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0C6C6CE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9347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8440F0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8731BBB" w14:textId="77777777" w:rsidR="008440F0" w:rsidRDefault="008440F0" w:rsidP="008440F0">
      <w:pPr>
        <w:spacing w:after="160" w:line="256" w:lineRule="auto"/>
        <w:rPr>
          <w:rFonts w:cstheme="minorHAnsi"/>
          <w:b/>
          <w:sz w:val="24"/>
          <w:szCs w:val="24"/>
        </w:rPr>
      </w:pPr>
    </w:p>
    <w:bookmarkEnd w:id="1"/>
    <w:p w14:paraId="7A55EDCA" w14:textId="77777777" w:rsidR="00125501" w:rsidRPr="00125501" w:rsidRDefault="00125501" w:rsidP="00125501">
      <w:pPr>
        <w:pStyle w:val="AralkYok"/>
        <w:rPr>
          <w:rFonts w:asciiTheme="majorHAnsi" w:hAnsiTheme="majorHAnsi"/>
          <w:b/>
          <w:bCs/>
          <w:color w:val="002060"/>
          <w:sz w:val="24"/>
          <w:szCs w:val="24"/>
        </w:rPr>
      </w:pPr>
    </w:p>
    <w:p w14:paraId="6BE5F360" w14:textId="77777777" w:rsidR="007A2DA3" w:rsidRDefault="007A2DA3" w:rsidP="007A2DA3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703E70">
        <w:rPr>
          <w:rFonts w:asciiTheme="majorHAnsi" w:hAnsiTheme="majorHAnsi"/>
          <w:color w:val="002060"/>
          <w:sz w:val="24"/>
          <w:szCs w:val="24"/>
        </w:rPr>
        <w:t>6.1.2. Peygamberlerin özelliklerini ve görevlerini açıklar</w:t>
      </w:r>
    </w:p>
    <w:p w14:paraId="6FB69698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S.1.</w:t>
      </w:r>
      <w:r w:rsidRPr="00234878">
        <w:t xml:space="preserve"> </w:t>
      </w:r>
      <w:r>
        <w:t>Peygamberlerin sahip olduğu özellikleri yazınız 2</w:t>
      </w:r>
      <w:r w:rsidRPr="00EF45B5">
        <w:t>0P</w:t>
      </w:r>
    </w:p>
    <w:p w14:paraId="4ABC34A3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C.1.</w:t>
      </w:r>
    </w:p>
    <w:p w14:paraId="313C2EF4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7ED30F29" w14:textId="77777777" w:rsidR="007A2DA3" w:rsidRDefault="007A2DA3" w:rsidP="007A2DA3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703E70">
        <w:rPr>
          <w:rFonts w:asciiTheme="majorHAnsi" w:hAnsiTheme="majorHAnsi"/>
          <w:color w:val="002060"/>
          <w:sz w:val="24"/>
          <w:szCs w:val="24"/>
        </w:rPr>
        <w:t>6.1.5. İlahi kitapları ve gönderildiği peygamberleri eşleştirir.</w:t>
      </w:r>
    </w:p>
    <w:p w14:paraId="01F98DE9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S.2.</w:t>
      </w:r>
      <w:r w:rsidRPr="00234878">
        <w:t xml:space="preserve"> </w:t>
      </w:r>
      <w:r w:rsidRPr="0028168F">
        <w:t>İlahi kitapları ve gönderildiği peygamberleri</w:t>
      </w:r>
      <w:r>
        <w:t xml:space="preserve"> yazınız 2</w:t>
      </w:r>
      <w:r w:rsidRPr="00EF45B5">
        <w:t>0P</w:t>
      </w:r>
    </w:p>
    <w:p w14:paraId="5DC5DA6A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C.2.</w:t>
      </w: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1A1C1387" w14:textId="77777777" w:rsidR="007A2DA3" w:rsidRDefault="007A2DA3" w:rsidP="007A2DA3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703E70">
        <w:rPr>
          <w:rFonts w:asciiTheme="majorHAnsi" w:hAnsiTheme="majorHAnsi"/>
          <w:color w:val="002060"/>
          <w:sz w:val="24"/>
          <w:szCs w:val="24"/>
        </w:rPr>
        <w:t>6.2.1. İslam’da namaz ibadetinin önemini, ayet ve hadislerden örneklerle açıklar.</w:t>
      </w:r>
    </w:p>
    <w:p w14:paraId="4225EA50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S.3.</w:t>
      </w:r>
      <w:r w:rsidRPr="0028168F">
        <w:t xml:space="preserve"> </w:t>
      </w:r>
      <w:r w:rsidRPr="0028168F">
        <w:rPr>
          <w:rFonts w:asciiTheme="majorHAnsi" w:hAnsiTheme="majorHAnsi"/>
          <w:color w:val="002060"/>
          <w:sz w:val="24"/>
          <w:szCs w:val="24"/>
        </w:rPr>
        <w:t>İ</w:t>
      </w:r>
      <w:r>
        <w:rPr>
          <w:rFonts w:asciiTheme="majorHAnsi" w:hAnsiTheme="majorHAnsi"/>
          <w:color w:val="002060"/>
          <w:sz w:val="24"/>
          <w:szCs w:val="24"/>
        </w:rPr>
        <w:t xml:space="preserve">slam’da namaz ibadetinin önemi ile ilgili 1 ayet meali yazınız </w:t>
      </w:r>
      <w:r w:rsidRPr="00EF45B5">
        <w:rPr>
          <w:rFonts w:asciiTheme="majorHAnsi" w:hAnsiTheme="majorHAnsi"/>
          <w:color w:val="002060"/>
          <w:sz w:val="24"/>
          <w:szCs w:val="24"/>
        </w:rPr>
        <w:t>10P</w:t>
      </w:r>
    </w:p>
    <w:p w14:paraId="439ACD1A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C.3.</w:t>
      </w:r>
    </w:p>
    <w:p w14:paraId="24BB2BEC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7FF42E3B" w14:textId="77777777" w:rsidR="007A2DA3" w:rsidRDefault="007A2DA3" w:rsidP="007A2DA3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703E70">
        <w:rPr>
          <w:rFonts w:asciiTheme="majorHAnsi" w:hAnsiTheme="majorHAnsi"/>
          <w:color w:val="002060"/>
          <w:sz w:val="24"/>
          <w:szCs w:val="24"/>
        </w:rPr>
        <w:t>6.2.2. Namazları, çeşitlerine göre sınıflandırır.</w:t>
      </w:r>
    </w:p>
    <w:p w14:paraId="559E7A01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S.4.</w:t>
      </w:r>
      <w:r w:rsidRPr="002D0F6A">
        <w:t xml:space="preserve"> </w:t>
      </w:r>
      <w:r>
        <w:t xml:space="preserve">Vacip Namazlara örnekler veriniz </w:t>
      </w:r>
      <w:r w:rsidRPr="00EF45B5">
        <w:t>10P</w:t>
      </w:r>
    </w:p>
    <w:p w14:paraId="3BBB59D8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C.4.</w:t>
      </w: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29CF2C" w14:textId="77777777" w:rsidR="007A2DA3" w:rsidRDefault="007A2DA3">
      <w:pPr>
        <w:rPr>
          <w:rFonts w:cstheme="minorHAnsi"/>
          <w:sz w:val="24"/>
          <w:szCs w:val="24"/>
        </w:rPr>
      </w:pPr>
    </w:p>
    <w:p w14:paraId="4BD0EB7E" w14:textId="77777777" w:rsidR="007A2DA3" w:rsidRDefault="007A2DA3">
      <w:pPr>
        <w:rPr>
          <w:rFonts w:cstheme="minorHAnsi"/>
          <w:sz w:val="24"/>
          <w:szCs w:val="24"/>
        </w:rPr>
      </w:pPr>
    </w:p>
    <w:p w14:paraId="569CF6DE" w14:textId="28E7288D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6AF6F06" w14:textId="77777777" w:rsidR="007A2DA3" w:rsidRDefault="007A2DA3" w:rsidP="007A2DA3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703E70">
        <w:rPr>
          <w:rFonts w:asciiTheme="majorHAnsi" w:hAnsiTheme="majorHAnsi"/>
          <w:color w:val="002060"/>
          <w:sz w:val="24"/>
          <w:szCs w:val="24"/>
        </w:rPr>
        <w:t>6.2.2. Namazları, çeşitlerine göre sınıflandırır.</w:t>
      </w:r>
    </w:p>
    <w:p w14:paraId="53431C62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S.5.</w:t>
      </w:r>
      <w:r w:rsidRPr="002D0F6A">
        <w:t xml:space="preserve"> </w:t>
      </w:r>
      <w:r>
        <w:t xml:space="preserve">5 vakit namazın farzlarının kaçar </w:t>
      </w:r>
      <w:proofErr w:type="gramStart"/>
      <w:r>
        <w:t>rekat</w:t>
      </w:r>
      <w:proofErr w:type="gramEnd"/>
      <w:r>
        <w:t xml:space="preserve"> olduğunu yazınız </w:t>
      </w:r>
      <w:r w:rsidRPr="00EF45B5">
        <w:t>10P</w:t>
      </w:r>
    </w:p>
    <w:p w14:paraId="50A4C852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C.5.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BB8DCD3" w14:textId="77777777" w:rsidR="007A2DA3" w:rsidRDefault="007A2DA3" w:rsidP="007A2DA3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703E70">
        <w:rPr>
          <w:rFonts w:asciiTheme="majorHAnsi" w:hAnsiTheme="majorHAnsi"/>
          <w:color w:val="002060"/>
          <w:sz w:val="24"/>
          <w:szCs w:val="24"/>
        </w:rPr>
        <w:t>6.2.3. Namazın kılınışına örnekler verir.</w:t>
      </w:r>
    </w:p>
    <w:p w14:paraId="6DFC605E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S.6.</w:t>
      </w:r>
      <w:r w:rsidRPr="002D0F6A">
        <w:t xml:space="preserve"> </w:t>
      </w:r>
      <w:r>
        <w:t xml:space="preserve">Öğle namazının farzının kılınışını açıklayınız </w:t>
      </w:r>
      <w:r w:rsidRPr="00EF45B5">
        <w:t>10P</w:t>
      </w:r>
    </w:p>
    <w:p w14:paraId="0609EE90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C.6.</w:t>
      </w: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D75BAC" w14:textId="77777777" w:rsidR="007A2DA3" w:rsidRDefault="007A2DA3" w:rsidP="007A2DA3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703E70">
        <w:rPr>
          <w:rFonts w:asciiTheme="majorHAnsi" w:hAnsiTheme="majorHAnsi"/>
          <w:color w:val="002060"/>
          <w:sz w:val="24"/>
          <w:szCs w:val="24"/>
        </w:rPr>
        <w:t>6.2.3. Namazın kılınışına örnekler verir.</w:t>
      </w:r>
    </w:p>
    <w:p w14:paraId="3AE489C9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S.7.</w:t>
      </w:r>
      <w:r w:rsidRPr="002D0F6A">
        <w:rPr>
          <w:rFonts w:asciiTheme="majorHAnsi" w:hAnsiTheme="majorHAnsi"/>
          <w:color w:val="002060"/>
          <w:sz w:val="24"/>
          <w:szCs w:val="24"/>
        </w:rPr>
        <w:t xml:space="preserve"> </w:t>
      </w:r>
      <w:r>
        <w:rPr>
          <w:rFonts w:asciiTheme="majorHAnsi" w:hAnsiTheme="majorHAnsi"/>
          <w:color w:val="002060"/>
          <w:sz w:val="24"/>
          <w:szCs w:val="24"/>
        </w:rPr>
        <w:t xml:space="preserve">Cuma namazı hakkında bilgi veriniz </w:t>
      </w:r>
      <w:r w:rsidRPr="00EF45B5">
        <w:rPr>
          <w:rFonts w:asciiTheme="majorHAnsi" w:hAnsiTheme="majorHAnsi"/>
          <w:color w:val="002060"/>
          <w:sz w:val="24"/>
          <w:szCs w:val="24"/>
        </w:rPr>
        <w:t>10P</w:t>
      </w:r>
    </w:p>
    <w:p w14:paraId="6C86B59D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C.7.</w:t>
      </w: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C02806D" w14:textId="77777777" w:rsidR="007A2DA3" w:rsidRDefault="007A2DA3" w:rsidP="007A2DA3">
      <w:pPr>
        <w:pStyle w:val="AralkYok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002060"/>
          <w:sz w:val="24"/>
          <w:szCs w:val="24"/>
        </w:rPr>
      </w:pPr>
      <w:r w:rsidRPr="00703E70">
        <w:rPr>
          <w:rFonts w:asciiTheme="majorHAnsi" w:hAnsiTheme="majorHAnsi"/>
          <w:color w:val="002060"/>
          <w:sz w:val="24"/>
          <w:szCs w:val="24"/>
        </w:rPr>
        <w:t>6.2.3. Namazın kılınışına örnekler verir.</w:t>
      </w:r>
    </w:p>
    <w:p w14:paraId="1705BA27" w14:textId="77777777" w:rsidR="007A2DA3" w:rsidRPr="00A47624" w:rsidRDefault="007A2DA3" w:rsidP="007A2DA3">
      <w:pPr>
        <w:pStyle w:val="AralkYok"/>
      </w:pPr>
      <w:r>
        <w:rPr>
          <w:rFonts w:asciiTheme="majorHAnsi" w:hAnsiTheme="majorHAnsi"/>
          <w:color w:val="002060"/>
          <w:sz w:val="24"/>
          <w:szCs w:val="24"/>
        </w:rPr>
        <w:t>S.8.</w:t>
      </w:r>
      <w:r w:rsidRPr="002D0F6A">
        <w:t xml:space="preserve"> </w:t>
      </w:r>
      <w:r>
        <w:t xml:space="preserve">Teravih namazı ne zaman kılınır ve kaç </w:t>
      </w:r>
      <w:proofErr w:type="spellStart"/>
      <w:r>
        <w:t>rekattir</w:t>
      </w:r>
      <w:proofErr w:type="spellEnd"/>
      <w:r>
        <w:t xml:space="preserve">? </w:t>
      </w:r>
      <w:r w:rsidRPr="00EF45B5">
        <w:t>10P</w:t>
      </w:r>
    </w:p>
    <w:p w14:paraId="51C33ADD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C.8.</w:t>
      </w:r>
    </w:p>
    <w:p w14:paraId="49B6222D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01AA998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0A419B0" w14:textId="77777777" w:rsidR="0002742A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2"/>
    </w:tbl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06D" id="Metin Kutusu 2" o:spid="_x0000_s1034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pV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35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Jv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QP8ZGtmoQZ+TLwahH/D94aMH9pKRHLVbU/zgyJynRHwxyvp4XRRRvMorlzQINd+2prz3M&#10;cISqaKBkPO5CEvzY2B3OplGJtudKppJRY4nN6T9EEV/b6dXzr93+Ag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CmPjJv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36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Lx/AEAANU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37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7REgIAAAE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8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9806A" w14:textId="77777777" w:rsidR="00136B7A" w:rsidRDefault="00136B7A" w:rsidP="00ED544D">
      <w:pPr>
        <w:spacing w:after="0" w:line="240" w:lineRule="auto"/>
      </w:pPr>
      <w:r>
        <w:separator/>
      </w:r>
    </w:p>
  </w:endnote>
  <w:endnote w:type="continuationSeparator" w:id="0">
    <w:p w14:paraId="7D3BC68D" w14:textId="77777777" w:rsidR="00136B7A" w:rsidRDefault="00136B7A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0" w:name="_Hlk124933023"/>
  <w:bookmarkStart w:id="21" w:name="_Hlk124933024"/>
  <w:bookmarkStart w:id="22" w:name="_Hlk124933025"/>
  <w:bookmarkStart w:id="23" w:name="_Hlk124933026"/>
  <w:bookmarkStart w:id="24" w:name="_Hlk124933769"/>
  <w:bookmarkStart w:id="25" w:name="_Hlk124933770"/>
  <w:bookmarkStart w:id="26" w:name="_Hlk124933789"/>
  <w:bookmarkStart w:id="27" w:name="_Hlk124933790"/>
  <w:bookmarkStart w:id="28" w:name="_Hlk127266397"/>
  <w:bookmarkStart w:id="29" w:name="_Hlk127266398"/>
  <w:bookmarkStart w:id="30" w:name="_Hlk127266404"/>
  <w:bookmarkStart w:id="31" w:name="_Hlk127266405"/>
  <w:bookmarkStart w:id="32" w:name="_Hlk127267355"/>
  <w:bookmarkStart w:id="33" w:name="_Hlk127267356"/>
  <w:bookmarkStart w:id="34" w:name="_Hlk127267360"/>
  <w:bookmarkStart w:id="35" w:name="_Hlk127267361"/>
  <w:bookmarkStart w:id="36" w:name="_Hlk127267797"/>
  <w:bookmarkStart w:id="37" w:name="_Hlk127267798"/>
  <w:bookmarkStart w:id="38" w:name="_Hlk127267803"/>
  <w:bookmarkStart w:id="39" w:name="_Hlk127267804"/>
  <w:bookmarkStart w:id="40" w:name="_Hlk127268479"/>
  <w:bookmarkStart w:id="41" w:name="_Hlk127268480"/>
  <w:bookmarkStart w:id="42" w:name="_Hlk127268483"/>
  <w:bookmarkStart w:id="43" w:name="_Hlk127268484"/>
  <w:bookmarkStart w:id="44" w:name="_Hlk127268670"/>
  <w:bookmarkStart w:id="45" w:name="_Hlk127268671"/>
  <w:bookmarkStart w:id="46" w:name="_Hlk127268674"/>
  <w:bookmarkStart w:id="47" w:name="_Hlk127268675"/>
  <w:bookmarkStart w:id="48" w:name="_Hlk127268966"/>
  <w:bookmarkStart w:id="49" w:name="_Hlk127268967"/>
  <w:bookmarkStart w:id="50" w:name="_Hlk127269234"/>
  <w:bookmarkStart w:id="51" w:name="_Hlk127269235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8F790" w14:textId="77777777" w:rsidR="00136B7A" w:rsidRDefault="00136B7A" w:rsidP="00ED544D">
      <w:pPr>
        <w:spacing w:after="0" w:line="240" w:lineRule="auto"/>
      </w:pPr>
      <w:r>
        <w:separator/>
      </w:r>
    </w:p>
  </w:footnote>
  <w:footnote w:type="continuationSeparator" w:id="0">
    <w:p w14:paraId="0334D89A" w14:textId="77777777" w:rsidR="00136B7A" w:rsidRDefault="00136B7A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77777777" w:rsidR="00C150A7" w:rsidRDefault="00C150A7" w:rsidP="00C150A7">
    <w:pPr>
      <w:pStyle w:val="stBilgi"/>
      <w:jc w:val="center"/>
    </w:pPr>
    <w:bookmarkStart w:id="3" w:name="_Hlk121295565"/>
    <w:bookmarkStart w:id="4" w:name="_Hlk127265866"/>
    <w:bookmarkStart w:id="5" w:name="_Hlk127265867"/>
    <w:bookmarkStart w:id="6" w:name="_Hlk127265968"/>
    <w:bookmarkStart w:id="7" w:name="_Hlk127265969"/>
    <w:bookmarkStart w:id="8" w:name="_Hlk127266358"/>
    <w:bookmarkStart w:id="9" w:name="_Hlk127266359"/>
    <w:bookmarkStart w:id="10" w:name="_Hlk127267311"/>
    <w:bookmarkStart w:id="11" w:name="_Hlk127267312"/>
    <w:bookmarkStart w:id="12" w:name="_Hlk127267691"/>
    <w:bookmarkStart w:id="13" w:name="_Hlk127267692"/>
    <w:bookmarkStart w:id="14" w:name="_Hlk127268458"/>
    <w:bookmarkStart w:id="15" w:name="_Hlk127268459"/>
    <w:bookmarkStart w:id="16" w:name="_Hlk127268653"/>
    <w:bookmarkStart w:id="17" w:name="_Hlk127268654"/>
    <w:bookmarkStart w:id="18" w:name="_Hlk127269212"/>
    <w:bookmarkStart w:id="19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3"/>
    <w:r w:rsidR="00E77C5C">
      <w:t>Sınav Soruları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C0983"/>
    <w:multiLevelType w:val="hybridMultilevel"/>
    <w:tmpl w:val="2D266A90"/>
    <w:lvl w:ilvl="0" w:tplc="A2C4AE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9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9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9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9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10"/>
  </w:num>
  <w:num w:numId="35" w16cid:durableId="1388605711">
    <w:abstractNumId w:val="6"/>
  </w:num>
  <w:num w:numId="36" w16cid:durableId="713162752">
    <w:abstractNumId w:val="0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2"/>
  </w:num>
  <w:num w:numId="43" w16cid:durableId="1041250606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0E1EC5"/>
    <w:rsid w:val="00125501"/>
    <w:rsid w:val="00136B7A"/>
    <w:rsid w:val="00150119"/>
    <w:rsid w:val="00151DA8"/>
    <w:rsid w:val="00161802"/>
    <w:rsid w:val="001C3B80"/>
    <w:rsid w:val="001C7A9C"/>
    <w:rsid w:val="001D57BE"/>
    <w:rsid w:val="001F141C"/>
    <w:rsid w:val="00211812"/>
    <w:rsid w:val="002171F3"/>
    <w:rsid w:val="00232D1D"/>
    <w:rsid w:val="00255E3B"/>
    <w:rsid w:val="00270EBA"/>
    <w:rsid w:val="0027154F"/>
    <w:rsid w:val="002B7944"/>
    <w:rsid w:val="002C1C38"/>
    <w:rsid w:val="002D31AD"/>
    <w:rsid w:val="00341084"/>
    <w:rsid w:val="0035265F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0F85"/>
    <w:rsid w:val="00707FFC"/>
    <w:rsid w:val="00714F08"/>
    <w:rsid w:val="007841BD"/>
    <w:rsid w:val="00797BD9"/>
    <w:rsid w:val="007A0FAF"/>
    <w:rsid w:val="007A2DA3"/>
    <w:rsid w:val="007B2670"/>
    <w:rsid w:val="007E7DF9"/>
    <w:rsid w:val="007F45DE"/>
    <w:rsid w:val="00801789"/>
    <w:rsid w:val="00827435"/>
    <w:rsid w:val="008440F0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551AC"/>
    <w:rsid w:val="00C87FD4"/>
    <w:rsid w:val="00CB65BF"/>
    <w:rsid w:val="00CB6C62"/>
    <w:rsid w:val="00CE7DEC"/>
    <w:rsid w:val="00CF4F54"/>
    <w:rsid w:val="00D21860"/>
    <w:rsid w:val="00D3064C"/>
    <w:rsid w:val="00D316E0"/>
    <w:rsid w:val="00D40B3C"/>
    <w:rsid w:val="00D501AB"/>
    <w:rsid w:val="00D64042"/>
    <w:rsid w:val="00D650E9"/>
    <w:rsid w:val="00D73E1B"/>
    <w:rsid w:val="00D8207C"/>
    <w:rsid w:val="00D93959"/>
    <w:rsid w:val="00D9648A"/>
    <w:rsid w:val="00DA1B31"/>
    <w:rsid w:val="00DA5422"/>
    <w:rsid w:val="00DA6FD0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link w:val="SORUNOLUAIKChar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customStyle="1" w:styleId="SORUNOLUAIKChar">
    <w:name w:val="SORU NOLU AÇIK+ Char"/>
    <w:basedOn w:val="VarsaylanParagrafYazTipi"/>
    <w:link w:val="SORUNOLUAIK"/>
    <w:rsid w:val="000E1EC5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uiPriority w:val="1"/>
    <w:qFormat/>
    <w:rsid w:val="001255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228</TotalTime>
  <Pages>5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23</cp:revision>
  <cp:lastPrinted>2022-12-07T14:03:00Z</cp:lastPrinted>
  <dcterms:created xsi:type="dcterms:W3CDTF">2023-01-18T10:28:00Z</dcterms:created>
  <dcterms:modified xsi:type="dcterms:W3CDTF">2024-12-02T11:58:00Z</dcterms:modified>
</cp:coreProperties>
</file>