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0C6C6CE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8440F0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  <w:bookmarkEnd w:id="1"/>
    </w:tbl>
    <w:p w14:paraId="35D9929F" w14:textId="77777777" w:rsidR="00DE7BAF" w:rsidRDefault="00DE7BAF" w:rsidP="00797BD9">
      <w:pPr>
        <w:tabs>
          <w:tab w:val="left" w:pos="2775"/>
        </w:tabs>
        <w:rPr>
          <w:rFonts w:cstheme="minorHAnsi"/>
          <w:b/>
          <w:sz w:val="24"/>
          <w:szCs w:val="24"/>
        </w:rPr>
      </w:pPr>
    </w:p>
    <w:p w14:paraId="49B6222D" w14:textId="77777777" w:rsidR="007A2DA3" w:rsidRDefault="007A2DA3" w:rsidP="007A2DA3">
      <w:pPr>
        <w:pStyle w:val="AralkYok"/>
        <w:rPr>
          <w:rFonts w:asciiTheme="majorHAnsi" w:hAnsiTheme="majorHAnsi"/>
          <w:color w:val="002060"/>
          <w:sz w:val="24"/>
          <w:szCs w:val="24"/>
        </w:rPr>
      </w:pPr>
    </w:p>
    <w:p w14:paraId="57C4FDC8" w14:textId="77777777" w:rsidR="00350BB2" w:rsidRPr="00BC12B1" w:rsidRDefault="00350BB2" w:rsidP="00350BB2">
      <w:pPr>
        <w:pStyle w:val="AralkYok"/>
        <w:rPr>
          <w:rFonts w:cstheme="minorHAnsi"/>
          <w:b/>
          <w:color w:val="000000"/>
          <w:shd w:val="clear" w:color="auto" w:fill="FFFFFF"/>
        </w:rPr>
      </w:pPr>
      <w:r w:rsidRPr="00BC12B1">
        <w:rPr>
          <w:rFonts w:cstheme="minorHAnsi"/>
          <w:b/>
        </w:rPr>
        <w:t xml:space="preserve">1. a)  </w:t>
      </w:r>
      <w:r w:rsidRPr="00BC12B1">
        <w:rPr>
          <w:rFonts w:cstheme="minorHAnsi"/>
          <w:b/>
          <w:color w:val="000000"/>
          <w:shd w:val="clear" w:color="auto" w:fill="FFFFFF"/>
        </w:rPr>
        <w:t xml:space="preserve">“Hepsi de güçlü bir iradeye ve keskin bir </w:t>
      </w:r>
    </w:p>
    <w:p w14:paraId="3B48D2A6" w14:textId="77777777" w:rsidR="00350BB2" w:rsidRPr="00BC12B1" w:rsidRDefault="00350BB2" w:rsidP="00350BB2">
      <w:pPr>
        <w:pStyle w:val="AralkYok"/>
        <w:rPr>
          <w:rFonts w:cstheme="minorHAnsi"/>
          <w:b/>
          <w:color w:val="000000"/>
          <w:shd w:val="clear" w:color="auto" w:fill="FFFFFF"/>
        </w:rPr>
      </w:pPr>
      <w:proofErr w:type="gramStart"/>
      <w:r w:rsidRPr="00BC12B1">
        <w:rPr>
          <w:rFonts w:cstheme="minorHAnsi"/>
          <w:b/>
          <w:color w:val="000000"/>
          <w:u w:val="single"/>
          <w:shd w:val="clear" w:color="auto" w:fill="FFFFFF"/>
        </w:rPr>
        <w:t>kavrayış</w:t>
      </w:r>
      <w:proofErr w:type="gramEnd"/>
      <w:r w:rsidRPr="00BC12B1">
        <w:rPr>
          <w:rFonts w:cstheme="minorHAnsi"/>
          <w:b/>
          <w:color w:val="000000"/>
          <w:u w:val="single"/>
          <w:shd w:val="clear" w:color="auto" w:fill="FFFFFF"/>
        </w:rPr>
        <w:t xml:space="preserve"> yeteneğine</w:t>
      </w:r>
      <w:r w:rsidRPr="00BC12B1">
        <w:rPr>
          <w:rFonts w:cstheme="minorHAnsi"/>
          <w:b/>
          <w:color w:val="000000"/>
          <w:shd w:val="clear" w:color="auto" w:fill="FFFFFF"/>
        </w:rPr>
        <w:t xml:space="preserve"> sahip olan İbrahim, İshak ve Yakup’u hatırla!” (Sad suresi, 45. ayet) </w:t>
      </w:r>
    </w:p>
    <w:p w14:paraId="73C600D8" w14:textId="77777777" w:rsidR="00350BB2" w:rsidRPr="00BC12B1" w:rsidRDefault="00350BB2" w:rsidP="00350BB2">
      <w:pPr>
        <w:pStyle w:val="AralkYok"/>
        <w:rPr>
          <w:rFonts w:cstheme="minorHAnsi"/>
          <w:b/>
          <w:color w:val="000000"/>
          <w:shd w:val="clear" w:color="auto" w:fill="FFFFFF"/>
        </w:rPr>
      </w:pPr>
    </w:p>
    <w:p w14:paraId="0E1B56CF" w14:textId="77777777" w:rsidR="00350BB2" w:rsidRPr="00BC12B1" w:rsidRDefault="00350BB2" w:rsidP="00350BB2">
      <w:pPr>
        <w:pStyle w:val="AralkYok"/>
        <w:rPr>
          <w:b/>
          <w:szCs w:val="23"/>
          <w:shd w:val="clear" w:color="auto" w:fill="FFFFFF"/>
        </w:rPr>
      </w:pPr>
      <w:r w:rsidRPr="00BC12B1">
        <w:rPr>
          <w:b/>
          <w:shd w:val="clear" w:color="auto" w:fill="FFFFFF"/>
        </w:rPr>
        <w:t xml:space="preserve">  b) </w:t>
      </w:r>
      <w:r w:rsidRPr="00BC12B1">
        <w:rPr>
          <w:rStyle w:val="Gl"/>
          <w:szCs w:val="23"/>
          <w:bdr w:val="none" w:sz="0" w:space="0" w:color="auto" w:frame="1"/>
          <w:shd w:val="clear" w:color="auto" w:fill="FFFFFF"/>
        </w:rPr>
        <w:t xml:space="preserve">“Kitap’ta </w:t>
      </w:r>
      <w:proofErr w:type="spellStart"/>
      <w:r w:rsidRPr="00BC12B1">
        <w:rPr>
          <w:rStyle w:val="Gl"/>
          <w:szCs w:val="23"/>
          <w:bdr w:val="none" w:sz="0" w:space="0" w:color="auto" w:frame="1"/>
          <w:shd w:val="clear" w:color="auto" w:fill="FFFFFF"/>
        </w:rPr>
        <w:t>İbrâhîm’e</w:t>
      </w:r>
      <w:proofErr w:type="spellEnd"/>
      <w:r w:rsidRPr="00BC12B1">
        <w:rPr>
          <w:rStyle w:val="Gl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C12B1">
        <w:rPr>
          <w:rStyle w:val="Gl"/>
          <w:szCs w:val="23"/>
          <w:bdr w:val="none" w:sz="0" w:space="0" w:color="auto" w:frame="1"/>
          <w:shd w:val="clear" w:color="auto" w:fill="FFFFFF"/>
        </w:rPr>
        <w:t>dâir</w:t>
      </w:r>
      <w:proofErr w:type="spellEnd"/>
      <w:r w:rsidRPr="00BC12B1">
        <w:rPr>
          <w:rStyle w:val="Gl"/>
          <w:szCs w:val="23"/>
          <w:bdr w:val="none" w:sz="0" w:space="0" w:color="auto" w:frame="1"/>
          <w:shd w:val="clear" w:color="auto" w:fill="FFFFFF"/>
        </w:rPr>
        <w:t xml:space="preserve"> anlattıklarımızı da hatırla! Şüphesiz ki O, </w:t>
      </w:r>
      <w:r w:rsidRPr="00BC12B1">
        <w:rPr>
          <w:b/>
          <w:szCs w:val="23"/>
          <w:u w:val="single"/>
          <w:shd w:val="clear" w:color="auto" w:fill="FFFFFF"/>
        </w:rPr>
        <w:t>özü sözü dosdoğru</w:t>
      </w:r>
      <w:r w:rsidRPr="00BC12B1">
        <w:rPr>
          <w:szCs w:val="23"/>
          <w:shd w:val="clear" w:color="auto" w:fill="FFFFFF"/>
        </w:rPr>
        <w:t xml:space="preserve"> </w:t>
      </w:r>
      <w:r w:rsidRPr="00BC12B1">
        <w:rPr>
          <w:rStyle w:val="Gl"/>
          <w:szCs w:val="23"/>
          <w:bdr w:val="none" w:sz="0" w:space="0" w:color="auto" w:frame="1"/>
          <w:shd w:val="clear" w:color="auto" w:fill="FFFFFF"/>
        </w:rPr>
        <w:t>bir peygamberdi.” </w:t>
      </w:r>
      <w:r w:rsidRPr="00BC12B1">
        <w:rPr>
          <w:b/>
          <w:szCs w:val="23"/>
          <w:shd w:val="clear" w:color="auto" w:fill="FFFFFF"/>
        </w:rPr>
        <w:t>(Meryem suresi, 41.ayet)</w:t>
      </w:r>
    </w:p>
    <w:p w14:paraId="49DDEBE3" w14:textId="77777777" w:rsidR="00350BB2" w:rsidRPr="00BC12B1" w:rsidRDefault="00350BB2" w:rsidP="00350BB2">
      <w:pPr>
        <w:pStyle w:val="AralkYok"/>
        <w:rPr>
          <w:b/>
          <w:szCs w:val="23"/>
          <w:shd w:val="clear" w:color="auto" w:fill="FFFFFF"/>
        </w:rPr>
      </w:pPr>
    </w:p>
    <w:p w14:paraId="61AF2F24" w14:textId="77777777" w:rsidR="00350BB2" w:rsidRPr="00BC12B1" w:rsidRDefault="00350BB2" w:rsidP="00350BB2">
      <w:pPr>
        <w:pStyle w:val="AralkYok"/>
        <w:rPr>
          <w:b/>
        </w:rPr>
      </w:pPr>
      <w:r w:rsidRPr="00BC12B1">
        <w:rPr>
          <w:b/>
          <w:szCs w:val="23"/>
          <w:shd w:val="clear" w:color="auto" w:fill="FFFFFF"/>
        </w:rPr>
        <w:t>-Yukardaki ayetlerde altı çizili yerlerde peygamberlerin hangi sıfatlarından bahsedilmektedir? (10)</w:t>
      </w:r>
    </w:p>
    <w:p w14:paraId="18B06374" w14:textId="77777777" w:rsidR="00350BB2" w:rsidRDefault="00350BB2" w:rsidP="00350BB2">
      <w:pPr>
        <w:pStyle w:val="AralkYok"/>
      </w:pPr>
    </w:p>
    <w:p w14:paraId="41E417C8" w14:textId="77777777" w:rsidR="00350BB2" w:rsidRDefault="00350BB2" w:rsidP="00350BB2">
      <w:pPr>
        <w:pStyle w:val="AralkYok"/>
      </w:pPr>
    </w:p>
    <w:p w14:paraId="667127CC" w14:textId="77777777" w:rsidR="00350BB2" w:rsidRDefault="00350BB2" w:rsidP="00350BB2">
      <w:pPr>
        <w:pStyle w:val="AralkYok"/>
      </w:pPr>
      <w:r>
        <w:t>a)</w:t>
      </w:r>
    </w:p>
    <w:p w14:paraId="1E10BCA4" w14:textId="77777777" w:rsidR="00350BB2" w:rsidRDefault="00350BB2" w:rsidP="00350BB2">
      <w:pPr>
        <w:pStyle w:val="AralkYok"/>
      </w:pPr>
    </w:p>
    <w:p w14:paraId="032198E7" w14:textId="77777777" w:rsidR="00350BB2" w:rsidRDefault="00350BB2" w:rsidP="00350BB2">
      <w:pPr>
        <w:pStyle w:val="AralkYok"/>
      </w:pPr>
    </w:p>
    <w:p w14:paraId="3AF387AC" w14:textId="77777777" w:rsidR="00350BB2" w:rsidRDefault="00350BB2" w:rsidP="00350BB2">
      <w:pPr>
        <w:pStyle w:val="AralkYok"/>
      </w:pPr>
      <w:r>
        <w:t>b)</w:t>
      </w: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65F476A" w14:textId="77777777" w:rsidR="00350BB2" w:rsidRPr="00D83EAF" w:rsidRDefault="00350BB2" w:rsidP="00350BB2">
      <w:pPr>
        <w:pStyle w:val="AralkYok"/>
        <w:rPr>
          <w:b/>
        </w:rPr>
      </w:pPr>
      <w:r w:rsidRPr="00D83EAF">
        <w:rPr>
          <w:rFonts w:cstheme="minorHAnsi"/>
          <w:b/>
        </w:rPr>
        <w:t>2. Dört büyük kutsal kitabı ve gönderildikleri peygamberleri yazınız</w:t>
      </w:r>
      <w:r w:rsidRPr="00D83EAF">
        <w:rPr>
          <w:b/>
        </w:rPr>
        <w:t xml:space="preserve">? (10) </w:t>
      </w: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911D35" w14:textId="19393475" w:rsidR="00350BB2" w:rsidRPr="00D83EAF" w:rsidRDefault="00350BB2" w:rsidP="00350BB2">
      <w:pPr>
        <w:pStyle w:val="AralkYok"/>
        <w:rPr>
          <w:b/>
        </w:rPr>
      </w:pPr>
      <w:r>
        <w:rPr>
          <w:b/>
        </w:rPr>
        <w:t>3</w:t>
      </w:r>
      <w:r w:rsidRPr="00D83EAF">
        <w:rPr>
          <w:b/>
        </w:rPr>
        <w:t>. Peygamberlerimizin ‘’Namaz dinin direğidir’’</w:t>
      </w:r>
      <w:r>
        <w:rPr>
          <w:b/>
        </w:rPr>
        <w:t xml:space="preserve"> hadis-i </w:t>
      </w:r>
      <w:r w:rsidRPr="00D83EAF">
        <w:rPr>
          <w:b/>
        </w:rPr>
        <w:t>şerifini en az 3 cümleyle açıklayınız. (10)</w:t>
      </w:r>
    </w:p>
    <w:p w14:paraId="581A2E07" w14:textId="77777777" w:rsidR="00350BB2" w:rsidRDefault="00350BB2" w:rsidP="00350BB2">
      <w:pPr>
        <w:pStyle w:val="AralkYok"/>
      </w:pPr>
    </w:p>
    <w:p w14:paraId="7F64B016" w14:textId="77777777" w:rsidR="00350BB2" w:rsidRDefault="00350BB2" w:rsidP="00350BB2">
      <w:pPr>
        <w:pStyle w:val="AralkYok"/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F983912" w14:textId="77777777" w:rsidR="00350BB2" w:rsidRDefault="00350BB2" w:rsidP="00350BB2">
      <w:pPr>
        <w:pStyle w:val="AralkYok"/>
        <w:rPr>
          <w:b/>
        </w:rPr>
      </w:pPr>
    </w:p>
    <w:p w14:paraId="3B477CAE" w14:textId="77777777" w:rsidR="00350BB2" w:rsidRDefault="00350BB2" w:rsidP="00350BB2">
      <w:pPr>
        <w:pStyle w:val="AralkYok"/>
        <w:rPr>
          <w:b/>
        </w:rPr>
      </w:pPr>
    </w:p>
    <w:p w14:paraId="13D6C75D" w14:textId="77777777" w:rsidR="00350BB2" w:rsidRDefault="00350BB2" w:rsidP="00350BB2">
      <w:pPr>
        <w:pStyle w:val="AralkYok"/>
        <w:rPr>
          <w:b/>
        </w:rPr>
      </w:pPr>
    </w:p>
    <w:p w14:paraId="71ED7A46" w14:textId="4086F0F5" w:rsidR="00350BB2" w:rsidRDefault="00350BB2" w:rsidP="00350BB2">
      <w:pPr>
        <w:pStyle w:val="AralkYok"/>
        <w:rPr>
          <w:b/>
        </w:rPr>
      </w:pPr>
      <w:r w:rsidRPr="00D83EAF">
        <w:rPr>
          <w:b/>
        </w:rPr>
        <w:t xml:space="preserve">4. </w:t>
      </w:r>
      <w:r>
        <w:rPr>
          <w:b/>
        </w:rPr>
        <w:t>Nafile(Sünnet) namazlara 3 örnek yazınız</w:t>
      </w:r>
      <w:r w:rsidRPr="00D83EAF">
        <w:rPr>
          <w:b/>
        </w:rPr>
        <w:t>. (10)</w:t>
      </w:r>
    </w:p>
    <w:p w14:paraId="3E78CD03" w14:textId="77777777" w:rsidR="00350BB2" w:rsidRPr="00D83EAF" w:rsidRDefault="00350BB2" w:rsidP="00350BB2">
      <w:pPr>
        <w:pStyle w:val="AralkYok"/>
        <w:rPr>
          <w:b/>
        </w:rPr>
      </w:pPr>
    </w:p>
    <w:p w14:paraId="3B5DB00D" w14:textId="77777777" w:rsidR="00350BB2" w:rsidRDefault="00350BB2" w:rsidP="00350BB2">
      <w:pPr>
        <w:pStyle w:val="AralkYok"/>
      </w:pPr>
    </w:p>
    <w:p w14:paraId="1437B2E6" w14:textId="77777777" w:rsidR="00350BB2" w:rsidRDefault="00350BB2" w:rsidP="00350BB2">
      <w:pPr>
        <w:pStyle w:val="AralkYok"/>
      </w:pPr>
      <w:r>
        <w:t>1.</w:t>
      </w:r>
    </w:p>
    <w:p w14:paraId="37D6E2AB" w14:textId="77777777" w:rsidR="00350BB2" w:rsidRDefault="00350BB2" w:rsidP="00350BB2">
      <w:pPr>
        <w:pStyle w:val="AralkYok"/>
      </w:pPr>
    </w:p>
    <w:p w14:paraId="49C28E0A" w14:textId="77777777" w:rsidR="00350BB2" w:rsidRDefault="00350BB2" w:rsidP="00350BB2">
      <w:pPr>
        <w:pStyle w:val="AralkYok"/>
      </w:pPr>
    </w:p>
    <w:p w14:paraId="47D00041" w14:textId="77777777" w:rsidR="00350BB2" w:rsidRDefault="00350BB2" w:rsidP="00350BB2">
      <w:pPr>
        <w:pStyle w:val="AralkYok"/>
      </w:pPr>
      <w:r>
        <w:t>2.</w:t>
      </w:r>
    </w:p>
    <w:p w14:paraId="11A6A9AA" w14:textId="77777777" w:rsidR="00350BB2" w:rsidRDefault="00350BB2" w:rsidP="00350BB2">
      <w:pPr>
        <w:pStyle w:val="AralkYok"/>
      </w:pPr>
    </w:p>
    <w:p w14:paraId="41C78F63" w14:textId="77777777" w:rsidR="00350BB2" w:rsidRDefault="00350BB2" w:rsidP="00350BB2">
      <w:pPr>
        <w:pStyle w:val="AralkYok"/>
      </w:pPr>
    </w:p>
    <w:p w14:paraId="1FD49E63" w14:textId="77777777" w:rsidR="00350BB2" w:rsidRDefault="00350BB2" w:rsidP="00350BB2">
      <w:pPr>
        <w:pStyle w:val="AralkYok"/>
      </w:pPr>
      <w:r>
        <w:t>3.</w:t>
      </w: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944DE7E" w14:textId="77777777" w:rsidR="00350BB2" w:rsidRDefault="00350BB2" w:rsidP="00350BB2">
      <w:pPr>
        <w:pStyle w:val="AralkYok"/>
        <w:rPr>
          <w:b/>
        </w:rPr>
      </w:pPr>
    </w:p>
    <w:p w14:paraId="69CA7495" w14:textId="647D62D1" w:rsidR="00350BB2" w:rsidRPr="00F11488" w:rsidRDefault="00350BB2" w:rsidP="00350BB2">
      <w:pPr>
        <w:pStyle w:val="AralkYok"/>
        <w:rPr>
          <w:b/>
        </w:rPr>
      </w:pPr>
      <w:r w:rsidRPr="00F11488">
        <w:rPr>
          <w:b/>
        </w:rPr>
        <w:t>5. Abdestin farzlarını yazınız. (10)</w:t>
      </w:r>
    </w:p>
    <w:p w14:paraId="16E76980" w14:textId="77777777" w:rsidR="00350BB2" w:rsidRDefault="00350BB2" w:rsidP="00350BB2">
      <w:pPr>
        <w:pStyle w:val="AralkYok"/>
      </w:pPr>
    </w:p>
    <w:p w14:paraId="46C70028" w14:textId="77777777" w:rsidR="00350BB2" w:rsidRDefault="00350BB2" w:rsidP="00350BB2">
      <w:pPr>
        <w:pStyle w:val="AralkYok"/>
      </w:pPr>
    </w:p>
    <w:p w14:paraId="5B5DE242" w14:textId="77777777" w:rsidR="00350BB2" w:rsidRDefault="00350BB2" w:rsidP="00350BB2">
      <w:pPr>
        <w:pStyle w:val="AralkYok"/>
      </w:pPr>
      <w:r>
        <w:t>1.</w:t>
      </w:r>
    </w:p>
    <w:p w14:paraId="3BBDF51D" w14:textId="77777777" w:rsidR="00350BB2" w:rsidRDefault="00350BB2" w:rsidP="00350BB2">
      <w:pPr>
        <w:pStyle w:val="AralkYok"/>
      </w:pPr>
    </w:p>
    <w:p w14:paraId="01712C09" w14:textId="77777777" w:rsidR="00350BB2" w:rsidRDefault="00350BB2" w:rsidP="00350BB2">
      <w:pPr>
        <w:pStyle w:val="AralkYok"/>
      </w:pPr>
    </w:p>
    <w:p w14:paraId="6DB30838" w14:textId="77777777" w:rsidR="00350BB2" w:rsidRDefault="00350BB2" w:rsidP="00350BB2">
      <w:pPr>
        <w:pStyle w:val="AralkYok"/>
      </w:pPr>
    </w:p>
    <w:p w14:paraId="084F39F8" w14:textId="77777777" w:rsidR="00350BB2" w:rsidRDefault="00350BB2" w:rsidP="00350BB2">
      <w:pPr>
        <w:pStyle w:val="AralkYok"/>
      </w:pPr>
      <w:r>
        <w:t>2.</w:t>
      </w:r>
    </w:p>
    <w:p w14:paraId="626F9437" w14:textId="77777777" w:rsidR="00350BB2" w:rsidRDefault="00350BB2" w:rsidP="00350BB2">
      <w:pPr>
        <w:pStyle w:val="AralkYok"/>
      </w:pPr>
    </w:p>
    <w:p w14:paraId="6D95F9DD" w14:textId="77777777" w:rsidR="00350BB2" w:rsidRDefault="00350BB2" w:rsidP="00350BB2">
      <w:pPr>
        <w:pStyle w:val="AralkYok"/>
      </w:pPr>
    </w:p>
    <w:p w14:paraId="2D9F851A" w14:textId="77777777" w:rsidR="00350BB2" w:rsidRDefault="00350BB2" w:rsidP="00350BB2">
      <w:pPr>
        <w:pStyle w:val="AralkYok"/>
      </w:pPr>
    </w:p>
    <w:p w14:paraId="5BC20CFC" w14:textId="77777777" w:rsidR="00350BB2" w:rsidRDefault="00350BB2" w:rsidP="00350BB2">
      <w:pPr>
        <w:pStyle w:val="AralkYok"/>
      </w:pPr>
      <w:r>
        <w:t>3.</w:t>
      </w:r>
    </w:p>
    <w:p w14:paraId="3E7917E2" w14:textId="77777777" w:rsidR="00350BB2" w:rsidRDefault="00350BB2" w:rsidP="00350BB2">
      <w:pPr>
        <w:pStyle w:val="AralkYok"/>
      </w:pPr>
    </w:p>
    <w:p w14:paraId="46960800" w14:textId="77777777" w:rsidR="00350BB2" w:rsidRDefault="00350BB2" w:rsidP="00350BB2">
      <w:pPr>
        <w:pStyle w:val="AralkYok"/>
      </w:pPr>
    </w:p>
    <w:p w14:paraId="04BDCC1C" w14:textId="77777777" w:rsidR="00350BB2" w:rsidRDefault="00350BB2" w:rsidP="00350BB2">
      <w:pPr>
        <w:pStyle w:val="AralkYok"/>
      </w:pPr>
    </w:p>
    <w:p w14:paraId="004BF510" w14:textId="77777777" w:rsidR="00350BB2" w:rsidRDefault="00350BB2" w:rsidP="00350BB2">
      <w:pPr>
        <w:pStyle w:val="AralkYok"/>
      </w:pPr>
      <w:r>
        <w:t>4.</w:t>
      </w:r>
    </w:p>
    <w:p w14:paraId="7D0524B3" w14:textId="77777777" w:rsidR="00350BB2" w:rsidRDefault="00350BB2" w:rsidP="00350BB2">
      <w:pPr>
        <w:pStyle w:val="AralkYok"/>
      </w:pPr>
    </w:p>
    <w:p w14:paraId="7014B290" w14:textId="77777777" w:rsidR="00350BB2" w:rsidRDefault="00350BB2" w:rsidP="00350BB2">
      <w:pPr>
        <w:pStyle w:val="AralkYok"/>
        <w:rPr>
          <w:b/>
        </w:rPr>
      </w:pPr>
    </w:p>
    <w:p w14:paraId="5DD2A10F" w14:textId="7CEB75D7" w:rsidR="00350BB2" w:rsidRPr="00F11488" w:rsidRDefault="00350BB2" w:rsidP="00350BB2">
      <w:pPr>
        <w:pStyle w:val="AralkYok"/>
        <w:rPr>
          <w:b/>
        </w:rPr>
      </w:pPr>
      <w:r w:rsidRPr="00F11488">
        <w:rPr>
          <w:b/>
        </w:rPr>
        <w:t>6. a) Namaz kılarken vücudun örtünmesi gereken yerlerin örtünmesidir.</w:t>
      </w:r>
    </w:p>
    <w:p w14:paraId="7479B0A9" w14:textId="77777777" w:rsidR="00350BB2" w:rsidRPr="00F11488" w:rsidRDefault="00350BB2" w:rsidP="00350BB2">
      <w:pPr>
        <w:pStyle w:val="AralkYok"/>
        <w:rPr>
          <w:b/>
        </w:rPr>
      </w:pPr>
    </w:p>
    <w:p w14:paraId="7B7B3907" w14:textId="77777777" w:rsidR="00350BB2" w:rsidRPr="00F11488" w:rsidRDefault="00350BB2" w:rsidP="00350BB2">
      <w:pPr>
        <w:pStyle w:val="AralkYok"/>
        <w:rPr>
          <w:b/>
        </w:rPr>
      </w:pPr>
      <w:r w:rsidRPr="00F11488">
        <w:rPr>
          <w:b/>
        </w:rPr>
        <w:t xml:space="preserve">    b) Suyun bulunamaması veya zorunluluk nedeniyle kullanılamaması halinde toprak veya toprak cinsinden bir şeyle yapılan namaza hazırlık faaliyetidir.</w:t>
      </w:r>
    </w:p>
    <w:p w14:paraId="4147C8A4" w14:textId="77777777" w:rsidR="00350BB2" w:rsidRPr="00F11488" w:rsidRDefault="00350BB2" w:rsidP="00350BB2">
      <w:pPr>
        <w:pStyle w:val="AralkYok"/>
        <w:rPr>
          <w:b/>
        </w:rPr>
      </w:pPr>
    </w:p>
    <w:p w14:paraId="79E9023B" w14:textId="77777777" w:rsidR="00350BB2" w:rsidRPr="00F11488" w:rsidRDefault="00350BB2" w:rsidP="00350BB2">
      <w:pPr>
        <w:pStyle w:val="AralkYok"/>
        <w:rPr>
          <w:b/>
        </w:rPr>
      </w:pPr>
      <w:r w:rsidRPr="00F11488">
        <w:rPr>
          <w:b/>
        </w:rPr>
        <w:t>-Yukarıda tanımları verilen kavramları yazınız. (10)</w:t>
      </w:r>
    </w:p>
    <w:p w14:paraId="7B079CA6" w14:textId="77777777" w:rsidR="00350BB2" w:rsidRDefault="00350BB2" w:rsidP="00350BB2">
      <w:pPr>
        <w:pStyle w:val="AralkYok"/>
      </w:pPr>
    </w:p>
    <w:p w14:paraId="6E117906" w14:textId="77777777" w:rsidR="00350BB2" w:rsidRDefault="00350BB2" w:rsidP="00350BB2">
      <w:pPr>
        <w:pStyle w:val="AralkYok"/>
      </w:pPr>
    </w:p>
    <w:p w14:paraId="2F5CCA99" w14:textId="77777777" w:rsidR="00350BB2" w:rsidRDefault="00350BB2" w:rsidP="00350BB2">
      <w:pPr>
        <w:pStyle w:val="AralkYok"/>
      </w:pPr>
    </w:p>
    <w:p w14:paraId="15D52D52" w14:textId="77777777" w:rsidR="00350BB2" w:rsidRDefault="00350BB2" w:rsidP="00350BB2">
      <w:pPr>
        <w:pStyle w:val="AralkYok"/>
      </w:pPr>
      <w:r>
        <w:t>a)</w:t>
      </w:r>
    </w:p>
    <w:p w14:paraId="2E385F2F" w14:textId="77777777" w:rsidR="00350BB2" w:rsidRDefault="00350BB2" w:rsidP="00350BB2">
      <w:pPr>
        <w:pStyle w:val="AralkYok"/>
      </w:pPr>
    </w:p>
    <w:p w14:paraId="43A850FC" w14:textId="77777777" w:rsidR="00350BB2" w:rsidRDefault="00350BB2" w:rsidP="00350BB2">
      <w:pPr>
        <w:pStyle w:val="AralkYok"/>
      </w:pPr>
    </w:p>
    <w:p w14:paraId="2B37B541" w14:textId="77777777" w:rsidR="00350BB2" w:rsidRDefault="00350BB2" w:rsidP="00350BB2">
      <w:pPr>
        <w:pStyle w:val="AralkYok"/>
      </w:pPr>
      <w:r>
        <w:t>b)</w:t>
      </w:r>
    </w:p>
    <w:p w14:paraId="163E30C2" w14:textId="77777777" w:rsidR="00151DA8" w:rsidRDefault="00151DA8" w:rsidP="005B61B2">
      <w:pPr>
        <w:pBdr>
          <w:bar w:val="single" w:sz="4" w:color="auto"/>
        </w:pBdr>
        <w:tabs>
          <w:tab w:val="left" w:pos="2775"/>
        </w:tabs>
        <w:rPr>
          <w:rFonts w:cstheme="minorHAnsi"/>
          <w:sz w:val="24"/>
          <w:szCs w:val="24"/>
        </w:rPr>
      </w:pPr>
    </w:p>
    <w:p w14:paraId="1B098929" w14:textId="77777777" w:rsidR="00350BB2" w:rsidRDefault="00350BB2" w:rsidP="00350BB2">
      <w:pPr>
        <w:spacing w:line="20" w:lineRule="atLeast"/>
        <w:rPr>
          <w:rFonts w:ascii="Arial" w:hAnsi="Arial" w:cs="Arial"/>
          <w:b/>
          <w:sz w:val="20"/>
          <w:szCs w:val="20"/>
        </w:rPr>
      </w:pPr>
      <w:r w:rsidRPr="00F321DD">
        <w:rPr>
          <w:b/>
        </w:rPr>
        <w:t>7.</w:t>
      </w:r>
      <w:r>
        <w:t xml:space="preserve"> </w:t>
      </w:r>
      <w:r w:rsidRPr="000337D3">
        <w:rPr>
          <w:rFonts w:ascii="Arial" w:eastAsia="Calibri" w:hAnsi="Arial" w:cs="Arial"/>
          <w:b/>
          <w:sz w:val="20"/>
          <w:szCs w:val="20"/>
        </w:rPr>
        <w:t>Aşağıdak</w:t>
      </w:r>
      <w:r>
        <w:rPr>
          <w:rFonts w:ascii="Arial" w:eastAsia="Calibri" w:hAnsi="Arial" w:cs="Arial"/>
          <w:b/>
          <w:sz w:val="20"/>
          <w:szCs w:val="20"/>
        </w:rPr>
        <w:t xml:space="preserve">i </w:t>
      </w:r>
      <w:r>
        <w:rPr>
          <w:rFonts w:ascii="Arial" w:hAnsi="Arial" w:cs="Arial"/>
          <w:b/>
          <w:sz w:val="20"/>
          <w:szCs w:val="20"/>
        </w:rPr>
        <w:t>beş vakit namaz tablosunu</w:t>
      </w:r>
      <w:r>
        <w:rPr>
          <w:rFonts w:ascii="Arial" w:eastAsia="Calibri" w:hAnsi="Arial" w:cs="Arial"/>
          <w:b/>
          <w:sz w:val="20"/>
          <w:szCs w:val="20"/>
        </w:rPr>
        <w:t xml:space="preserve"> tamamlayınız.(10 puan)</w:t>
      </w:r>
    </w:p>
    <w:tbl>
      <w:tblPr>
        <w:tblpPr w:leftFromText="141" w:rightFromText="141" w:vertAnchor="text" w:horzAnchor="margin" w:tblpXSpec="right" w:tblpY="2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981"/>
        <w:gridCol w:w="545"/>
        <w:gridCol w:w="1105"/>
        <w:gridCol w:w="528"/>
        <w:gridCol w:w="785"/>
      </w:tblGrid>
      <w:tr w:rsidR="00350BB2" w:rsidRPr="00350BB2" w14:paraId="3656B5BD" w14:textId="77777777" w:rsidTr="00350BB2">
        <w:tc>
          <w:tcPr>
            <w:tcW w:w="0" w:type="auto"/>
            <w:shd w:val="clear" w:color="auto" w:fill="auto"/>
            <w:vAlign w:val="bottom"/>
          </w:tcPr>
          <w:p w14:paraId="2CF565BE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D4CE3B7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</w:rPr>
              <w:t>İlk Sünnet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C8DE70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Farz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0A4B4C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i/>
                <w:iCs/>
                <w:sz w:val="16"/>
                <w:szCs w:val="16"/>
              </w:rPr>
              <w:t>Son Sünnet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F78FEE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Vitir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5977D3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Toplam</w:t>
            </w:r>
          </w:p>
        </w:tc>
      </w:tr>
      <w:tr w:rsidR="00350BB2" w:rsidRPr="00350BB2" w14:paraId="49470C6F" w14:textId="77777777" w:rsidTr="00350BB2">
        <w:tc>
          <w:tcPr>
            <w:tcW w:w="0" w:type="auto"/>
            <w:shd w:val="clear" w:color="auto" w:fill="auto"/>
            <w:vAlign w:val="bottom"/>
          </w:tcPr>
          <w:p w14:paraId="3786F691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Sabah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ADE986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  <w:r w:rsidRPr="00350BB2">
              <w:rPr>
                <w:rFonts w:ascii="Arial" w:hAnsi="Arial" w:cs="Arial"/>
                <w:sz w:val="16"/>
                <w:szCs w:val="16"/>
              </w:rPr>
              <w:t xml:space="preserve">    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E49324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4EDC7A3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1107FD8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1057430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sz w:val="16"/>
                <w:szCs w:val="16"/>
              </w:rPr>
              <w:t>4</w:t>
            </w:r>
          </w:p>
        </w:tc>
      </w:tr>
      <w:tr w:rsidR="00350BB2" w:rsidRPr="00350BB2" w14:paraId="4482DAAC" w14:textId="77777777" w:rsidTr="00350BB2">
        <w:tc>
          <w:tcPr>
            <w:tcW w:w="0" w:type="auto"/>
            <w:shd w:val="clear" w:color="auto" w:fill="auto"/>
            <w:vAlign w:val="bottom"/>
          </w:tcPr>
          <w:p w14:paraId="45B4E49A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Öğle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B2CAED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11FBDEA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  <w:r w:rsidRPr="00350BB2">
              <w:rPr>
                <w:rFonts w:ascii="Arial" w:hAnsi="Arial" w:cs="Arial"/>
                <w:sz w:val="16"/>
                <w:szCs w:val="16"/>
              </w:rPr>
              <w:t xml:space="preserve"> 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C58F5A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B194544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38305D0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sz w:val="16"/>
                <w:szCs w:val="16"/>
              </w:rPr>
              <w:t>10</w:t>
            </w:r>
          </w:p>
        </w:tc>
      </w:tr>
      <w:tr w:rsidR="00350BB2" w:rsidRPr="00350BB2" w14:paraId="4F14BC36" w14:textId="77777777" w:rsidTr="00350BB2">
        <w:tc>
          <w:tcPr>
            <w:tcW w:w="0" w:type="auto"/>
            <w:shd w:val="clear" w:color="auto" w:fill="auto"/>
            <w:vAlign w:val="bottom"/>
          </w:tcPr>
          <w:p w14:paraId="6B0BD7B7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İkindi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5F8283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2B1EBF52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59E7D90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3C43CFCF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10881184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sz w:val="16"/>
                <w:szCs w:val="16"/>
              </w:rPr>
              <w:t>8</w:t>
            </w:r>
          </w:p>
        </w:tc>
      </w:tr>
      <w:tr w:rsidR="00350BB2" w:rsidRPr="00350BB2" w14:paraId="73C64420" w14:textId="77777777" w:rsidTr="00350BB2">
        <w:tc>
          <w:tcPr>
            <w:tcW w:w="0" w:type="auto"/>
            <w:shd w:val="clear" w:color="auto" w:fill="auto"/>
            <w:vAlign w:val="bottom"/>
          </w:tcPr>
          <w:p w14:paraId="6985337D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Akşam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6153461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6872B47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A942BEA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5165AA24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43D03C4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sz w:val="16"/>
                <w:szCs w:val="16"/>
              </w:rPr>
              <w:t>5</w:t>
            </w:r>
          </w:p>
        </w:tc>
      </w:tr>
      <w:tr w:rsidR="00350BB2" w:rsidRPr="00350BB2" w14:paraId="6C586954" w14:textId="77777777" w:rsidTr="00350BB2">
        <w:tc>
          <w:tcPr>
            <w:tcW w:w="0" w:type="auto"/>
            <w:shd w:val="clear" w:color="auto" w:fill="auto"/>
            <w:vAlign w:val="bottom"/>
          </w:tcPr>
          <w:p w14:paraId="18307C3C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b/>
                <w:bCs/>
                <w:sz w:val="16"/>
                <w:szCs w:val="16"/>
              </w:rPr>
              <w:t>Yatsı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71ABFF9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  <w:r w:rsidRPr="00350BB2">
              <w:rPr>
                <w:rFonts w:ascii="Arial" w:hAnsi="Arial" w:cs="Arial"/>
                <w:sz w:val="16"/>
                <w:szCs w:val="16"/>
              </w:rPr>
              <w:t xml:space="preserve">    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8437371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4EB0BAE6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6CFEE557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14:paraId="09B12801" w14:textId="77777777" w:rsidR="00350BB2" w:rsidRPr="00350BB2" w:rsidRDefault="00350BB2" w:rsidP="00350BB2">
            <w:pPr>
              <w:spacing w:line="20" w:lineRule="atLeast"/>
              <w:rPr>
                <w:rFonts w:ascii="Arial" w:eastAsia="Calibri" w:hAnsi="Arial" w:cs="Arial"/>
                <w:sz w:val="16"/>
                <w:szCs w:val="16"/>
              </w:rPr>
            </w:pPr>
            <w:r w:rsidRPr="00350BB2">
              <w:rPr>
                <w:rFonts w:ascii="Arial" w:eastAsia="Calibri" w:hAnsi="Arial" w:cs="Arial"/>
                <w:sz w:val="16"/>
                <w:szCs w:val="16"/>
              </w:rPr>
              <w:t>13</w:t>
            </w:r>
          </w:p>
        </w:tc>
      </w:tr>
    </w:tbl>
    <w:p w14:paraId="57DFA1DD" w14:textId="77777777" w:rsidR="00350BB2" w:rsidRDefault="00350BB2" w:rsidP="00350BB2">
      <w:pPr>
        <w:spacing w:line="20" w:lineRule="atLeast"/>
        <w:rPr>
          <w:rFonts w:ascii="Arial" w:hAnsi="Arial" w:cs="Arial"/>
          <w:b/>
          <w:sz w:val="20"/>
          <w:szCs w:val="20"/>
        </w:rPr>
      </w:pPr>
    </w:p>
    <w:p w14:paraId="39518F6D" w14:textId="77777777" w:rsidR="00350BB2" w:rsidRPr="000337D3" w:rsidRDefault="00350BB2" w:rsidP="00350BB2">
      <w:pPr>
        <w:spacing w:line="20" w:lineRule="atLeast"/>
        <w:rPr>
          <w:rFonts w:ascii="Arial" w:eastAsia="Calibri" w:hAnsi="Arial" w:cs="Arial"/>
          <w:b/>
          <w:sz w:val="20"/>
          <w:szCs w:val="20"/>
        </w:rPr>
      </w:pPr>
    </w:p>
    <w:p w14:paraId="15596596" w14:textId="77777777" w:rsidR="00350BB2" w:rsidRDefault="00350BB2" w:rsidP="00350BB2">
      <w:pPr>
        <w:pStyle w:val="AralkYok"/>
      </w:pPr>
    </w:p>
    <w:p w14:paraId="31A4342C" w14:textId="77777777" w:rsidR="00350BB2" w:rsidRDefault="00350BB2" w:rsidP="00350BB2">
      <w:pPr>
        <w:pStyle w:val="AralkYok"/>
        <w:rPr>
          <w:rFonts w:cstheme="minorHAnsi"/>
          <w:b/>
        </w:rPr>
      </w:pPr>
      <w:r w:rsidRPr="00943616">
        <w:rPr>
          <w:b/>
        </w:rPr>
        <w:lastRenderedPageBreak/>
        <w:t>8</w:t>
      </w:r>
      <w:r w:rsidRPr="00943616">
        <w:rPr>
          <w:rFonts w:cstheme="minorHAnsi"/>
          <w:b/>
        </w:rPr>
        <w:t>. Namazın kılınış şartlarını (namazın içindeki farzlar) yazınız. (10)</w:t>
      </w:r>
    </w:p>
    <w:p w14:paraId="037253F4" w14:textId="77777777" w:rsidR="00350BB2" w:rsidRDefault="00350BB2" w:rsidP="00350BB2">
      <w:pPr>
        <w:pStyle w:val="AralkYok"/>
        <w:rPr>
          <w:rFonts w:cstheme="minorHAnsi"/>
          <w:b/>
        </w:rPr>
      </w:pPr>
    </w:p>
    <w:p w14:paraId="540B748E" w14:textId="77777777" w:rsidR="00350BB2" w:rsidRDefault="00350BB2" w:rsidP="00350BB2">
      <w:pPr>
        <w:pStyle w:val="AralkYok"/>
        <w:rPr>
          <w:rFonts w:cstheme="minorHAnsi"/>
          <w:b/>
        </w:rPr>
      </w:pPr>
    </w:p>
    <w:p w14:paraId="56835F46" w14:textId="77777777" w:rsidR="00350BB2" w:rsidRDefault="00350BB2" w:rsidP="00350BB2">
      <w:pPr>
        <w:pStyle w:val="AralkYok"/>
        <w:rPr>
          <w:rFonts w:cstheme="minorHAnsi"/>
          <w:b/>
        </w:rPr>
      </w:pPr>
    </w:p>
    <w:p w14:paraId="08EAEBA8" w14:textId="77777777" w:rsidR="00350BB2" w:rsidRDefault="00350BB2" w:rsidP="00350BB2">
      <w:pPr>
        <w:pStyle w:val="AralkYok"/>
        <w:rPr>
          <w:rFonts w:cstheme="minorHAnsi"/>
        </w:rPr>
      </w:pPr>
      <w:r w:rsidRPr="00943616">
        <w:rPr>
          <w:rFonts w:cstheme="minorHAnsi"/>
        </w:rPr>
        <w:t>1.</w:t>
      </w:r>
    </w:p>
    <w:p w14:paraId="375F3CBC" w14:textId="77777777" w:rsidR="00350BB2" w:rsidRDefault="00350BB2" w:rsidP="00350BB2">
      <w:pPr>
        <w:pStyle w:val="AralkYok"/>
        <w:rPr>
          <w:rFonts w:cstheme="minorHAnsi"/>
        </w:rPr>
      </w:pPr>
    </w:p>
    <w:p w14:paraId="5BA9D4AF" w14:textId="77777777" w:rsidR="00350BB2" w:rsidRDefault="00350BB2" w:rsidP="00350BB2">
      <w:pPr>
        <w:pStyle w:val="AralkYok"/>
        <w:rPr>
          <w:rFonts w:cstheme="minorHAnsi"/>
        </w:rPr>
      </w:pPr>
    </w:p>
    <w:p w14:paraId="1D5115FE" w14:textId="77777777" w:rsidR="00350BB2" w:rsidRDefault="00350BB2" w:rsidP="00350BB2">
      <w:pPr>
        <w:pStyle w:val="AralkYok"/>
        <w:rPr>
          <w:rFonts w:cstheme="minorHAnsi"/>
        </w:rPr>
      </w:pPr>
      <w:r>
        <w:rPr>
          <w:rFonts w:cstheme="minorHAnsi"/>
        </w:rPr>
        <w:t>2.</w:t>
      </w:r>
    </w:p>
    <w:p w14:paraId="4AC571A3" w14:textId="77777777" w:rsidR="00350BB2" w:rsidRDefault="00350BB2" w:rsidP="00350BB2">
      <w:pPr>
        <w:pStyle w:val="AralkYok"/>
        <w:rPr>
          <w:rFonts w:cstheme="minorHAnsi"/>
        </w:rPr>
      </w:pPr>
    </w:p>
    <w:p w14:paraId="13A5552E" w14:textId="77777777" w:rsidR="00350BB2" w:rsidRDefault="00350BB2" w:rsidP="00350BB2">
      <w:pPr>
        <w:pStyle w:val="AralkYok"/>
        <w:rPr>
          <w:rFonts w:cstheme="minorHAnsi"/>
        </w:rPr>
      </w:pPr>
    </w:p>
    <w:p w14:paraId="48C18CD1" w14:textId="77777777" w:rsidR="00350BB2" w:rsidRDefault="00350BB2" w:rsidP="00350BB2">
      <w:pPr>
        <w:pStyle w:val="AralkYok"/>
        <w:rPr>
          <w:rFonts w:cstheme="minorHAnsi"/>
        </w:rPr>
      </w:pPr>
      <w:r>
        <w:rPr>
          <w:rFonts w:cstheme="minorHAnsi"/>
        </w:rPr>
        <w:t>3.</w:t>
      </w:r>
    </w:p>
    <w:p w14:paraId="4444163A" w14:textId="77777777" w:rsidR="00350BB2" w:rsidRDefault="00350BB2" w:rsidP="00350BB2">
      <w:pPr>
        <w:pStyle w:val="AralkYok"/>
        <w:rPr>
          <w:rFonts w:cstheme="minorHAnsi"/>
        </w:rPr>
      </w:pPr>
    </w:p>
    <w:p w14:paraId="031582EB" w14:textId="77777777" w:rsidR="00350BB2" w:rsidRDefault="00350BB2" w:rsidP="00350BB2">
      <w:pPr>
        <w:pStyle w:val="AralkYok"/>
        <w:rPr>
          <w:rFonts w:cstheme="minorHAnsi"/>
        </w:rPr>
      </w:pPr>
    </w:p>
    <w:p w14:paraId="6B4C2EA9" w14:textId="77777777" w:rsidR="00350BB2" w:rsidRDefault="00350BB2" w:rsidP="00350BB2">
      <w:pPr>
        <w:pStyle w:val="AralkYok"/>
        <w:rPr>
          <w:rFonts w:cstheme="minorHAnsi"/>
        </w:rPr>
      </w:pPr>
      <w:r>
        <w:rPr>
          <w:rFonts w:cstheme="minorHAnsi"/>
        </w:rPr>
        <w:t>4.</w:t>
      </w:r>
    </w:p>
    <w:p w14:paraId="64A6F990" w14:textId="77777777" w:rsidR="00350BB2" w:rsidRDefault="00350BB2" w:rsidP="00350BB2">
      <w:pPr>
        <w:pStyle w:val="AralkYok"/>
        <w:rPr>
          <w:rFonts w:cstheme="minorHAnsi"/>
        </w:rPr>
      </w:pPr>
    </w:p>
    <w:p w14:paraId="74C0F6EE" w14:textId="77777777" w:rsidR="00350BB2" w:rsidRDefault="00350BB2" w:rsidP="00350BB2">
      <w:pPr>
        <w:pStyle w:val="AralkYok"/>
        <w:rPr>
          <w:rFonts w:cstheme="minorHAnsi"/>
        </w:rPr>
      </w:pPr>
    </w:p>
    <w:p w14:paraId="29CDFEB3" w14:textId="77777777" w:rsidR="00350BB2" w:rsidRDefault="00350BB2" w:rsidP="00350BB2">
      <w:pPr>
        <w:pStyle w:val="AralkYok"/>
        <w:rPr>
          <w:rFonts w:cstheme="minorHAnsi"/>
        </w:rPr>
      </w:pPr>
      <w:r>
        <w:rPr>
          <w:rFonts w:cstheme="minorHAnsi"/>
        </w:rPr>
        <w:t>5.</w:t>
      </w:r>
    </w:p>
    <w:p w14:paraId="5EB0E4C7" w14:textId="77777777" w:rsidR="00350BB2" w:rsidRDefault="00350BB2" w:rsidP="00350BB2">
      <w:pPr>
        <w:pStyle w:val="AralkYok"/>
        <w:rPr>
          <w:rFonts w:cstheme="minorHAnsi"/>
        </w:rPr>
      </w:pPr>
    </w:p>
    <w:p w14:paraId="434598A2" w14:textId="77777777" w:rsidR="00350BB2" w:rsidRDefault="00350BB2" w:rsidP="00350BB2">
      <w:pPr>
        <w:pStyle w:val="AralkYok"/>
        <w:rPr>
          <w:rFonts w:cstheme="minorHAnsi"/>
        </w:rPr>
      </w:pPr>
    </w:p>
    <w:p w14:paraId="5FFD5FBB" w14:textId="77777777" w:rsidR="00350BB2" w:rsidRDefault="00350BB2" w:rsidP="00350BB2">
      <w:pPr>
        <w:pStyle w:val="AralkYok"/>
        <w:rPr>
          <w:rFonts w:cstheme="minorHAnsi"/>
        </w:rPr>
      </w:pPr>
      <w:r>
        <w:rPr>
          <w:rFonts w:cstheme="minorHAnsi"/>
        </w:rPr>
        <w:t>6.</w:t>
      </w:r>
    </w:p>
    <w:p w14:paraId="4189347E" w14:textId="77777777" w:rsidR="00350BB2" w:rsidRDefault="00350BB2" w:rsidP="005B61B2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6CD643E" w14:textId="77777777" w:rsidR="00350BB2" w:rsidRDefault="00350BB2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08B7B5D" w14:textId="77777777" w:rsidR="00350BB2" w:rsidRDefault="00350BB2" w:rsidP="00350BB2">
      <w:pPr>
        <w:pStyle w:val="AralkYok"/>
        <w:rPr>
          <w:rFonts w:eastAsia="Calibri" w:cstheme="minorHAnsi"/>
          <w:b/>
        </w:rPr>
      </w:pPr>
      <w:r w:rsidRPr="00943616">
        <w:rPr>
          <w:rFonts w:eastAsia="Calibri" w:cstheme="minorHAnsi"/>
          <w:b/>
        </w:rPr>
        <w:t xml:space="preserve">9. a) </w:t>
      </w:r>
      <w:r w:rsidRPr="00943616">
        <w:rPr>
          <w:rFonts w:ascii="Calibri" w:eastAsia="Calibri" w:hAnsi="Calibri" w:cs="Calibri"/>
          <w:b/>
        </w:rPr>
        <w:t>Haftada bir gün toplu olarak kılınan farz bir namazdır.</w:t>
      </w:r>
    </w:p>
    <w:p w14:paraId="0208544A" w14:textId="77777777" w:rsidR="00350BB2" w:rsidRPr="00943616" w:rsidRDefault="00350BB2" w:rsidP="00350BB2">
      <w:pPr>
        <w:pStyle w:val="AralkYok"/>
        <w:rPr>
          <w:rFonts w:eastAsia="Calibri" w:cstheme="minorHAnsi"/>
          <w:b/>
        </w:rPr>
      </w:pPr>
    </w:p>
    <w:p w14:paraId="14964286" w14:textId="77777777" w:rsidR="00350BB2" w:rsidRDefault="00350BB2" w:rsidP="00350BB2">
      <w:pPr>
        <w:pStyle w:val="AralkYok"/>
        <w:rPr>
          <w:rFonts w:eastAsia="Calibri" w:cstheme="minorHAnsi"/>
          <w:b/>
        </w:rPr>
      </w:pPr>
      <w:r w:rsidRPr="00943616">
        <w:rPr>
          <w:rFonts w:eastAsia="Calibri" w:cstheme="minorHAnsi"/>
          <w:b/>
        </w:rPr>
        <w:t xml:space="preserve">    b)</w:t>
      </w:r>
      <w:r w:rsidRPr="00943616">
        <w:rPr>
          <w:rFonts w:ascii="Calibri" w:eastAsia="Calibri" w:hAnsi="Calibri" w:cs="Calibri"/>
          <w:b/>
        </w:rPr>
        <w:t>Senede iki defa kılınması vacip olan bir namazdır.</w:t>
      </w:r>
    </w:p>
    <w:p w14:paraId="6382D106" w14:textId="77777777" w:rsidR="00350BB2" w:rsidRPr="00943616" w:rsidRDefault="00350BB2" w:rsidP="00350BB2">
      <w:pPr>
        <w:pStyle w:val="AralkYok"/>
        <w:rPr>
          <w:rFonts w:eastAsia="Calibri" w:cstheme="minorHAnsi"/>
          <w:b/>
        </w:rPr>
      </w:pPr>
    </w:p>
    <w:p w14:paraId="2C99C988" w14:textId="77777777" w:rsidR="00350BB2" w:rsidRDefault="00350BB2" w:rsidP="00350BB2">
      <w:pPr>
        <w:pStyle w:val="AralkYok"/>
        <w:rPr>
          <w:rFonts w:eastAsia="Calibri" w:cstheme="minorHAnsi"/>
          <w:b/>
        </w:rPr>
      </w:pPr>
      <w:r w:rsidRPr="00943616">
        <w:rPr>
          <w:rFonts w:eastAsia="Calibri" w:cstheme="minorHAnsi"/>
          <w:b/>
        </w:rPr>
        <w:t xml:space="preserve">    c)</w:t>
      </w:r>
      <w:r w:rsidRPr="00943616">
        <w:rPr>
          <w:rFonts w:ascii="Calibri" w:eastAsia="Calibri" w:hAnsi="Calibri" w:cs="Calibri"/>
          <w:b/>
        </w:rPr>
        <w:t>Müslüman biri öldüğünde kılınan namazdır.</w:t>
      </w:r>
    </w:p>
    <w:p w14:paraId="22D5293F" w14:textId="77777777" w:rsidR="00350BB2" w:rsidRPr="00943616" w:rsidRDefault="00350BB2" w:rsidP="00350BB2">
      <w:pPr>
        <w:pStyle w:val="AralkYok"/>
        <w:rPr>
          <w:rFonts w:eastAsia="Calibri" w:cstheme="minorHAnsi"/>
          <w:b/>
        </w:rPr>
      </w:pPr>
    </w:p>
    <w:p w14:paraId="669C0A42" w14:textId="77777777" w:rsidR="00350BB2" w:rsidRPr="00943616" w:rsidRDefault="00350BB2" w:rsidP="00350BB2">
      <w:pPr>
        <w:pStyle w:val="AralkYok"/>
        <w:rPr>
          <w:rFonts w:eastAsia="Calibri" w:cstheme="minorHAnsi"/>
          <w:b/>
        </w:rPr>
      </w:pPr>
      <w:r w:rsidRPr="00943616">
        <w:rPr>
          <w:rFonts w:eastAsia="Calibri" w:cstheme="minorHAnsi"/>
          <w:b/>
        </w:rPr>
        <w:t xml:space="preserve">    d)</w:t>
      </w:r>
      <w:r w:rsidRPr="00943616">
        <w:rPr>
          <w:rFonts w:ascii="Calibri" w:eastAsia="Calibri" w:hAnsi="Calibri" w:cs="Calibri"/>
          <w:b/>
        </w:rPr>
        <w:t>Ramazan ayında yatsı namazından sonra kılınan namazdır.</w:t>
      </w:r>
    </w:p>
    <w:p w14:paraId="0B4284E9" w14:textId="77777777" w:rsidR="00350BB2" w:rsidRPr="00943616" w:rsidRDefault="00350BB2" w:rsidP="00350BB2">
      <w:pPr>
        <w:pStyle w:val="AralkYok"/>
        <w:rPr>
          <w:rFonts w:eastAsia="Calibri" w:cstheme="minorHAnsi"/>
          <w:b/>
        </w:rPr>
      </w:pPr>
    </w:p>
    <w:p w14:paraId="11F18696" w14:textId="77777777" w:rsidR="00350BB2" w:rsidRPr="00943616" w:rsidRDefault="00350BB2" w:rsidP="00350BB2">
      <w:pPr>
        <w:pStyle w:val="AralkYok"/>
        <w:rPr>
          <w:rFonts w:cstheme="minorHAnsi"/>
          <w:b/>
          <w:color w:val="202124"/>
          <w:shd w:val="clear" w:color="auto" w:fill="FFFFFF"/>
        </w:rPr>
      </w:pPr>
      <w:r w:rsidRPr="00943616">
        <w:rPr>
          <w:rFonts w:eastAsia="Calibri" w:cstheme="minorHAnsi"/>
          <w:b/>
        </w:rPr>
        <w:t>- Yukarıda tanımları verilen namazları yazınız. (10)</w:t>
      </w:r>
    </w:p>
    <w:p w14:paraId="79C4D4D9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</w:p>
    <w:p w14:paraId="0F26770E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</w:p>
    <w:p w14:paraId="51B20F0E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</w:p>
    <w:p w14:paraId="36F8640D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  <w:r>
        <w:rPr>
          <w:rFonts w:cstheme="minorHAnsi"/>
          <w:color w:val="202124"/>
          <w:shd w:val="clear" w:color="auto" w:fill="FFFFFF"/>
        </w:rPr>
        <w:t>a)</w:t>
      </w:r>
    </w:p>
    <w:p w14:paraId="72232A00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</w:p>
    <w:p w14:paraId="4A0F35B0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</w:p>
    <w:p w14:paraId="448B8C29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  <w:r>
        <w:rPr>
          <w:rFonts w:cstheme="minorHAnsi"/>
          <w:color w:val="202124"/>
          <w:shd w:val="clear" w:color="auto" w:fill="FFFFFF"/>
        </w:rPr>
        <w:t>b)</w:t>
      </w:r>
    </w:p>
    <w:p w14:paraId="388CD7F6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</w:p>
    <w:p w14:paraId="0E45D4C2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</w:p>
    <w:p w14:paraId="27FFC888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  <w:r>
        <w:rPr>
          <w:rFonts w:cstheme="minorHAnsi"/>
          <w:color w:val="202124"/>
          <w:shd w:val="clear" w:color="auto" w:fill="FFFFFF"/>
        </w:rPr>
        <w:t>c)</w:t>
      </w:r>
    </w:p>
    <w:p w14:paraId="1ABCC9C6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</w:p>
    <w:p w14:paraId="57956587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</w:p>
    <w:p w14:paraId="1964D984" w14:textId="77777777" w:rsidR="00350BB2" w:rsidRDefault="00350BB2" w:rsidP="00350BB2">
      <w:pPr>
        <w:pStyle w:val="AralkYok"/>
        <w:rPr>
          <w:rFonts w:cstheme="minorHAnsi"/>
          <w:color w:val="202124"/>
          <w:shd w:val="clear" w:color="auto" w:fill="FFFFFF"/>
        </w:rPr>
      </w:pPr>
      <w:r>
        <w:rPr>
          <w:rFonts w:cstheme="minorHAnsi"/>
          <w:color w:val="202124"/>
          <w:shd w:val="clear" w:color="auto" w:fill="FFFFFF"/>
        </w:rPr>
        <w:t>d)</w:t>
      </w:r>
    </w:p>
    <w:p w14:paraId="644ED8D4" w14:textId="77777777" w:rsidR="00350BB2" w:rsidRDefault="00350BB2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E808452" w14:textId="77777777" w:rsidR="00350BB2" w:rsidRDefault="00350BB2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B565562" w14:textId="77777777" w:rsidR="00350BB2" w:rsidRDefault="00350BB2" w:rsidP="005B61B2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A165349" w14:textId="77777777" w:rsidR="00350BB2" w:rsidRDefault="00350BB2" w:rsidP="00350BB2">
      <w:pPr>
        <w:pStyle w:val="AralkYok"/>
      </w:pPr>
      <w:r w:rsidRPr="00943616">
        <w:rPr>
          <w:rFonts w:cstheme="minorHAnsi"/>
          <w:b/>
          <w:color w:val="202124"/>
          <w:shd w:val="clear" w:color="auto" w:fill="FFFFFF"/>
        </w:rPr>
        <w:t xml:space="preserve">10. </w:t>
      </w:r>
      <w:r>
        <w:rPr>
          <w:b/>
        </w:rPr>
        <w:t>Gusül abdestinin (Boy abdesti) alınışını yazınız</w:t>
      </w:r>
      <w:r w:rsidRPr="00943616">
        <w:rPr>
          <w:b/>
        </w:rPr>
        <w:t>. (10</w:t>
      </w:r>
      <w:r>
        <w:t>)</w:t>
      </w:r>
    </w:p>
    <w:p w14:paraId="25860AB0" w14:textId="77777777" w:rsidR="00350BB2" w:rsidRDefault="00350BB2" w:rsidP="00350BB2">
      <w:pPr>
        <w:pStyle w:val="AralkYok"/>
      </w:pPr>
    </w:p>
    <w:p w14:paraId="2254BC62" w14:textId="77777777" w:rsidR="00350BB2" w:rsidRDefault="00350BB2" w:rsidP="00350BB2">
      <w:pPr>
        <w:pStyle w:val="AralkYok"/>
      </w:pPr>
    </w:p>
    <w:p w14:paraId="27CBC927" w14:textId="77777777" w:rsidR="00350BB2" w:rsidRPr="00C75D36" w:rsidRDefault="00350BB2" w:rsidP="00350BB2">
      <w:pPr>
        <w:pStyle w:val="AralkYok"/>
        <w:rPr>
          <w:b/>
          <w:u w:val="single"/>
        </w:rPr>
      </w:pPr>
      <w:r>
        <w:t xml:space="preserve">                                                                                        </w:t>
      </w:r>
    </w:p>
    <w:p w14:paraId="5C10AC9F" w14:textId="63610053" w:rsidR="005B61B2" w:rsidRDefault="005B61B2" w:rsidP="005B61B2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01AA998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0A419B0" w14:textId="77777777" w:rsidR="0002742A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06D" id="Metin Kutusu 2" o:spid="_x0000_s1027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N9EQIAAAA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8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9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30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1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B42D5" w14:textId="77777777" w:rsidR="00B85194" w:rsidRDefault="00B85194" w:rsidP="00ED544D">
      <w:pPr>
        <w:spacing w:after="0" w:line="240" w:lineRule="auto"/>
      </w:pPr>
      <w:r>
        <w:separator/>
      </w:r>
    </w:p>
  </w:endnote>
  <w:endnote w:type="continuationSeparator" w:id="0">
    <w:p w14:paraId="6AFF69A1" w14:textId="77777777" w:rsidR="00B85194" w:rsidRDefault="00B85194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9" w:name="_Hlk124933023"/>
  <w:bookmarkStart w:id="20" w:name="_Hlk124933024"/>
  <w:bookmarkStart w:id="21" w:name="_Hlk124933025"/>
  <w:bookmarkStart w:id="22" w:name="_Hlk124933026"/>
  <w:bookmarkStart w:id="23" w:name="_Hlk124933769"/>
  <w:bookmarkStart w:id="24" w:name="_Hlk124933770"/>
  <w:bookmarkStart w:id="25" w:name="_Hlk124933789"/>
  <w:bookmarkStart w:id="26" w:name="_Hlk124933790"/>
  <w:bookmarkStart w:id="27" w:name="_Hlk127266397"/>
  <w:bookmarkStart w:id="28" w:name="_Hlk127266398"/>
  <w:bookmarkStart w:id="29" w:name="_Hlk127266404"/>
  <w:bookmarkStart w:id="30" w:name="_Hlk127266405"/>
  <w:bookmarkStart w:id="31" w:name="_Hlk127267355"/>
  <w:bookmarkStart w:id="32" w:name="_Hlk127267356"/>
  <w:bookmarkStart w:id="33" w:name="_Hlk127267360"/>
  <w:bookmarkStart w:id="34" w:name="_Hlk127267361"/>
  <w:bookmarkStart w:id="35" w:name="_Hlk127267797"/>
  <w:bookmarkStart w:id="36" w:name="_Hlk127267798"/>
  <w:bookmarkStart w:id="37" w:name="_Hlk127267803"/>
  <w:bookmarkStart w:id="38" w:name="_Hlk127267804"/>
  <w:bookmarkStart w:id="39" w:name="_Hlk127268479"/>
  <w:bookmarkStart w:id="40" w:name="_Hlk127268480"/>
  <w:bookmarkStart w:id="41" w:name="_Hlk127268483"/>
  <w:bookmarkStart w:id="42" w:name="_Hlk127268484"/>
  <w:bookmarkStart w:id="43" w:name="_Hlk127268670"/>
  <w:bookmarkStart w:id="44" w:name="_Hlk127268671"/>
  <w:bookmarkStart w:id="45" w:name="_Hlk127268674"/>
  <w:bookmarkStart w:id="46" w:name="_Hlk127268675"/>
  <w:bookmarkStart w:id="47" w:name="_Hlk127268966"/>
  <w:bookmarkStart w:id="48" w:name="_Hlk127268967"/>
  <w:bookmarkStart w:id="49" w:name="_Hlk127269234"/>
  <w:bookmarkStart w:id="50" w:name="_Hlk127269235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2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EAB5E" w14:textId="77777777" w:rsidR="00B85194" w:rsidRDefault="00B85194" w:rsidP="00ED544D">
      <w:pPr>
        <w:spacing w:after="0" w:line="240" w:lineRule="auto"/>
      </w:pPr>
      <w:r>
        <w:separator/>
      </w:r>
    </w:p>
  </w:footnote>
  <w:footnote w:type="continuationSeparator" w:id="0">
    <w:p w14:paraId="67DB5A6E" w14:textId="77777777" w:rsidR="00B85194" w:rsidRDefault="00B85194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77777777" w:rsidR="00C150A7" w:rsidRDefault="00C150A7" w:rsidP="00C150A7">
    <w:pPr>
      <w:pStyle w:val="stBilgi"/>
      <w:jc w:val="center"/>
    </w:pPr>
    <w:bookmarkStart w:id="2" w:name="_Hlk121295565"/>
    <w:bookmarkStart w:id="3" w:name="_Hlk127265866"/>
    <w:bookmarkStart w:id="4" w:name="_Hlk127265867"/>
    <w:bookmarkStart w:id="5" w:name="_Hlk127265968"/>
    <w:bookmarkStart w:id="6" w:name="_Hlk127265969"/>
    <w:bookmarkStart w:id="7" w:name="_Hlk127266358"/>
    <w:bookmarkStart w:id="8" w:name="_Hlk127266359"/>
    <w:bookmarkStart w:id="9" w:name="_Hlk127267311"/>
    <w:bookmarkStart w:id="10" w:name="_Hlk127267312"/>
    <w:bookmarkStart w:id="11" w:name="_Hlk127267691"/>
    <w:bookmarkStart w:id="12" w:name="_Hlk127267692"/>
    <w:bookmarkStart w:id="13" w:name="_Hlk127268458"/>
    <w:bookmarkStart w:id="14" w:name="_Hlk127268459"/>
    <w:bookmarkStart w:id="15" w:name="_Hlk127268653"/>
    <w:bookmarkStart w:id="16" w:name="_Hlk127268654"/>
    <w:bookmarkStart w:id="17" w:name="_Hlk127269212"/>
    <w:bookmarkStart w:id="18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2"/>
    <w:r w:rsidR="00E77C5C">
      <w:t>Sınav Soruları</w:t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C0983"/>
    <w:multiLevelType w:val="hybridMultilevel"/>
    <w:tmpl w:val="2D266A90"/>
    <w:lvl w:ilvl="0" w:tplc="A2C4AE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0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2"/>
  </w:num>
  <w:num w:numId="43" w16cid:durableId="1041250606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0E1EC5"/>
    <w:rsid w:val="00120E8B"/>
    <w:rsid w:val="00125501"/>
    <w:rsid w:val="00136B7A"/>
    <w:rsid w:val="00150119"/>
    <w:rsid w:val="00151DA8"/>
    <w:rsid w:val="00161802"/>
    <w:rsid w:val="001C3B80"/>
    <w:rsid w:val="001C7A9C"/>
    <w:rsid w:val="001D57BE"/>
    <w:rsid w:val="001F141C"/>
    <w:rsid w:val="00211812"/>
    <w:rsid w:val="00214FEB"/>
    <w:rsid w:val="002171F3"/>
    <w:rsid w:val="00232D1D"/>
    <w:rsid w:val="00255E3B"/>
    <w:rsid w:val="00270EBA"/>
    <w:rsid w:val="0027154F"/>
    <w:rsid w:val="002B7944"/>
    <w:rsid w:val="002C1C38"/>
    <w:rsid w:val="002D31AD"/>
    <w:rsid w:val="00341084"/>
    <w:rsid w:val="00350BB2"/>
    <w:rsid w:val="0035265F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D3EC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61B2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2ED4"/>
    <w:rsid w:val="00700F85"/>
    <w:rsid w:val="00707FFC"/>
    <w:rsid w:val="00714F08"/>
    <w:rsid w:val="007841BD"/>
    <w:rsid w:val="00797BD9"/>
    <w:rsid w:val="007A0FAF"/>
    <w:rsid w:val="007A2DA3"/>
    <w:rsid w:val="007B2670"/>
    <w:rsid w:val="007E7DF9"/>
    <w:rsid w:val="007F45DE"/>
    <w:rsid w:val="00801789"/>
    <w:rsid w:val="00827435"/>
    <w:rsid w:val="008440F0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56CEE"/>
    <w:rsid w:val="0098052E"/>
    <w:rsid w:val="00980FF5"/>
    <w:rsid w:val="00982AF2"/>
    <w:rsid w:val="009B2061"/>
    <w:rsid w:val="009C4CB0"/>
    <w:rsid w:val="009E31C7"/>
    <w:rsid w:val="009F7F2E"/>
    <w:rsid w:val="00A0559F"/>
    <w:rsid w:val="00A529FC"/>
    <w:rsid w:val="00A754CD"/>
    <w:rsid w:val="00A80AE1"/>
    <w:rsid w:val="00A83480"/>
    <w:rsid w:val="00A92366"/>
    <w:rsid w:val="00A96C0E"/>
    <w:rsid w:val="00AB6E7C"/>
    <w:rsid w:val="00AD3F1A"/>
    <w:rsid w:val="00B000D7"/>
    <w:rsid w:val="00B460AA"/>
    <w:rsid w:val="00B67338"/>
    <w:rsid w:val="00B85194"/>
    <w:rsid w:val="00BC0CF0"/>
    <w:rsid w:val="00C026B1"/>
    <w:rsid w:val="00C150A7"/>
    <w:rsid w:val="00C23134"/>
    <w:rsid w:val="00C27595"/>
    <w:rsid w:val="00C551AC"/>
    <w:rsid w:val="00C87FD4"/>
    <w:rsid w:val="00CB65BF"/>
    <w:rsid w:val="00CB6C62"/>
    <w:rsid w:val="00CE7DEC"/>
    <w:rsid w:val="00CF4F54"/>
    <w:rsid w:val="00D21860"/>
    <w:rsid w:val="00D3064C"/>
    <w:rsid w:val="00D316E0"/>
    <w:rsid w:val="00D40B3C"/>
    <w:rsid w:val="00D501AB"/>
    <w:rsid w:val="00D628FC"/>
    <w:rsid w:val="00D64042"/>
    <w:rsid w:val="00D650E9"/>
    <w:rsid w:val="00D73E1B"/>
    <w:rsid w:val="00D8207C"/>
    <w:rsid w:val="00D93959"/>
    <w:rsid w:val="00D9648A"/>
    <w:rsid w:val="00DA1B31"/>
    <w:rsid w:val="00DA5422"/>
    <w:rsid w:val="00DA6FD0"/>
    <w:rsid w:val="00DB5596"/>
    <w:rsid w:val="00DB6FB8"/>
    <w:rsid w:val="00DE7BAF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link w:val="SORUNOLUAIKChar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customStyle="1" w:styleId="SORUNOLUAIKChar">
    <w:name w:val="SORU NOLU AÇIK+ Char"/>
    <w:basedOn w:val="VarsaylanParagrafYazTipi"/>
    <w:link w:val="SORUNOLUAIK"/>
    <w:rsid w:val="000E1EC5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uiPriority w:val="1"/>
    <w:qFormat/>
    <w:rsid w:val="00125501"/>
    <w:pPr>
      <w:spacing w:after="0" w:line="240" w:lineRule="auto"/>
    </w:pPr>
  </w:style>
  <w:style w:type="paragraph" w:customStyle="1" w:styleId="IKLAR">
    <w:name w:val="ŞIKLAR+"/>
    <w:basedOn w:val="Normal"/>
    <w:link w:val="IKLARChar"/>
    <w:qFormat/>
    <w:rsid w:val="00DE7BA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E7BAF"/>
    <w:rPr>
      <w:rFonts w:ascii="Calibri" w:eastAsia="Calibri" w:hAnsi="Calibri" w:cstheme="minorHAnsi"/>
      <w:sz w:val="20"/>
      <w:szCs w:val="20"/>
    </w:rPr>
  </w:style>
  <w:style w:type="character" w:styleId="Gl">
    <w:name w:val="Strong"/>
    <w:basedOn w:val="VarsaylanParagrafYazTipi"/>
    <w:uiPriority w:val="22"/>
    <w:qFormat/>
    <w:rsid w:val="005B61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259</TotalTime>
  <Pages>6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26</cp:revision>
  <cp:lastPrinted>2022-12-07T14:03:00Z</cp:lastPrinted>
  <dcterms:created xsi:type="dcterms:W3CDTF">2023-01-18T10:28:00Z</dcterms:created>
  <dcterms:modified xsi:type="dcterms:W3CDTF">2024-12-02T12:47:00Z</dcterms:modified>
</cp:coreProperties>
</file>