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2D914195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E66D1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41BC0CB" w14:textId="77777777" w:rsidR="007900CB" w:rsidRPr="000E15DB" w:rsidRDefault="007900CB" w:rsidP="007900CB">
      <w:pPr>
        <w:pStyle w:val="SORUMETN"/>
      </w:pPr>
      <w:r w:rsidRPr="000E15DB">
        <w:t>Aşağıda verilen bilgilerin peygamberlerin ni</w:t>
      </w:r>
      <w:r>
        <w:t xml:space="preserve">teliklerinden hangisi </w:t>
      </w:r>
      <w:r w:rsidRPr="000E15DB">
        <w:t>olduğunu karşısına yazın. (10 puan)</w:t>
      </w:r>
    </w:p>
    <w:p w14:paraId="17C00AC2" w14:textId="77777777" w:rsidR="007900CB" w:rsidRDefault="007900CB" w:rsidP="007900CB">
      <w:pPr>
        <w:pStyle w:val="sorubilgisistili"/>
        <w:spacing w:line="720" w:lineRule="auto"/>
      </w:pPr>
      <w:r w:rsidRPr="000E15DB">
        <w:t xml:space="preserve"> Doğru olmak:        </w:t>
      </w:r>
    </w:p>
    <w:p w14:paraId="3D69743E" w14:textId="77777777" w:rsidR="007900CB" w:rsidRPr="000E15DB" w:rsidRDefault="007900CB" w:rsidP="007900CB">
      <w:pPr>
        <w:pStyle w:val="sorubilgisistili"/>
        <w:spacing w:line="720" w:lineRule="auto"/>
      </w:pPr>
      <w:r w:rsidRPr="000E15DB">
        <w:t xml:space="preserve">Güvenilir olmak:     </w:t>
      </w:r>
    </w:p>
    <w:p w14:paraId="119D381B" w14:textId="77777777" w:rsidR="007900CB" w:rsidRPr="000E15DB" w:rsidRDefault="007900CB" w:rsidP="007900CB">
      <w:pPr>
        <w:pStyle w:val="sorubilgisistili"/>
        <w:spacing w:line="720" w:lineRule="auto"/>
      </w:pPr>
      <w:r w:rsidRPr="000E15DB">
        <w:t xml:space="preserve">Akıllı ve zeki olmak:  </w:t>
      </w:r>
    </w:p>
    <w:p w14:paraId="577E2585" w14:textId="77777777" w:rsidR="007900CB" w:rsidRPr="000E15DB" w:rsidRDefault="007900CB" w:rsidP="007900CB">
      <w:pPr>
        <w:pStyle w:val="sorubilgisistili"/>
        <w:spacing w:line="720" w:lineRule="auto"/>
      </w:pPr>
      <w:r w:rsidRPr="000E15DB">
        <w:t xml:space="preserve">Günah işlemekten kaçınmak:   </w:t>
      </w:r>
    </w:p>
    <w:p w14:paraId="1D72449F" w14:textId="77777777" w:rsidR="007900CB" w:rsidRDefault="007900CB" w:rsidP="007900CB">
      <w:pPr>
        <w:pStyle w:val="sorubilgisistili"/>
        <w:spacing w:line="720" w:lineRule="auto"/>
      </w:pPr>
      <w:r w:rsidRPr="000E15DB">
        <w:t>Allah’tan aldığı vahiyleri olduğu gibi iletmek</w:t>
      </w:r>
    </w:p>
    <w:p w14:paraId="1DA33E8E" w14:textId="77777777" w:rsidR="007900CB" w:rsidRPr="000E15DB" w:rsidRDefault="007900CB" w:rsidP="007900CB">
      <w:pPr>
        <w:pStyle w:val="sorubilgisistili"/>
        <w:rPr>
          <w:rFonts w:eastAsia="Kalam-Regular"/>
        </w:rPr>
      </w:pPr>
      <w:r w:rsidRPr="000E15DB">
        <w:rPr>
          <w:rFonts w:eastAsia="Kalam-Regular"/>
        </w:rPr>
        <w:t>“Bu Kur’an; kendisiyle uyarılsınlar, Allah’ın ancak tek ilah olduğunu bilsinler ve akıl</w:t>
      </w:r>
    </w:p>
    <w:p w14:paraId="1AA38868" w14:textId="77777777" w:rsidR="007900CB" w:rsidRPr="000E15DB" w:rsidRDefault="007900CB" w:rsidP="007900CB">
      <w:pPr>
        <w:pStyle w:val="sorubilgisistili"/>
        <w:rPr>
          <w:rFonts w:eastAsia="Kalam-Regular"/>
        </w:rPr>
      </w:pPr>
      <w:proofErr w:type="gramStart"/>
      <w:r w:rsidRPr="000E15DB">
        <w:rPr>
          <w:rFonts w:eastAsia="Kalam-Regular"/>
        </w:rPr>
        <w:t>sahipleri</w:t>
      </w:r>
      <w:proofErr w:type="gramEnd"/>
      <w:r w:rsidRPr="000E15DB">
        <w:rPr>
          <w:rFonts w:eastAsia="Kalam-Regular"/>
        </w:rPr>
        <w:t xml:space="preserve"> düşünüp öğüt alsınlar diye insanlara bir bildiridir.” (İbrahim suresi, 52. ayet.)</w:t>
      </w:r>
    </w:p>
    <w:p w14:paraId="0EB4C7D0" w14:textId="425B6224" w:rsidR="007900CB" w:rsidRDefault="007900CB" w:rsidP="007900CB">
      <w:pPr>
        <w:pStyle w:val="SORUMETN"/>
      </w:pPr>
      <w:r>
        <w:t>Bu</w:t>
      </w:r>
      <w:r w:rsidRPr="000E15DB">
        <w:t xml:space="preserve"> ayetten hareketle Allah’ın neden vahiy gönderdiğini üç madde halinde yazınız</w:t>
      </w:r>
    </w:p>
    <w:p w14:paraId="415CBF57" w14:textId="1E254672" w:rsidR="007900CB" w:rsidRDefault="007900CB" w:rsidP="007900CB">
      <w:pPr>
        <w:pStyle w:val="SEENEKLER"/>
        <w:numPr>
          <w:ilvl w:val="0"/>
          <w:numId w:val="0"/>
        </w:numPr>
        <w:ind w:left="530" w:hanging="360"/>
      </w:pPr>
    </w:p>
    <w:p w14:paraId="170C5517" w14:textId="4F290662" w:rsidR="007900CB" w:rsidRDefault="007900CB" w:rsidP="007900CB">
      <w:pPr>
        <w:pStyle w:val="SEENEKLER"/>
        <w:numPr>
          <w:ilvl w:val="0"/>
          <w:numId w:val="0"/>
        </w:numPr>
        <w:ind w:left="530" w:hanging="360"/>
      </w:pPr>
    </w:p>
    <w:p w14:paraId="73E6ABD3" w14:textId="735AAFC4" w:rsidR="007900CB" w:rsidRDefault="007900CB" w:rsidP="007900CB">
      <w:pPr>
        <w:pStyle w:val="SEENEKLER"/>
        <w:numPr>
          <w:ilvl w:val="0"/>
          <w:numId w:val="0"/>
        </w:numPr>
        <w:ind w:left="530" w:hanging="360"/>
      </w:pPr>
    </w:p>
    <w:p w14:paraId="7915E49E" w14:textId="57F06953" w:rsidR="007900CB" w:rsidRDefault="007900CB" w:rsidP="007900CB">
      <w:pPr>
        <w:pStyle w:val="SEENEKLER"/>
        <w:numPr>
          <w:ilvl w:val="0"/>
          <w:numId w:val="0"/>
        </w:numPr>
        <w:ind w:left="530" w:hanging="360"/>
      </w:pPr>
    </w:p>
    <w:p w14:paraId="3D056C98" w14:textId="77777777" w:rsidR="007900CB" w:rsidRPr="007900CB" w:rsidRDefault="007900CB" w:rsidP="007900CB">
      <w:pPr>
        <w:pStyle w:val="SEENEKLER"/>
        <w:numPr>
          <w:ilvl w:val="0"/>
          <w:numId w:val="0"/>
        </w:numPr>
        <w:ind w:left="530" w:hanging="360"/>
      </w:pPr>
    </w:p>
    <w:p w14:paraId="48623BB9" w14:textId="46D0E368" w:rsidR="007900CB" w:rsidRPr="000E15DB" w:rsidRDefault="007900CB" w:rsidP="007900CB">
      <w:pPr>
        <w:pStyle w:val="SORUMETN"/>
        <w:rPr>
          <w:rFonts w:cstheme="majorBidi"/>
        </w:rPr>
      </w:pPr>
      <w:r>
        <w:rPr>
          <w:rFonts w:cstheme="majorBidi"/>
        </w:rPr>
        <w:t xml:space="preserve">Allah </w:t>
      </w:r>
      <w:r w:rsidRPr="000E15DB">
        <w:rPr>
          <w:rFonts w:cstheme="majorBidi"/>
        </w:rPr>
        <w:t xml:space="preserve">tarafından bazı peygamberlere sayfalar halinde gönderilen kitaplara </w:t>
      </w:r>
      <w:proofErr w:type="spellStart"/>
      <w:r w:rsidRPr="000E15DB">
        <w:rPr>
          <w:rFonts w:cstheme="majorBidi"/>
        </w:rPr>
        <w:t>suhuf</w:t>
      </w:r>
      <w:proofErr w:type="spellEnd"/>
      <w:r w:rsidRPr="000E15DB">
        <w:rPr>
          <w:rFonts w:cstheme="majorBidi"/>
        </w:rPr>
        <w:t xml:space="preserve"> denir. Aşağıda isimleri verilen peygamberlere kaç sayfa indirilmiştir? Karşılarına yazınız. (8 puan</w:t>
      </w:r>
    </w:p>
    <w:p w14:paraId="7B99F4C8" w14:textId="77777777" w:rsidR="007900CB" w:rsidRPr="000E15DB" w:rsidRDefault="007900CB" w:rsidP="007900CB">
      <w:pPr>
        <w:pStyle w:val="sorubilgisistili"/>
      </w:pPr>
      <w:r w:rsidRPr="000E15DB">
        <w:t>Hz. Adem</w:t>
      </w:r>
      <w:proofErr w:type="gramStart"/>
      <w:r w:rsidRPr="000E15DB">
        <w:t>..........................</w:t>
      </w:r>
      <w:proofErr w:type="gramEnd"/>
      <w:r w:rsidRPr="000E15DB">
        <w:t>sayfa</w:t>
      </w:r>
    </w:p>
    <w:p w14:paraId="5C508EEC" w14:textId="77777777" w:rsidR="007900CB" w:rsidRPr="000E15DB" w:rsidRDefault="007900CB" w:rsidP="007900CB">
      <w:pPr>
        <w:pStyle w:val="sorubilgisistili"/>
      </w:pPr>
      <w:r w:rsidRPr="000E15DB">
        <w:t xml:space="preserve">Hz. </w:t>
      </w:r>
      <w:proofErr w:type="spellStart"/>
      <w:r w:rsidRPr="000E15DB">
        <w:t>Şit</w:t>
      </w:r>
      <w:proofErr w:type="spellEnd"/>
      <w:r w:rsidRPr="000E15DB">
        <w:t xml:space="preserve">  </w:t>
      </w:r>
      <w:proofErr w:type="gramStart"/>
      <w:r w:rsidRPr="000E15DB">
        <w:t>.............................</w:t>
      </w:r>
      <w:proofErr w:type="gramEnd"/>
      <w:r w:rsidRPr="000E15DB">
        <w:t>sayfa</w:t>
      </w:r>
    </w:p>
    <w:p w14:paraId="1987CDBA" w14:textId="77777777" w:rsidR="007900CB" w:rsidRPr="000E15DB" w:rsidRDefault="007900CB" w:rsidP="007900CB">
      <w:pPr>
        <w:pStyle w:val="sorubilgisistili"/>
      </w:pPr>
      <w:r w:rsidRPr="000E15DB">
        <w:t>Hz. İdris</w:t>
      </w:r>
      <w:proofErr w:type="gramStart"/>
      <w:r w:rsidRPr="000E15DB">
        <w:t>...........................</w:t>
      </w:r>
      <w:proofErr w:type="gramEnd"/>
      <w:r w:rsidRPr="000E15DB">
        <w:t>sayfa</w:t>
      </w:r>
    </w:p>
    <w:p w14:paraId="09EC11D2" w14:textId="77777777" w:rsidR="007900CB" w:rsidRPr="000E15DB" w:rsidRDefault="007900CB" w:rsidP="007900CB">
      <w:pPr>
        <w:pStyle w:val="sorubilgisistili"/>
      </w:pPr>
      <w:r w:rsidRPr="000E15DB">
        <w:t>Hz. İbrahim</w:t>
      </w:r>
      <w:proofErr w:type="gramStart"/>
      <w:r w:rsidRPr="000E15DB">
        <w:t>......................</w:t>
      </w:r>
      <w:proofErr w:type="gramEnd"/>
      <w:r w:rsidRPr="000E15DB">
        <w:t>sayfa</w:t>
      </w:r>
    </w:p>
    <w:p w14:paraId="40745013" w14:textId="77777777" w:rsidR="007900CB" w:rsidRPr="000E15DB" w:rsidRDefault="007900CB" w:rsidP="007900CB">
      <w:pPr>
        <w:rPr>
          <w:rFonts w:ascii="Comic Sans MS" w:hAnsi="Comic Sans MS" w:cstheme="majorBidi"/>
        </w:rPr>
      </w:pPr>
    </w:p>
    <w:p w14:paraId="4930B7E0" w14:textId="77777777" w:rsidR="007900CB" w:rsidRPr="000E15DB" w:rsidRDefault="007900CB" w:rsidP="007900CB">
      <w:pPr>
        <w:pStyle w:val="SORUMETN"/>
      </w:pPr>
      <w:r w:rsidRPr="000E15DB">
        <w:t xml:space="preserve">Hz. </w:t>
      </w:r>
      <w:proofErr w:type="spellStart"/>
      <w:r w:rsidRPr="000E15DB">
        <w:t>Zekeriyya</w:t>
      </w:r>
      <w:proofErr w:type="spellEnd"/>
      <w:r w:rsidRPr="000E15DB">
        <w:t xml:space="preserve"> ile ilgili soruları cevaplandırınız. (10 PUAN)</w:t>
      </w:r>
    </w:p>
    <w:p w14:paraId="6D0AF772" w14:textId="1423DC16" w:rsidR="007900CB" w:rsidRDefault="007900CB" w:rsidP="007900CB">
      <w:pPr>
        <w:pStyle w:val="SORUNOLUBOLD"/>
      </w:pPr>
      <w:r w:rsidRPr="000E15DB">
        <w:t xml:space="preserve">Hz. </w:t>
      </w:r>
      <w:proofErr w:type="spellStart"/>
      <w:r w:rsidRPr="000E15DB">
        <w:t>Zekeriyya</w:t>
      </w:r>
      <w:proofErr w:type="spellEnd"/>
      <w:r w:rsidRPr="000E15DB">
        <w:t xml:space="preserve"> hangi topluma peygamber olarak gönderilmiştir</w:t>
      </w:r>
    </w:p>
    <w:p w14:paraId="3EBEFBCD" w14:textId="77777777" w:rsidR="007900CB" w:rsidRPr="000E15DB" w:rsidRDefault="007900CB" w:rsidP="007900CB">
      <w:pPr>
        <w:pStyle w:val="SORUNOLUBOLD"/>
        <w:numPr>
          <w:ilvl w:val="0"/>
          <w:numId w:val="0"/>
        </w:numPr>
        <w:ind w:left="284"/>
      </w:pPr>
    </w:p>
    <w:p w14:paraId="58C3BFE8" w14:textId="3FCED013" w:rsidR="007900CB" w:rsidRDefault="007900CB" w:rsidP="007900CB">
      <w:pPr>
        <w:pStyle w:val="SORUNOLUBOLD"/>
      </w:pPr>
      <w:r w:rsidRPr="000E15DB">
        <w:t xml:space="preserve">Hz. </w:t>
      </w:r>
      <w:proofErr w:type="spellStart"/>
      <w:r w:rsidRPr="000E15DB">
        <w:t>Zekeriyya</w:t>
      </w:r>
      <w:proofErr w:type="spellEnd"/>
      <w:r w:rsidRPr="000E15DB">
        <w:t xml:space="preserve"> Allah’a en çok ne için dua etmiştir?</w:t>
      </w:r>
    </w:p>
    <w:p w14:paraId="7C113241" w14:textId="3AE73A42" w:rsidR="007900CB" w:rsidRPr="000E15DB" w:rsidRDefault="007900CB" w:rsidP="007900CB">
      <w:pPr>
        <w:pStyle w:val="SORUNOLUBOLD"/>
        <w:numPr>
          <w:ilvl w:val="0"/>
          <w:numId w:val="0"/>
        </w:numPr>
      </w:pPr>
    </w:p>
    <w:p w14:paraId="68A60BE8" w14:textId="53B2CC71" w:rsidR="007900CB" w:rsidRDefault="007900CB" w:rsidP="007900CB">
      <w:pPr>
        <w:pStyle w:val="SORUNOLUBOLD"/>
      </w:pPr>
      <w:r w:rsidRPr="000E15DB">
        <w:t xml:space="preserve">Hz. </w:t>
      </w:r>
      <w:proofErr w:type="spellStart"/>
      <w:r w:rsidRPr="000E15DB">
        <w:t>Zekeriyya’nın</w:t>
      </w:r>
      <w:proofErr w:type="spellEnd"/>
      <w:r w:rsidRPr="000E15DB">
        <w:t xml:space="preserve"> duasının kabul edildiğini gösteren durum ne idi?</w:t>
      </w:r>
    </w:p>
    <w:p w14:paraId="0D59FC6C" w14:textId="2BDF798F" w:rsidR="007900CB" w:rsidRPr="000E15DB" w:rsidRDefault="007900CB" w:rsidP="007900CB">
      <w:pPr>
        <w:pStyle w:val="SORUNOLUBOLD"/>
        <w:numPr>
          <w:ilvl w:val="0"/>
          <w:numId w:val="0"/>
        </w:numPr>
      </w:pPr>
    </w:p>
    <w:p w14:paraId="4523C150" w14:textId="374733B9" w:rsidR="007900CB" w:rsidRDefault="007900CB" w:rsidP="007900CB">
      <w:pPr>
        <w:pStyle w:val="SORUNOLUBOLD"/>
      </w:pPr>
      <w:r w:rsidRPr="000E15DB">
        <w:t xml:space="preserve">Hz. </w:t>
      </w:r>
      <w:proofErr w:type="spellStart"/>
      <w:r w:rsidRPr="000E15DB">
        <w:t>Zekeriyya’nın</w:t>
      </w:r>
      <w:proofErr w:type="spellEnd"/>
      <w:r w:rsidRPr="000E15DB">
        <w:t xml:space="preserve"> oğlu kimdir?</w:t>
      </w:r>
    </w:p>
    <w:p w14:paraId="419812B4" w14:textId="157B5303" w:rsidR="007900CB" w:rsidRPr="000E15DB" w:rsidRDefault="007900CB" w:rsidP="007900CB">
      <w:pPr>
        <w:pStyle w:val="SORUNOLUBOLD"/>
        <w:numPr>
          <w:ilvl w:val="0"/>
          <w:numId w:val="0"/>
        </w:numPr>
      </w:pPr>
    </w:p>
    <w:p w14:paraId="07BBE179" w14:textId="77777777" w:rsidR="007900CB" w:rsidRPr="000E15DB" w:rsidRDefault="007900CB" w:rsidP="007900CB">
      <w:pPr>
        <w:pStyle w:val="SORUNOLUBOLD"/>
      </w:pPr>
      <w:r w:rsidRPr="000E15DB">
        <w:t xml:space="preserve">Hz. </w:t>
      </w:r>
      <w:proofErr w:type="spellStart"/>
      <w:r w:rsidRPr="000E15DB">
        <w:t>Zekeriyya</w:t>
      </w:r>
      <w:proofErr w:type="spellEnd"/>
      <w:r w:rsidRPr="000E15DB">
        <w:t xml:space="preserve"> geçimini ne iş yaparak kazanırdı?</w:t>
      </w:r>
    </w:p>
    <w:p w14:paraId="4DC59667" w14:textId="77777777" w:rsidR="007900CB" w:rsidRPr="000E15DB" w:rsidRDefault="007900CB" w:rsidP="007900CB">
      <w:pPr>
        <w:rPr>
          <w:rFonts w:ascii="Comic Sans MS" w:hAnsi="Comic Sans MS" w:cstheme="majorBidi"/>
        </w:rPr>
      </w:pPr>
    </w:p>
    <w:p w14:paraId="3027D725" w14:textId="16FB9CBF" w:rsidR="007900CB" w:rsidRPr="000E15DB" w:rsidRDefault="007900CB" w:rsidP="007900CB">
      <w:pPr>
        <w:pStyle w:val="SORUMETN"/>
      </w:pPr>
      <w:r w:rsidRPr="000E15DB">
        <w:t>Namazın içindeki farzların açıklamalarını yazınız. ( 12 PUAN)</w:t>
      </w:r>
    </w:p>
    <w:p w14:paraId="0375653C" w14:textId="262B9411" w:rsidR="007900CB" w:rsidRDefault="007900CB" w:rsidP="007900CB">
      <w:pPr>
        <w:pStyle w:val="SORUNOLUAIK"/>
        <w:numPr>
          <w:ilvl w:val="0"/>
          <w:numId w:val="44"/>
        </w:numPr>
      </w:pPr>
      <w:proofErr w:type="spellStart"/>
      <w:r w:rsidRPr="000E15DB">
        <w:t>İftitah</w:t>
      </w:r>
      <w:proofErr w:type="spellEnd"/>
      <w:r w:rsidRPr="000E15DB">
        <w:t xml:space="preserve"> Tekbiri</w:t>
      </w:r>
    </w:p>
    <w:p w14:paraId="70DC2238" w14:textId="77777777" w:rsidR="007900CB" w:rsidRPr="000E15DB" w:rsidRDefault="007900CB" w:rsidP="007900CB">
      <w:pPr>
        <w:pStyle w:val="SORUNOLUAIK"/>
        <w:numPr>
          <w:ilvl w:val="0"/>
          <w:numId w:val="0"/>
        </w:numPr>
      </w:pPr>
    </w:p>
    <w:p w14:paraId="49B96A84" w14:textId="4819BA93" w:rsidR="007900CB" w:rsidRDefault="007900CB" w:rsidP="007900CB">
      <w:pPr>
        <w:pStyle w:val="SORUNOLUBOLD"/>
        <w:numPr>
          <w:ilvl w:val="0"/>
          <w:numId w:val="44"/>
        </w:numPr>
      </w:pPr>
      <w:r w:rsidRPr="000E15DB">
        <w:t xml:space="preserve">Kıyam </w:t>
      </w:r>
    </w:p>
    <w:p w14:paraId="1E17798A" w14:textId="26AF8D5F" w:rsidR="007900CB" w:rsidRPr="000E15DB" w:rsidRDefault="007900CB" w:rsidP="007900CB">
      <w:pPr>
        <w:pStyle w:val="SORUNOLUBOLD"/>
        <w:numPr>
          <w:ilvl w:val="0"/>
          <w:numId w:val="0"/>
        </w:numPr>
      </w:pPr>
    </w:p>
    <w:p w14:paraId="69381AE0" w14:textId="37CF3CD8" w:rsidR="007900CB" w:rsidRDefault="007900CB" w:rsidP="007900CB">
      <w:pPr>
        <w:pStyle w:val="SORUNOLUBOLD"/>
        <w:numPr>
          <w:ilvl w:val="0"/>
          <w:numId w:val="44"/>
        </w:numPr>
      </w:pPr>
      <w:r w:rsidRPr="000E15DB">
        <w:t>Kıraat</w:t>
      </w:r>
    </w:p>
    <w:p w14:paraId="245E0150" w14:textId="53C4B646" w:rsidR="007900CB" w:rsidRPr="000E15DB" w:rsidRDefault="007900CB" w:rsidP="007900CB">
      <w:pPr>
        <w:pStyle w:val="SORUNOLUBOLD"/>
        <w:numPr>
          <w:ilvl w:val="0"/>
          <w:numId w:val="0"/>
        </w:numPr>
      </w:pPr>
    </w:p>
    <w:p w14:paraId="286BE3CF" w14:textId="3C918108" w:rsidR="007900CB" w:rsidRDefault="007900CB" w:rsidP="007900CB">
      <w:pPr>
        <w:pStyle w:val="SORUNOLUBOLD"/>
        <w:numPr>
          <w:ilvl w:val="0"/>
          <w:numId w:val="44"/>
        </w:numPr>
      </w:pPr>
      <w:proofErr w:type="spellStart"/>
      <w:r w:rsidRPr="000E15DB">
        <w:t>RükuSecdeKa’de</w:t>
      </w:r>
      <w:proofErr w:type="spellEnd"/>
      <w:r w:rsidRPr="000E15DB">
        <w:t>-i Ahire</w:t>
      </w:r>
    </w:p>
    <w:p w14:paraId="350FF56F" w14:textId="124E9DC9" w:rsidR="007900CB" w:rsidRDefault="007900CB" w:rsidP="007900CB">
      <w:pPr>
        <w:pStyle w:val="SORUNOLUBOLD"/>
        <w:numPr>
          <w:ilvl w:val="0"/>
          <w:numId w:val="0"/>
        </w:numPr>
      </w:pPr>
    </w:p>
    <w:p w14:paraId="4E0F4D45" w14:textId="4DB8FD23" w:rsidR="007900CB" w:rsidRPr="000E15DB" w:rsidRDefault="007900CB" w:rsidP="007900CB">
      <w:pPr>
        <w:pStyle w:val="SORUMETN"/>
      </w:pPr>
      <w:r w:rsidRPr="000E15DB">
        <w:rPr>
          <w:u w:val="single"/>
        </w:rPr>
        <w:t>Namazı</w:t>
      </w:r>
      <w:r w:rsidRPr="000E15DB">
        <w:t xml:space="preserve"> bozan beş şeyi yazınız.  (10 PUAN)</w:t>
      </w:r>
    </w:p>
    <w:p w14:paraId="3C143E70" w14:textId="6D07E3F6" w:rsidR="007900CB" w:rsidRDefault="007900CB" w:rsidP="007900CB">
      <w:pPr>
        <w:rPr>
          <w:rFonts w:ascii="Comic Sans MS" w:hAnsi="Comic Sans MS" w:cstheme="majorBidi"/>
          <w:b/>
          <w:bCs/>
        </w:rPr>
      </w:pPr>
    </w:p>
    <w:p w14:paraId="380F1213" w14:textId="4488F8B4" w:rsidR="007900CB" w:rsidRDefault="007900CB" w:rsidP="007900CB">
      <w:pPr>
        <w:pStyle w:val="SORUMETN"/>
      </w:pPr>
      <w:r w:rsidRPr="000E15DB">
        <w:t xml:space="preserve">Cemaatle namazın tek başına kılınan namazdan kaç kat daha </w:t>
      </w:r>
      <w:proofErr w:type="spellStart"/>
      <w:proofErr w:type="gramStart"/>
      <w:r w:rsidRPr="000E15DB">
        <w:t>sevaptır</w:t>
      </w:r>
      <w:r>
        <w:t>.</w:t>
      </w:r>
      <w:r w:rsidRPr="000E15DB">
        <w:t>Cuma</w:t>
      </w:r>
      <w:proofErr w:type="spellEnd"/>
      <w:proofErr w:type="gramEnd"/>
      <w:r w:rsidRPr="000E15DB">
        <w:t xml:space="preserve"> namazı nasıl (Farz, Vacip, Sünnet?) bir namazdır? </w:t>
      </w:r>
    </w:p>
    <w:p w14:paraId="55B9EA2E" w14:textId="5859C9EA" w:rsidR="007900CB" w:rsidRDefault="007900CB" w:rsidP="007900CB">
      <w:pPr>
        <w:pStyle w:val="SEENEKLER"/>
        <w:numPr>
          <w:ilvl w:val="0"/>
          <w:numId w:val="0"/>
        </w:numPr>
        <w:ind w:left="530"/>
      </w:pPr>
    </w:p>
    <w:p w14:paraId="07A402BC" w14:textId="77777777" w:rsidR="007900CB" w:rsidRPr="007900CB" w:rsidRDefault="007900CB" w:rsidP="007900CB">
      <w:pPr>
        <w:pStyle w:val="SEENEKLER"/>
        <w:numPr>
          <w:ilvl w:val="0"/>
          <w:numId w:val="0"/>
        </w:numPr>
        <w:ind w:left="530"/>
      </w:pPr>
    </w:p>
    <w:p w14:paraId="353524C4" w14:textId="3A0988EA" w:rsidR="007900CB" w:rsidRDefault="007900CB" w:rsidP="007900CB">
      <w:pPr>
        <w:pStyle w:val="SORUMETN"/>
      </w:pPr>
      <w:r w:rsidRPr="000E15DB">
        <w:t xml:space="preserve">Bayram namazı kaç </w:t>
      </w:r>
      <w:proofErr w:type="gramStart"/>
      <w:r w:rsidRPr="000E15DB">
        <w:t>rekattır</w:t>
      </w:r>
      <w:proofErr w:type="gramEnd"/>
      <w:r w:rsidRPr="000E15DB">
        <w:t>?</w:t>
      </w:r>
    </w:p>
    <w:p w14:paraId="1AD64FB4" w14:textId="2ABC65F0" w:rsidR="007900CB" w:rsidRDefault="007900CB" w:rsidP="007900CB">
      <w:pPr>
        <w:pStyle w:val="SEENEKLER"/>
        <w:numPr>
          <w:ilvl w:val="0"/>
          <w:numId w:val="0"/>
        </w:numPr>
        <w:ind w:left="530" w:hanging="360"/>
      </w:pPr>
    </w:p>
    <w:p w14:paraId="189F6ED9" w14:textId="77777777" w:rsidR="007900CB" w:rsidRPr="007900CB" w:rsidRDefault="007900CB" w:rsidP="007900CB">
      <w:pPr>
        <w:pStyle w:val="SEENEKLER"/>
        <w:numPr>
          <w:ilvl w:val="0"/>
          <w:numId w:val="0"/>
        </w:numPr>
        <w:ind w:left="530" w:hanging="360"/>
      </w:pPr>
    </w:p>
    <w:p w14:paraId="52D04014" w14:textId="376C3953" w:rsidR="007900CB" w:rsidRDefault="007900CB" w:rsidP="007900CB">
      <w:pPr>
        <w:pStyle w:val="SORUMETN"/>
      </w:pPr>
      <w:r w:rsidRPr="000E15DB">
        <w:t>Cenaze namazının diğer namazlardan farkı nedir?</w:t>
      </w:r>
    </w:p>
    <w:p w14:paraId="4DDFEB5C" w14:textId="225509D5" w:rsidR="007900CB" w:rsidRDefault="007900CB" w:rsidP="007900CB">
      <w:pPr>
        <w:pStyle w:val="SEENEKLER"/>
        <w:numPr>
          <w:ilvl w:val="0"/>
          <w:numId w:val="0"/>
        </w:numPr>
        <w:ind w:left="530" w:hanging="360"/>
      </w:pPr>
    </w:p>
    <w:p w14:paraId="3366E8F3" w14:textId="77777777" w:rsidR="007900CB" w:rsidRPr="007900CB" w:rsidRDefault="007900CB" w:rsidP="007900CB">
      <w:pPr>
        <w:pStyle w:val="SEENEKLER"/>
        <w:numPr>
          <w:ilvl w:val="0"/>
          <w:numId w:val="0"/>
        </w:numPr>
        <w:ind w:left="530" w:hanging="360"/>
      </w:pPr>
    </w:p>
    <w:p w14:paraId="79EE21BC" w14:textId="0E039171" w:rsidR="007900CB" w:rsidRDefault="007900CB" w:rsidP="007900CB">
      <w:pPr>
        <w:pStyle w:val="sorubilgisistili"/>
        <w:rPr>
          <w:rFonts w:eastAsia="Ubuntu-Bold"/>
          <w:b/>
          <w:bCs/>
        </w:rPr>
      </w:pPr>
      <w:r w:rsidRPr="000E15DB">
        <w:rPr>
          <w:rFonts w:eastAsia="Ubuntu-Bold"/>
        </w:rPr>
        <w:t xml:space="preserve">“Ey iman edenler! İçki/uyuşturucu, kumar (şans oyunları), dikili taşlar (putlar), fal okları şeytan işi iğrenç şeylerdir. Bunlardan kaçının ki kurtuluşa eresiniz. </w:t>
      </w:r>
      <w:r w:rsidRPr="000E15DB">
        <w:rPr>
          <w:rFonts w:eastAsia="Ubuntu-Bold"/>
          <w:u w:val="single"/>
        </w:rPr>
        <w:t>Şeytan içki ve kumar yoluyla aranıza düşmanlık ve kin sokmak, sizi Allah’ı anmaktan ve namazdan alıkoymak ister.</w:t>
      </w:r>
      <w:r w:rsidRPr="000E15DB">
        <w:rPr>
          <w:rFonts w:ascii="Ubuntu-Bold" w:eastAsia="Ubuntu-Bold" w:hAnsiTheme="minorHAnsi"/>
        </w:rPr>
        <w:t xml:space="preserve"> </w:t>
      </w:r>
      <w:r w:rsidRPr="000E15DB">
        <w:rPr>
          <w:rFonts w:eastAsia="Ubuntu-Bold"/>
        </w:rPr>
        <w:t xml:space="preserve">Artık vazgeçtiniz değil mi? </w:t>
      </w:r>
      <w:r w:rsidRPr="000E15DB">
        <w:rPr>
          <w:rFonts w:eastAsia="Ubuntu-Bold"/>
          <w:b/>
          <w:bCs/>
        </w:rPr>
        <w:t xml:space="preserve"> </w:t>
      </w:r>
    </w:p>
    <w:p w14:paraId="3F9116D8" w14:textId="77777777" w:rsidR="007900CB" w:rsidRPr="000E15DB" w:rsidRDefault="007900CB" w:rsidP="007900CB">
      <w:pPr>
        <w:pStyle w:val="SORUMETN"/>
      </w:pPr>
      <w:proofErr w:type="spellStart"/>
      <w:r w:rsidRPr="000E15DB">
        <w:t>Mâide</w:t>
      </w:r>
      <w:proofErr w:type="spellEnd"/>
      <w:r w:rsidRPr="000E15DB">
        <w:t xml:space="preserve"> 90-91. Ayetlerine göre Allah’ın yasakladığı kötü alışkanlıkların ne gibi zararları vardır? (6 Puan)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70A419B0" w14:textId="77777777" w:rsidR="0002742A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  <w:r>
        <w:rPr>
          <w:rFonts w:cstheme="minorHAnsi"/>
          <w:sz w:val="24"/>
          <w:szCs w:val="24"/>
        </w:rPr>
        <w:tab/>
      </w: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2742A" w14:paraId="0CF5AE63" w14:textId="77777777" w:rsidTr="00B70779">
        <w:tc>
          <w:tcPr>
            <w:tcW w:w="4738" w:type="dxa"/>
          </w:tcPr>
          <w:p w14:paraId="627A6807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2742A" w14:paraId="6996D1D1" w14:textId="77777777" w:rsidTr="00B70779">
        <w:tc>
          <w:tcPr>
            <w:tcW w:w="4738" w:type="dxa"/>
          </w:tcPr>
          <w:p w14:paraId="482FB746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2742A" w14:paraId="3B511AB5" w14:textId="77777777" w:rsidTr="00B70779">
        <w:tc>
          <w:tcPr>
            <w:tcW w:w="4738" w:type="dxa"/>
          </w:tcPr>
          <w:p w14:paraId="59FC3383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37A93006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00EA12" id="_x0000_s1028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el/AEAANQ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E69607" id="_x0000_s1029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CFF7E3" id="_x0000_s1030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9977E9" w14:textId="77777777" w:rsidR="0063245D" w:rsidRDefault="0063245D" w:rsidP="00ED544D">
      <w:pPr>
        <w:spacing w:after="0" w:line="240" w:lineRule="auto"/>
      </w:pPr>
      <w:r>
        <w:separator/>
      </w:r>
    </w:p>
  </w:endnote>
  <w:endnote w:type="continuationSeparator" w:id="0">
    <w:p w14:paraId="4CAD7BF0" w14:textId="77777777" w:rsidR="0063245D" w:rsidRDefault="0063245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alam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Ubuntu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21" w:name="_Hlk124933023"/>
  <w:bookmarkStart w:id="22" w:name="_Hlk124933024"/>
  <w:bookmarkStart w:id="23" w:name="_Hlk124933025"/>
  <w:bookmarkStart w:id="24" w:name="_Hlk124933026"/>
  <w:bookmarkStart w:id="25" w:name="_Hlk124933769"/>
  <w:bookmarkStart w:id="26" w:name="_Hlk124933770"/>
  <w:bookmarkStart w:id="27" w:name="_Hlk124933789"/>
  <w:bookmarkStart w:id="28" w:name="_Hlk124933790"/>
  <w:bookmarkStart w:id="29" w:name="_Hlk127266397"/>
  <w:bookmarkStart w:id="30" w:name="_Hlk127266398"/>
  <w:bookmarkStart w:id="31" w:name="_Hlk127266404"/>
  <w:bookmarkStart w:id="32" w:name="_Hlk127266405"/>
  <w:bookmarkStart w:id="33" w:name="_Hlk127267355"/>
  <w:bookmarkStart w:id="34" w:name="_Hlk127267356"/>
  <w:bookmarkStart w:id="35" w:name="_Hlk127267360"/>
  <w:bookmarkStart w:id="36" w:name="_Hlk127267361"/>
  <w:bookmarkStart w:id="37" w:name="_Hlk127267797"/>
  <w:bookmarkStart w:id="38" w:name="_Hlk127267798"/>
  <w:bookmarkStart w:id="39" w:name="_Hlk127267803"/>
  <w:bookmarkStart w:id="40" w:name="_Hlk127267804"/>
  <w:bookmarkStart w:id="41" w:name="_Hlk127268479"/>
  <w:bookmarkStart w:id="42" w:name="_Hlk127268480"/>
  <w:bookmarkStart w:id="43" w:name="_Hlk127268483"/>
  <w:bookmarkStart w:id="44" w:name="_Hlk127268484"/>
  <w:bookmarkStart w:id="45" w:name="_Hlk127268670"/>
  <w:bookmarkStart w:id="46" w:name="_Hlk127268671"/>
  <w:bookmarkStart w:id="47" w:name="_Hlk127268674"/>
  <w:bookmarkStart w:id="48" w:name="_Hlk127268675"/>
  <w:bookmarkStart w:id="49" w:name="_Hlk127268966"/>
  <w:bookmarkStart w:id="50" w:name="_Hlk127268967"/>
  <w:bookmarkStart w:id="51" w:name="_Hlk127269234"/>
  <w:bookmarkStart w:id="52" w:name="_Hlk127269235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077B6" w14:textId="77777777" w:rsidR="0063245D" w:rsidRDefault="0063245D" w:rsidP="00ED544D">
      <w:pPr>
        <w:spacing w:after="0" w:line="240" w:lineRule="auto"/>
      </w:pPr>
      <w:r>
        <w:separator/>
      </w:r>
    </w:p>
  </w:footnote>
  <w:footnote w:type="continuationSeparator" w:id="0">
    <w:p w14:paraId="510AB1E2" w14:textId="77777777" w:rsidR="0063245D" w:rsidRDefault="0063245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bookmarkStart w:id="5" w:name="_Hlk127265866"/>
    <w:bookmarkStart w:id="6" w:name="_Hlk127265867"/>
    <w:bookmarkStart w:id="7" w:name="_Hlk127265968"/>
    <w:bookmarkStart w:id="8" w:name="_Hlk127265969"/>
    <w:bookmarkStart w:id="9" w:name="_Hlk127266358"/>
    <w:bookmarkStart w:id="10" w:name="_Hlk127266359"/>
    <w:bookmarkStart w:id="11" w:name="_Hlk127267311"/>
    <w:bookmarkStart w:id="12" w:name="_Hlk127267312"/>
    <w:bookmarkStart w:id="13" w:name="_Hlk127267691"/>
    <w:bookmarkStart w:id="14" w:name="_Hlk127267692"/>
    <w:bookmarkStart w:id="15" w:name="_Hlk127268458"/>
    <w:bookmarkStart w:id="16" w:name="_Hlk127268459"/>
    <w:bookmarkStart w:id="17" w:name="_Hlk127268653"/>
    <w:bookmarkStart w:id="18" w:name="_Hlk127268654"/>
    <w:bookmarkStart w:id="19" w:name="_Hlk127269212"/>
    <w:bookmarkStart w:id="20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4"/>
    <w:r w:rsidR="00E77C5C">
      <w:t>Sınav Soruları</w: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956C1"/>
    <w:multiLevelType w:val="hybridMultilevel"/>
    <w:tmpl w:val="C322AB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4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2"/>
    <w:lvlOverride w:ilvl="0">
      <w:startOverride w:val="1"/>
    </w:lvlOverride>
  </w:num>
  <w:num w:numId="44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150119"/>
    <w:rsid w:val="00151DA8"/>
    <w:rsid w:val="00161802"/>
    <w:rsid w:val="001C3B80"/>
    <w:rsid w:val="001C7A9C"/>
    <w:rsid w:val="001D57BE"/>
    <w:rsid w:val="00211812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245D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00CB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B6E7C"/>
    <w:rsid w:val="00AD3F1A"/>
    <w:rsid w:val="00B460A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A5422"/>
    <w:rsid w:val="00DB5596"/>
    <w:rsid w:val="00DB65B0"/>
    <w:rsid w:val="00DB6FB8"/>
    <w:rsid w:val="00E66D1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03516-F668-409F-9EBA-55EF21C6B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2024-12-11T12:02:00Z</dcterms:created>
  <dcterms:modified xsi:type="dcterms:W3CDTF">2024-12-11T12:02:00Z</dcterms:modified>
</cp:coreProperties>
</file>