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2D914195" w:rsidR="00151DA8" w:rsidRDefault="00042DF1" w:rsidP="00151DA8">
            <w:pPr>
              <w:pStyle w:val="AIKMETN"/>
              <w:spacing w:before="0" w:after="0"/>
              <w:ind w:left="0" w:firstLine="0"/>
              <w:jc w:val="center"/>
            </w:pPr>
            <w:r>
              <w:rPr>
                <w:rFonts w:asciiTheme="minorHAnsi" w:hAnsiTheme="minorHAnsi"/>
                <w:b/>
                <w:iCs/>
                <w:sz w:val="24"/>
                <w:szCs w:val="24"/>
              </w:rPr>
              <w:t>6</w:t>
            </w:r>
            <w:r w:rsidR="00151DA8" w:rsidRPr="000E4DCF">
              <w:rPr>
                <w:rFonts w:asciiTheme="minorHAnsi" w:hAnsiTheme="minorHAnsi"/>
                <w:b/>
                <w:iCs/>
                <w:sz w:val="24"/>
                <w:szCs w:val="24"/>
              </w:rPr>
              <w:t xml:space="preserve">. Sınıf </w:t>
            </w:r>
            <w:r w:rsidR="00E66D18">
              <w:rPr>
                <w:rFonts w:asciiTheme="minorHAnsi" w:hAnsiTheme="minorHAnsi"/>
                <w:b/>
                <w:iCs/>
                <w:sz w:val="24"/>
                <w:szCs w:val="24"/>
              </w:rPr>
              <w:t>2</w:t>
            </w:r>
            <w:r w:rsidR="00151DA8" w:rsidRPr="000E4DCF">
              <w:rPr>
                <w:rFonts w:asciiTheme="minorHAnsi" w:hAnsiTheme="minorHAnsi"/>
                <w:b/>
                <w:iCs/>
                <w:sz w:val="24"/>
                <w:szCs w:val="24"/>
              </w:rPr>
              <w:t xml:space="preserve">.Dönem </w:t>
            </w:r>
            <w:r w:rsidR="00151DA8">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E77C5C">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76CCDABD" w14:textId="1FEA8569" w:rsidR="005212E7" w:rsidRDefault="005212E7" w:rsidP="00A454D3">
      <w:pPr>
        <w:pStyle w:val="SORUMETN"/>
      </w:pPr>
      <w:r w:rsidRPr="0042468E">
        <w:t>İslam dininin yasakladığı zararlı alışkanlıklardan 3 tane yazınız.</w:t>
      </w:r>
      <w:r>
        <w:t>(15 puan)</w:t>
      </w:r>
    </w:p>
    <w:p w14:paraId="030CC1C0" w14:textId="1B71837F" w:rsidR="00A454D3" w:rsidRDefault="00A454D3" w:rsidP="00A454D3">
      <w:pPr>
        <w:pStyle w:val="SEENEKLER"/>
        <w:numPr>
          <w:ilvl w:val="0"/>
          <w:numId w:val="0"/>
        </w:numPr>
        <w:ind w:left="530" w:hanging="360"/>
      </w:pPr>
    </w:p>
    <w:p w14:paraId="05B769A9" w14:textId="685D1BAF" w:rsidR="00A454D3" w:rsidRDefault="00A454D3" w:rsidP="00A454D3">
      <w:pPr>
        <w:pStyle w:val="SEENEKLER"/>
        <w:numPr>
          <w:ilvl w:val="0"/>
          <w:numId w:val="0"/>
        </w:numPr>
        <w:ind w:left="530" w:hanging="360"/>
      </w:pPr>
    </w:p>
    <w:p w14:paraId="717CA07C" w14:textId="5525B3F9" w:rsidR="00A454D3" w:rsidRDefault="00A454D3" w:rsidP="00A454D3">
      <w:pPr>
        <w:pStyle w:val="SEENEKLER"/>
        <w:numPr>
          <w:ilvl w:val="0"/>
          <w:numId w:val="0"/>
        </w:numPr>
        <w:ind w:left="530" w:hanging="360"/>
      </w:pPr>
    </w:p>
    <w:p w14:paraId="22764C46" w14:textId="2F58D3BA" w:rsidR="00A454D3" w:rsidRDefault="00A454D3" w:rsidP="00A454D3">
      <w:pPr>
        <w:pStyle w:val="SEENEKLER"/>
        <w:numPr>
          <w:ilvl w:val="0"/>
          <w:numId w:val="0"/>
        </w:numPr>
        <w:ind w:left="530" w:hanging="360"/>
      </w:pPr>
    </w:p>
    <w:p w14:paraId="7DBF462E" w14:textId="77777777" w:rsidR="00A454D3" w:rsidRPr="00A454D3" w:rsidRDefault="00A454D3" w:rsidP="00A454D3">
      <w:pPr>
        <w:pStyle w:val="SEENEKLER"/>
        <w:numPr>
          <w:ilvl w:val="0"/>
          <w:numId w:val="0"/>
        </w:numPr>
        <w:ind w:left="530" w:hanging="360"/>
      </w:pPr>
    </w:p>
    <w:p w14:paraId="20FDFE51" w14:textId="2DF45B15" w:rsidR="00A454D3" w:rsidRDefault="005212E7" w:rsidP="00A454D3">
      <w:pPr>
        <w:pStyle w:val="SORUMETN"/>
      </w:pPr>
      <w:r w:rsidRPr="0042468E">
        <w:t>Kişinin zararlı alışkanlıklara başlamasına neden olan sebeplerden dört tanesini kısaca yazınız. (10 puan)</w:t>
      </w:r>
    </w:p>
    <w:p w14:paraId="1256FE96" w14:textId="2E717EAF" w:rsidR="00A454D3" w:rsidRDefault="00A454D3" w:rsidP="00A454D3">
      <w:pPr>
        <w:pStyle w:val="SEENEKLER"/>
        <w:numPr>
          <w:ilvl w:val="0"/>
          <w:numId w:val="0"/>
        </w:numPr>
        <w:ind w:left="530" w:hanging="360"/>
      </w:pPr>
    </w:p>
    <w:p w14:paraId="5315D045" w14:textId="06E3D8F6" w:rsidR="00A454D3" w:rsidRDefault="00A454D3" w:rsidP="00A454D3">
      <w:pPr>
        <w:pStyle w:val="SEENEKLER"/>
        <w:numPr>
          <w:ilvl w:val="0"/>
          <w:numId w:val="0"/>
        </w:numPr>
        <w:ind w:left="530" w:hanging="360"/>
      </w:pPr>
    </w:p>
    <w:p w14:paraId="6E070C70" w14:textId="1F7511EF" w:rsidR="00A454D3" w:rsidRDefault="00A454D3" w:rsidP="00A454D3">
      <w:pPr>
        <w:pStyle w:val="SEENEKLER"/>
        <w:numPr>
          <w:ilvl w:val="0"/>
          <w:numId w:val="0"/>
        </w:numPr>
        <w:ind w:left="530" w:hanging="360"/>
      </w:pPr>
    </w:p>
    <w:p w14:paraId="693DD15E" w14:textId="0B608AB9" w:rsidR="00A454D3" w:rsidRDefault="00A454D3" w:rsidP="00A454D3">
      <w:pPr>
        <w:pStyle w:val="SEENEKLER"/>
        <w:numPr>
          <w:ilvl w:val="0"/>
          <w:numId w:val="0"/>
        </w:numPr>
        <w:ind w:left="530" w:hanging="360"/>
      </w:pPr>
    </w:p>
    <w:p w14:paraId="11B68FCF" w14:textId="23B7BF4F" w:rsidR="00A454D3" w:rsidRDefault="00A454D3" w:rsidP="00A454D3">
      <w:pPr>
        <w:pStyle w:val="SEENEKLER"/>
        <w:numPr>
          <w:ilvl w:val="0"/>
          <w:numId w:val="0"/>
        </w:numPr>
        <w:ind w:left="530" w:hanging="360"/>
      </w:pPr>
    </w:p>
    <w:p w14:paraId="5B32FBA3" w14:textId="4DEC700F" w:rsidR="00A454D3" w:rsidRDefault="00A454D3" w:rsidP="00A454D3">
      <w:pPr>
        <w:pStyle w:val="SEENEKLER"/>
        <w:numPr>
          <w:ilvl w:val="0"/>
          <w:numId w:val="0"/>
        </w:numPr>
        <w:ind w:left="530" w:hanging="360"/>
      </w:pPr>
    </w:p>
    <w:p w14:paraId="0293D31C" w14:textId="77777777" w:rsidR="00A454D3" w:rsidRDefault="00A454D3" w:rsidP="00A454D3">
      <w:pPr>
        <w:pStyle w:val="SEENEKLER"/>
        <w:numPr>
          <w:ilvl w:val="0"/>
          <w:numId w:val="0"/>
        </w:numPr>
        <w:ind w:left="530" w:hanging="360"/>
      </w:pPr>
    </w:p>
    <w:p w14:paraId="2A56A489" w14:textId="58F2F0E3" w:rsidR="00A454D3" w:rsidRDefault="00A454D3" w:rsidP="00A454D3">
      <w:pPr>
        <w:pStyle w:val="SEENEKLER"/>
        <w:numPr>
          <w:ilvl w:val="0"/>
          <w:numId w:val="0"/>
        </w:numPr>
        <w:ind w:left="530" w:hanging="360"/>
      </w:pPr>
    </w:p>
    <w:p w14:paraId="7B101B7D" w14:textId="77777777" w:rsidR="00A454D3" w:rsidRPr="00A454D3" w:rsidRDefault="00A454D3" w:rsidP="00A454D3">
      <w:pPr>
        <w:pStyle w:val="SEENEKLER"/>
        <w:numPr>
          <w:ilvl w:val="0"/>
          <w:numId w:val="0"/>
        </w:numPr>
        <w:ind w:left="530" w:hanging="360"/>
      </w:pPr>
    </w:p>
    <w:p w14:paraId="759DC076" w14:textId="33FB813F" w:rsidR="005212E7" w:rsidRDefault="005212E7" w:rsidP="00A454D3">
      <w:pPr>
        <w:pStyle w:val="SORUMETN"/>
      </w:pPr>
      <w:r>
        <w:t xml:space="preserve"> </w:t>
      </w:r>
      <w:r w:rsidRPr="0042468E">
        <w:t xml:space="preserve">Zararlı alışkanlıklardan korunma yollarından </w:t>
      </w:r>
      <w:r>
        <w:t>3</w:t>
      </w:r>
      <w:r w:rsidRPr="0042468E">
        <w:t xml:space="preserve"> tanesini yazınız? Yazınız.(</w:t>
      </w:r>
      <w:r>
        <w:t>9</w:t>
      </w:r>
      <w:r w:rsidRPr="0042468E">
        <w:t xml:space="preserve"> puan)</w:t>
      </w:r>
    </w:p>
    <w:p w14:paraId="529A2B06" w14:textId="7F71568C" w:rsidR="00A454D3" w:rsidRDefault="00A454D3" w:rsidP="00A454D3">
      <w:pPr>
        <w:pStyle w:val="SEENEKLER"/>
        <w:numPr>
          <w:ilvl w:val="0"/>
          <w:numId w:val="0"/>
        </w:numPr>
        <w:ind w:left="530" w:hanging="360"/>
      </w:pPr>
    </w:p>
    <w:p w14:paraId="3A12431A" w14:textId="69A51B3A" w:rsidR="00A454D3" w:rsidRDefault="00A454D3" w:rsidP="00A454D3">
      <w:pPr>
        <w:pStyle w:val="SEENEKLER"/>
        <w:numPr>
          <w:ilvl w:val="0"/>
          <w:numId w:val="0"/>
        </w:numPr>
        <w:ind w:left="530" w:hanging="360"/>
      </w:pPr>
    </w:p>
    <w:p w14:paraId="7E1277A7" w14:textId="15CDF4EC" w:rsidR="00A454D3" w:rsidRDefault="00A454D3" w:rsidP="00A454D3">
      <w:pPr>
        <w:pStyle w:val="SEENEKLER"/>
        <w:numPr>
          <w:ilvl w:val="0"/>
          <w:numId w:val="0"/>
        </w:numPr>
        <w:ind w:left="530" w:hanging="360"/>
      </w:pPr>
    </w:p>
    <w:p w14:paraId="1939CF10" w14:textId="59C95DAC" w:rsidR="00A454D3" w:rsidRDefault="00A454D3" w:rsidP="00A454D3">
      <w:pPr>
        <w:pStyle w:val="SEENEKLER"/>
        <w:numPr>
          <w:ilvl w:val="0"/>
          <w:numId w:val="0"/>
        </w:numPr>
        <w:ind w:left="530" w:hanging="360"/>
      </w:pPr>
    </w:p>
    <w:p w14:paraId="1D1B668E" w14:textId="3F3A0B9C" w:rsidR="00A454D3" w:rsidRDefault="00A454D3" w:rsidP="00A454D3">
      <w:pPr>
        <w:pStyle w:val="SEENEKLER"/>
        <w:numPr>
          <w:ilvl w:val="0"/>
          <w:numId w:val="0"/>
        </w:numPr>
        <w:ind w:left="530" w:hanging="360"/>
      </w:pPr>
    </w:p>
    <w:p w14:paraId="30DC3817" w14:textId="77777777" w:rsidR="00A454D3" w:rsidRDefault="00A454D3" w:rsidP="00A454D3">
      <w:pPr>
        <w:pStyle w:val="SEENEKLER"/>
        <w:numPr>
          <w:ilvl w:val="0"/>
          <w:numId w:val="0"/>
        </w:numPr>
        <w:ind w:left="530" w:hanging="360"/>
      </w:pPr>
    </w:p>
    <w:p w14:paraId="03A7607D" w14:textId="472D4585" w:rsidR="00A454D3" w:rsidRDefault="00A454D3" w:rsidP="00A454D3">
      <w:pPr>
        <w:pStyle w:val="SEENEKLER"/>
        <w:numPr>
          <w:ilvl w:val="0"/>
          <w:numId w:val="0"/>
        </w:numPr>
        <w:ind w:left="530" w:hanging="360"/>
      </w:pPr>
    </w:p>
    <w:p w14:paraId="2ED0DC4E" w14:textId="1DA05FC6" w:rsidR="00A454D3" w:rsidRDefault="00A454D3" w:rsidP="00A454D3">
      <w:pPr>
        <w:pStyle w:val="SEENEKLER"/>
        <w:numPr>
          <w:ilvl w:val="0"/>
          <w:numId w:val="0"/>
        </w:numPr>
        <w:ind w:left="530" w:hanging="360"/>
      </w:pPr>
    </w:p>
    <w:p w14:paraId="2C86F4B0" w14:textId="77777777" w:rsidR="00A454D3" w:rsidRPr="00A454D3" w:rsidRDefault="00A454D3" w:rsidP="00A454D3">
      <w:pPr>
        <w:pStyle w:val="SEENEKLER"/>
        <w:numPr>
          <w:ilvl w:val="0"/>
          <w:numId w:val="0"/>
        </w:numPr>
        <w:ind w:left="530" w:hanging="360"/>
      </w:pPr>
    </w:p>
    <w:p w14:paraId="3FED6122" w14:textId="77777777" w:rsidR="005212E7" w:rsidRPr="0042468E" w:rsidRDefault="005212E7" w:rsidP="00A454D3">
      <w:pPr>
        <w:pStyle w:val="sorubilgisistili"/>
        <w:rPr>
          <w:b/>
        </w:rPr>
      </w:pPr>
      <w:r w:rsidRPr="0042468E">
        <w:t>“M</w:t>
      </w:r>
      <w:r>
        <w:t>ehmet</w:t>
      </w:r>
      <w:r w:rsidRPr="0042468E">
        <w:t xml:space="preserve"> gününün büyük bir kısmını bilgisayar başında geçirmektedir. Okuldan eve geldiği zaman derslerini yapmak yerine hemen televizyon izlemeye, cep telefonu ve tablet ile oynamaya başlamaktadır. Teknolojik aletlere o kadar çok bağımlı olmuştur ki </w:t>
      </w:r>
      <w:r w:rsidRPr="0042468E">
        <w:rPr>
          <w:iCs/>
        </w:rPr>
        <w:t>namazlarını bile kılmamaya başlamıştır…”</w:t>
      </w:r>
      <w:r w:rsidRPr="0042468E">
        <w:rPr>
          <w:b/>
        </w:rPr>
        <w:t xml:space="preserve">   </w:t>
      </w:r>
    </w:p>
    <w:p w14:paraId="10B42F58" w14:textId="5065E1E6" w:rsidR="005212E7" w:rsidRDefault="005212E7" w:rsidP="00A454D3">
      <w:pPr>
        <w:pStyle w:val="SORUMETN"/>
      </w:pPr>
      <w:r w:rsidRPr="0042468E">
        <w:t>Bu metni okuyarak teknoloji bağımlılığının insana ne gibi zararları olduğunu yazınız.(</w:t>
      </w:r>
      <w:r>
        <w:t>10</w:t>
      </w:r>
      <w:r w:rsidRPr="0042468E">
        <w:t xml:space="preserve"> Puan)</w:t>
      </w:r>
    </w:p>
    <w:p w14:paraId="6F9805D9" w14:textId="3625591B" w:rsidR="00A454D3" w:rsidRDefault="00A454D3" w:rsidP="00A454D3">
      <w:pPr>
        <w:pStyle w:val="SEENEKLER"/>
        <w:numPr>
          <w:ilvl w:val="0"/>
          <w:numId w:val="0"/>
        </w:numPr>
        <w:ind w:left="530" w:hanging="360"/>
      </w:pPr>
    </w:p>
    <w:p w14:paraId="51D843A3" w14:textId="70A7B474" w:rsidR="00A454D3" w:rsidRDefault="00A454D3" w:rsidP="00A454D3">
      <w:pPr>
        <w:pStyle w:val="SEENEKLER"/>
        <w:numPr>
          <w:ilvl w:val="0"/>
          <w:numId w:val="0"/>
        </w:numPr>
        <w:ind w:left="530" w:hanging="360"/>
      </w:pPr>
    </w:p>
    <w:p w14:paraId="6CC2CA16" w14:textId="4694F7C3" w:rsidR="00A454D3" w:rsidRDefault="00A454D3" w:rsidP="00A454D3">
      <w:pPr>
        <w:pStyle w:val="SEENEKLER"/>
        <w:numPr>
          <w:ilvl w:val="0"/>
          <w:numId w:val="0"/>
        </w:numPr>
        <w:ind w:left="530" w:hanging="360"/>
      </w:pPr>
    </w:p>
    <w:p w14:paraId="5BF1E13C" w14:textId="695A9C20" w:rsidR="00A454D3" w:rsidRDefault="00A454D3" w:rsidP="00A454D3">
      <w:pPr>
        <w:pStyle w:val="SEENEKLER"/>
        <w:numPr>
          <w:ilvl w:val="0"/>
          <w:numId w:val="0"/>
        </w:numPr>
        <w:ind w:left="530" w:hanging="360"/>
      </w:pPr>
    </w:p>
    <w:p w14:paraId="542475F4" w14:textId="77777777" w:rsidR="00A454D3" w:rsidRDefault="00A454D3" w:rsidP="00A454D3">
      <w:pPr>
        <w:pStyle w:val="SEENEKLER"/>
        <w:numPr>
          <w:ilvl w:val="0"/>
          <w:numId w:val="0"/>
        </w:numPr>
        <w:ind w:left="530" w:hanging="360"/>
      </w:pPr>
    </w:p>
    <w:p w14:paraId="449CCE72" w14:textId="4EA8CF38" w:rsidR="00A454D3" w:rsidRDefault="00A454D3" w:rsidP="00A454D3">
      <w:pPr>
        <w:pStyle w:val="SEENEKLER"/>
        <w:numPr>
          <w:ilvl w:val="0"/>
          <w:numId w:val="0"/>
        </w:numPr>
        <w:ind w:left="530" w:hanging="360"/>
      </w:pPr>
    </w:p>
    <w:p w14:paraId="3D226F16" w14:textId="6D0C6D5D" w:rsidR="00A454D3" w:rsidRDefault="00A454D3" w:rsidP="00A454D3">
      <w:pPr>
        <w:pStyle w:val="SEENEKLER"/>
        <w:numPr>
          <w:ilvl w:val="0"/>
          <w:numId w:val="0"/>
        </w:numPr>
        <w:ind w:left="530" w:hanging="360"/>
      </w:pPr>
    </w:p>
    <w:p w14:paraId="10CC88D7" w14:textId="11AA63EB" w:rsidR="00A454D3" w:rsidRDefault="00A454D3" w:rsidP="00A454D3">
      <w:pPr>
        <w:pStyle w:val="SEENEKLER"/>
        <w:numPr>
          <w:ilvl w:val="0"/>
          <w:numId w:val="0"/>
        </w:numPr>
        <w:ind w:left="530" w:hanging="360"/>
      </w:pPr>
    </w:p>
    <w:p w14:paraId="6E9891B6" w14:textId="56FBF79E" w:rsidR="00A454D3" w:rsidRDefault="00A454D3" w:rsidP="00A454D3">
      <w:pPr>
        <w:pStyle w:val="SEENEKLER"/>
        <w:numPr>
          <w:ilvl w:val="0"/>
          <w:numId w:val="0"/>
        </w:numPr>
      </w:pPr>
    </w:p>
    <w:p w14:paraId="18C7BBA1" w14:textId="4175C36A" w:rsidR="00A454D3" w:rsidRDefault="00A454D3" w:rsidP="00A454D3">
      <w:pPr>
        <w:pStyle w:val="SEENEKLER"/>
        <w:numPr>
          <w:ilvl w:val="0"/>
          <w:numId w:val="0"/>
        </w:numPr>
        <w:ind w:left="530" w:hanging="360"/>
      </w:pPr>
    </w:p>
    <w:p w14:paraId="7729E3A3" w14:textId="1D0EE791" w:rsidR="00A454D3" w:rsidRPr="00A454D3" w:rsidRDefault="00A454D3" w:rsidP="00A454D3">
      <w:pPr>
        <w:pStyle w:val="SEENEKLER"/>
        <w:numPr>
          <w:ilvl w:val="0"/>
          <w:numId w:val="0"/>
        </w:numPr>
        <w:ind w:left="530" w:hanging="360"/>
      </w:pPr>
    </w:p>
    <w:p w14:paraId="6B88FC36" w14:textId="5FD6692F" w:rsidR="005212E7" w:rsidRDefault="005212E7" w:rsidP="00A454D3">
      <w:pPr>
        <w:pStyle w:val="SORUMETN"/>
      </w:pPr>
      <w:proofErr w:type="spellStart"/>
      <w:r w:rsidRPr="00F46F0D">
        <w:t>Hz.Muhammed’e</w:t>
      </w:r>
      <w:proofErr w:type="spellEnd"/>
      <w:r w:rsidRPr="00F46F0D">
        <w:t xml:space="preserve"> (sav) inanan ilk Müslümanlar kimlerdir? Yazınız.(16 puan)</w:t>
      </w:r>
    </w:p>
    <w:p w14:paraId="3F8E232A" w14:textId="4AE7DC19" w:rsidR="00A454D3" w:rsidRDefault="00A454D3" w:rsidP="00A454D3">
      <w:pPr>
        <w:pStyle w:val="SEENEKLER"/>
        <w:numPr>
          <w:ilvl w:val="0"/>
          <w:numId w:val="0"/>
        </w:numPr>
        <w:ind w:left="530" w:hanging="360"/>
      </w:pPr>
    </w:p>
    <w:p w14:paraId="3BF37CC1" w14:textId="0705D182" w:rsidR="00A454D3" w:rsidRDefault="00A454D3" w:rsidP="00A454D3">
      <w:pPr>
        <w:pStyle w:val="SEENEKLER"/>
        <w:numPr>
          <w:ilvl w:val="0"/>
          <w:numId w:val="0"/>
        </w:numPr>
        <w:ind w:left="530" w:hanging="360"/>
      </w:pPr>
    </w:p>
    <w:p w14:paraId="05431018" w14:textId="78CD0E1B" w:rsidR="00A454D3" w:rsidRDefault="00A454D3" w:rsidP="00A454D3">
      <w:pPr>
        <w:pStyle w:val="SEENEKLER"/>
        <w:numPr>
          <w:ilvl w:val="0"/>
          <w:numId w:val="0"/>
        </w:numPr>
        <w:ind w:left="530" w:hanging="360"/>
      </w:pPr>
    </w:p>
    <w:p w14:paraId="6DA31426" w14:textId="2448D6D7" w:rsidR="00A454D3" w:rsidRDefault="00A454D3" w:rsidP="00A454D3">
      <w:pPr>
        <w:pStyle w:val="SEENEKLER"/>
        <w:numPr>
          <w:ilvl w:val="0"/>
          <w:numId w:val="0"/>
        </w:numPr>
        <w:ind w:left="530" w:hanging="360"/>
      </w:pPr>
    </w:p>
    <w:p w14:paraId="1966B247" w14:textId="13D1FBCD" w:rsidR="00A454D3" w:rsidRDefault="00A454D3" w:rsidP="00A454D3">
      <w:pPr>
        <w:pStyle w:val="SEENEKLER"/>
        <w:numPr>
          <w:ilvl w:val="0"/>
          <w:numId w:val="0"/>
        </w:numPr>
        <w:ind w:left="530" w:hanging="360"/>
      </w:pPr>
    </w:p>
    <w:tbl>
      <w:tblPr>
        <w:tblStyle w:val="TabloKlavuzu"/>
        <w:tblpPr w:leftFromText="141" w:rightFromText="141" w:vertAnchor="text" w:horzAnchor="margin" w:tblpXSpec="center"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A454D3" w14:paraId="4F68EE34" w14:textId="77777777" w:rsidTr="00A454D3">
        <w:tc>
          <w:tcPr>
            <w:tcW w:w="4738" w:type="dxa"/>
          </w:tcPr>
          <w:p w14:paraId="7955108D" w14:textId="77777777" w:rsidR="00A454D3" w:rsidRDefault="00A454D3" w:rsidP="00A454D3">
            <w:pPr>
              <w:tabs>
                <w:tab w:val="left" w:pos="2775"/>
              </w:tabs>
              <w:jc w:val="center"/>
              <w:rPr>
                <w:rFonts w:cstheme="minorHAnsi"/>
                <w:sz w:val="24"/>
                <w:szCs w:val="24"/>
              </w:rPr>
            </w:pPr>
            <w:bookmarkStart w:id="2" w:name="_Hlk127266454"/>
            <w:bookmarkStart w:id="3" w:name="_GoBack"/>
            <w:bookmarkEnd w:id="3"/>
            <w:r>
              <w:rPr>
                <w:rFonts w:cstheme="minorHAnsi"/>
                <w:sz w:val="24"/>
                <w:szCs w:val="24"/>
              </w:rPr>
              <w:t xml:space="preserve">Başarılar Dilerim </w:t>
            </w:r>
            <w:r w:rsidRPr="00FF1CD3">
              <w:rPr>
                <w:rFonts w:cstheme="minorHAnsi"/>
                <w:sz w:val="24"/>
                <w:szCs w:val="24"/>
              </w:rPr>
              <w:sym w:font="Wingdings" w:char="F04A"/>
            </w:r>
          </w:p>
        </w:tc>
      </w:tr>
      <w:tr w:rsidR="00A454D3" w14:paraId="64F6CB28" w14:textId="77777777" w:rsidTr="00A454D3">
        <w:tc>
          <w:tcPr>
            <w:tcW w:w="4738" w:type="dxa"/>
          </w:tcPr>
          <w:p w14:paraId="078719D6" w14:textId="77777777" w:rsidR="00A454D3" w:rsidRDefault="00A454D3" w:rsidP="00A454D3">
            <w:pPr>
              <w:tabs>
                <w:tab w:val="left" w:pos="2775"/>
              </w:tabs>
              <w:jc w:val="center"/>
              <w:rPr>
                <w:rFonts w:cstheme="minorHAnsi"/>
                <w:sz w:val="24"/>
                <w:szCs w:val="24"/>
              </w:rPr>
            </w:pPr>
            <w:r>
              <w:rPr>
                <w:rFonts w:cstheme="minorHAnsi"/>
                <w:sz w:val="24"/>
                <w:szCs w:val="24"/>
              </w:rPr>
              <w:t>Din Kültürü ve Ahlak Bilgisi Öğretmeni</w:t>
            </w:r>
          </w:p>
        </w:tc>
      </w:tr>
      <w:tr w:rsidR="00A454D3" w14:paraId="2D4016D2" w14:textId="77777777" w:rsidTr="00A454D3">
        <w:tc>
          <w:tcPr>
            <w:tcW w:w="4738" w:type="dxa"/>
          </w:tcPr>
          <w:p w14:paraId="6ADCA202" w14:textId="77777777" w:rsidR="00A454D3" w:rsidRDefault="00A454D3" w:rsidP="00A454D3">
            <w:pPr>
              <w:tabs>
                <w:tab w:val="left" w:pos="2775"/>
              </w:tabs>
              <w:jc w:val="center"/>
              <w:rPr>
                <w:rFonts w:cstheme="minorHAnsi"/>
                <w:sz w:val="24"/>
                <w:szCs w:val="24"/>
              </w:rPr>
            </w:pPr>
            <w:proofErr w:type="gramStart"/>
            <w:r>
              <w:rPr>
                <w:rFonts w:cstheme="minorHAnsi"/>
                <w:sz w:val="24"/>
                <w:szCs w:val="24"/>
              </w:rPr>
              <w:t>………………………………………….</w:t>
            </w:r>
            <w:proofErr w:type="gramEnd"/>
          </w:p>
        </w:tc>
      </w:tr>
      <w:bookmarkEnd w:id="2"/>
    </w:tbl>
    <w:p w14:paraId="79B5AF2D" w14:textId="4A0E4B08" w:rsidR="00A454D3" w:rsidRDefault="00A454D3" w:rsidP="00A454D3">
      <w:pPr>
        <w:pStyle w:val="SEENEKLER"/>
        <w:numPr>
          <w:ilvl w:val="0"/>
          <w:numId w:val="0"/>
        </w:numPr>
        <w:ind w:left="530" w:hanging="360"/>
      </w:pPr>
    </w:p>
    <w:p w14:paraId="21614B26" w14:textId="2C8CB118" w:rsidR="00A454D3" w:rsidRDefault="00A454D3" w:rsidP="00A454D3">
      <w:pPr>
        <w:pStyle w:val="SEENEKLER"/>
        <w:numPr>
          <w:ilvl w:val="0"/>
          <w:numId w:val="0"/>
        </w:numPr>
        <w:ind w:left="530" w:hanging="360"/>
      </w:pPr>
    </w:p>
    <w:p w14:paraId="4E239842" w14:textId="77777777" w:rsidR="00A454D3" w:rsidRPr="00A454D3" w:rsidRDefault="00A454D3" w:rsidP="00A454D3">
      <w:pPr>
        <w:pStyle w:val="SEENEKLER"/>
        <w:numPr>
          <w:ilvl w:val="0"/>
          <w:numId w:val="0"/>
        </w:numPr>
        <w:ind w:left="530" w:hanging="360"/>
      </w:pPr>
    </w:p>
    <w:p w14:paraId="01409B22" w14:textId="77777777" w:rsidR="005212E7" w:rsidRDefault="005212E7" w:rsidP="00A454D3">
      <w:pPr>
        <w:pStyle w:val="sorubilgisistili"/>
        <w:rPr>
          <w:b/>
        </w:rPr>
      </w:pPr>
      <w:r w:rsidRPr="00FA6580">
        <w:t xml:space="preserve">İslam’ın en amansız düşmanlarından biri Ebu </w:t>
      </w:r>
      <w:proofErr w:type="spellStart"/>
      <w:r w:rsidRPr="00FA6580">
        <w:t>Leheb’di</w:t>
      </w:r>
      <w:proofErr w:type="spellEnd"/>
      <w:r w:rsidRPr="00FA6580">
        <w:t xml:space="preserve">. O, insanları Allah'ın dinine davet etmek için Safa Tepe'sine çağıran Hz. Peygamberi şöyle azarladı: “Yazıklar olsun sana! Bizi bunun için mi buraya topladın?” Orada bulunanlara onu dinlememelerini söyledi. Bunun gibi, her fırsatta onu engellemeye çalışır ve eziyet ederdi. Onun en önemli destekçilerinden biri de Eşi </w:t>
      </w:r>
      <w:proofErr w:type="spellStart"/>
      <w:r w:rsidRPr="00FA6580">
        <w:t>Ümmü</w:t>
      </w:r>
      <w:proofErr w:type="spellEnd"/>
      <w:r w:rsidRPr="00FA6580">
        <w:t xml:space="preserve"> Cemil’di.</w:t>
      </w:r>
      <w:r w:rsidRPr="00FA6580">
        <w:rPr>
          <w:b/>
        </w:rPr>
        <w:t xml:space="preserve"> </w:t>
      </w:r>
    </w:p>
    <w:p w14:paraId="268C100A" w14:textId="1B574995" w:rsidR="005212E7" w:rsidRDefault="005212E7" w:rsidP="00A454D3">
      <w:pPr>
        <w:pStyle w:val="SORUMETN"/>
      </w:pPr>
      <w:r w:rsidRPr="00FA6580">
        <w:t xml:space="preserve">Bu ikisi hakkında inen </w:t>
      </w:r>
      <w:proofErr w:type="spellStart"/>
      <w:r w:rsidRPr="00FA6580">
        <w:t>Tebbet</w:t>
      </w:r>
      <w:proofErr w:type="spellEnd"/>
      <w:r w:rsidRPr="00FA6580">
        <w:t xml:space="preserve"> suresinin anlamını yazınız. (10puan)</w:t>
      </w:r>
    </w:p>
    <w:p w14:paraId="7EAEA328" w14:textId="0CB6210F" w:rsidR="00A454D3" w:rsidRDefault="00A454D3" w:rsidP="00A454D3">
      <w:pPr>
        <w:pStyle w:val="SEENEKLER"/>
        <w:numPr>
          <w:ilvl w:val="0"/>
          <w:numId w:val="0"/>
        </w:numPr>
        <w:ind w:left="530" w:hanging="360"/>
      </w:pPr>
    </w:p>
    <w:p w14:paraId="421EE2BD" w14:textId="35ED3F88" w:rsidR="00A454D3" w:rsidRDefault="00A454D3" w:rsidP="00A454D3">
      <w:pPr>
        <w:pStyle w:val="SEENEKLER"/>
        <w:numPr>
          <w:ilvl w:val="0"/>
          <w:numId w:val="0"/>
        </w:numPr>
        <w:ind w:left="530" w:hanging="360"/>
      </w:pPr>
    </w:p>
    <w:p w14:paraId="69AB1A32" w14:textId="6418EF8A" w:rsidR="00A454D3" w:rsidRDefault="00A454D3" w:rsidP="00A454D3">
      <w:pPr>
        <w:pStyle w:val="SEENEKLER"/>
        <w:numPr>
          <w:ilvl w:val="0"/>
          <w:numId w:val="0"/>
        </w:numPr>
        <w:ind w:left="530" w:hanging="360"/>
      </w:pPr>
    </w:p>
    <w:p w14:paraId="2BAA793F" w14:textId="45FA1FE2" w:rsidR="00A454D3" w:rsidRDefault="00A454D3" w:rsidP="00A454D3">
      <w:pPr>
        <w:pStyle w:val="SEENEKLER"/>
        <w:numPr>
          <w:ilvl w:val="0"/>
          <w:numId w:val="0"/>
        </w:numPr>
        <w:ind w:left="530" w:hanging="360"/>
      </w:pPr>
    </w:p>
    <w:p w14:paraId="27A5EB35" w14:textId="233D1C62" w:rsidR="00A454D3" w:rsidRDefault="00A454D3" w:rsidP="00A454D3">
      <w:pPr>
        <w:pStyle w:val="SEENEKLER"/>
        <w:numPr>
          <w:ilvl w:val="0"/>
          <w:numId w:val="0"/>
        </w:numPr>
        <w:ind w:left="530" w:hanging="360"/>
      </w:pPr>
    </w:p>
    <w:p w14:paraId="7A76A40E" w14:textId="34809FBA" w:rsidR="00A454D3" w:rsidRDefault="00A454D3" w:rsidP="00A454D3">
      <w:pPr>
        <w:pStyle w:val="SEENEKLER"/>
        <w:numPr>
          <w:ilvl w:val="0"/>
          <w:numId w:val="0"/>
        </w:numPr>
        <w:ind w:left="530" w:hanging="360"/>
      </w:pPr>
    </w:p>
    <w:p w14:paraId="457C791D" w14:textId="533F1F82" w:rsidR="00A454D3" w:rsidRDefault="00A454D3" w:rsidP="00A454D3">
      <w:pPr>
        <w:pStyle w:val="SEENEKLER"/>
        <w:numPr>
          <w:ilvl w:val="0"/>
          <w:numId w:val="0"/>
        </w:numPr>
        <w:ind w:left="530" w:hanging="360"/>
      </w:pPr>
    </w:p>
    <w:p w14:paraId="37A88D20" w14:textId="583AE8BA" w:rsidR="00A454D3" w:rsidRDefault="00A454D3" w:rsidP="00A454D3">
      <w:pPr>
        <w:pStyle w:val="SEENEKLER"/>
        <w:numPr>
          <w:ilvl w:val="0"/>
          <w:numId w:val="0"/>
        </w:numPr>
        <w:ind w:left="530" w:hanging="360"/>
      </w:pPr>
    </w:p>
    <w:p w14:paraId="66FF1B2F" w14:textId="63C2BE54" w:rsidR="00A454D3" w:rsidRDefault="00A454D3" w:rsidP="00A454D3">
      <w:pPr>
        <w:pStyle w:val="SEENEKLER"/>
        <w:numPr>
          <w:ilvl w:val="0"/>
          <w:numId w:val="0"/>
        </w:numPr>
        <w:ind w:left="530" w:hanging="360"/>
      </w:pPr>
    </w:p>
    <w:p w14:paraId="410C77B4" w14:textId="77777777" w:rsidR="00A454D3" w:rsidRPr="00A454D3" w:rsidRDefault="00A454D3" w:rsidP="00A454D3">
      <w:pPr>
        <w:pStyle w:val="SEENEKLER"/>
        <w:numPr>
          <w:ilvl w:val="0"/>
          <w:numId w:val="0"/>
        </w:numPr>
        <w:ind w:left="530" w:hanging="360"/>
      </w:pPr>
    </w:p>
    <w:p w14:paraId="66501B4F" w14:textId="77777777" w:rsidR="005212E7" w:rsidRDefault="005212E7" w:rsidP="00A454D3">
      <w:pPr>
        <w:pStyle w:val="SORUMETN"/>
      </w:pPr>
      <w:r w:rsidRPr="00F46F0D">
        <w:t xml:space="preserve">Aşağıda </w:t>
      </w:r>
      <w:proofErr w:type="spellStart"/>
      <w:r w:rsidRPr="00F46F0D">
        <w:t>Hz.Muhammed’in</w:t>
      </w:r>
      <w:proofErr w:type="spellEnd"/>
      <w:r w:rsidRPr="00F46F0D">
        <w:t xml:space="preserve"> Mekke dönemiyle ilgili verilen soruları cevaplandırınız</w:t>
      </w:r>
      <w:r>
        <w:t xml:space="preserve">. </w:t>
      </w:r>
      <w:r w:rsidRPr="00F46F0D">
        <w:t>(20 Puan</w:t>
      </w:r>
      <w:r>
        <w:rPr>
          <w:sz w:val="22"/>
          <w:szCs w:val="22"/>
        </w:rPr>
        <w:t xml:space="preserve">) </w:t>
      </w:r>
    </w:p>
    <w:p w14:paraId="2A349C93" w14:textId="77777777" w:rsidR="005212E7" w:rsidRPr="00B93FA6" w:rsidRDefault="005212E7" w:rsidP="00A454D3">
      <w:pPr>
        <w:pStyle w:val="SORUNOLUBOLD"/>
      </w:pPr>
      <w:r w:rsidRPr="00B93FA6">
        <w:rPr>
          <w:b/>
          <w:bCs/>
        </w:rPr>
        <w:t>a</w:t>
      </w:r>
      <w:r w:rsidRPr="00B93FA6">
        <w:t xml:space="preserve">)İlk vahiy </w:t>
      </w:r>
      <w:proofErr w:type="gramStart"/>
      <w:r w:rsidRPr="00B93FA6">
        <w:t>nerede ,ne</w:t>
      </w:r>
      <w:proofErr w:type="gramEnd"/>
      <w:r w:rsidRPr="00B93FA6">
        <w:t xml:space="preserve"> zaman indirilmiştir?</w:t>
      </w:r>
    </w:p>
    <w:p w14:paraId="3F6780BB" w14:textId="77777777" w:rsidR="005212E7" w:rsidRPr="00B93FA6" w:rsidRDefault="005212E7" w:rsidP="00A454D3">
      <w:pPr>
        <w:pStyle w:val="SORUNOLUBOLD"/>
        <w:numPr>
          <w:ilvl w:val="0"/>
          <w:numId w:val="0"/>
        </w:numPr>
        <w:ind w:left="284"/>
      </w:pPr>
    </w:p>
    <w:p w14:paraId="00C24ACC" w14:textId="77777777" w:rsidR="005212E7" w:rsidRPr="00B93FA6" w:rsidRDefault="005212E7" w:rsidP="00A454D3">
      <w:pPr>
        <w:pStyle w:val="SORUNOLUBOLD"/>
      </w:pPr>
      <w:r w:rsidRPr="00B93FA6">
        <w:rPr>
          <w:b/>
          <w:bCs/>
        </w:rPr>
        <w:t>b)</w:t>
      </w:r>
      <w:r w:rsidRPr="00B93FA6">
        <w:t xml:space="preserve">Gizli davet dönemi </w:t>
      </w:r>
      <w:r>
        <w:t>kaç sene</w:t>
      </w:r>
      <w:r w:rsidRPr="00B93FA6">
        <w:t xml:space="preserve"> sürmüştür?</w:t>
      </w:r>
    </w:p>
    <w:p w14:paraId="38BC24D0" w14:textId="77777777" w:rsidR="005212E7" w:rsidRPr="00B93FA6" w:rsidRDefault="005212E7" w:rsidP="00A454D3">
      <w:pPr>
        <w:pStyle w:val="SORUNOLUBOLD"/>
        <w:numPr>
          <w:ilvl w:val="0"/>
          <w:numId w:val="0"/>
        </w:numPr>
        <w:ind w:left="284"/>
      </w:pPr>
    </w:p>
    <w:p w14:paraId="24DD1BF4" w14:textId="77777777" w:rsidR="005212E7" w:rsidRPr="00B93FA6" w:rsidRDefault="005212E7" w:rsidP="00A454D3">
      <w:pPr>
        <w:pStyle w:val="SORUNOLUBOLD"/>
      </w:pPr>
      <w:r w:rsidRPr="00B93FA6">
        <w:rPr>
          <w:b/>
          <w:bCs/>
        </w:rPr>
        <w:t>c</w:t>
      </w:r>
      <w:r w:rsidRPr="00B93FA6">
        <w:t>)Müslümanlar ilk hicretini(göçünü) nereye yapmıştır?</w:t>
      </w:r>
    </w:p>
    <w:p w14:paraId="51861D28" w14:textId="77777777" w:rsidR="005212E7" w:rsidRPr="00B93FA6" w:rsidRDefault="005212E7" w:rsidP="00A454D3">
      <w:pPr>
        <w:pStyle w:val="SORUNOLUBOLD"/>
        <w:numPr>
          <w:ilvl w:val="0"/>
          <w:numId w:val="0"/>
        </w:numPr>
        <w:ind w:left="284"/>
      </w:pPr>
    </w:p>
    <w:p w14:paraId="2119663E" w14:textId="77777777" w:rsidR="005212E7" w:rsidRPr="00B93FA6" w:rsidRDefault="005212E7" w:rsidP="00A454D3">
      <w:pPr>
        <w:pStyle w:val="SORUNOLUBOLD"/>
      </w:pPr>
      <w:r w:rsidRPr="00B93FA6">
        <w:rPr>
          <w:b/>
          <w:bCs/>
        </w:rPr>
        <w:t>d)</w:t>
      </w:r>
      <w:r w:rsidRPr="00B93FA6">
        <w:t>Müslümanları yıldırmak amacıyla 3 sene süren baskı dönemine ne denir?</w:t>
      </w:r>
    </w:p>
    <w:p w14:paraId="667422C6" w14:textId="77777777" w:rsidR="005212E7" w:rsidRPr="00B93FA6" w:rsidRDefault="005212E7" w:rsidP="00A454D3">
      <w:pPr>
        <w:pStyle w:val="SORUNOLUBOLD"/>
        <w:numPr>
          <w:ilvl w:val="0"/>
          <w:numId w:val="0"/>
        </w:numPr>
        <w:ind w:left="284"/>
      </w:pPr>
    </w:p>
    <w:p w14:paraId="1067065C" w14:textId="77777777" w:rsidR="005212E7" w:rsidRPr="00B93FA6" w:rsidRDefault="005212E7" w:rsidP="00A454D3">
      <w:pPr>
        <w:pStyle w:val="SORUNOLUBOLD"/>
      </w:pPr>
      <w:r w:rsidRPr="00B93FA6">
        <w:rPr>
          <w:b/>
          <w:bCs/>
        </w:rPr>
        <w:t>e)</w:t>
      </w:r>
      <w:proofErr w:type="spellStart"/>
      <w:r w:rsidRPr="00B93FA6">
        <w:t>Hz.Muhammed</w:t>
      </w:r>
      <w:proofErr w:type="spellEnd"/>
      <w:r w:rsidRPr="00B93FA6">
        <w:t xml:space="preserve"> hüzün yılında kimleri kaybetmiştir?</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70A419B0" w14:textId="16591068" w:rsidR="0002742A" w:rsidRDefault="0002742A" w:rsidP="00797BD9">
      <w:pPr>
        <w:tabs>
          <w:tab w:val="left" w:pos="2775"/>
        </w:tabs>
        <w:rPr>
          <w:rFonts w:cstheme="minorHAnsi"/>
          <w:sz w:val="24"/>
          <w:szCs w:val="24"/>
        </w:rPr>
      </w:pPr>
    </w:p>
    <w:p w14:paraId="7400B255" w14:textId="37A93006" w:rsidR="00797BD9" w:rsidRDefault="00797BD9" w:rsidP="00797BD9">
      <w:pPr>
        <w:tabs>
          <w:tab w:val="left" w:pos="2775"/>
        </w:tabs>
        <w:rPr>
          <w:rFonts w:cstheme="minorHAnsi"/>
          <w:sz w:val="24"/>
          <w:szCs w:val="24"/>
        </w:rPr>
      </w:pPr>
    </w:p>
    <w:p w14:paraId="28093790" w14:textId="7114649F" w:rsidR="00E709B5" w:rsidRDefault="00E709B5">
      <w:pPr>
        <w:rPr>
          <w:rFonts w:cstheme="minorHAnsi"/>
          <w:sz w:val="24"/>
          <w:szCs w:val="24"/>
        </w:rPr>
      </w:pPr>
      <w:r w:rsidRPr="00797BD9">
        <w:rPr>
          <w:rFonts w:cstheme="minorHAnsi"/>
          <w:sz w:val="24"/>
          <w:szCs w:val="24"/>
        </w:rPr>
        <w:br w:type="page"/>
      </w:r>
      <w:r w:rsidR="00D650E9" w:rsidRPr="001B0C3D">
        <w:rPr>
          <w:rFonts w:cstheme="minorHAnsi"/>
          <w:noProof/>
          <w:sz w:val="24"/>
          <w:szCs w:val="24"/>
          <w:lang w:eastAsia="tr-TR"/>
        </w:rPr>
        <w:lastRenderedPageBreak/>
        <mc:AlternateContent>
          <mc:Choice Requires="wps">
            <w:drawing>
              <wp:anchor distT="45720" distB="45720" distL="114300" distR="114300" simplePos="0" relativeHeight="251768832" behindDoc="0" locked="0" layoutInCell="1" allowOverlap="1" wp14:anchorId="5709806D" wp14:editId="3DE5E54B">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7D869BB2" w14:textId="77777777" w:rsidR="00B460AA" w:rsidRPr="001B0C3D" w:rsidRDefault="00B460AA" w:rsidP="00B460AA">
                            <w:pPr>
                              <w:pStyle w:val="stBilgi"/>
                              <w:jc w:val="center"/>
                              <w:rPr>
                                <w:sz w:val="20"/>
                                <w:szCs w:val="20"/>
                              </w:rPr>
                            </w:pPr>
                            <w:r w:rsidRPr="001B0C3D">
                              <w:rPr>
                                <w:sz w:val="20"/>
                                <w:szCs w:val="20"/>
                              </w:rPr>
                              <w:t>DİN KÜLTÜRÜ VE AHLAK BİLGİSİ</w:t>
                            </w:r>
                          </w:p>
                          <w:p w14:paraId="300FF4AD" w14:textId="1B77C21F"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6F2A51CF" w14:textId="77777777" w:rsidR="00B460AA" w:rsidRPr="001B0C3D" w:rsidRDefault="00B460AA" w:rsidP="00B460AA">
                            <w:pPr>
                              <w:pStyle w:val="stBilgi"/>
                              <w:jc w:val="center"/>
                              <w:rPr>
                                <w:sz w:val="20"/>
                                <w:szCs w:val="20"/>
                              </w:rPr>
                            </w:pPr>
                          </w:p>
                          <w:p w14:paraId="45915E8C" w14:textId="77777777" w:rsidR="00B460AA" w:rsidRPr="001B0C3D" w:rsidRDefault="00B460AA" w:rsidP="00B460AA">
                            <w:pPr>
                              <w:pStyle w:val="stBilgi"/>
                              <w:jc w:val="center"/>
                              <w:rPr>
                                <w:sz w:val="20"/>
                                <w:szCs w:val="20"/>
                              </w:rPr>
                            </w:pPr>
                          </w:p>
                          <w:p w14:paraId="74E4ED82" w14:textId="77777777" w:rsidR="00B460AA" w:rsidRPr="001B0C3D" w:rsidRDefault="00B460AA" w:rsidP="00B460AA">
                            <w:pPr>
                              <w:pStyle w:val="stBilgi"/>
                              <w:jc w:val="center"/>
                              <w:rPr>
                                <w:sz w:val="20"/>
                                <w:szCs w:val="20"/>
                              </w:rPr>
                            </w:pPr>
                          </w:p>
                          <w:p w14:paraId="21E6016E" w14:textId="5A5EAFA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09806D"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" stroked="f">
                <v:textbox style="layout-flow:vertical;mso-layout-flow-alt:bottom-to-top">
                  <w:txbxContent>
                    <w:p w14:paraId="7D869BB2" w14:textId="77777777" w:rsidR="00B460AA" w:rsidRPr="001B0C3D" w:rsidRDefault="00B460AA" w:rsidP="00B460AA">
                      <w:pPr>
                        <w:pStyle w:val="stBilgi"/>
                        <w:jc w:val="center"/>
                        <w:rPr>
                          <w:sz w:val="20"/>
                          <w:szCs w:val="20"/>
                        </w:rPr>
                      </w:pPr>
                      <w:r w:rsidRPr="001B0C3D">
                        <w:rPr>
                          <w:sz w:val="20"/>
                          <w:szCs w:val="20"/>
                        </w:rPr>
                        <w:t>DİN KÜLTÜRÜ VE AHLAK BİLGİSİ</w:t>
                      </w:r>
                    </w:p>
                    <w:p w14:paraId="300FF4AD" w14:textId="1B77C21F"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6F2A51CF" w14:textId="77777777" w:rsidR="00B460AA" w:rsidRPr="001B0C3D" w:rsidRDefault="00B460AA" w:rsidP="00B460AA">
                      <w:pPr>
                        <w:pStyle w:val="stBilgi"/>
                        <w:jc w:val="center"/>
                        <w:rPr>
                          <w:sz w:val="20"/>
                          <w:szCs w:val="20"/>
                        </w:rPr>
                      </w:pPr>
                    </w:p>
                    <w:p w14:paraId="45915E8C" w14:textId="77777777" w:rsidR="00B460AA" w:rsidRPr="001B0C3D" w:rsidRDefault="00B460AA" w:rsidP="00B460AA">
                      <w:pPr>
                        <w:pStyle w:val="stBilgi"/>
                        <w:jc w:val="center"/>
                        <w:rPr>
                          <w:sz w:val="20"/>
                          <w:szCs w:val="20"/>
                        </w:rPr>
                      </w:pPr>
                    </w:p>
                    <w:p w14:paraId="74E4ED82" w14:textId="77777777" w:rsidR="00B460AA" w:rsidRPr="001B0C3D" w:rsidRDefault="00B460AA" w:rsidP="00B460AA">
                      <w:pPr>
                        <w:pStyle w:val="stBilgi"/>
                        <w:jc w:val="center"/>
                        <w:rPr>
                          <w:sz w:val="20"/>
                          <w:szCs w:val="20"/>
                        </w:rPr>
                      </w:pPr>
                    </w:p>
                    <w:p w14:paraId="21E6016E" w14:textId="5A5EAFAE" w:rsidR="00D650E9" w:rsidRPr="001B0C3D" w:rsidRDefault="00D650E9" w:rsidP="00D650E9">
                      <w:pPr>
                        <w:pStyle w:val="stBilgi"/>
                        <w:jc w:val="center"/>
                        <w:rPr>
                          <w:sz w:val="20"/>
                          <w:szCs w:val="20"/>
                        </w:rPr>
                      </w:pPr>
                    </w:p>
                  </w:txbxContent>
                </v:textbox>
              </v:shape>
            </w:pict>
          </mc:Fallback>
        </mc:AlternateContent>
      </w:r>
      <w:r w:rsidR="00050EE9">
        <w:rPr>
          <w:rFonts w:cstheme="minorHAnsi"/>
          <w:sz w:val="24"/>
          <w:szCs w:val="24"/>
        </w:rPr>
        <w:t xml:space="preserve"> </w:t>
      </w:r>
    </w:p>
    <w:p w14:paraId="5444E271" w14:textId="03DDE45F"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2909FCBC">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728ED418" w:rsidR="00096985" w:rsidRDefault="00F63713">
      <w:pPr>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6C6B96C6">
            <wp:simplePos x="0" y="0"/>
            <wp:positionH relativeFrom="page">
              <wp:align>left</wp:align>
            </wp:positionH>
            <wp:positionV relativeFrom="paragraph">
              <wp:posOffset>240030</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173CBB2D" w:rsidR="00096985" w:rsidRDefault="00096985">
      <w:pPr>
        <w:rPr>
          <w:rFonts w:cstheme="minorHAnsi"/>
          <w:sz w:val="24"/>
          <w:szCs w:val="24"/>
        </w:rPr>
      </w:pPr>
    </w:p>
    <w:p w14:paraId="149F4265" w14:textId="0FE55B48" w:rsidR="00096985" w:rsidRDefault="00F63713">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0599E948">
                <wp:simplePos x="0" y="0"/>
                <wp:positionH relativeFrom="column">
                  <wp:posOffset>888365</wp:posOffset>
                </wp:positionH>
                <wp:positionV relativeFrom="paragraph">
                  <wp:posOffset>9525</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0EA12" id="_x0000_s1028" type="#_x0000_t202" href="https://www.dindersi.com/icerik/din-kulturu-ve-ahlak-bilgisi-c93" style="position:absolute;margin-left:69.95pt;margin-top:.75pt;width:392.8pt;height:21.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el/AEAANQ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4EF3281B" w:rsidR="00096985" w:rsidRDefault="00096985">
      <w:pPr>
        <w:rPr>
          <w:rFonts w:cstheme="minorHAnsi"/>
          <w:sz w:val="24"/>
          <w:szCs w:val="24"/>
        </w:rPr>
      </w:pPr>
    </w:p>
    <w:p w14:paraId="1E7E7DEF" w14:textId="060834C6" w:rsidR="00096985" w:rsidRDefault="00096985">
      <w:pPr>
        <w:rPr>
          <w:rFonts w:cstheme="minorHAnsi"/>
          <w:sz w:val="24"/>
          <w:szCs w:val="24"/>
        </w:rPr>
      </w:pPr>
    </w:p>
    <w:p w14:paraId="4887EE76" w14:textId="615666C1" w:rsidR="00096985" w:rsidRDefault="00F63713">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21D980AC">
                <wp:simplePos x="0" y="0"/>
                <wp:positionH relativeFrom="column">
                  <wp:posOffset>-238125</wp:posOffset>
                </wp:positionH>
                <wp:positionV relativeFrom="paragraph">
                  <wp:posOffset>93980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4150BA16" w14:textId="77777777" w:rsidR="00B460AA" w:rsidRPr="001B0C3D" w:rsidRDefault="00B460AA" w:rsidP="00B460AA">
                            <w:pPr>
                              <w:pStyle w:val="stBilgi"/>
                              <w:jc w:val="center"/>
                              <w:rPr>
                                <w:sz w:val="20"/>
                                <w:szCs w:val="20"/>
                              </w:rPr>
                            </w:pPr>
                            <w:r w:rsidRPr="001B0C3D">
                              <w:rPr>
                                <w:sz w:val="20"/>
                                <w:szCs w:val="20"/>
                              </w:rPr>
                              <w:t>DİN KÜLTÜRÜ VE AHLAK BİLGİSİ</w:t>
                            </w:r>
                          </w:p>
                          <w:p w14:paraId="50FFA818" w14:textId="15844F00"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AE09335" w14:textId="77777777" w:rsidR="00B460AA" w:rsidRPr="001B0C3D" w:rsidRDefault="00B460AA" w:rsidP="00B460AA">
                            <w:pPr>
                              <w:pStyle w:val="stBilgi"/>
                              <w:jc w:val="center"/>
                              <w:rPr>
                                <w:sz w:val="20"/>
                                <w:szCs w:val="20"/>
                              </w:rPr>
                            </w:pPr>
                          </w:p>
                          <w:p w14:paraId="147C4713" w14:textId="77777777" w:rsidR="00B460AA" w:rsidRPr="001B0C3D" w:rsidRDefault="00B460AA" w:rsidP="00B460AA">
                            <w:pPr>
                              <w:pStyle w:val="stBilgi"/>
                              <w:jc w:val="center"/>
                              <w:rPr>
                                <w:sz w:val="20"/>
                                <w:szCs w:val="20"/>
                              </w:rPr>
                            </w:pPr>
                          </w:p>
                          <w:p w14:paraId="7EBF7040" w14:textId="77777777" w:rsidR="00B460AA" w:rsidRPr="001B0C3D" w:rsidRDefault="00B460AA" w:rsidP="00B460AA">
                            <w:pPr>
                              <w:pStyle w:val="stBilgi"/>
                              <w:jc w:val="center"/>
                              <w:rPr>
                                <w:sz w:val="20"/>
                                <w:szCs w:val="20"/>
                              </w:rPr>
                            </w:pPr>
                          </w:p>
                          <w:p w14:paraId="78EDC95A" w14:textId="5C5EF102"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69607" id="_x0000_s1029" type="#_x0000_t202" style="position:absolute;margin-left:-18.75pt;margin-top:7.4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" stroked="f">
                <v:textbox style="layout-flow:vertical;mso-layout-flow-alt:bottom-to-top">
                  <w:txbxContent>
                    <w:p w14:paraId="4150BA16" w14:textId="77777777" w:rsidR="00B460AA" w:rsidRPr="001B0C3D" w:rsidRDefault="00B460AA" w:rsidP="00B460AA">
                      <w:pPr>
                        <w:pStyle w:val="stBilgi"/>
                        <w:jc w:val="center"/>
                        <w:rPr>
                          <w:sz w:val="20"/>
                          <w:szCs w:val="20"/>
                        </w:rPr>
                      </w:pPr>
                      <w:r w:rsidRPr="001B0C3D">
                        <w:rPr>
                          <w:sz w:val="20"/>
                          <w:szCs w:val="20"/>
                        </w:rPr>
                        <w:t>DİN KÜLTÜRÜ VE AHLAK BİLGİSİ</w:t>
                      </w:r>
                    </w:p>
                    <w:p w14:paraId="50FFA818" w14:textId="15844F00"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AE09335" w14:textId="77777777" w:rsidR="00B460AA" w:rsidRPr="001B0C3D" w:rsidRDefault="00B460AA" w:rsidP="00B460AA">
                      <w:pPr>
                        <w:pStyle w:val="stBilgi"/>
                        <w:jc w:val="center"/>
                        <w:rPr>
                          <w:sz w:val="20"/>
                          <w:szCs w:val="20"/>
                        </w:rPr>
                      </w:pPr>
                    </w:p>
                    <w:p w14:paraId="147C4713" w14:textId="77777777" w:rsidR="00B460AA" w:rsidRPr="001B0C3D" w:rsidRDefault="00B460AA" w:rsidP="00B460AA">
                      <w:pPr>
                        <w:pStyle w:val="stBilgi"/>
                        <w:jc w:val="center"/>
                        <w:rPr>
                          <w:sz w:val="20"/>
                          <w:szCs w:val="20"/>
                        </w:rPr>
                      </w:pPr>
                    </w:p>
                    <w:p w14:paraId="7EBF7040" w14:textId="77777777" w:rsidR="00B460AA" w:rsidRPr="001B0C3D" w:rsidRDefault="00B460AA" w:rsidP="00B460AA">
                      <w:pPr>
                        <w:pStyle w:val="stBilgi"/>
                        <w:jc w:val="center"/>
                        <w:rPr>
                          <w:sz w:val="20"/>
                          <w:szCs w:val="20"/>
                        </w:rPr>
                      </w:pPr>
                    </w:p>
                    <w:p w14:paraId="78EDC95A" w14:textId="5C5EF102" w:rsidR="00D650E9" w:rsidRPr="001B0C3D" w:rsidRDefault="00D650E9" w:rsidP="00D650E9">
                      <w:pPr>
                        <w:pStyle w:val="stBilgi"/>
                        <w:jc w:val="center"/>
                        <w:rPr>
                          <w:sz w:val="20"/>
                          <w:szCs w:val="20"/>
                        </w:rPr>
                      </w:pPr>
                    </w:p>
                  </w:txbxContent>
                </v:textbox>
              </v:shape>
            </w:pict>
          </mc:Fallback>
        </mc:AlternateContent>
      </w: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5C2548EC" w:rsidR="00C150A7" w:rsidRDefault="00F63713">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3970DEEA">
                <wp:simplePos x="0" y="0"/>
                <wp:positionH relativeFrom="column">
                  <wp:posOffset>1094740</wp:posOffset>
                </wp:positionH>
                <wp:positionV relativeFrom="paragraph">
                  <wp:posOffset>202565</wp:posOffset>
                </wp:positionV>
                <wp:extent cx="4397071"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35A21D3F" w14:textId="128F4BDA" w:rsidR="00501EC5" w:rsidRPr="00501EC5" w:rsidRDefault="00042DF1">
                            <w:pPr>
                              <w:rPr>
                                <w:b/>
                                <w:bCs/>
                                <w:color w:val="FFFFFF" w:themeColor="background1"/>
                                <w:sz w:val="30"/>
                                <w:szCs w:val="30"/>
                              </w:rPr>
                            </w:pPr>
                            <w:r>
                              <w:rPr>
                                <w:b/>
                                <w:bCs/>
                                <w:color w:val="FFFFFF" w:themeColor="background1"/>
                                <w:sz w:val="30"/>
                                <w:szCs w:val="30"/>
                              </w:rPr>
                              <w:t>6</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CFF7E3" id="_x0000_s1030" type="#_x0000_t202" href="https://www.dindersi.com/icerik/din-kulturu-ve-ahlak-bilgisi-c81" style="position:absolute;margin-left:86.2pt;margin-top:15.95pt;width:346.25pt;height:26.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" o:button="t" filled="f" stroked="f">
                <v:fill o:detectmouseclick="t"/>
                <v:textbox>
                  <w:txbxContent>
                    <w:p w14:paraId="35A21D3F" w14:textId="128F4BDA" w:rsidR="00501EC5" w:rsidRPr="00501EC5" w:rsidRDefault="00042DF1">
                      <w:pPr>
                        <w:rPr>
                          <w:b/>
                          <w:bCs/>
                          <w:color w:val="FFFFFF" w:themeColor="background1"/>
                          <w:sz w:val="30"/>
                          <w:szCs w:val="30"/>
                        </w:rPr>
                      </w:pPr>
                      <w:r>
                        <w:rPr>
                          <w:b/>
                          <w:bCs/>
                          <w:color w:val="FFFFFF" w:themeColor="background1"/>
                          <w:sz w:val="30"/>
                          <w:szCs w:val="30"/>
                        </w:rPr>
                        <w:t>6</w:t>
                      </w:r>
                      <w:r w:rsidR="00501EC5" w:rsidRPr="00501EC5">
                        <w:rPr>
                          <w:b/>
                          <w:bCs/>
                          <w:color w:val="FFFFFF" w:themeColor="background1"/>
                          <w:sz w:val="30"/>
                          <w:szCs w:val="30"/>
                        </w:rPr>
                        <w:t>. SINIF SINAV VE CEVAP ANAHTARI İÇİN TIKLAYINIZ</w:t>
                      </w:r>
                    </w:p>
                  </w:txbxContent>
                </v:textbox>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729BC5A9">
            <wp:simplePos x="0" y="0"/>
            <wp:positionH relativeFrom="margin">
              <wp:align>center</wp:align>
            </wp:positionH>
            <wp:positionV relativeFrom="paragraph">
              <wp:posOffset>-626110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65496B34"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52DCE495" w:rsidR="00ED5112" w:rsidRDefault="00F63713">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02C493F6">
                <wp:simplePos x="0" y="0"/>
                <wp:positionH relativeFrom="column">
                  <wp:posOffset>3148330</wp:posOffset>
                </wp:positionH>
                <wp:positionV relativeFrom="paragraph">
                  <wp:posOffset>7076440</wp:posOffset>
                </wp:positionV>
                <wp:extent cx="2488565" cy="516255"/>
                <wp:effectExtent l="0" t="0" r="0" b="0"/>
                <wp:wrapNone/>
                <wp:docPr id="18" name="Dikdörtgen 18">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78BA06" id="Dikdörtgen 18" o:spid="_x0000_s1026" href="http://www.ddyayinlari.com/" style="position:absolute;margin-left:247.9pt;margin-top:557.2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02AB0626">
                <wp:simplePos x="0" y="0"/>
                <wp:positionH relativeFrom="column">
                  <wp:posOffset>977265</wp:posOffset>
                </wp:positionH>
                <wp:positionV relativeFrom="paragraph">
                  <wp:posOffset>7075805</wp:posOffset>
                </wp:positionV>
                <wp:extent cx="1932167" cy="516835"/>
                <wp:effectExtent l="0" t="0" r="0" b="0"/>
                <wp:wrapNone/>
                <wp:docPr id="15" name="Dikdörtgen 15">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5B16C5" id="Dikdörtgen 15" o:spid="_x0000_s1026" href="http://www.dindersi.com/" style="position:absolute;margin-left:76.95pt;margin-top:557.1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548480E">
                <wp:simplePos x="0" y="0"/>
                <wp:positionH relativeFrom="column">
                  <wp:posOffset>1367155</wp:posOffset>
                </wp:positionH>
                <wp:positionV relativeFrom="paragraph">
                  <wp:posOffset>5550535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39262C" id="Oval 12" o:spid="_x0000_s1026" href="https://www.instagram.com/ddy_yayinlari/" style="position:absolute;margin-left:107.65pt;margin-top:437.0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j9nQo4gAAAAsBAAAPAAAAZHJz&#10;L2Rvd25yZXYueG1sTI/BTsMwEETvSPyDtUjcqJO0DXGIU1UIhECARCl3N17iiHgdxU4b/h5zguNq&#10;nmbeVpvZ9uyIo+8cSUgXCTCkxumOWgn79/urApgPirTqHaGEb/Swqc/PKlVqd6I3PO5Cy2IJ+VJJ&#10;MCEMJee+MWiVX7gBKWafbrQqxHNsuR7VKZbbnmdJknOrOooLRg14a7D52k1WQlt0T5N5/hDr/Z0Q&#10;Xb7Fx5eHVykvL+btDbCAc/iD4Vc/qkMdnQ5uIu1ZLyFL18uISiiuVymwSCwTkQE7SBD5KgNeV/z/&#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OP2dCjiAAAACwEAAA8AAAAAAAAA&#10;AAAAAAAAxQQAAGRycy9kb3ducmV2LnhtbFBLBQYAAAAABAAEAPMAAADU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081E1640">
                <wp:simplePos x="0" y="0"/>
                <wp:positionH relativeFrom="margin">
                  <wp:posOffset>3001645</wp:posOffset>
                </wp:positionH>
                <wp:positionV relativeFrom="paragraph">
                  <wp:posOffset>5530215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7849640" id="Oval 13" o:spid="_x0000_s1026" href="https://www.facebook.com/ddyayinlari/" style="position:absolute;margin-left:236.35pt;margin-top:435.4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Sqvz84AAAAAsBAAAPAAAAZHJz&#10;L2Rvd25yZXYueG1sTI9RS8MwFIXfBf9DuIJvLtlwaVObjiGKKCo453vWXJtgk5Qm3eq/Nz7p4+V8&#10;nPPdejO7nhxxjDZ4CcsFA4K+Ddr6TsL+/f6qBBKT8lr1waOEb4ywac7PalXpcPJveNyljuQSHysl&#10;waQ0VJTG1qBTcREG9Dn7DKNTKZ9jR/WoTrnc9XTFGKdOWZ8XjBrw1mD7tZuchK60T5N5/hDr/Z0Q&#10;lm/x8eXhVcrLi3l7AyThnP5g+NXP6tBkp0OYvI6kl3BdrIqMSigLJoBkYs05B3KQIPiSAW1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DSqvz8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4E6EB4E2">
                <wp:simplePos x="0" y="0"/>
                <wp:positionH relativeFrom="margin">
                  <wp:posOffset>4429125</wp:posOffset>
                </wp:positionH>
                <wp:positionV relativeFrom="paragraph">
                  <wp:posOffset>5530850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6B1AB6" id="Oval 14" o:spid="_x0000_s1026" href="https://www.youtube.com/@dindersi-com" style="position:absolute;margin-left:348.75pt;margin-top:435.5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3F597540">
                <wp:simplePos x="0" y="0"/>
                <wp:positionH relativeFrom="column">
                  <wp:posOffset>3383915</wp:posOffset>
                </wp:positionH>
                <wp:positionV relativeFrom="paragraph">
                  <wp:posOffset>3014345</wp:posOffset>
                </wp:positionV>
                <wp:extent cx="937895" cy="937895"/>
                <wp:effectExtent l="0" t="0" r="0" b="0"/>
                <wp:wrapNone/>
                <wp:docPr id="8" name="Oval 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14078B4" id="Oval 8" o:spid="_x0000_s1026" href="https://t.me/dindersicom" style="position:absolute;margin-left:266.45pt;margin-top:237.3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4B58391A">
                <wp:simplePos x="0" y="0"/>
                <wp:positionH relativeFrom="column">
                  <wp:posOffset>2343150</wp:posOffset>
                </wp:positionH>
                <wp:positionV relativeFrom="paragraph">
                  <wp:posOffset>3017520</wp:posOffset>
                </wp:positionV>
                <wp:extent cx="938254" cy="938254"/>
                <wp:effectExtent l="0" t="0" r="0" b="0"/>
                <wp:wrapNone/>
                <wp:docPr id="9" name="Oval 9">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1A87B9" id="Oval 9" o:spid="_x0000_s1026" href="https://t.me/DinDersiTurkiyeZumresi" style="position:absolute;margin-left:184.5pt;margin-top:237.6pt;width:73.9pt;height:73.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7F362E64">
                <wp:simplePos x="0" y="0"/>
                <wp:positionH relativeFrom="column">
                  <wp:posOffset>4157980</wp:posOffset>
                </wp:positionH>
                <wp:positionV relativeFrom="paragraph">
                  <wp:posOffset>506730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F26E9EF" id="Oval 7" o:spid="_x0000_s1026" href="https://chat.whatsapp.com/1l65VLvh4c2GwvOLzCJUUo" style="position:absolute;margin-left:327.4pt;margin-top:39.9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783E0AED">
                <wp:simplePos x="0" y="0"/>
                <wp:positionH relativeFrom="column">
                  <wp:posOffset>2719070</wp:posOffset>
                </wp:positionH>
                <wp:positionV relativeFrom="paragraph">
                  <wp:posOffset>506095</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D55D68" id="Oval 6" o:spid="_x0000_s1026" href="https://chat.whatsapp.com/Flg4Iy7vRGqIRQYk23TONo" style="position:absolute;margin-left:214.1pt;margin-top:39.85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72B26B1B">
                <wp:simplePos x="0" y="0"/>
                <wp:positionH relativeFrom="column">
                  <wp:posOffset>1286510</wp:posOffset>
                </wp:positionH>
                <wp:positionV relativeFrom="paragraph">
                  <wp:posOffset>513080</wp:posOffset>
                </wp:positionV>
                <wp:extent cx="938254" cy="938254"/>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9551D1" id="Oval 5" o:spid="_x0000_s1026" href="https://chat.whatsapp.com/IR0KARlUCd4ItMDPQkjplO" style="position:absolute;margin-left:101.3pt;margin-top:40.4pt;width:73.9pt;height:73.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" o:button="t" filled="f" stroked="f" strokeweight="2pt">
                <v:fill o:detectmouseclick="t"/>
              </v:oval>
            </w:pict>
          </mc:Fallback>
        </mc:AlternateContent>
      </w:r>
      <w:r w:rsidR="00ED5112">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4A19E147">
            <wp:simplePos x="0" y="0"/>
            <wp:positionH relativeFrom="margin">
              <wp:posOffset>-571500</wp:posOffset>
            </wp:positionH>
            <wp:positionV relativeFrom="paragraph">
              <wp:posOffset>-865505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F63713">
      <w:headerReference w:type="default" r:id="rId23"/>
      <w:footerReference w:type="default" r:id="rId24"/>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977E9" w14:textId="77777777" w:rsidR="0063245D" w:rsidRDefault="0063245D" w:rsidP="00ED544D">
      <w:pPr>
        <w:spacing w:after="0" w:line="240" w:lineRule="auto"/>
      </w:pPr>
      <w:r>
        <w:separator/>
      </w:r>
    </w:p>
  </w:endnote>
  <w:endnote w:type="continuationSeparator" w:id="0">
    <w:p w14:paraId="4CAD7BF0" w14:textId="77777777" w:rsidR="0063245D" w:rsidRDefault="0063245D"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1" w:name="_Hlk124933023"/>
  <w:bookmarkStart w:id="22" w:name="_Hlk124933024"/>
  <w:bookmarkStart w:id="23" w:name="_Hlk124933025"/>
  <w:bookmarkStart w:id="24" w:name="_Hlk124933026"/>
  <w:bookmarkStart w:id="25" w:name="_Hlk124933769"/>
  <w:bookmarkStart w:id="26" w:name="_Hlk124933770"/>
  <w:bookmarkStart w:id="27" w:name="_Hlk124933789"/>
  <w:bookmarkStart w:id="28" w:name="_Hlk124933790"/>
  <w:bookmarkStart w:id="29" w:name="_Hlk127266397"/>
  <w:bookmarkStart w:id="30" w:name="_Hlk127266398"/>
  <w:bookmarkStart w:id="31" w:name="_Hlk127266404"/>
  <w:bookmarkStart w:id="32" w:name="_Hlk127266405"/>
  <w:bookmarkStart w:id="33" w:name="_Hlk127267355"/>
  <w:bookmarkStart w:id="34" w:name="_Hlk127267356"/>
  <w:bookmarkStart w:id="35" w:name="_Hlk127267360"/>
  <w:bookmarkStart w:id="36" w:name="_Hlk127267361"/>
  <w:bookmarkStart w:id="37" w:name="_Hlk127267797"/>
  <w:bookmarkStart w:id="38" w:name="_Hlk127267798"/>
  <w:bookmarkStart w:id="39" w:name="_Hlk127267803"/>
  <w:bookmarkStart w:id="40" w:name="_Hlk127267804"/>
  <w:bookmarkStart w:id="41" w:name="_Hlk127268479"/>
  <w:bookmarkStart w:id="42" w:name="_Hlk127268480"/>
  <w:bookmarkStart w:id="43" w:name="_Hlk127268483"/>
  <w:bookmarkStart w:id="44" w:name="_Hlk127268484"/>
  <w:bookmarkStart w:id="45" w:name="_Hlk127268670"/>
  <w:bookmarkStart w:id="46" w:name="_Hlk127268671"/>
  <w:bookmarkStart w:id="47" w:name="_Hlk127268674"/>
  <w:bookmarkStart w:id="48" w:name="_Hlk127268675"/>
  <w:bookmarkStart w:id="49" w:name="_Hlk127268966"/>
  <w:bookmarkStart w:id="50" w:name="_Hlk127268967"/>
  <w:bookmarkStart w:id="51" w:name="_Hlk127269234"/>
  <w:bookmarkStart w:id="52" w:name="_Hlk127269235"/>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077B6" w14:textId="77777777" w:rsidR="0063245D" w:rsidRDefault="0063245D" w:rsidP="00ED544D">
      <w:pPr>
        <w:spacing w:after="0" w:line="240" w:lineRule="auto"/>
      </w:pPr>
      <w:r>
        <w:separator/>
      </w:r>
    </w:p>
  </w:footnote>
  <w:footnote w:type="continuationSeparator" w:id="0">
    <w:p w14:paraId="510AB1E2" w14:textId="77777777" w:rsidR="0063245D" w:rsidRDefault="0063245D"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4" w:name="_Hlk121295565"/>
    <w:bookmarkStart w:id="5" w:name="_Hlk127265866"/>
    <w:bookmarkStart w:id="6" w:name="_Hlk127265867"/>
    <w:bookmarkStart w:id="7" w:name="_Hlk127265968"/>
    <w:bookmarkStart w:id="8" w:name="_Hlk127265969"/>
    <w:bookmarkStart w:id="9" w:name="_Hlk127266358"/>
    <w:bookmarkStart w:id="10" w:name="_Hlk127266359"/>
    <w:bookmarkStart w:id="11" w:name="_Hlk127267311"/>
    <w:bookmarkStart w:id="12" w:name="_Hlk127267312"/>
    <w:bookmarkStart w:id="13" w:name="_Hlk127267691"/>
    <w:bookmarkStart w:id="14" w:name="_Hlk127267692"/>
    <w:bookmarkStart w:id="15" w:name="_Hlk127268458"/>
    <w:bookmarkStart w:id="16" w:name="_Hlk127268459"/>
    <w:bookmarkStart w:id="17" w:name="_Hlk127268653"/>
    <w:bookmarkStart w:id="18" w:name="_Hlk127268654"/>
    <w:bookmarkStart w:id="19" w:name="_Hlk127269212"/>
    <w:bookmarkStart w:id="20" w:name="_Hlk127269213"/>
    <w:r>
      <w:t>DİN KÜLTÜRÜ VE AHLAK BİLGİSİ</w:t>
    </w:r>
  </w:p>
  <w:p w14:paraId="7DEE5D98" w14:textId="434A3996" w:rsidR="00C150A7" w:rsidRDefault="00042DF1" w:rsidP="00150119">
    <w:pPr>
      <w:pStyle w:val="stBilgi"/>
      <w:jc w:val="center"/>
    </w:pPr>
    <w:r>
      <w:t>6</w:t>
    </w:r>
    <w:r w:rsidR="00C150A7">
      <w:t xml:space="preserve">. Sınıf </w:t>
    </w:r>
    <w:r w:rsidR="00AB6E7C">
      <w:t>1</w:t>
    </w:r>
    <w:r w:rsidR="00C150A7">
      <w:t xml:space="preserve">.Dönem 1. Yazılı / </w:t>
    </w:r>
    <w:bookmarkEnd w:id="4"/>
    <w:r w:rsidR="00E77C5C">
      <w:t>Sınav Soruları</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2742A"/>
    <w:rsid w:val="00042DF1"/>
    <w:rsid w:val="00050EE9"/>
    <w:rsid w:val="00054486"/>
    <w:rsid w:val="000661E9"/>
    <w:rsid w:val="000718B7"/>
    <w:rsid w:val="0009347D"/>
    <w:rsid w:val="00094E20"/>
    <w:rsid w:val="00096985"/>
    <w:rsid w:val="000A1EF0"/>
    <w:rsid w:val="000A2B32"/>
    <w:rsid w:val="000A6365"/>
    <w:rsid w:val="000B06BD"/>
    <w:rsid w:val="00150119"/>
    <w:rsid w:val="00151DA8"/>
    <w:rsid w:val="00161802"/>
    <w:rsid w:val="001C3B80"/>
    <w:rsid w:val="001C7A9C"/>
    <w:rsid w:val="001D57BE"/>
    <w:rsid w:val="00211812"/>
    <w:rsid w:val="00232D1D"/>
    <w:rsid w:val="00255E3B"/>
    <w:rsid w:val="00270EBA"/>
    <w:rsid w:val="0027154F"/>
    <w:rsid w:val="002B7944"/>
    <w:rsid w:val="002C1C38"/>
    <w:rsid w:val="002D31AD"/>
    <w:rsid w:val="0038090A"/>
    <w:rsid w:val="003957B1"/>
    <w:rsid w:val="003A1D96"/>
    <w:rsid w:val="003D0AE6"/>
    <w:rsid w:val="003D42D3"/>
    <w:rsid w:val="003D541A"/>
    <w:rsid w:val="00401657"/>
    <w:rsid w:val="00426B9F"/>
    <w:rsid w:val="004578EE"/>
    <w:rsid w:val="00461443"/>
    <w:rsid w:val="00462A7E"/>
    <w:rsid w:val="004819FD"/>
    <w:rsid w:val="00491BA4"/>
    <w:rsid w:val="00495D75"/>
    <w:rsid w:val="00497E71"/>
    <w:rsid w:val="00501EC5"/>
    <w:rsid w:val="005212E7"/>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245D"/>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0FF5"/>
    <w:rsid w:val="00982AF2"/>
    <w:rsid w:val="009C4CB0"/>
    <w:rsid w:val="009E31C7"/>
    <w:rsid w:val="009F7F2E"/>
    <w:rsid w:val="00A0559F"/>
    <w:rsid w:val="00A454D3"/>
    <w:rsid w:val="00A754CD"/>
    <w:rsid w:val="00A80AE1"/>
    <w:rsid w:val="00A83480"/>
    <w:rsid w:val="00A92366"/>
    <w:rsid w:val="00AB6E7C"/>
    <w:rsid w:val="00AD3F1A"/>
    <w:rsid w:val="00B460AA"/>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93959"/>
    <w:rsid w:val="00D9648A"/>
    <w:rsid w:val="00DA1B31"/>
    <w:rsid w:val="00DA5422"/>
    <w:rsid w:val="00DB5596"/>
    <w:rsid w:val="00DB65B0"/>
    <w:rsid w:val="00DB6FB8"/>
    <w:rsid w:val="00E66D18"/>
    <w:rsid w:val="00E709B5"/>
    <w:rsid w:val="00E71579"/>
    <w:rsid w:val="00E7530C"/>
    <w:rsid w:val="00E77C5C"/>
    <w:rsid w:val="00E912EB"/>
    <w:rsid w:val="00EB3584"/>
    <w:rsid w:val="00ED5112"/>
    <w:rsid w:val="00ED544D"/>
    <w:rsid w:val="00EE7729"/>
    <w:rsid w:val="00F34887"/>
    <w:rsid w:val="00F610C8"/>
    <w:rsid w:val="00F630C1"/>
    <w:rsid w:val="00F63713"/>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ndersi.com" TargetMode="External"/><Relationship Id="rId18" Type="http://schemas.openxmlformats.org/officeDocument/2006/relationships/hyperlink" Target="https://t.me/DinDersiTurkiyeZumres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dyayinlari.com" TargetMode="External"/><Relationship Id="rId17" Type="http://schemas.openxmlformats.org/officeDocument/2006/relationships/hyperlink" Target="https://t.me/dindersi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10" Type="http://schemas.openxmlformats.org/officeDocument/2006/relationships/hyperlink" Target="https://www.dindersi.com/icerik/din-kulturu-ve-ahlak-bilgisi-c81" TargetMode="External"/><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77AF2-210E-4D00-AFD0-4C12D3CE7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TotalTime>
  <Pages>4</Pages>
  <Words>287</Words>
  <Characters>1641</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2024-12-11T12:15:00Z</dcterms:created>
  <dcterms:modified xsi:type="dcterms:W3CDTF">2024-12-11T12:15:00Z</dcterms:modified>
</cp:coreProperties>
</file>