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4954262"/>
            <w:bookmarkStart w:id="1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2D914195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E66D1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1"/>
    <w:p w14:paraId="086E4629" w14:textId="77777777" w:rsidR="00BB6350" w:rsidRPr="00EB34B8" w:rsidRDefault="00BB6350" w:rsidP="00BB6350">
      <w:pPr>
        <w:pStyle w:val="sorubilgisistili"/>
        <w:rPr>
          <w:rFonts w:eastAsia="Arial"/>
        </w:rPr>
      </w:pPr>
      <w:r w:rsidRPr="00EB34B8">
        <w:rPr>
          <w:rFonts w:eastAsia="Arial"/>
        </w:rPr>
        <w:t>“İçki bütün kötülüklerin anasıdır”(</w:t>
      </w:r>
      <w:r>
        <w:rPr>
          <w:rFonts w:eastAsia="Arial"/>
        </w:rPr>
        <w:t>H</w:t>
      </w:r>
      <w:r w:rsidRPr="00EB34B8">
        <w:rPr>
          <w:rFonts w:eastAsia="Arial"/>
        </w:rPr>
        <w:t>adis)</w:t>
      </w:r>
    </w:p>
    <w:p w14:paraId="445D81EB" w14:textId="77777777" w:rsidR="00BB6350" w:rsidRDefault="00BB6350" w:rsidP="00BB6350">
      <w:pPr>
        <w:pStyle w:val="sorubilgisistili"/>
        <w:rPr>
          <w:rFonts w:eastAsia="Arial"/>
        </w:rPr>
      </w:pPr>
      <w:r w:rsidRPr="00EB34B8">
        <w:rPr>
          <w:rFonts w:eastAsia="Arial"/>
        </w:rPr>
        <w:t xml:space="preserve">Alkol kullanmanın hem bireye hem de topluma pek çok zararı vardır. </w:t>
      </w:r>
    </w:p>
    <w:p w14:paraId="13A414B0" w14:textId="3E107F0B" w:rsidR="00BB6350" w:rsidRDefault="00BB6350" w:rsidP="00BB6350">
      <w:pPr>
        <w:pStyle w:val="SORUMETN"/>
      </w:pPr>
      <w:r w:rsidRPr="00EB34B8">
        <w:rPr>
          <w:bCs/>
        </w:rPr>
        <w:t>Bu hadisten</w:t>
      </w:r>
      <w:r>
        <w:rPr>
          <w:bCs/>
        </w:rPr>
        <w:t xml:space="preserve"> de</w:t>
      </w:r>
      <w:r w:rsidRPr="00EB34B8">
        <w:rPr>
          <w:bCs/>
        </w:rPr>
        <w:t xml:space="preserve"> yola çıkarak</w:t>
      </w:r>
      <w:r w:rsidRPr="00EB34B8">
        <w:t xml:space="preserve"> her bölüme ait ikişer örnek yazınız. </w:t>
      </w:r>
      <w:r>
        <w:t xml:space="preserve">     </w:t>
      </w:r>
    </w:p>
    <w:p w14:paraId="19E69354" w14:textId="3DAEB82F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72DCC587" w14:textId="1A92BFCF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0AD5341B" w14:textId="3BB94D91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4EE18CD7" w14:textId="3DE4F3CA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13696480" w14:textId="4D414D5A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5D416124" w14:textId="4BA8F3B8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2B9AC704" w14:textId="77777777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2153D910" w14:textId="28BB1015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2B64C43B" w14:textId="53C8D3AA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5A6CFE7E" w14:textId="77777777" w:rsidR="00BB6350" w:rsidRP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01D2FED5" w14:textId="226C0A88" w:rsidR="00BB6350" w:rsidRDefault="00BB6350" w:rsidP="00BB6350">
      <w:pPr>
        <w:pStyle w:val="SORUMETN"/>
      </w:pPr>
      <w:r w:rsidRPr="00BB6350">
        <w:t>Kişinin zararlı alışkanlıklara başlamasına neden olan sebeplerden dört tanesini kısaca yazınız.</w:t>
      </w:r>
    </w:p>
    <w:p w14:paraId="25DCC652" w14:textId="21B0F322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1C6C33CC" w14:textId="7E0BE7C8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29C7D938" w14:textId="30388E0D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04AE58C0" w14:textId="2F8F70ED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2CEC1043" w14:textId="77389DD9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520C80EC" w14:textId="32BEF3D8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629D67EE" w14:textId="77777777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59180401" w14:textId="095E7C00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08C7B31E" w14:textId="702F3254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5DAAB5B4" w14:textId="79099786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0006E76B" w14:textId="77777777" w:rsidR="00BB6350" w:rsidRP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1686D5A6" w14:textId="23E8B18A" w:rsidR="00BB6350" w:rsidRDefault="00BB6350" w:rsidP="00BB6350">
      <w:pPr>
        <w:pStyle w:val="SORUMETN"/>
      </w:pPr>
      <w:r>
        <w:t xml:space="preserve">Ülkemizde bağımlılık ile mücadele eden kurum veya derneklerden 2 tanesini yazınız. </w:t>
      </w:r>
    </w:p>
    <w:p w14:paraId="30EFC16B" w14:textId="78DBF584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2966CC61" w14:textId="67BB6FCA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1CBC8E53" w14:textId="08ACB5E3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64CA6DA0" w14:textId="44DC7AC0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595DF99B" w14:textId="053D91B1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260AF9BC" w14:textId="0E1B7140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4DD45075" w14:textId="1E8D9B1F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3984B275" w14:textId="77777777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0369A086" w14:textId="063FDE92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5B4A28C1" w14:textId="77777777" w:rsidR="00BB6350" w:rsidRP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759BEA6D" w14:textId="797D401F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5511CE16" w14:textId="271C0054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57BFEFA2" w14:textId="7958FC28" w:rsid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65CE705B" w14:textId="77777777" w:rsidR="00BB6350" w:rsidRPr="00BB6350" w:rsidRDefault="00BB6350" w:rsidP="00BB6350">
      <w:pPr>
        <w:pStyle w:val="SEENEKLER"/>
        <w:numPr>
          <w:ilvl w:val="0"/>
          <w:numId w:val="0"/>
        </w:numPr>
        <w:ind w:left="530" w:hanging="360"/>
      </w:pPr>
    </w:p>
    <w:p w14:paraId="740AAB03" w14:textId="77777777" w:rsidR="00BB6350" w:rsidRDefault="00BB6350" w:rsidP="00BB6350">
      <w:pPr>
        <w:pStyle w:val="SORUMETN"/>
      </w:pPr>
      <w:proofErr w:type="spellStart"/>
      <w:r>
        <w:t>Hz.Muhammed’e</w:t>
      </w:r>
      <w:proofErr w:type="spellEnd"/>
      <w:r>
        <w:t xml:space="preserve"> (sav) ilk inanan Müslümanlar </w:t>
      </w:r>
      <w:proofErr w:type="spellStart"/>
      <w:proofErr w:type="gramStart"/>
      <w:r>
        <w:t>kimlerdir?Yazınız</w:t>
      </w:r>
      <w:proofErr w:type="spellEnd"/>
      <w:proofErr w:type="gramEnd"/>
      <w:r>
        <w:t>.</w:t>
      </w:r>
      <w:r w:rsidRPr="00EB34B8">
        <w:rPr>
          <w:rFonts w:eastAsia="Arial"/>
          <w:color w:val="363435"/>
          <w:spacing w:val="2"/>
          <w:sz w:val="20"/>
          <w:szCs w:val="20"/>
        </w:rPr>
        <w:t xml:space="preserve"> 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6BD1B0E1" w:rsidR="00C150A7" w:rsidRDefault="00C150A7" w:rsidP="00151DA8">
      <w:pPr>
        <w:pStyle w:val="BOLDMETN"/>
      </w:pPr>
    </w:p>
    <w:p w14:paraId="667B8C11" w14:textId="4CD0A9C5" w:rsidR="00BB6350" w:rsidRDefault="00BB6350" w:rsidP="00151DA8">
      <w:pPr>
        <w:pStyle w:val="BOLDMETN"/>
      </w:pPr>
    </w:p>
    <w:p w14:paraId="7C0DBC62" w14:textId="3601094B" w:rsidR="00BB6350" w:rsidRDefault="00BB6350" w:rsidP="00151DA8">
      <w:pPr>
        <w:pStyle w:val="BOLDMETN"/>
      </w:pPr>
    </w:p>
    <w:p w14:paraId="60CE484D" w14:textId="64B8ABCE" w:rsidR="00BB6350" w:rsidRDefault="00BB6350" w:rsidP="00151DA8">
      <w:pPr>
        <w:pStyle w:val="BOLDMETN"/>
      </w:pPr>
    </w:p>
    <w:p w14:paraId="1BA3E504" w14:textId="7995827F" w:rsidR="00BB6350" w:rsidRDefault="00BB6350" w:rsidP="00151DA8">
      <w:pPr>
        <w:pStyle w:val="BOLDMETN"/>
      </w:pPr>
    </w:p>
    <w:p w14:paraId="77BC3D3E" w14:textId="77777777" w:rsidR="00BB6350" w:rsidRDefault="00BB6350" w:rsidP="00151DA8">
      <w:pPr>
        <w:pStyle w:val="BOLDMETN"/>
      </w:pPr>
      <w:bookmarkStart w:id="2" w:name="_GoBack"/>
      <w:bookmarkEnd w:id="2"/>
    </w:p>
    <w:bookmarkEnd w:id="0"/>
    <w:p w14:paraId="557BA05A" w14:textId="77777777" w:rsidR="00BB6350" w:rsidRPr="00AE5D24" w:rsidRDefault="00BB6350" w:rsidP="00BB6350">
      <w:pPr>
        <w:pStyle w:val="sorubilgisistili"/>
        <w:rPr>
          <w:spacing w:val="2"/>
        </w:rPr>
      </w:pPr>
      <w:r w:rsidRPr="00AE5D24">
        <w:t xml:space="preserve">İslam dininin yayılma sürecinde Ebu </w:t>
      </w:r>
      <w:proofErr w:type="spellStart"/>
      <w:r w:rsidRPr="00AE5D24">
        <w:t>Leheb</w:t>
      </w:r>
      <w:proofErr w:type="spellEnd"/>
      <w:r w:rsidRPr="00AE5D24">
        <w:t xml:space="preserve"> ve taraftarları, inananlara eziyet ediyor ve baskı uyguluyordu. Ebu </w:t>
      </w:r>
      <w:proofErr w:type="spellStart"/>
      <w:r w:rsidRPr="00AE5D24">
        <w:t>Leheb</w:t>
      </w:r>
      <w:proofErr w:type="spellEnd"/>
      <w:r w:rsidRPr="00AE5D24">
        <w:t xml:space="preserve">; Hz. Muhammed’i (sav) tebliğden alıkoymaya çalışıyor, bu uğurda ona eziyet etmekten geri durmuyordu. Eşi </w:t>
      </w:r>
      <w:proofErr w:type="spellStart"/>
      <w:r w:rsidRPr="00AE5D24">
        <w:t>Ümmü</w:t>
      </w:r>
      <w:proofErr w:type="spellEnd"/>
      <w:r w:rsidRPr="00AE5D24">
        <w:t xml:space="preserve"> Cemil de Hz. Peygamber’in evinin önüne ve geçeceği yollara dikenler serpiyordu. </w:t>
      </w:r>
    </w:p>
    <w:p w14:paraId="02C36F33" w14:textId="77777777" w:rsidR="00BB6350" w:rsidRDefault="00BB6350" w:rsidP="00BB6350">
      <w:pPr>
        <w:pStyle w:val="SORUMETN"/>
      </w:pPr>
      <w:r w:rsidRPr="00AE5D24">
        <w:t>Bu parçada sözü edilen kişiler ile ilgili indirilen surenin adını ve anlamını yazınız</w:t>
      </w:r>
    </w:p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70A419B0" w14:textId="51613D58" w:rsidR="0002742A" w:rsidRDefault="0002742A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2742A" w14:paraId="0CF5AE63" w14:textId="77777777" w:rsidTr="00B70779">
        <w:tc>
          <w:tcPr>
            <w:tcW w:w="4738" w:type="dxa"/>
          </w:tcPr>
          <w:p w14:paraId="627A6807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2742A" w14:paraId="6996D1D1" w14:textId="77777777" w:rsidTr="00B70779">
        <w:tc>
          <w:tcPr>
            <w:tcW w:w="4738" w:type="dxa"/>
          </w:tcPr>
          <w:p w14:paraId="482FB746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2742A" w14:paraId="3B511AB5" w14:textId="77777777" w:rsidTr="00B70779">
        <w:tc>
          <w:tcPr>
            <w:tcW w:w="4738" w:type="dxa"/>
          </w:tcPr>
          <w:p w14:paraId="59FC3383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37A93006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9977E9" w14:textId="77777777" w:rsidR="0063245D" w:rsidRDefault="0063245D" w:rsidP="00ED544D">
      <w:pPr>
        <w:spacing w:after="0" w:line="240" w:lineRule="auto"/>
      </w:pPr>
      <w:r>
        <w:separator/>
      </w:r>
    </w:p>
  </w:endnote>
  <w:endnote w:type="continuationSeparator" w:id="0">
    <w:p w14:paraId="4CAD7BF0" w14:textId="77777777" w:rsidR="0063245D" w:rsidRDefault="0063245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21" w:name="_Hlk124933023"/>
    <w:bookmarkStart w:id="22" w:name="_Hlk124933024"/>
    <w:bookmarkStart w:id="23" w:name="_Hlk124933025"/>
    <w:bookmarkStart w:id="24" w:name="_Hlk124933026"/>
    <w:bookmarkStart w:id="25" w:name="_Hlk124933769"/>
    <w:bookmarkStart w:id="26" w:name="_Hlk124933770"/>
    <w:bookmarkStart w:id="27" w:name="_Hlk124933789"/>
    <w:bookmarkStart w:id="28" w:name="_Hlk124933790"/>
    <w:bookmarkStart w:id="29" w:name="_Hlk127266397"/>
    <w:bookmarkStart w:id="30" w:name="_Hlk127266398"/>
    <w:bookmarkStart w:id="31" w:name="_Hlk127266404"/>
    <w:bookmarkStart w:id="32" w:name="_Hlk127266405"/>
    <w:bookmarkStart w:id="33" w:name="_Hlk127267355"/>
    <w:bookmarkStart w:id="34" w:name="_Hlk127267356"/>
    <w:bookmarkStart w:id="35" w:name="_Hlk127267360"/>
    <w:bookmarkStart w:id="36" w:name="_Hlk127267361"/>
    <w:bookmarkStart w:id="37" w:name="_Hlk127267797"/>
    <w:bookmarkStart w:id="38" w:name="_Hlk127267798"/>
    <w:bookmarkStart w:id="39" w:name="_Hlk127267803"/>
    <w:bookmarkStart w:id="40" w:name="_Hlk127267804"/>
    <w:bookmarkStart w:id="41" w:name="_Hlk127268479"/>
    <w:bookmarkStart w:id="42" w:name="_Hlk127268480"/>
    <w:bookmarkStart w:id="43" w:name="_Hlk127268483"/>
    <w:bookmarkStart w:id="44" w:name="_Hlk127268484"/>
    <w:bookmarkStart w:id="45" w:name="_Hlk127268670"/>
    <w:bookmarkStart w:id="46" w:name="_Hlk127268671"/>
    <w:bookmarkStart w:id="47" w:name="_Hlk127268674"/>
    <w:bookmarkStart w:id="48" w:name="_Hlk127268675"/>
    <w:bookmarkStart w:id="49" w:name="_Hlk127268966"/>
    <w:bookmarkStart w:id="50" w:name="_Hlk127268967"/>
    <w:bookmarkStart w:id="51" w:name="_Hlk127269234"/>
    <w:bookmarkStart w:id="52" w:name="_Hlk12726923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077B6" w14:textId="77777777" w:rsidR="0063245D" w:rsidRDefault="0063245D" w:rsidP="00ED544D">
      <w:pPr>
        <w:spacing w:after="0" w:line="240" w:lineRule="auto"/>
      </w:pPr>
      <w:r>
        <w:separator/>
      </w:r>
    </w:p>
  </w:footnote>
  <w:footnote w:type="continuationSeparator" w:id="0">
    <w:p w14:paraId="510AB1E2" w14:textId="77777777" w:rsidR="0063245D" w:rsidRDefault="0063245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bookmarkStart w:id="5" w:name="_Hlk127265866"/>
    <w:bookmarkStart w:id="6" w:name="_Hlk127265867"/>
    <w:bookmarkStart w:id="7" w:name="_Hlk127265968"/>
    <w:bookmarkStart w:id="8" w:name="_Hlk127265969"/>
    <w:bookmarkStart w:id="9" w:name="_Hlk127266358"/>
    <w:bookmarkStart w:id="10" w:name="_Hlk127266359"/>
    <w:bookmarkStart w:id="11" w:name="_Hlk127267311"/>
    <w:bookmarkStart w:id="12" w:name="_Hlk127267312"/>
    <w:bookmarkStart w:id="13" w:name="_Hlk127267691"/>
    <w:bookmarkStart w:id="14" w:name="_Hlk127267692"/>
    <w:bookmarkStart w:id="15" w:name="_Hlk127268458"/>
    <w:bookmarkStart w:id="16" w:name="_Hlk127268459"/>
    <w:bookmarkStart w:id="17" w:name="_Hlk127268653"/>
    <w:bookmarkStart w:id="18" w:name="_Hlk127268654"/>
    <w:bookmarkStart w:id="19" w:name="_Hlk127269212"/>
    <w:bookmarkStart w:id="20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4"/>
    <w:r w:rsidR="00E77C5C">
      <w:t>Sınav Soruları</w: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51FA0"/>
    <w:multiLevelType w:val="hybridMultilevel"/>
    <w:tmpl w:val="D9144EA0"/>
    <w:lvl w:ilvl="0" w:tplc="B8EA6820">
      <w:start w:val="1"/>
      <w:numFmt w:val="decimal"/>
      <w:lvlText w:val="%1)"/>
      <w:lvlJc w:val="left"/>
      <w:pPr>
        <w:ind w:left="4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8702BFD"/>
    <w:multiLevelType w:val="hybridMultilevel"/>
    <w:tmpl w:val="80CECA12"/>
    <w:lvl w:ilvl="0" w:tplc="C32057F0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E0AB402">
      <w:start w:val="1"/>
      <w:numFmt w:val="bullet"/>
      <w:lvlText w:val="o"/>
      <w:lvlJc w:val="left"/>
      <w:pPr>
        <w:ind w:left="14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A4864C">
      <w:start w:val="1"/>
      <w:numFmt w:val="bullet"/>
      <w:lvlText w:val="▪"/>
      <w:lvlJc w:val="left"/>
      <w:pPr>
        <w:ind w:left="21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B6C2E8">
      <w:start w:val="1"/>
      <w:numFmt w:val="bullet"/>
      <w:lvlText w:val="•"/>
      <w:lvlJc w:val="left"/>
      <w:pPr>
        <w:ind w:left="29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15EF1C0">
      <w:start w:val="1"/>
      <w:numFmt w:val="bullet"/>
      <w:lvlText w:val="o"/>
      <w:lvlJc w:val="left"/>
      <w:pPr>
        <w:ind w:left="363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868DD2">
      <w:start w:val="1"/>
      <w:numFmt w:val="bullet"/>
      <w:lvlText w:val="▪"/>
      <w:lvlJc w:val="left"/>
      <w:pPr>
        <w:ind w:left="435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48A8DC2">
      <w:start w:val="1"/>
      <w:numFmt w:val="bullet"/>
      <w:lvlText w:val="•"/>
      <w:lvlJc w:val="left"/>
      <w:pPr>
        <w:ind w:left="50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B446BA">
      <w:start w:val="1"/>
      <w:numFmt w:val="bullet"/>
      <w:lvlText w:val="o"/>
      <w:lvlJc w:val="left"/>
      <w:pPr>
        <w:ind w:left="57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9CF168">
      <w:start w:val="1"/>
      <w:numFmt w:val="bullet"/>
      <w:lvlText w:val="▪"/>
      <w:lvlJc w:val="left"/>
      <w:pPr>
        <w:ind w:left="65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6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5"/>
  </w:num>
  <w:num w:numId="33">
    <w:abstractNumId w:val="1"/>
  </w:num>
  <w:num w:numId="34">
    <w:abstractNumId w:val="11"/>
  </w:num>
  <w:num w:numId="35">
    <w:abstractNumId w:val="7"/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3"/>
  </w:num>
  <w:num w:numId="43">
    <w:abstractNumId w:val="4"/>
  </w:num>
  <w:num w:numId="44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150119"/>
    <w:rsid w:val="00151DA8"/>
    <w:rsid w:val="00161802"/>
    <w:rsid w:val="001C3B80"/>
    <w:rsid w:val="001C7A9C"/>
    <w:rsid w:val="001D57BE"/>
    <w:rsid w:val="00211812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245D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B6E7C"/>
    <w:rsid w:val="00AD3F1A"/>
    <w:rsid w:val="00B460AA"/>
    <w:rsid w:val="00B67338"/>
    <w:rsid w:val="00BB6350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A5422"/>
    <w:rsid w:val="00DB5596"/>
    <w:rsid w:val="00DB65B0"/>
    <w:rsid w:val="00DB6FB8"/>
    <w:rsid w:val="00E66D1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9305A-354D-4D99-BAFB-5865F90BE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2024-12-11T12:27:00Z</dcterms:created>
  <dcterms:modified xsi:type="dcterms:W3CDTF">2024-12-11T12:27:00Z</dcterms:modified>
</cp:coreProperties>
</file>