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1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0"/>
        <w:gridCol w:w="2233"/>
        <w:gridCol w:w="5396"/>
        <w:gridCol w:w="2487"/>
      </w:tblGrid>
      <w:tr w:rsidR="003F613B" w:rsidRPr="003F613B" w14:paraId="22096CFF" w14:textId="77777777" w:rsidTr="003F613B">
        <w:trPr>
          <w:trHeight w:val="378"/>
        </w:trPr>
        <w:tc>
          <w:tcPr>
            <w:tcW w:w="980" w:type="dxa"/>
            <w:shd w:val="clear" w:color="auto" w:fill="FFFFFF" w:themeFill="background1"/>
            <w:vAlign w:val="center"/>
          </w:tcPr>
          <w:p w14:paraId="1029A1E5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b/>
                <w:bCs/>
                <w:sz w:val="22"/>
                <w:szCs w:val="22"/>
              </w:rPr>
            </w:pPr>
            <w:bookmarkStart w:id="0" w:name="_Hlk124954262"/>
            <w:bookmarkStart w:id="1" w:name="_Hlk121296634"/>
            <w:r w:rsidRPr="003F613B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8348DE2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396" w:type="dxa"/>
            <w:shd w:val="clear" w:color="auto" w:fill="FFFFFF" w:themeFill="background1"/>
            <w:vAlign w:val="center"/>
          </w:tcPr>
          <w:p w14:paraId="0333D9B8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jc w:val="center"/>
              <w:rPr>
                <w:sz w:val="22"/>
                <w:szCs w:val="22"/>
              </w:rPr>
            </w:pPr>
            <w:r w:rsidRPr="003F613B">
              <w:rPr>
                <w:rFonts w:asciiTheme="minorHAnsi" w:hAnsiTheme="minorHAnsi"/>
                <w:b/>
                <w:iCs/>
                <w:sz w:val="22"/>
                <w:szCs w:val="22"/>
              </w:rPr>
              <w:t>…………………. Ortaokulu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77340750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</w:tc>
      </w:tr>
      <w:tr w:rsidR="003F613B" w:rsidRPr="003F613B" w14:paraId="43F4304C" w14:textId="77777777" w:rsidTr="003F613B">
        <w:trPr>
          <w:trHeight w:val="378"/>
        </w:trPr>
        <w:tc>
          <w:tcPr>
            <w:tcW w:w="980" w:type="dxa"/>
            <w:shd w:val="clear" w:color="auto" w:fill="FFFFFF" w:themeFill="background1"/>
            <w:vAlign w:val="center"/>
          </w:tcPr>
          <w:p w14:paraId="5EA73073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b/>
                <w:bCs/>
                <w:sz w:val="22"/>
                <w:szCs w:val="22"/>
              </w:rPr>
            </w:pPr>
            <w:r w:rsidRPr="003F613B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4EFAA65C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396" w:type="dxa"/>
            <w:shd w:val="clear" w:color="auto" w:fill="FFFFFF" w:themeFill="background1"/>
            <w:vAlign w:val="center"/>
          </w:tcPr>
          <w:p w14:paraId="00CCF78F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jc w:val="center"/>
              <w:rPr>
                <w:sz w:val="22"/>
                <w:szCs w:val="22"/>
              </w:rPr>
            </w:pPr>
            <w:r w:rsidRPr="003F613B">
              <w:rPr>
                <w:rFonts w:asciiTheme="minorHAnsi" w:hAnsiTheme="minorHAnsi"/>
                <w:b/>
                <w:iCs/>
                <w:sz w:val="22"/>
                <w:szCs w:val="22"/>
              </w:rPr>
              <w:t>………………. Eğitim Öğretim Yılı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5241DE26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  <w:r w:rsidRPr="003F613B">
              <w:rPr>
                <w:rFonts w:asciiTheme="minorHAnsi" w:hAnsiTheme="minorHAnsi"/>
                <w:sz w:val="22"/>
                <w:szCs w:val="22"/>
              </w:rPr>
              <w:t xml:space="preserve">Tarih: ……/……/ </w:t>
            </w:r>
            <w:proofErr w:type="gramStart"/>
            <w:r w:rsidRPr="003F613B">
              <w:rPr>
                <w:rFonts w:asciiTheme="minorHAnsi" w:hAnsiTheme="minorHAnsi"/>
                <w:sz w:val="22"/>
                <w:szCs w:val="22"/>
              </w:rPr>
              <w:t>20..</w:t>
            </w:r>
            <w:proofErr w:type="gramEnd"/>
          </w:p>
        </w:tc>
      </w:tr>
      <w:tr w:rsidR="003F613B" w:rsidRPr="003F613B" w14:paraId="1CFBF9C6" w14:textId="77777777" w:rsidTr="003F613B">
        <w:trPr>
          <w:trHeight w:val="378"/>
        </w:trPr>
        <w:tc>
          <w:tcPr>
            <w:tcW w:w="980" w:type="dxa"/>
            <w:shd w:val="clear" w:color="auto" w:fill="FFFFFF" w:themeFill="background1"/>
            <w:vAlign w:val="center"/>
          </w:tcPr>
          <w:p w14:paraId="09EDA669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b/>
                <w:bCs/>
                <w:sz w:val="22"/>
                <w:szCs w:val="22"/>
              </w:rPr>
            </w:pPr>
            <w:r w:rsidRPr="003F613B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7D15B29A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396" w:type="dxa"/>
            <w:shd w:val="clear" w:color="auto" w:fill="FFFFFF" w:themeFill="background1"/>
            <w:vAlign w:val="center"/>
          </w:tcPr>
          <w:p w14:paraId="4471C172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jc w:val="center"/>
              <w:rPr>
                <w:sz w:val="22"/>
                <w:szCs w:val="22"/>
              </w:rPr>
            </w:pPr>
            <w:r w:rsidRPr="003F613B">
              <w:rPr>
                <w:rFonts w:asciiTheme="minorHAnsi" w:hAnsiTheme="minorHAnsi"/>
                <w:b/>
                <w:iCs/>
                <w:sz w:val="22"/>
                <w:szCs w:val="22"/>
              </w:rPr>
              <w:t>PEYGAMBERİMİZİN HAYATI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5B1703DC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  <w:r w:rsidRPr="003F613B">
              <w:rPr>
                <w:rFonts w:asciiTheme="minorHAnsi" w:hAnsiTheme="minorHAnsi"/>
                <w:sz w:val="22"/>
                <w:szCs w:val="22"/>
              </w:rPr>
              <w:t>Aldığı Not</w:t>
            </w:r>
          </w:p>
        </w:tc>
      </w:tr>
      <w:tr w:rsidR="003F613B" w:rsidRPr="003F613B" w14:paraId="1BB8F94C" w14:textId="77777777" w:rsidTr="003F613B">
        <w:trPr>
          <w:trHeight w:val="378"/>
        </w:trPr>
        <w:tc>
          <w:tcPr>
            <w:tcW w:w="980" w:type="dxa"/>
            <w:shd w:val="clear" w:color="auto" w:fill="FFFFFF" w:themeFill="background1"/>
            <w:vAlign w:val="center"/>
          </w:tcPr>
          <w:p w14:paraId="09A9D529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b/>
                <w:bCs/>
                <w:sz w:val="22"/>
                <w:szCs w:val="22"/>
              </w:rPr>
            </w:pPr>
            <w:r w:rsidRPr="003F613B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3632A29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396" w:type="dxa"/>
            <w:shd w:val="clear" w:color="auto" w:fill="FFFFFF" w:themeFill="background1"/>
            <w:vAlign w:val="center"/>
          </w:tcPr>
          <w:p w14:paraId="1E553D70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jc w:val="center"/>
              <w:rPr>
                <w:sz w:val="22"/>
                <w:szCs w:val="22"/>
              </w:rPr>
            </w:pPr>
            <w:r w:rsidRPr="003F613B">
              <w:rPr>
                <w:rFonts w:asciiTheme="minorHAnsi" w:hAnsiTheme="minorHAnsi"/>
                <w:b/>
                <w:iCs/>
                <w:sz w:val="22"/>
                <w:szCs w:val="22"/>
              </w:rPr>
              <w:t>6. Sınıf 2.Dönem 1. Yazılı / Sınav Soruları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4722C3A9" w14:textId="77777777" w:rsidR="003F613B" w:rsidRPr="003F613B" w:rsidRDefault="003F613B" w:rsidP="003F613B">
            <w:pPr>
              <w:pStyle w:val="AIKMETN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</w:tc>
      </w:tr>
      <w:bookmarkEnd w:id="1"/>
    </w:tbl>
    <w:p w14:paraId="2AC07105" w14:textId="77777777" w:rsidR="00701EF0" w:rsidRDefault="00701EF0" w:rsidP="00701EF0">
      <w:pPr>
        <w:numPr>
          <w:ilvl w:val="0"/>
          <w:numId w:val="0"/>
        </w:numPr>
        <w:ind w:left="720"/>
      </w:pPr>
    </w:p>
    <w:p w14:paraId="21169A80" w14:textId="55A6E866" w:rsidR="00701EF0" w:rsidRPr="00701EF0" w:rsidRDefault="00701EF0" w:rsidP="00701EF0">
      <w:r w:rsidRPr="00701EF0">
        <w:t>Aşağıdakilerden hangisi, rahmet kavramının</w:t>
      </w:r>
      <w:r>
        <w:t xml:space="preserve"> </w:t>
      </w:r>
      <w:r w:rsidRPr="00701EF0">
        <w:t>anlamları arasında yer almaz?</w:t>
      </w:r>
    </w:p>
    <w:p w14:paraId="7D9E6450" w14:textId="5145943F" w:rsidR="00701EF0" w:rsidRDefault="00701EF0" w:rsidP="00701EF0">
      <w:pPr>
        <w:pStyle w:val="SEENEKLER"/>
      </w:pPr>
      <w:r w:rsidRPr="00701EF0">
        <w:t>A) Merhamet</w:t>
      </w:r>
      <w:r>
        <w:tab/>
      </w:r>
      <w:r>
        <w:tab/>
      </w:r>
      <w:r w:rsidRPr="00701EF0">
        <w:t xml:space="preserve">B) İbadet                         </w:t>
      </w:r>
    </w:p>
    <w:p w14:paraId="39783CF9" w14:textId="407B486D" w:rsidR="00701EF0" w:rsidRPr="00701EF0" w:rsidRDefault="00701EF0" w:rsidP="00701EF0">
      <w:pPr>
        <w:pStyle w:val="SEENEKLER"/>
      </w:pPr>
      <w:r w:rsidRPr="00701EF0">
        <w:t xml:space="preserve">C) Sevgi                         </w:t>
      </w:r>
      <w:r>
        <w:tab/>
      </w:r>
      <w:r w:rsidRPr="00701EF0">
        <w:t>D) Affetme</w:t>
      </w:r>
    </w:p>
    <w:p w14:paraId="12DF5A36" w14:textId="77777777" w:rsidR="00701EF0" w:rsidRPr="00701EF0" w:rsidRDefault="00701EF0" w:rsidP="00701EF0">
      <w:pPr>
        <w:pStyle w:val="SEENEKLER"/>
      </w:pPr>
    </w:p>
    <w:p w14:paraId="666A1E0D" w14:textId="4D2143C5" w:rsidR="00701EF0" w:rsidRPr="00701EF0" w:rsidRDefault="00701EF0" w:rsidP="00701EF0">
      <w:r w:rsidRPr="00701EF0">
        <w:t>“Ant olsun, size kendinizden öyle bir peygamber gelmiştir ki sizin sıkıntıya uğramanız</w:t>
      </w:r>
      <w:r>
        <w:t xml:space="preserve"> </w:t>
      </w:r>
      <w:r w:rsidRPr="00701EF0">
        <w:t>ona çok ağır gelir. O, size çok düşkün, müminlere karşı çok şefkatlidir, merhametlidir.”</w:t>
      </w:r>
    </w:p>
    <w:p w14:paraId="100FBCAE" w14:textId="77777777" w:rsidR="00701EF0" w:rsidRPr="00701EF0" w:rsidRDefault="00701EF0" w:rsidP="00701EF0">
      <w:pPr>
        <w:pStyle w:val="BOLDMETN"/>
      </w:pPr>
      <w:r w:rsidRPr="00701EF0">
        <w:t>Yukarıdaki ayetten hangisi çıkarılamaz?</w:t>
      </w:r>
    </w:p>
    <w:p w14:paraId="048C004D" w14:textId="77777777" w:rsidR="00701EF0" w:rsidRDefault="00701EF0" w:rsidP="00701EF0">
      <w:pPr>
        <w:pStyle w:val="SEENEKLER"/>
      </w:pPr>
      <w:r w:rsidRPr="00701EF0">
        <w:t xml:space="preserve">A) Peygamberimizin (s.a.v.) şefkatli bir insan olduğu            </w:t>
      </w:r>
    </w:p>
    <w:p w14:paraId="46C61E86" w14:textId="54A2CC7F" w:rsidR="00701EF0" w:rsidRPr="00701EF0" w:rsidRDefault="00701EF0" w:rsidP="00701EF0">
      <w:pPr>
        <w:pStyle w:val="SEENEKLER"/>
      </w:pPr>
      <w:r w:rsidRPr="00701EF0">
        <w:t>B) Peygamberimizin (s.a.v.) merhametli bir insan olduğu</w:t>
      </w:r>
    </w:p>
    <w:p w14:paraId="7C4D5AC5" w14:textId="77777777" w:rsidR="00701EF0" w:rsidRDefault="00701EF0" w:rsidP="00701EF0">
      <w:pPr>
        <w:pStyle w:val="SEENEKLER"/>
      </w:pPr>
      <w:r w:rsidRPr="00701EF0">
        <w:t xml:space="preserve">C) Peygamberimizin (s.a.v.) ibadete çok düşkün olduğu      </w:t>
      </w:r>
    </w:p>
    <w:p w14:paraId="398DE72D" w14:textId="09F44D7D" w:rsidR="00701EF0" w:rsidRPr="00701EF0" w:rsidRDefault="00701EF0" w:rsidP="00701EF0">
      <w:pPr>
        <w:pStyle w:val="SEENEKLER"/>
      </w:pPr>
      <w:r w:rsidRPr="00701EF0">
        <w:t>D) Peygamberimizin (s.a.v.) müminlerin iyiliğini istediği</w:t>
      </w:r>
    </w:p>
    <w:p w14:paraId="13EA83CA" w14:textId="77777777" w:rsidR="00701EF0" w:rsidRPr="00701EF0" w:rsidRDefault="00701EF0" w:rsidP="00701EF0">
      <w:pPr>
        <w:pStyle w:val="SEENEKLER"/>
      </w:pPr>
      <w:r w:rsidRPr="00701EF0">
        <w:tab/>
      </w:r>
    </w:p>
    <w:p w14:paraId="26CE9914" w14:textId="77777777" w:rsidR="00701EF0" w:rsidRPr="00701EF0" w:rsidRDefault="00701EF0" w:rsidP="00701EF0">
      <w:pPr>
        <w:pStyle w:val="SEENEKLER"/>
      </w:pPr>
    </w:p>
    <w:p w14:paraId="5ED34CAF" w14:textId="3FCAA76C" w:rsidR="00701EF0" w:rsidRPr="00701EF0" w:rsidRDefault="00701EF0" w:rsidP="00701EF0">
      <w:r w:rsidRPr="00701EF0">
        <w:t>Aşağıdakilerden hangisi, Müslüman’ın Müslüman üzerindeki haklarından değildir?</w:t>
      </w:r>
    </w:p>
    <w:p w14:paraId="34DF1E9D" w14:textId="77777777" w:rsidR="00701EF0" w:rsidRDefault="00701EF0" w:rsidP="00701EF0">
      <w:pPr>
        <w:pStyle w:val="SEENEKLER"/>
      </w:pPr>
      <w:r w:rsidRPr="00701EF0">
        <w:t xml:space="preserve">A) Selam verdiğinde selamını almak                                    </w:t>
      </w:r>
    </w:p>
    <w:p w14:paraId="6B31CD28" w14:textId="219D9162" w:rsidR="00701EF0" w:rsidRPr="00701EF0" w:rsidRDefault="00701EF0" w:rsidP="00701EF0">
      <w:pPr>
        <w:pStyle w:val="SEENEKLER"/>
      </w:pPr>
      <w:r w:rsidRPr="00701EF0">
        <w:t>B) Öldüğünde cenazesine katılmak</w:t>
      </w:r>
    </w:p>
    <w:p w14:paraId="7C1F2F5D" w14:textId="77777777" w:rsidR="00701EF0" w:rsidRDefault="00701EF0" w:rsidP="00701EF0">
      <w:pPr>
        <w:pStyle w:val="SEENEKLER"/>
      </w:pPr>
      <w:r w:rsidRPr="00701EF0">
        <w:t xml:space="preserve">C) Hastalandığında onun yerine oruç tutmak                       </w:t>
      </w:r>
    </w:p>
    <w:p w14:paraId="709873D6" w14:textId="6EA647D9" w:rsidR="00701EF0" w:rsidRPr="00701EF0" w:rsidRDefault="00701EF0" w:rsidP="00701EF0">
      <w:pPr>
        <w:pStyle w:val="SEENEKLER"/>
      </w:pPr>
      <w:r w:rsidRPr="00701EF0">
        <w:t>D) Davet ettiğinde davetine katılmak</w:t>
      </w:r>
    </w:p>
    <w:p w14:paraId="23A0BFC5" w14:textId="77777777" w:rsidR="00701EF0" w:rsidRPr="00701EF0" w:rsidRDefault="00701EF0" w:rsidP="00701EF0">
      <w:pPr>
        <w:pStyle w:val="SEENEKLER"/>
      </w:pPr>
    </w:p>
    <w:p w14:paraId="68E9B91D" w14:textId="77777777" w:rsidR="00701EF0" w:rsidRPr="00701EF0" w:rsidRDefault="00701EF0" w:rsidP="00701EF0">
      <w:pPr>
        <w:pStyle w:val="SEENEKLER"/>
      </w:pPr>
    </w:p>
    <w:p w14:paraId="5F7B8BD9" w14:textId="70BED083" w:rsidR="00701EF0" w:rsidRPr="00701EF0" w:rsidRDefault="00701EF0" w:rsidP="00701EF0">
      <w:r w:rsidRPr="00701EF0">
        <w:t xml:space="preserve"> …........................……………. Hz. Peygamber’in (s.a.v.), sağlığında sıhhat ve afiyet içerisinde</w:t>
      </w:r>
      <w:r w:rsidR="003F613B">
        <w:t xml:space="preserve"> </w:t>
      </w:r>
      <w:r w:rsidRPr="00701EF0">
        <w:t>olmasını arzu etmek, Allah (c.c.) katındaki derecesinin daha da artmasını istemek ve Allah’ın (c.c.)</w:t>
      </w:r>
      <w:r w:rsidR="003F613B">
        <w:t xml:space="preserve"> </w:t>
      </w:r>
      <w:r w:rsidRPr="00701EF0">
        <w:t>ona olan bağışlarının ahirette çoğalmasını dilemek için söylenen dua cümlesidir.</w:t>
      </w:r>
      <w:r w:rsidR="003F613B">
        <w:t xml:space="preserve"> </w:t>
      </w:r>
      <w:r w:rsidRPr="00701EF0">
        <w:t>Yukarıdaki noktalı alana aşağıdaki hangi ifade getirilmelidir?</w:t>
      </w:r>
    </w:p>
    <w:p w14:paraId="61D47B5C" w14:textId="77777777" w:rsidR="003F613B" w:rsidRDefault="00701EF0" w:rsidP="003F613B">
      <w:pPr>
        <w:pStyle w:val="SEENEKLER"/>
      </w:pPr>
      <w:r w:rsidRPr="00701EF0">
        <w:t xml:space="preserve">A) Dua                          B) Salavat                        </w:t>
      </w:r>
    </w:p>
    <w:p w14:paraId="21B0E6E4" w14:textId="2BC8C594" w:rsidR="00701EF0" w:rsidRPr="00701EF0" w:rsidRDefault="00701EF0" w:rsidP="003F613B">
      <w:pPr>
        <w:pStyle w:val="SEENEKLER"/>
      </w:pPr>
      <w:r w:rsidRPr="00701EF0">
        <w:t>C) Tekbir                      D) İtaat</w:t>
      </w:r>
    </w:p>
    <w:p w14:paraId="1A967140" w14:textId="77777777" w:rsidR="00701EF0" w:rsidRPr="00701EF0" w:rsidRDefault="00701EF0" w:rsidP="00701EF0">
      <w:pPr>
        <w:pStyle w:val="SEENEKLER"/>
      </w:pPr>
    </w:p>
    <w:p w14:paraId="1883757A" w14:textId="77777777" w:rsidR="00701EF0" w:rsidRPr="00701EF0" w:rsidRDefault="00701EF0" w:rsidP="00701EF0">
      <w:pPr>
        <w:pStyle w:val="SEENEKLER"/>
      </w:pPr>
    </w:p>
    <w:p w14:paraId="063E78E7" w14:textId="237B6B8F" w:rsidR="00701EF0" w:rsidRPr="00701EF0" w:rsidRDefault="00701EF0" w:rsidP="003F613B">
      <w:r w:rsidRPr="00701EF0">
        <w:t xml:space="preserve">I. </w:t>
      </w:r>
      <w:proofErr w:type="spellStart"/>
      <w:r w:rsidRPr="00701EF0">
        <w:t>Sallallâhü</w:t>
      </w:r>
      <w:proofErr w:type="spellEnd"/>
      <w:r w:rsidRPr="00701EF0">
        <w:t xml:space="preserve"> aleyhi ve </w:t>
      </w:r>
      <w:proofErr w:type="spellStart"/>
      <w:r w:rsidRPr="00701EF0">
        <w:t>sellem</w:t>
      </w:r>
      <w:proofErr w:type="spellEnd"/>
    </w:p>
    <w:p w14:paraId="25B0F682" w14:textId="77777777" w:rsidR="00701EF0" w:rsidRPr="00701EF0" w:rsidRDefault="00701EF0" w:rsidP="00701EF0">
      <w:pPr>
        <w:pStyle w:val="SEENEKLER"/>
      </w:pPr>
      <w:r w:rsidRPr="00701EF0">
        <w:t xml:space="preserve">     II. </w:t>
      </w:r>
      <w:proofErr w:type="spellStart"/>
      <w:r w:rsidRPr="00701EF0">
        <w:t>Sübhânallahi</w:t>
      </w:r>
      <w:proofErr w:type="spellEnd"/>
      <w:r w:rsidRPr="00701EF0">
        <w:t xml:space="preserve"> ve </w:t>
      </w:r>
      <w:proofErr w:type="spellStart"/>
      <w:r w:rsidRPr="00701EF0">
        <w:t>bihamdihî</w:t>
      </w:r>
      <w:proofErr w:type="spellEnd"/>
      <w:r w:rsidRPr="00701EF0">
        <w:t xml:space="preserve"> </w:t>
      </w:r>
      <w:proofErr w:type="spellStart"/>
      <w:r w:rsidRPr="00701EF0">
        <w:t>Sübhânallahil</w:t>
      </w:r>
      <w:proofErr w:type="spellEnd"/>
      <w:r w:rsidRPr="00701EF0">
        <w:t xml:space="preserve"> azîm</w:t>
      </w:r>
    </w:p>
    <w:p w14:paraId="10EDA2BC" w14:textId="77777777" w:rsidR="00701EF0" w:rsidRPr="00701EF0" w:rsidRDefault="00701EF0" w:rsidP="00701EF0">
      <w:pPr>
        <w:pStyle w:val="SEENEKLER"/>
      </w:pPr>
      <w:r w:rsidRPr="00701EF0">
        <w:t xml:space="preserve">     III. Lâ ilâhe </w:t>
      </w:r>
      <w:proofErr w:type="spellStart"/>
      <w:r w:rsidRPr="00701EF0">
        <w:t>illallâhü</w:t>
      </w:r>
      <w:proofErr w:type="spellEnd"/>
      <w:r w:rsidRPr="00701EF0">
        <w:t xml:space="preserve"> </w:t>
      </w:r>
      <w:proofErr w:type="spellStart"/>
      <w:r w:rsidRPr="00701EF0">
        <w:t>vallâhü</w:t>
      </w:r>
      <w:proofErr w:type="spellEnd"/>
      <w:r w:rsidRPr="00701EF0">
        <w:t xml:space="preserve"> ekber</w:t>
      </w:r>
    </w:p>
    <w:p w14:paraId="0788C10B" w14:textId="77777777" w:rsidR="00701EF0" w:rsidRPr="00701EF0" w:rsidRDefault="00701EF0" w:rsidP="00701EF0">
      <w:pPr>
        <w:pStyle w:val="SEENEKLER"/>
      </w:pPr>
      <w:r w:rsidRPr="00701EF0">
        <w:t xml:space="preserve">     IV. </w:t>
      </w:r>
      <w:proofErr w:type="spellStart"/>
      <w:r w:rsidRPr="00701EF0">
        <w:t>Essalâtü</w:t>
      </w:r>
      <w:proofErr w:type="spellEnd"/>
      <w:r w:rsidRPr="00701EF0">
        <w:t xml:space="preserve"> </w:t>
      </w:r>
      <w:proofErr w:type="spellStart"/>
      <w:r w:rsidRPr="00701EF0">
        <w:t>vesselâmü</w:t>
      </w:r>
      <w:proofErr w:type="spellEnd"/>
      <w:r w:rsidRPr="00701EF0">
        <w:t xml:space="preserve"> aleyke ya Resulallah</w:t>
      </w:r>
    </w:p>
    <w:p w14:paraId="2462860F" w14:textId="77777777" w:rsidR="00701EF0" w:rsidRPr="00701EF0" w:rsidRDefault="00701EF0" w:rsidP="003F613B">
      <w:pPr>
        <w:pStyle w:val="BOLDMETN"/>
      </w:pPr>
      <w:r w:rsidRPr="00701EF0">
        <w:t>Yukarıdakilerden hangileri salavat ifadesidir?</w:t>
      </w:r>
    </w:p>
    <w:p w14:paraId="6CE65652" w14:textId="74ED204A" w:rsidR="003F613B" w:rsidRDefault="003F613B" w:rsidP="003F613B">
      <w:pPr>
        <w:pStyle w:val="SEENEKLER"/>
      </w:pPr>
      <w:r>
        <w:t>A)</w:t>
      </w:r>
      <w:r w:rsidR="00701EF0" w:rsidRPr="00701EF0">
        <w:t xml:space="preserve">I ve II                 </w:t>
      </w:r>
      <w:r>
        <w:tab/>
      </w:r>
      <w:r>
        <w:tab/>
      </w:r>
      <w:r w:rsidR="00701EF0" w:rsidRPr="00701EF0">
        <w:t xml:space="preserve">B) I ve III                 </w:t>
      </w:r>
    </w:p>
    <w:p w14:paraId="72BDB6BA" w14:textId="47FC9E82" w:rsidR="00701EF0" w:rsidRPr="00701EF0" w:rsidRDefault="00701EF0" w:rsidP="003F613B">
      <w:pPr>
        <w:pStyle w:val="SEENEKLER"/>
      </w:pPr>
      <w:r w:rsidRPr="00701EF0">
        <w:t xml:space="preserve">C) I ve IV                        </w:t>
      </w:r>
      <w:r w:rsidR="003F613B">
        <w:tab/>
      </w:r>
      <w:r w:rsidRPr="00701EF0">
        <w:t xml:space="preserve">D) I, </w:t>
      </w:r>
      <w:proofErr w:type="gramStart"/>
      <w:r w:rsidRPr="00701EF0">
        <w:t>II,</w:t>
      </w:r>
      <w:proofErr w:type="gramEnd"/>
      <w:r w:rsidRPr="00701EF0">
        <w:t xml:space="preserve"> ve IV</w:t>
      </w:r>
    </w:p>
    <w:p w14:paraId="7317F022" w14:textId="77777777" w:rsidR="00701EF0" w:rsidRPr="00701EF0" w:rsidRDefault="00701EF0" w:rsidP="00701EF0">
      <w:pPr>
        <w:pStyle w:val="SEENEKLER"/>
      </w:pPr>
      <w:r w:rsidRPr="00701EF0">
        <w:t xml:space="preserve"> </w:t>
      </w:r>
    </w:p>
    <w:p w14:paraId="10F8C9C2" w14:textId="77777777" w:rsidR="003F613B" w:rsidRDefault="00701EF0" w:rsidP="003F613B">
      <w:r w:rsidRPr="00701EF0">
        <w:t xml:space="preserve">I. Komutanlık              </w:t>
      </w:r>
    </w:p>
    <w:p w14:paraId="25FA45EC" w14:textId="77777777" w:rsidR="003F613B" w:rsidRDefault="00701EF0" w:rsidP="003F613B">
      <w:pPr>
        <w:pStyle w:val="SEENEKLER"/>
      </w:pPr>
      <w:r w:rsidRPr="00701EF0">
        <w:t xml:space="preserve">II. Valilik               </w:t>
      </w:r>
    </w:p>
    <w:p w14:paraId="33C97204" w14:textId="77777777" w:rsidR="003F613B" w:rsidRDefault="00701EF0" w:rsidP="003F613B">
      <w:pPr>
        <w:pStyle w:val="SEENEKLER"/>
      </w:pPr>
      <w:r w:rsidRPr="00701EF0">
        <w:t xml:space="preserve">III. Halifelik             </w:t>
      </w:r>
    </w:p>
    <w:p w14:paraId="78643E36" w14:textId="0D593EC3" w:rsidR="00701EF0" w:rsidRPr="00701EF0" w:rsidRDefault="00701EF0" w:rsidP="003F613B">
      <w:pPr>
        <w:pStyle w:val="SEENEKLER"/>
      </w:pPr>
      <w:r w:rsidRPr="00701EF0">
        <w:t xml:space="preserve"> IV. Kâtiplik</w:t>
      </w:r>
    </w:p>
    <w:p w14:paraId="38B3932E" w14:textId="77777777" w:rsidR="00701EF0" w:rsidRPr="00701EF0" w:rsidRDefault="00701EF0" w:rsidP="003F613B">
      <w:pPr>
        <w:pStyle w:val="BOLDMETN"/>
      </w:pPr>
      <w:r w:rsidRPr="00701EF0">
        <w:t>Peygamberimiz (s.a.v.), gençlere yukarıdaki görevlerden kaç tanesini vermiştir?</w:t>
      </w:r>
    </w:p>
    <w:p w14:paraId="5C222566" w14:textId="26CB06CA" w:rsidR="00701EF0" w:rsidRPr="00701EF0" w:rsidRDefault="00701EF0" w:rsidP="00701EF0">
      <w:pPr>
        <w:pStyle w:val="SEENEKLER"/>
      </w:pPr>
      <w:r w:rsidRPr="00701EF0">
        <w:t>A) 1                   B) 2                         C) 3                         D) 4</w:t>
      </w:r>
    </w:p>
    <w:p w14:paraId="4B034DCD" w14:textId="77777777" w:rsidR="00701EF0" w:rsidRPr="00701EF0" w:rsidRDefault="00701EF0" w:rsidP="00701EF0">
      <w:pPr>
        <w:pStyle w:val="SEENEKLER"/>
      </w:pPr>
    </w:p>
    <w:p w14:paraId="58CC7EF3" w14:textId="5E421DAE" w:rsidR="00701EF0" w:rsidRPr="00701EF0" w:rsidRDefault="00701EF0" w:rsidP="003F613B">
      <w:r w:rsidRPr="00701EF0">
        <w:t>Asr-ı Saadet kavramı, hangi zaman dilimini ifade etmek için kullanılır?</w:t>
      </w:r>
    </w:p>
    <w:p w14:paraId="34DAB513" w14:textId="77777777" w:rsidR="003F613B" w:rsidRDefault="00701EF0" w:rsidP="003F613B">
      <w:pPr>
        <w:pStyle w:val="SEENEKLER"/>
      </w:pPr>
      <w:r w:rsidRPr="00701EF0">
        <w:t xml:space="preserve">A) Peygamberimizden (s.a.v.) sonraki zamanı                       </w:t>
      </w:r>
    </w:p>
    <w:p w14:paraId="382F0313" w14:textId="29797DC5" w:rsidR="00701EF0" w:rsidRPr="00701EF0" w:rsidRDefault="00701EF0" w:rsidP="003F613B">
      <w:pPr>
        <w:pStyle w:val="SEENEKLER"/>
      </w:pPr>
      <w:r w:rsidRPr="00701EF0">
        <w:t>B) Kıyametin kopacağı zamanı</w:t>
      </w:r>
    </w:p>
    <w:p w14:paraId="4631F6BD" w14:textId="77777777" w:rsidR="003F613B" w:rsidRDefault="00701EF0" w:rsidP="003F613B">
      <w:pPr>
        <w:pStyle w:val="SEENEKLER"/>
      </w:pPr>
      <w:r w:rsidRPr="00701EF0">
        <w:t xml:space="preserve">C) İslam’ın en geniş sınırlarına ulaştığı zamanı                      </w:t>
      </w:r>
    </w:p>
    <w:p w14:paraId="7E95BEB9" w14:textId="456170D2" w:rsidR="00701EF0" w:rsidRPr="00701EF0" w:rsidRDefault="00701EF0" w:rsidP="003F613B">
      <w:pPr>
        <w:pStyle w:val="SEENEKLER"/>
      </w:pPr>
      <w:r w:rsidRPr="00701EF0">
        <w:t>D) Peygamberimizin (s.a.v.) hayatta olduğu zamanı</w:t>
      </w:r>
    </w:p>
    <w:p w14:paraId="51C2C2B5" w14:textId="77777777" w:rsidR="00701EF0" w:rsidRPr="00701EF0" w:rsidRDefault="00701EF0" w:rsidP="00701EF0">
      <w:pPr>
        <w:pStyle w:val="SEENEKLER"/>
      </w:pPr>
    </w:p>
    <w:p w14:paraId="37B46B34" w14:textId="77777777" w:rsidR="00701EF0" w:rsidRPr="00701EF0" w:rsidRDefault="00701EF0" w:rsidP="00701EF0">
      <w:pPr>
        <w:pStyle w:val="SEENEKLER"/>
      </w:pPr>
    </w:p>
    <w:p w14:paraId="1F816E61" w14:textId="1EB46F6D" w:rsidR="00701EF0" w:rsidRPr="00701EF0" w:rsidRDefault="00701EF0" w:rsidP="003F613B">
      <w:r w:rsidRPr="00701EF0">
        <w:t>Aşağıdakilerden hangisi yanlıştır?</w:t>
      </w:r>
    </w:p>
    <w:p w14:paraId="43743377" w14:textId="77777777" w:rsidR="00701EF0" w:rsidRPr="00701EF0" w:rsidRDefault="00701EF0" w:rsidP="00701EF0">
      <w:pPr>
        <w:pStyle w:val="SEENEKLER"/>
      </w:pPr>
      <w:r w:rsidRPr="00701EF0">
        <w:t xml:space="preserve">A) Peygamberimiz (s.a.v.) gençlerle şakalaşırdı.                            </w:t>
      </w:r>
    </w:p>
    <w:p w14:paraId="5BE726DC" w14:textId="77777777" w:rsidR="00701EF0" w:rsidRPr="00701EF0" w:rsidRDefault="00701EF0" w:rsidP="00701EF0">
      <w:pPr>
        <w:pStyle w:val="SEENEKLER"/>
      </w:pPr>
      <w:r w:rsidRPr="00701EF0">
        <w:t>B) Peygamberimiz (s.a.v.) gençlere iltifatta bulunurdu.</w:t>
      </w:r>
    </w:p>
    <w:p w14:paraId="4DCA9C77" w14:textId="77777777" w:rsidR="00701EF0" w:rsidRPr="00701EF0" w:rsidRDefault="00701EF0" w:rsidP="00701EF0">
      <w:pPr>
        <w:pStyle w:val="SEENEKLER"/>
      </w:pPr>
      <w:r w:rsidRPr="00701EF0">
        <w:t xml:space="preserve">C) Peygamberimiz (s.a.v.) gençlerle yakından ilgilenirdi. </w:t>
      </w:r>
    </w:p>
    <w:p w14:paraId="70E15333" w14:textId="77777777" w:rsidR="00701EF0" w:rsidRPr="00701EF0" w:rsidRDefault="00701EF0" w:rsidP="00701EF0">
      <w:pPr>
        <w:pStyle w:val="SEENEKLER"/>
      </w:pPr>
      <w:r w:rsidRPr="00701EF0">
        <w:t>D) Peygamberimiz (s.a.v.) yanlış yapan gençleri sık sık azarlardı.</w:t>
      </w:r>
    </w:p>
    <w:p w14:paraId="0F41C0CB" w14:textId="77777777" w:rsidR="00701EF0" w:rsidRPr="00701EF0" w:rsidRDefault="00701EF0" w:rsidP="00701EF0">
      <w:pPr>
        <w:pStyle w:val="SEENEKLER"/>
      </w:pPr>
    </w:p>
    <w:p w14:paraId="688DE98F" w14:textId="77777777" w:rsidR="00701EF0" w:rsidRPr="00701EF0" w:rsidRDefault="00701EF0" w:rsidP="00701EF0">
      <w:pPr>
        <w:pStyle w:val="SEENEKLER"/>
      </w:pPr>
    </w:p>
    <w:p w14:paraId="27460D89" w14:textId="7B42F5FD" w:rsidR="00701EF0" w:rsidRPr="00701EF0" w:rsidRDefault="00701EF0" w:rsidP="003F613B">
      <w:r w:rsidRPr="00701EF0">
        <w:t>Peygamberimizin (s.a.v.), daha on sekiz yaşındayken içinde Hz. Ebu Bekir (r.a.), Hz. Ömer(r.a.) gibi sahabilerin de aralarında olduğu orduya komutan tayin ettiği genç sahabi aşağıdakilerden hangisidir?</w:t>
      </w:r>
    </w:p>
    <w:p w14:paraId="0A9A81E9" w14:textId="77777777" w:rsidR="003F613B" w:rsidRDefault="00701EF0" w:rsidP="003F613B">
      <w:pPr>
        <w:pStyle w:val="SEENEKLER"/>
      </w:pPr>
      <w:r w:rsidRPr="00701EF0">
        <w:t xml:space="preserve">A) Hz. Ali (r.a.)                     B) </w:t>
      </w:r>
      <w:proofErr w:type="spellStart"/>
      <w:r w:rsidRPr="00701EF0">
        <w:t>Üsâme</w:t>
      </w:r>
      <w:proofErr w:type="spellEnd"/>
      <w:r w:rsidRPr="00701EF0">
        <w:t xml:space="preserve"> b. Zeyd (r.a.)            </w:t>
      </w:r>
    </w:p>
    <w:p w14:paraId="4581FA8A" w14:textId="52E3DCCD" w:rsidR="00701EF0" w:rsidRPr="00701EF0" w:rsidRDefault="00701EF0" w:rsidP="003F613B">
      <w:pPr>
        <w:pStyle w:val="SEENEKLER"/>
      </w:pPr>
      <w:r w:rsidRPr="00701EF0">
        <w:t xml:space="preserve">C) Abdullah b. Ömer (r.a.)            D) Osman b. </w:t>
      </w:r>
      <w:proofErr w:type="spellStart"/>
      <w:r w:rsidRPr="00701EF0">
        <w:t>Maz’ûn</w:t>
      </w:r>
      <w:proofErr w:type="spellEnd"/>
      <w:r w:rsidRPr="00701EF0">
        <w:t xml:space="preserve"> (r.a.)</w:t>
      </w:r>
    </w:p>
    <w:p w14:paraId="26755BB2" w14:textId="77777777" w:rsidR="00701EF0" w:rsidRPr="00701EF0" w:rsidRDefault="00701EF0" w:rsidP="00701EF0">
      <w:pPr>
        <w:pStyle w:val="SEENEKLER"/>
      </w:pPr>
    </w:p>
    <w:p w14:paraId="69694B78" w14:textId="591606DE" w:rsidR="00701EF0" w:rsidRPr="00701EF0" w:rsidRDefault="00701EF0" w:rsidP="00701EF0">
      <w:r w:rsidRPr="00701EF0">
        <w:t>Peygamberimiz (s.a.v.) onu Yemen’e vali tayin etmiştir. Giderken ona neyle hükmedeceğini</w:t>
      </w:r>
      <w:r w:rsidR="003F613B">
        <w:t xml:space="preserve"> </w:t>
      </w:r>
      <w:r w:rsidRPr="00701EF0">
        <w:t>sormuş, bu genç sahabi de sırasıyla “Allah’ın kitabı, Resulullah’ın sünneti ve kendi görüşümle” diyerek</w:t>
      </w:r>
      <w:r w:rsidR="003F613B">
        <w:t xml:space="preserve"> </w:t>
      </w:r>
      <w:r w:rsidRPr="00701EF0">
        <w:t xml:space="preserve">cevap vermiştir. Hz. Peygamber (s.a.v.) onu, “Ümmetimden haram ve helali en iyi bilen </w:t>
      </w:r>
      <w:proofErr w:type="spellStart"/>
      <w:r w:rsidRPr="00701EF0">
        <w:t>kişi”ifadesiyle</w:t>
      </w:r>
      <w:proofErr w:type="spellEnd"/>
      <w:r w:rsidRPr="00701EF0">
        <w:t xml:space="preserve"> övmüştür.</w:t>
      </w:r>
    </w:p>
    <w:p w14:paraId="07811F60" w14:textId="77777777" w:rsidR="00701EF0" w:rsidRPr="00701EF0" w:rsidRDefault="00701EF0" w:rsidP="003F613B">
      <w:pPr>
        <w:pStyle w:val="BOLDMETN"/>
      </w:pPr>
      <w:r w:rsidRPr="00701EF0">
        <w:t>Sözü edilen sahabi aşağıdakilerden hangisidir?</w:t>
      </w:r>
    </w:p>
    <w:p w14:paraId="0512664C" w14:textId="77777777" w:rsidR="003F613B" w:rsidRDefault="00701EF0" w:rsidP="003F613B">
      <w:pPr>
        <w:pStyle w:val="SEENEKLER"/>
      </w:pPr>
      <w:r w:rsidRPr="00701EF0">
        <w:t xml:space="preserve">A) </w:t>
      </w:r>
      <w:proofErr w:type="spellStart"/>
      <w:r w:rsidRPr="00701EF0">
        <w:t>Muaz</w:t>
      </w:r>
      <w:proofErr w:type="spellEnd"/>
      <w:r w:rsidRPr="00701EF0">
        <w:t xml:space="preserve"> b. Cebel (r.a.)           B) </w:t>
      </w:r>
      <w:proofErr w:type="spellStart"/>
      <w:r w:rsidRPr="00701EF0">
        <w:t>Habbab</w:t>
      </w:r>
      <w:proofErr w:type="spellEnd"/>
      <w:r w:rsidRPr="00701EF0">
        <w:t xml:space="preserve"> b. </w:t>
      </w:r>
      <w:proofErr w:type="spellStart"/>
      <w:r w:rsidRPr="00701EF0">
        <w:t>Eret</w:t>
      </w:r>
      <w:proofErr w:type="spellEnd"/>
      <w:r w:rsidRPr="00701EF0">
        <w:t xml:space="preserve"> (r.a.)      </w:t>
      </w:r>
    </w:p>
    <w:p w14:paraId="7F9D651C" w14:textId="3D1260A5" w:rsidR="00701EF0" w:rsidRPr="00701EF0" w:rsidRDefault="00701EF0" w:rsidP="003F613B">
      <w:pPr>
        <w:pStyle w:val="SEENEKLER"/>
      </w:pPr>
      <w:r w:rsidRPr="00701EF0">
        <w:t xml:space="preserve">C) </w:t>
      </w:r>
      <w:proofErr w:type="spellStart"/>
      <w:r w:rsidRPr="00701EF0">
        <w:t>Ammar</w:t>
      </w:r>
      <w:proofErr w:type="spellEnd"/>
      <w:r w:rsidRPr="00701EF0">
        <w:t xml:space="preserve"> b. Yasir (r.a.)            D) Cafer b. </w:t>
      </w:r>
      <w:proofErr w:type="spellStart"/>
      <w:r w:rsidRPr="00701EF0">
        <w:t>Ebi</w:t>
      </w:r>
      <w:proofErr w:type="spellEnd"/>
      <w:r w:rsidRPr="00701EF0">
        <w:t xml:space="preserve"> Talip (r.a.)</w:t>
      </w:r>
    </w:p>
    <w:p w14:paraId="0ED51DD8" w14:textId="77777777" w:rsidR="00701EF0" w:rsidRPr="00701EF0" w:rsidRDefault="00701EF0" w:rsidP="00701EF0">
      <w:pPr>
        <w:pStyle w:val="SEENEKLER"/>
      </w:pPr>
    </w:p>
    <w:p w14:paraId="55BB9470" w14:textId="4F877C1C" w:rsidR="00701EF0" w:rsidRPr="00701EF0" w:rsidRDefault="00701EF0" w:rsidP="00701EF0">
      <w:r w:rsidRPr="00701EF0">
        <w:t>Peygamberimizin (s.a.v.) ve ilk Müslümanların İslam’ın ilk yıllarında gizlice toplandığı evdir. Hz.</w:t>
      </w:r>
      <w:r w:rsidR="003F613B">
        <w:t xml:space="preserve"> </w:t>
      </w:r>
      <w:r w:rsidRPr="00701EF0">
        <w:t>Peygamber (s.a.v.) bu evde İslam’ı kabul edenlere İslam’ın ilkelerini öğretir, Kur’an ayetlerini okur ve</w:t>
      </w:r>
      <w:r w:rsidR="003F613B">
        <w:t xml:space="preserve"> </w:t>
      </w:r>
      <w:r w:rsidRPr="00701EF0">
        <w:t>açıklardı. Bu ev İslam tarihinde …………………………olarak bilinir.</w:t>
      </w:r>
    </w:p>
    <w:p w14:paraId="183A7930" w14:textId="77777777" w:rsidR="00701EF0" w:rsidRPr="00701EF0" w:rsidRDefault="00701EF0" w:rsidP="003F613B">
      <w:pPr>
        <w:pStyle w:val="BOLDMETN"/>
      </w:pPr>
      <w:r w:rsidRPr="00701EF0">
        <w:t>Yukarıda boş bırakılan bölüme, aşağıdaki ifadelerden hangisi yazılmalıdır?</w:t>
      </w:r>
    </w:p>
    <w:p w14:paraId="76A7BD97" w14:textId="44B58CAD" w:rsidR="003F613B" w:rsidRDefault="00701EF0" w:rsidP="003F613B">
      <w:pPr>
        <w:pStyle w:val="SEENEKLER"/>
      </w:pPr>
      <w:r w:rsidRPr="00701EF0">
        <w:t xml:space="preserve">A) </w:t>
      </w:r>
      <w:proofErr w:type="spellStart"/>
      <w:r w:rsidRPr="00701EF0">
        <w:t>Dârü’l-Erkam</w:t>
      </w:r>
      <w:proofErr w:type="spellEnd"/>
      <w:r w:rsidRPr="00701EF0">
        <w:t xml:space="preserve">                 </w:t>
      </w:r>
      <w:r w:rsidR="003F613B">
        <w:tab/>
      </w:r>
      <w:r w:rsidRPr="00701EF0">
        <w:t xml:space="preserve">B) </w:t>
      </w:r>
      <w:proofErr w:type="spellStart"/>
      <w:r w:rsidRPr="00701EF0">
        <w:t>Dârü’l</w:t>
      </w:r>
      <w:proofErr w:type="spellEnd"/>
      <w:r w:rsidRPr="00701EF0">
        <w:t xml:space="preserve">-Eytam                </w:t>
      </w:r>
    </w:p>
    <w:p w14:paraId="1647DA84" w14:textId="1C214DE2" w:rsidR="00701EF0" w:rsidRPr="00701EF0" w:rsidRDefault="00701EF0" w:rsidP="003F613B">
      <w:pPr>
        <w:pStyle w:val="SEENEKLER"/>
      </w:pPr>
      <w:r w:rsidRPr="00701EF0">
        <w:t xml:space="preserve">C) </w:t>
      </w:r>
      <w:proofErr w:type="spellStart"/>
      <w:r w:rsidRPr="00701EF0">
        <w:t>Dârü’s</w:t>
      </w:r>
      <w:proofErr w:type="spellEnd"/>
      <w:r w:rsidRPr="00701EF0">
        <w:t xml:space="preserve"> Selam              </w:t>
      </w:r>
      <w:r w:rsidR="003F613B">
        <w:tab/>
      </w:r>
      <w:r w:rsidRPr="00701EF0">
        <w:t xml:space="preserve">D) </w:t>
      </w:r>
      <w:proofErr w:type="spellStart"/>
      <w:r w:rsidRPr="00701EF0">
        <w:t>Dârü’ş</w:t>
      </w:r>
      <w:proofErr w:type="spellEnd"/>
      <w:r w:rsidRPr="00701EF0">
        <w:t>-Şifa</w:t>
      </w:r>
    </w:p>
    <w:p w14:paraId="5D96B6A5" w14:textId="77777777" w:rsidR="00701EF0" w:rsidRPr="00701EF0" w:rsidRDefault="00701EF0" w:rsidP="00701EF0">
      <w:pPr>
        <w:pStyle w:val="SEENEKLER"/>
      </w:pPr>
    </w:p>
    <w:p w14:paraId="1613CECC" w14:textId="79638BDB" w:rsidR="00701EF0" w:rsidRPr="00701EF0" w:rsidRDefault="00701EF0" w:rsidP="003F613B">
      <w:r w:rsidRPr="00701EF0">
        <w:t>Aşağıda Suffe ile ilgili verilen bilgilerden hangisi yanlıştır?</w:t>
      </w:r>
    </w:p>
    <w:p w14:paraId="10F117B1" w14:textId="77777777" w:rsidR="00701EF0" w:rsidRPr="00701EF0" w:rsidRDefault="00701EF0" w:rsidP="00FC1E57">
      <w:pPr>
        <w:pStyle w:val="SEENEKLER"/>
      </w:pPr>
      <w:r w:rsidRPr="00701EF0">
        <w:t>A) İslam tarihindeki ilk yatılı okul kabul edilmektedir.</w:t>
      </w:r>
    </w:p>
    <w:p w14:paraId="0C26A1E4" w14:textId="77777777" w:rsidR="00701EF0" w:rsidRPr="00701EF0" w:rsidRDefault="00701EF0" w:rsidP="00FC1E57">
      <w:pPr>
        <w:pStyle w:val="SEENEKLER"/>
      </w:pPr>
      <w:r w:rsidRPr="00701EF0">
        <w:t>B) Burada kalanlar genellikle yoksul ve kimsesiz Müslümanlardı.</w:t>
      </w:r>
    </w:p>
    <w:p w14:paraId="411D7155" w14:textId="77777777" w:rsidR="00701EF0" w:rsidRPr="00701EF0" w:rsidRDefault="00701EF0" w:rsidP="00FC1E57">
      <w:pPr>
        <w:pStyle w:val="SEENEKLER"/>
      </w:pPr>
      <w:r w:rsidRPr="00701EF0">
        <w:t>C) Hz. Peygamber (s.a.v.) de burada kalanlara ders verirdi.</w:t>
      </w:r>
    </w:p>
    <w:p w14:paraId="2191AAFD" w14:textId="77777777" w:rsidR="00701EF0" w:rsidRPr="00701EF0" w:rsidRDefault="00701EF0" w:rsidP="00FC1E57">
      <w:pPr>
        <w:pStyle w:val="SEENEKLER"/>
      </w:pPr>
      <w:r w:rsidRPr="00701EF0">
        <w:t>D) Suffe, Medine’ye hicretten önce inşa edilmişti.</w:t>
      </w:r>
    </w:p>
    <w:p w14:paraId="6C596EF8" w14:textId="77777777" w:rsidR="00701EF0" w:rsidRPr="00701EF0" w:rsidRDefault="00701EF0" w:rsidP="00701EF0">
      <w:pPr>
        <w:pStyle w:val="SEENEKLER"/>
      </w:pPr>
    </w:p>
    <w:p w14:paraId="3E030FBD" w14:textId="77777777" w:rsidR="00701EF0" w:rsidRPr="00701EF0" w:rsidRDefault="00701EF0" w:rsidP="00701EF0">
      <w:pPr>
        <w:pStyle w:val="SEENEKLER"/>
      </w:pPr>
    </w:p>
    <w:p w14:paraId="28370652" w14:textId="77777777" w:rsidR="00FC1E57" w:rsidRDefault="00701EF0" w:rsidP="00FC1E57">
      <w:r w:rsidRPr="00701EF0">
        <w:t>Hz. Peygamberin (s.a.v.), hakkında “Ben ilmin şehriyim …………de onun kapısıdır.”(</w:t>
      </w:r>
      <w:proofErr w:type="spellStart"/>
      <w:r w:rsidRPr="00701EF0">
        <w:t>Suyûtî</w:t>
      </w:r>
      <w:proofErr w:type="spellEnd"/>
      <w:r w:rsidRPr="00701EF0">
        <w:t>,</w:t>
      </w:r>
      <w:r w:rsidR="00FC1E57">
        <w:t xml:space="preserve"> </w:t>
      </w:r>
      <w:r w:rsidRPr="00701EF0">
        <w:t>el-</w:t>
      </w:r>
      <w:proofErr w:type="spellStart"/>
      <w:r w:rsidRPr="00701EF0">
        <w:t>Câmiu’s</w:t>
      </w:r>
      <w:proofErr w:type="spellEnd"/>
      <w:r w:rsidRPr="00701EF0">
        <w:t>-</w:t>
      </w:r>
      <w:proofErr w:type="spellStart"/>
      <w:r w:rsidRPr="00701EF0">
        <w:t>Sağîr</w:t>
      </w:r>
      <w:proofErr w:type="spellEnd"/>
      <w:r w:rsidRPr="00701EF0">
        <w:t xml:space="preserve">, C 1, s. 415.) buyurduğu sahabi </w:t>
      </w:r>
    </w:p>
    <w:p w14:paraId="37115A74" w14:textId="2C508625" w:rsidR="00701EF0" w:rsidRPr="00701EF0" w:rsidRDefault="00701EF0" w:rsidP="00FC1E57">
      <w:pPr>
        <w:pStyle w:val="BOLDMETN"/>
      </w:pPr>
      <w:proofErr w:type="gramStart"/>
      <w:r w:rsidRPr="00701EF0">
        <w:t>aşağıdakilerden</w:t>
      </w:r>
      <w:proofErr w:type="gramEnd"/>
      <w:r w:rsidRPr="00701EF0">
        <w:t xml:space="preserve"> hangisidir?</w:t>
      </w:r>
    </w:p>
    <w:p w14:paraId="57714952" w14:textId="705B79A4" w:rsidR="00FC1E57" w:rsidRDefault="00701EF0" w:rsidP="00FC1E57">
      <w:pPr>
        <w:pStyle w:val="SEENEKLER"/>
      </w:pPr>
      <w:r w:rsidRPr="00701EF0">
        <w:t xml:space="preserve">A) Hz. Ali (r.a.)                </w:t>
      </w:r>
      <w:r w:rsidR="00FC1E57">
        <w:tab/>
      </w:r>
      <w:r w:rsidR="00FC1E57">
        <w:tab/>
      </w:r>
      <w:r w:rsidRPr="00701EF0">
        <w:t xml:space="preserve">B) Osman (r.a.)                </w:t>
      </w:r>
    </w:p>
    <w:p w14:paraId="2FC7D40E" w14:textId="005677DA" w:rsidR="00701EF0" w:rsidRPr="00701EF0" w:rsidRDefault="00701EF0" w:rsidP="00FC1E57">
      <w:pPr>
        <w:pStyle w:val="SEENEKLER"/>
      </w:pPr>
      <w:r w:rsidRPr="00701EF0">
        <w:t xml:space="preserve">C) Selman-ı Fârisî (r.a.)            </w:t>
      </w:r>
      <w:r w:rsidR="00FC1E57">
        <w:tab/>
      </w:r>
      <w:r w:rsidRPr="00701EF0">
        <w:t>D) Hz. Ömer (r.a.)</w:t>
      </w:r>
    </w:p>
    <w:p w14:paraId="5ADAAE57" w14:textId="77777777" w:rsidR="00FC1E57" w:rsidRDefault="00701EF0" w:rsidP="00701EF0">
      <w:r w:rsidRPr="00701EF0">
        <w:t>Peygamberimizin (s.a.v.) amcasının oğludur. Özellikle tefsir ve fıkıh alanında derin ilim sahibidir.</w:t>
      </w:r>
      <w:r w:rsidR="00FC1E57">
        <w:t xml:space="preserve"> </w:t>
      </w:r>
      <w:r w:rsidRPr="00701EF0">
        <w:t xml:space="preserve">Kendi adıyla anılan bir tefsiri vardır. Resulullah (s.a.v.), “Allah’ım, ona </w:t>
      </w:r>
      <w:proofErr w:type="spellStart"/>
      <w:r w:rsidRPr="00701EF0">
        <w:t>Kitab’ı</w:t>
      </w:r>
      <w:proofErr w:type="spellEnd"/>
      <w:r w:rsidRPr="00701EF0">
        <w:t xml:space="preserve"> öğret ve onu</w:t>
      </w:r>
      <w:r w:rsidR="00FC1E57">
        <w:t xml:space="preserve"> </w:t>
      </w:r>
      <w:r w:rsidRPr="00701EF0">
        <w:t>dinde ilim sahibi kıl!” (Buhârî, el-</w:t>
      </w:r>
      <w:proofErr w:type="spellStart"/>
      <w:r w:rsidRPr="00701EF0">
        <w:t>Câmiu’s</w:t>
      </w:r>
      <w:proofErr w:type="spellEnd"/>
      <w:r w:rsidRPr="00701EF0">
        <w:t xml:space="preserve">-Sahih, İlim, 17; </w:t>
      </w:r>
      <w:proofErr w:type="spellStart"/>
      <w:r w:rsidRPr="00701EF0">
        <w:t>Vudû</w:t>
      </w:r>
      <w:proofErr w:type="spellEnd"/>
      <w:r w:rsidRPr="00701EF0">
        <w:t>’, 10.) buyurarak onun için dua etmiştir.</w:t>
      </w:r>
      <w:r w:rsidR="00FC1E57">
        <w:t xml:space="preserve"> </w:t>
      </w:r>
    </w:p>
    <w:p w14:paraId="15136030" w14:textId="65A7364A" w:rsidR="00701EF0" w:rsidRPr="00701EF0" w:rsidRDefault="00701EF0" w:rsidP="00FC1E57">
      <w:pPr>
        <w:pStyle w:val="BOLDMETN"/>
      </w:pPr>
      <w:r w:rsidRPr="00701EF0">
        <w:t>Sözü edilen sahabi aşağıdakilerden hangisidir?</w:t>
      </w:r>
    </w:p>
    <w:p w14:paraId="219B80C1" w14:textId="77777777" w:rsidR="00FC1E57" w:rsidRDefault="00701EF0" w:rsidP="00FC1E57">
      <w:pPr>
        <w:pStyle w:val="SEENEKLER"/>
      </w:pPr>
      <w:r w:rsidRPr="00701EF0">
        <w:t xml:space="preserve">A) Abdullah b. Ömer (r.a.)        B) Zeyd b. </w:t>
      </w:r>
      <w:proofErr w:type="spellStart"/>
      <w:r w:rsidRPr="00701EF0">
        <w:t>Hârise</w:t>
      </w:r>
      <w:proofErr w:type="spellEnd"/>
      <w:r w:rsidRPr="00701EF0">
        <w:t xml:space="preserve"> (r.a.)          </w:t>
      </w:r>
    </w:p>
    <w:p w14:paraId="235DDA7F" w14:textId="41E5A298" w:rsidR="00701EF0" w:rsidRPr="00701EF0" w:rsidRDefault="00701EF0" w:rsidP="00FC1E57">
      <w:pPr>
        <w:pStyle w:val="SEENEKLER"/>
      </w:pPr>
      <w:r w:rsidRPr="00701EF0">
        <w:t>C) Enes b. Malik (r.a.)         D) Abdullah b. Abbas (r.a.)</w:t>
      </w:r>
    </w:p>
    <w:p w14:paraId="7E05915C" w14:textId="3AD7B824" w:rsidR="00701EF0" w:rsidRPr="00701EF0" w:rsidRDefault="00701EF0" w:rsidP="00701EF0">
      <w:r w:rsidRPr="00701EF0">
        <w:t>Hz. Peygamber’in (s.a.v.) eşidir. Zekâsı, anlayışı, kuvvetli hafızası, güzel konuşması, Kur’an-ı</w:t>
      </w:r>
      <w:r w:rsidR="00FC1E57">
        <w:t xml:space="preserve"> </w:t>
      </w:r>
      <w:r w:rsidRPr="00701EF0">
        <w:t>Kerim’i ve Hz. Peygamber’i (s.a.v.) en iyi şekilde anlamaya çalışması gibi vasıfları sayesinde mümin</w:t>
      </w:r>
      <w:r w:rsidR="00FC1E57">
        <w:t xml:space="preserve"> </w:t>
      </w:r>
      <w:r w:rsidRPr="00701EF0">
        <w:t>kadınlar arasında seçkin bir konuma yükseldi. O, Kur’an-ı Kerim ile sünneti en iyi bilen ve anlayan</w:t>
      </w:r>
      <w:r w:rsidR="00FC1E57">
        <w:t xml:space="preserve"> </w:t>
      </w:r>
      <w:r w:rsidRPr="00701EF0">
        <w:t>sahabilerden biriydi. Arap dilini ve şiirini de iyi bilirdi. Ayetlerin indiriliş sebebi ve anlamları, bunlardan</w:t>
      </w:r>
      <w:r w:rsidR="00FC1E57">
        <w:t xml:space="preserve"> </w:t>
      </w:r>
      <w:r w:rsidRPr="00701EF0">
        <w:t>nasıl hüküm çıkarılacağı hususlarında son derece bilgiliydi. Ayet ve hadislerden hükümler çıkarıp</w:t>
      </w:r>
      <w:r w:rsidR="00FC1E57">
        <w:t xml:space="preserve"> </w:t>
      </w:r>
      <w:r w:rsidRPr="00701EF0">
        <w:t>fetvalar vermesi sebebiyle fakih ve müçtehit sahabilerin en önemlileri arasında yer aldı.</w:t>
      </w:r>
    </w:p>
    <w:p w14:paraId="36A673DA" w14:textId="77777777" w:rsidR="00701EF0" w:rsidRPr="00701EF0" w:rsidRDefault="00701EF0" w:rsidP="00FC1E57">
      <w:pPr>
        <w:pStyle w:val="BOLDMETN"/>
      </w:pPr>
      <w:r w:rsidRPr="00701EF0">
        <w:t>Sözü edilen kadın sahabi aşağıdakilerden hangisidir?</w:t>
      </w:r>
    </w:p>
    <w:p w14:paraId="63C62C58" w14:textId="4C4D7957" w:rsidR="00FC1E57" w:rsidRDefault="00701EF0" w:rsidP="00FC1E57">
      <w:pPr>
        <w:pStyle w:val="SEENEKLER"/>
      </w:pPr>
      <w:r w:rsidRPr="00701EF0">
        <w:t xml:space="preserve">A) Hz. Hatice (r.a.)              B) Hz. Zeynep (r.a.)             </w:t>
      </w:r>
    </w:p>
    <w:p w14:paraId="2AB74EBC" w14:textId="44A014DF" w:rsidR="00701EF0" w:rsidRPr="00701EF0" w:rsidRDefault="00701EF0" w:rsidP="00FC1E57">
      <w:pPr>
        <w:pStyle w:val="SEENEKLER"/>
      </w:pPr>
      <w:r w:rsidRPr="00701EF0">
        <w:t xml:space="preserve">C) Hz. Hafsa (r.a.)             </w:t>
      </w:r>
      <w:r w:rsidR="00FC1E57">
        <w:tab/>
      </w:r>
      <w:r w:rsidRPr="00701EF0">
        <w:t>D) Hz. Aişe (r.a.)</w:t>
      </w:r>
    </w:p>
    <w:p w14:paraId="55544249" w14:textId="77777777" w:rsidR="00701EF0" w:rsidRPr="00701EF0" w:rsidRDefault="00701EF0" w:rsidP="00701EF0">
      <w:pPr>
        <w:pStyle w:val="SEENEKLER"/>
      </w:pPr>
    </w:p>
    <w:p w14:paraId="1C7FC902" w14:textId="3F945DE3" w:rsidR="00701EF0" w:rsidRPr="00701EF0" w:rsidRDefault="00701EF0" w:rsidP="00FC1E57">
      <w:r w:rsidRPr="00701EF0">
        <w:t>Peygamber Efendimizin doğum gecesi olarak kutladığımız kandil aşağıdakilerden hangisidir ?</w:t>
      </w:r>
    </w:p>
    <w:p w14:paraId="451FA531" w14:textId="77777777" w:rsidR="00FC1E57" w:rsidRDefault="00701EF0" w:rsidP="00FC1E57">
      <w:pPr>
        <w:pStyle w:val="SEENEKLER"/>
      </w:pPr>
      <w:r w:rsidRPr="00701EF0">
        <w:t>A)Kadir gecesi</w:t>
      </w:r>
      <w:r w:rsidRPr="00701EF0">
        <w:tab/>
      </w:r>
      <w:r w:rsidRPr="00701EF0">
        <w:tab/>
        <w:t xml:space="preserve">B)Mevlid kandili                  </w:t>
      </w:r>
    </w:p>
    <w:p w14:paraId="6D4F0713" w14:textId="39E2994B" w:rsidR="00701EF0" w:rsidRPr="00701EF0" w:rsidRDefault="00701EF0" w:rsidP="00FC1E57">
      <w:pPr>
        <w:pStyle w:val="SEENEKLER"/>
      </w:pPr>
      <w:r w:rsidRPr="00701EF0">
        <w:t>C)</w:t>
      </w:r>
      <w:proofErr w:type="gramStart"/>
      <w:r w:rsidRPr="00701EF0">
        <w:t>Berat kandili</w:t>
      </w:r>
      <w:proofErr w:type="gramEnd"/>
      <w:r w:rsidRPr="00701EF0">
        <w:tab/>
      </w:r>
      <w:r w:rsidRPr="00701EF0">
        <w:tab/>
        <w:t>D)Miraç kandili</w:t>
      </w:r>
    </w:p>
    <w:p w14:paraId="0BCF4A55" w14:textId="77777777" w:rsidR="00701EF0" w:rsidRPr="00701EF0" w:rsidRDefault="00701EF0" w:rsidP="00701EF0">
      <w:pPr>
        <w:pStyle w:val="SEENEKLER"/>
      </w:pPr>
    </w:p>
    <w:p w14:paraId="2A635E0C" w14:textId="77777777" w:rsidR="00701EF0" w:rsidRPr="00701EF0" w:rsidRDefault="00701EF0" w:rsidP="00701EF0">
      <w:pPr>
        <w:pStyle w:val="SEENEKLER"/>
      </w:pPr>
    </w:p>
    <w:p w14:paraId="411BAA8E" w14:textId="7FC00024" w:rsidR="00701EF0" w:rsidRPr="00701EF0" w:rsidRDefault="00701EF0" w:rsidP="00FC1E57">
      <w:r w:rsidRPr="00701EF0">
        <w:lastRenderedPageBreak/>
        <w:t xml:space="preserve">Peygamberimiz şöyle buyurdular: “ Kim bana bir defa…………………. </w:t>
      </w:r>
      <w:proofErr w:type="gramStart"/>
      <w:r w:rsidRPr="00701EF0">
        <w:t>getirirse</w:t>
      </w:r>
      <w:proofErr w:type="gramEnd"/>
      <w:r w:rsidRPr="00701EF0">
        <w:t xml:space="preserve"> Allah o kişiye on sevap yazar, on günahını siler ve derecesini on derece yükseltir.” Yukarıda boş bırakılan yeri hangi kelime ile doldurmalıyız? </w:t>
      </w:r>
    </w:p>
    <w:p w14:paraId="5D6AEC44" w14:textId="52EF9813" w:rsidR="00701EF0" w:rsidRPr="00701EF0" w:rsidRDefault="00701EF0" w:rsidP="00701EF0">
      <w:pPr>
        <w:pStyle w:val="SEENEKLER"/>
      </w:pPr>
      <w:r w:rsidRPr="00701EF0">
        <w:t>A)Salavat</w:t>
      </w:r>
      <w:r w:rsidRPr="00701EF0">
        <w:tab/>
        <w:t>B)Namaz              C)Dua</w:t>
      </w:r>
      <w:r w:rsidRPr="00701EF0">
        <w:tab/>
      </w:r>
      <w:r w:rsidR="00FC1E57">
        <w:t xml:space="preserve">       </w:t>
      </w:r>
      <w:r w:rsidRPr="00701EF0">
        <w:t>D)Ayet</w:t>
      </w:r>
    </w:p>
    <w:p w14:paraId="69F6CF02" w14:textId="77777777" w:rsidR="00701EF0" w:rsidRPr="00701EF0" w:rsidRDefault="00701EF0" w:rsidP="00701EF0">
      <w:pPr>
        <w:pStyle w:val="SEENEKLER"/>
      </w:pPr>
    </w:p>
    <w:p w14:paraId="3C70658E" w14:textId="77777777" w:rsidR="00701EF0" w:rsidRPr="00701EF0" w:rsidRDefault="00701EF0" w:rsidP="00701EF0">
      <w:pPr>
        <w:pStyle w:val="SEENEKLER"/>
      </w:pPr>
    </w:p>
    <w:p w14:paraId="3EF4CCA8" w14:textId="1A590B11" w:rsidR="00701EF0" w:rsidRPr="00701EF0" w:rsidRDefault="00701EF0" w:rsidP="00FC1E57">
      <w:r w:rsidRPr="00701EF0">
        <w:t>Peygamber Efendimizin vefatından kısa bir süre önce Arafat dağında yüz bini aşkın Müslümana yapmış olduğu meşhur konuşmasına ne ad verilir ?</w:t>
      </w:r>
    </w:p>
    <w:p w14:paraId="54ED0005" w14:textId="77777777" w:rsidR="00FC1E57" w:rsidRDefault="00701EF0" w:rsidP="00701EF0">
      <w:pPr>
        <w:pStyle w:val="SEENEKLER"/>
      </w:pPr>
      <w:r w:rsidRPr="00701EF0">
        <w:t>A)Veda Hutbesi</w:t>
      </w:r>
      <w:r w:rsidRPr="00701EF0">
        <w:tab/>
      </w:r>
      <w:r w:rsidRPr="00701EF0">
        <w:tab/>
        <w:t xml:space="preserve">B)Fetih konuşması                   </w:t>
      </w:r>
    </w:p>
    <w:p w14:paraId="505C1B3A" w14:textId="650A3DAD" w:rsidR="00701EF0" w:rsidRPr="00701EF0" w:rsidRDefault="00701EF0" w:rsidP="00701EF0">
      <w:pPr>
        <w:pStyle w:val="SEENEKLER"/>
      </w:pPr>
      <w:r w:rsidRPr="00701EF0">
        <w:t>C)Vasiyetname</w:t>
      </w:r>
      <w:r w:rsidRPr="00701EF0">
        <w:tab/>
      </w:r>
      <w:r w:rsidRPr="00701EF0">
        <w:tab/>
        <w:t>D)Medine Sözleşmesi</w:t>
      </w:r>
    </w:p>
    <w:p w14:paraId="788D63DF" w14:textId="77777777" w:rsidR="00701EF0" w:rsidRPr="00701EF0" w:rsidRDefault="00701EF0" w:rsidP="00701EF0">
      <w:pPr>
        <w:pStyle w:val="SEENEKLER"/>
      </w:pPr>
    </w:p>
    <w:p w14:paraId="633D601D" w14:textId="77777777" w:rsidR="00701EF0" w:rsidRPr="00701EF0" w:rsidRDefault="00701EF0" w:rsidP="00701EF0">
      <w:pPr>
        <w:pStyle w:val="SEENEKLER"/>
      </w:pPr>
    </w:p>
    <w:p w14:paraId="449D2D59" w14:textId="371BB63E" w:rsidR="00701EF0" w:rsidRPr="00701EF0" w:rsidRDefault="00701EF0" w:rsidP="00FC1E57">
      <w:r w:rsidRPr="00701EF0">
        <w:t xml:space="preserve">Peygamberimiz çocukluğunda amcası Ebu </w:t>
      </w:r>
      <w:proofErr w:type="spellStart"/>
      <w:r w:rsidRPr="00701EF0">
        <w:t>Talib’e</w:t>
      </w:r>
      <w:proofErr w:type="spellEnd"/>
      <w:r w:rsidRPr="00701EF0">
        <w:t xml:space="preserve"> destek olmak için </w:t>
      </w:r>
      <w:proofErr w:type="spellStart"/>
      <w:r w:rsidRPr="00701EF0">
        <w:t>Mekke’lilerin</w:t>
      </w:r>
      <w:proofErr w:type="spellEnd"/>
      <w:r w:rsidRPr="00701EF0">
        <w:t xml:space="preserve"> koyunlarını gütmüştür. Buna göre peygamberimizin küçükken yaptığı meslek aşağıdakilerden hangisidir ?</w:t>
      </w:r>
    </w:p>
    <w:p w14:paraId="5CE18FFD" w14:textId="77777777" w:rsidR="00701EF0" w:rsidRPr="00701EF0" w:rsidRDefault="00701EF0" w:rsidP="00FC1E57">
      <w:pPr>
        <w:pStyle w:val="SEENEKLER"/>
      </w:pPr>
      <w:r w:rsidRPr="00701EF0">
        <w:t>A)Ticaret</w:t>
      </w:r>
      <w:r w:rsidRPr="00701EF0">
        <w:tab/>
      </w:r>
      <w:r w:rsidRPr="00701EF0">
        <w:tab/>
        <w:t>B)Çobanlık</w:t>
      </w:r>
      <w:r w:rsidRPr="00701EF0">
        <w:tab/>
        <w:t xml:space="preserve">                   C)Çiftçilik                              D)Esnaflık</w:t>
      </w:r>
    </w:p>
    <w:p w14:paraId="545DC2E3" w14:textId="77777777" w:rsidR="00701EF0" w:rsidRPr="00701EF0" w:rsidRDefault="00701EF0" w:rsidP="00701EF0">
      <w:pPr>
        <w:pStyle w:val="SEENEKLER"/>
      </w:pPr>
    </w:p>
    <w:p w14:paraId="2C0A6079" w14:textId="77777777" w:rsidR="00701EF0" w:rsidRPr="00701EF0" w:rsidRDefault="00701EF0" w:rsidP="00701EF0">
      <w:pPr>
        <w:pStyle w:val="SEENEKLER"/>
      </w:pPr>
    </w:p>
    <w:p w14:paraId="2523CBEA" w14:textId="62B06814" w:rsidR="00701EF0" w:rsidRPr="00701EF0" w:rsidRDefault="00701EF0" w:rsidP="00FC1E57">
      <w:r w:rsidRPr="00701EF0">
        <w:t>İslam tarihinde ilk ezanı okuyan sahabe aşağıdakilerden hangisidir ?</w:t>
      </w:r>
    </w:p>
    <w:p w14:paraId="1DDBFD41" w14:textId="77777777" w:rsidR="00FC1E57" w:rsidRDefault="00701EF0" w:rsidP="00FC1E57">
      <w:pPr>
        <w:pStyle w:val="SEENEKLER"/>
      </w:pPr>
      <w:r w:rsidRPr="00701EF0">
        <w:t xml:space="preserve">A)Abdullah </w:t>
      </w:r>
      <w:proofErr w:type="spellStart"/>
      <w:r w:rsidRPr="00701EF0">
        <w:t>b.Mesud</w:t>
      </w:r>
      <w:proofErr w:type="spellEnd"/>
      <w:r w:rsidRPr="00701EF0">
        <w:tab/>
        <w:t xml:space="preserve">   B)Sad b </w:t>
      </w:r>
      <w:proofErr w:type="spellStart"/>
      <w:r w:rsidRPr="00701EF0">
        <w:t>Ebi</w:t>
      </w:r>
      <w:proofErr w:type="spellEnd"/>
      <w:r w:rsidRPr="00701EF0">
        <w:t xml:space="preserve"> Vakkas                   </w:t>
      </w:r>
    </w:p>
    <w:p w14:paraId="69528E32" w14:textId="2495B20A" w:rsidR="00701EF0" w:rsidRPr="00701EF0" w:rsidRDefault="00701EF0" w:rsidP="00FC1E57">
      <w:pPr>
        <w:pStyle w:val="SEENEKLER"/>
      </w:pPr>
      <w:r w:rsidRPr="00701EF0">
        <w:t>C)</w:t>
      </w:r>
      <w:proofErr w:type="spellStart"/>
      <w:r w:rsidRPr="00701EF0">
        <w:t>Bilali</w:t>
      </w:r>
      <w:proofErr w:type="spellEnd"/>
      <w:r w:rsidRPr="00701EF0">
        <w:t xml:space="preserve"> Habeşi</w:t>
      </w:r>
      <w:r w:rsidRPr="00701EF0">
        <w:tab/>
      </w:r>
      <w:r w:rsidRPr="00701EF0">
        <w:tab/>
        <w:t xml:space="preserve">   D) Abdullah </w:t>
      </w:r>
      <w:proofErr w:type="spellStart"/>
      <w:r w:rsidRPr="00701EF0">
        <w:t>b.Zeyd</w:t>
      </w:r>
      <w:proofErr w:type="spellEnd"/>
    </w:p>
    <w:p w14:paraId="25462325" w14:textId="77777777" w:rsidR="002D31AD" w:rsidRDefault="002D31AD" w:rsidP="00701EF0">
      <w:pPr>
        <w:pStyle w:val="SEENEKLER"/>
      </w:pPr>
    </w:p>
    <w:p w14:paraId="77095C4B" w14:textId="77777777" w:rsidR="002D31AD" w:rsidRDefault="002D31AD" w:rsidP="00701EF0">
      <w:pPr>
        <w:pStyle w:val="SEENEKLER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0987FC1C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565FC741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4C1216DD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4EF159AC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45713EB0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2AFAE4B6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00EF63DB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0FF14780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504241E8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78E83089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18FCEAA8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06725024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458E5BD3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31C91EE4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6899CE09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6E2F3014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74995623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10153EA3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0CF4392C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5120C921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760A229A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59513842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32297E22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1EEB9AD3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2C4A748F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53DDDD1C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02DA8950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6AFF34C4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76E26227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5513D892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3B3DBED9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10D1B21C" w14:textId="77777777" w:rsidR="00FC1E57" w:rsidRDefault="00FC1E57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</w:p>
    <w:p w14:paraId="70A419B0" w14:textId="4ACF6139" w:rsidR="0002742A" w:rsidRPr="00FC1E57" w:rsidRDefault="00797BD9" w:rsidP="00FC1E57">
      <w:pPr>
        <w:numPr>
          <w:ilvl w:val="0"/>
          <w:numId w:val="0"/>
        </w:numPr>
        <w:ind w:left="360"/>
        <w:rPr>
          <w:rFonts w:cstheme="minorHAnsi"/>
          <w:sz w:val="24"/>
          <w:szCs w:val="24"/>
        </w:rPr>
      </w:pPr>
      <w:r w:rsidRPr="00FC1E57">
        <w:rPr>
          <w:rFonts w:cstheme="minorHAnsi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FC1E57">
            <w:pPr>
              <w:numPr>
                <w:ilvl w:val="0"/>
                <w:numId w:val="0"/>
              </w:num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FC1E57">
            <w:pPr>
              <w:numPr>
                <w:ilvl w:val="0"/>
                <w:numId w:val="0"/>
              </w:numPr>
              <w:tabs>
                <w:tab w:val="left" w:pos="2775"/>
              </w:tabs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FC1E57">
            <w:pPr>
              <w:numPr>
                <w:ilvl w:val="0"/>
                <w:numId w:val="0"/>
              </w:num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bookmarkEnd w:id="2"/>
    <w:p w14:paraId="44D723F4" w14:textId="425A748E" w:rsidR="00ED5112" w:rsidRPr="00FC1E57" w:rsidRDefault="00F63713" w:rsidP="00FC1E57">
      <w:pPr>
        <w:numPr>
          <w:ilvl w:val="0"/>
          <w:numId w:val="0"/>
        </w:num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2336310C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FF7E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510BD7CB" w14:textId="52DCE495" w:rsidR="00ED5112" w:rsidRDefault="00F63713" w:rsidP="00FC1E57">
      <w:pPr>
        <w:numPr>
          <w:ilvl w:val="0"/>
          <w:numId w:val="0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C1E57" w14:paraId="51DC974B" w14:textId="77777777" w:rsidTr="00D26E2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3A691D" w14:textId="77777777" w:rsidR="00FC1E57" w:rsidRPr="00FD75DF" w:rsidRDefault="00FC1E57" w:rsidP="00D26E2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lastRenderedPageBreak/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DF4240" w14:textId="77777777" w:rsidR="00FC1E57" w:rsidRDefault="00FC1E57" w:rsidP="00D26E2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0FD3404" w14:textId="77777777" w:rsidR="00FC1E57" w:rsidRDefault="00FC1E57" w:rsidP="00D26E2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C16214" w14:textId="77777777" w:rsidR="00FC1E57" w:rsidRDefault="00FC1E57" w:rsidP="00D26E20">
            <w:pPr>
              <w:pStyle w:val="IKLAR"/>
              <w:spacing w:before="0" w:after="0"/>
              <w:ind w:left="0" w:firstLine="0"/>
            </w:pPr>
          </w:p>
        </w:tc>
      </w:tr>
    </w:tbl>
    <w:p w14:paraId="16A5062B" w14:textId="6263B800" w:rsidR="00FC1E57" w:rsidRDefault="00FC1E57" w:rsidP="00FC1E57">
      <w:pPr>
        <w:pStyle w:val="SEENEKLER"/>
        <w:ind w:left="530" w:hanging="360"/>
        <w:rPr>
          <w:sz w:val="18"/>
          <w:szCs w:val="18"/>
          <w:lang w:eastAsia="tr-TR"/>
        </w:rPr>
      </w:pPr>
      <w:bookmarkStart w:id="3" w:name="_Hlk137657489"/>
      <w:bookmarkStart w:id="4" w:name="_Hlk137822451"/>
      <w:bookmarkStart w:id="5" w:name="_Hlk137896334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4D4A1AC" wp14:editId="12872288">
                <wp:simplePos x="0" y="0"/>
                <wp:positionH relativeFrom="column">
                  <wp:posOffset>1409065</wp:posOffset>
                </wp:positionH>
                <wp:positionV relativeFrom="paragraph">
                  <wp:posOffset>68580</wp:posOffset>
                </wp:positionV>
                <wp:extent cx="3519170" cy="330200"/>
                <wp:effectExtent l="12700" t="11430" r="11430" b="29845"/>
                <wp:wrapSquare wrapText="bothSides"/>
                <wp:docPr id="1575608098" name="Metin Kutusu 2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FC272D" w14:textId="77777777" w:rsidR="00FC1E57" w:rsidRPr="00FC1E57" w:rsidRDefault="00FC1E57" w:rsidP="00FC1E57">
                            <w:pPr>
                              <w:numPr>
                                <w:ilvl w:val="0"/>
                                <w:numId w:val="0"/>
                              </w:numPr>
                              <w:spacing w:before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1E5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4A1AC" id="_x0000_s1027" type="#_x0000_t202" href="https://www.dindersi.com/icerik/peygamberimizin-hayati-c83" style="position:absolute;left:0;text-align:left;margin-left:110.95pt;margin-top:5.4pt;width:277.1pt;height:2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euvQIAAJ4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42FC272D" w14:textId="77777777" w:rsidR="00FC1E57" w:rsidRPr="00FC1E57" w:rsidRDefault="00FC1E57" w:rsidP="00FC1E57">
                      <w:pPr>
                        <w:numPr>
                          <w:ilvl w:val="0"/>
                          <w:numId w:val="0"/>
                        </w:numPr>
                        <w:spacing w:before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1E5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A6501" w14:textId="26D55D29" w:rsidR="00FC1E57" w:rsidRDefault="00FC1E57" w:rsidP="00FC1E57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769856" behindDoc="0" locked="1" layoutInCell="1" allowOverlap="1" wp14:anchorId="7C0C4427" wp14:editId="79CBB9B0">
            <wp:simplePos x="0" y="0"/>
            <wp:positionH relativeFrom="page">
              <wp:posOffset>-13335</wp:posOffset>
            </wp:positionH>
            <wp:positionV relativeFrom="paragraph">
              <wp:posOffset>-1474470</wp:posOffset>
            </wp:positionV>
            <wp:extent cx="7563485" cy="11273790"/>
            <wp:effectExtent l="152400" t="114300" r="151765" b="15621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1273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1B8D8" w14:textId="2B10A95A" w:rsidR="00FC1E57" w:rsidRDefault="00FC1E57" w:rsidP="00FC1E57">
      <w:pPr>
        <w:pStyle w:val="SEENEKLER"/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4C13D1" wp14:editId="2DF246A5">
                <wp:simplePos x="0" y="0"/>
                <wp:positionH relativeFrom="column">
                  <wp:posOffset>1203325</wp:posOffset>
                </wp:positionH>
                <wp:positionV relativeFrom="paragraph">
                  <wp:posOffset>-1270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BA7E" w14:textId="77777777" w:rsidR="00FC1E57" w:rsidRPr="00872799" w:rsidRDefault="00FC1E57" w:rsidP="00FC1E57">
                            <w:pPr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C13D1" id="Metin Kutusu 1" o:spid="_x0000_s1028" type="#_x0000_t202" href="https://www.dindersi.com/icerik/peygamberimizin-hayati/6-sinif-peygamberimizin-hayati-2-donem-1-yazili-b123c83" style="position:absolute;left:0;text-align:left;margin-left:94.75pt;margin-top:-.1pt;width:346.25pt;height:26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" o:button="t" filled="f" stroked="f">
                <v:fill o:detectmouseclick="t"/>
                <v:textbox>
                  <w:txbxContent>
                    <w:p w14:paraId="5E77BA7E" w14:textId="77777777" w:rsidR="00FC1E57" w:rsidRPr="00872799" w:rsidRDefault="00FC1E57" w:rsidP="00FC1E57">
                      <w:pPr>
                        <w:numPr>
                          <w:ilvl w:val="0"/>
                          <w:numId w:val="0"/>
                        </w:numPr>
                        <w:ind w:left="36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C1852D9" wp14:editId="10348978">
            <wp:simplePos x="0" y="0"/>
            <wp:positionH relativeFrom="column">
              <wp:posOffset>-453390</wp:posOffset>
            </wp:positionH>
            <wp:positionV relativeFrom="paragraph">
              <wp:posOffset>-824755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8D1C5F" w14:textId="77777777" w:rsidR="00FC1E57" w:rsidRPr="00C84C40" w:rsidRDefault="00FC1E57" w:rsidP="00FC1E57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4886438D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61DA464C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0DC7B5CB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4195DA9A" w14:textId="304008AB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2CF02614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13F1A8D5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38E6A582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03683390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4F8ECBCA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342CF23B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3B557FD9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5A168D6F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2E3CC0DA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6BBF49C1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247D53CC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77047520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010E396D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19BDB42F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1DB641A6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740142B9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6F69AB5A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43DF92C2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730DE814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778D2BAB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7DD1283E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5C01CCBB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4C1805AA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509E1B88" w14:textId="77777777" w:rsidR="00FC1E57" w:rsidRDefault="00FC1E57" w:rsidP="00FC1E57">
      <w:pPr>
        <w:pStyle w:val="SEENEKLER"/>
        <w:ind w:left="530" w:hanging="360"/>
        <w:rPr>
          <w:noProof/>
          <w:lang w:eastAsia="tr-TR"/>
        </w:rPr>
      </w:pPr>
    </w:p>
    <w:p w14:paraId="5C9302E7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0EE3313C" w14:textId="16407567" w:rsidR="00FC1E57" w:rsidRDefault="00FC1E57" w:rsidP="00FC1E57">
      <w:pPr>
        <w:pStyle w:val="SEENEKLER"/>
        <w:rPr>
          <w:noProof/>
          <w:lang w:eastAsia="tr-TR"/>
        </w:rPr>
      </w:pPr>
    </w:p>
    <w:p w14:paraId="3CE4920E" w14:textId="21B28F5B" w:rsidR="00FC1E57" w:rsidRDefault="00FC1E57" w:rsidP="00FC1E57">
      <w:pPr>
        <w:pStyle w:val="SEENEKLER"/>
        <w:rPr>
          <w:noProof/>
          <w:lang w:eastAsia="tr-TR"/>
        </w:rPr>
      </w:pPr>
    </w:p>
    <w:p w14:paraId="27C3F2F6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234C92F9" w14:textId="261CBD25" w:rsidR="00FC1E57" w:rsidRDefault="00FC1E57" w:rsidP="00FC1E57">
      <w:pPr>
        <w:pStyle w:val="SEENEKLER"/>
        <w:rPr>
          <w:noProof/>
          <w:lang w:eastAsia="tr-TR"/>
        </w:rPr>
      </w:pPr>
    </w:p>
    <w:p w14:paraId="4BAF187F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74BA944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4CA9431C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48065DC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CD076DA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046C3914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46D66A5D" w14:textId="1AEF452B" w:rsidR="00FC1E57" w:rsidRDefault="00FC1E57" w:rsidP="00FC1E57">
      <w:pPr>
        <w:pStyle w:val="SEENEKLER"/>
        <w:rPr>
          <w:noProof/>
          <w:lang w:eastAsia="tr-TR"/>
        </w:rPr>
      </w:pPr>
    </w:p>
    <w:p w14:paraId="2ABB512C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6F25C139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672A969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47D9E4CE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0D2B8D81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5AE03918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66FB4680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50CC9535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538503FF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30F71D23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32596D8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241888C1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5C431500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4898662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7AF507DC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253B6DD9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73F1D919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202287EC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67C53BAE" w14:textId="683D4A7A" w:rsidR="00FC1E57" w:rsidRDefault="00FC1E57" w:rsidP="00FC1E57">
      <w:pPr>
        <w:pStyle w:val="SEENEKLER"/>
        <w:rPr>
          <w:noProof/>
          <w:lang w:eastAsia="tr-TR"/>
        </w:rPr>
      </w:pPr>
      <w:r w:rsidRPr="00CF2ED7">
        <w:rPr>
          <w:noProof/>
          <w:szCs w:val="20"/>
        </w:rPr>
        <w:lastRenderedPageBreak/>
        <w:drawing>
          <wp:anchor distT="0" distB="0" distL="114300" distR="114300" simplePos="0" relativeHeight="251770880" behindDoc="0" locked="0" layoutInCell="1" allowOverlap="1" wp14:anchorId="5B8AC42F" wp14:editId="57E930D1">
            <wp:simplePos x="0" y="0"/>
            <wp:positionH relativeFrom="column">
              <wp:posOffset>-718252</wp:posOffset>
            </wp:positionH>
            <wp:positionV relativeFrom="paragraph">
              <wp:posOffset>-744387</wp:posOffset>
            </wp:positionV>
            <wp:extent cx="7712075" cy="10894695"/>
            <wp:effectExtent l="0" t="0" r="3175" b="1905"/>
            <wp:wrapNone/>
            <wp:docPr id="191978926" name="Resim 191978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8F5EFA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5B3B4B59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0CC68DD2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383B67C3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5A087FB3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317EA65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787DB8B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51FE1579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1B8AA2B8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30912591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4B5AF268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7B126B9A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0CB6DB66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5E0B939F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7D2B241C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7B152ED8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76B30B3A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4DC2AC87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406185A5" w14:textId="77777777" w:rsidR="00FC1E57" w:rsidRDefault="00FC1E57" w:rsidP="00FC1E57">
      <w:pPr>
        <w:pStyle w:val="SEENEKLER"/>
        <w:rPr>
          <w:noProof/>
          <w:lang w:eastAsia="tr-TR"/>
        </w:rPr>
      </w:pPr>
    </w:p>
    <w:p w14:paraId="7850D32B" w14:textId="77777777" w:rsidR="00FC1E57" w:rsidRDefault="00FC1E57" w:rsidP="00FC1E57">
      <w:pPr>
        <w:pStyle w:val="SEENEKLER"/>
        <w:rPr>
          <w:noProof/>
          <w:lang w:eastAsia="tr-TR"/>
        </w:rPr>
      </w:pPr>
    </w:p>
    <w:bookmarkEnd w:id="3"/>
    <w:bookmarkEnd w:id="4"/>
    <w:bookmarkEnd w:id="5"/>
    <w:p w14:paraId="4FC21CB8" w14:textId="77777777" w:rsidR="00FC1E57" w:rsidRPr="00336A33" w:rsidRDefault="00FC1E57" w:rsidP="00FC1E57">
      <w:pPr>
        <w:pStyle w:val="SEENEKLER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112AD3" wp14:editId="45A4EA2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7E7D47" id="Dikdörtgen 110" o:spid="_x0000_s1026" href="http://www.dindersi.com/" style="position:absolute;margin-left:284.4pt;margin-top:665.15pt;width:174pt;height:45.6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B77344" wp14:editId="32CDF223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3941E" id="Dikdörtgen 109" o:spid="_x0000_s1026" href="http://www.ddyayinlari.com/" style="position:absolute;margin-left:70.8pt;margin-top:665.15pt;width:201.6pt;height:45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3299511C" w14:textId="3715E3E3" w:rsidR="002B7944" w:rsidRPr="008D43D4" w:rsidRDefault="002B7944" w:rsidP="00FC1E57">
      <w:pPr>
        <w:numPr>
          <w:ilvl w:val="0"/>
          <w:numId w:val="0"/>
        </w:numPr>
        <w:spacing w:after="0"/>
        <w:ind w:left="360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4"/>
      <w:footerReference w:type="default" r:id="rId25"/>
      <w:footerReference w:type="first" r:id="rId26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0F584721" w:rsidR="00ED544D" w:rsidRDefault="003F613B" w:rsidP="003F613B">
    <w:pPr>
      <w:pStyle w:val="AltBilgi"/>
      <w:numPr>
        <w:ilvl w:val="0"/>
        <w:numId w:val="0"/>
      </w:numPr>
      <w:ind w:left="360"/>
    </w:pPr>
    <w:bookmarkStart w:id="23" w:name="_Hlk124933023"/>
    <w:bookmarkStart w:id="24" w:name="_Hlk124933024"/>
    <w:bookmarkStart w:id="25" w:name="_Hlk124933025"/>
    <w:bookmarkStart w:id="26" w:name="_Hlk124933026"/>
    <w:bookmarkStart w:id="27" w:name="_Hlk124933769"/>
    <w:bookmarkStart w:id="28" w:name="_Hlk124933770"/>
    <w:bookmarkStart w:id="29" w:name="_Hlk124933789"/>
    <w:bookmarkStart w:id="30" w:name="_Hlk124933790"/>
    <w:bookmarkStart w:id="31" w:name="_Hlk127266397"/>
    <w:bookmarkStart w:id="32" w:name="_Hlk127266398"/>
    <w:bookmarkStart w:id="33" w:name="_Hlk127266404"/>
    <w:bookmarkStart w:id="34" w:name="_Hlk127266405"/>
    <w:bookmarkStart w:id="35" w:name="_Hlk127267355"/>
    <w:bookmarkStart w:id="36" w:name="_Hlk127267356"/>
    <w:bookmarkStart w:id="37" w:name="_Hlk127267360"/>
    <w:bookmarkStart w:id="38" w:name="_Hlk127267361"/>
    <w:bookmarkStart w:id="39" w:name="_Hlk127267797"/>
    <w:bookmarkStart w:id="40" w:name="_Hlk127267798"/>
    <w:bookmarkStart w:id="41" w:name="_Hlk127267803"/>
    <w:bookmarkStart w:id="42" w:name="_Hlk127267804"/>
    <w:bookmarkStart w:id="43" w:name="_Hlk127268479"/>
    <w:bookmarkStart w:id="44" w:name="_Hlk127268480"/>
    <w:bookmarkStart w:id="45" w:name="_Hlk127268483"/>
    <w:bookmarkStart w:id="46" w:name="_Hlk127268484"/>
    <w:bookmarkStart w:id="47" w:name="_Hlk127268670"/>
    <w:bookmarkStart w:id="48" w:name="_Hlk127268671"/>
    <w:bookmarkStart w:id="49" w:name="_Hlk127268674"/>
    <w:bookmarkStart w:id="50" w:name="_Hlk127268675"/>
    <w:bookmarkStart w:id="51" w:name="_Hlk127268966"/>
    <w:bookmarkStart w:id="52" w:name="_Hlk127268967"/>
    <w:bookmarkStart w:id="53" w:name="_Hlk127269234"/>
    <w:bookmarkStart w:id="54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24591DBB">
              <wp:simplePos x="0" y="0"/>
              <wp:positionH relativeFrom="column">
                <wp:posOffset>-232047</wp:posOffset>
              </wp:positionH>
              <wp:positionV relativeFrom="paragraph">
                <wp:posOffset>18868</wp:posOffset>
              </wp:positionV>
              <wp:extent cx="2861953" cy="659708"/>
              <wp:effectExtent l="0" t="19050" r="33655" b="4572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1953" cy="659708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158892" w14:textId="77777777" w:rsidR="003F613B" w:rsidRPr="003F613B" w:rsidRDefault="003F613B" w:rsidP="003F613B">
                          <w:pPr>
                            <w:numPr>
                              <w:ilvl w:val="0"/>
                              <w:numId w:val="0"/>
                            </w:numPr>
                            <w:ind w:left="360" w:hanging="360"/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F613B">
                            <w:rPr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CEVAP ANAHTARI VE DİĞER DÖKÜMANLAR İÇİN TIKLAYINIZ.</w:t>
                          </w:r>
                        </w:p>
                        <w:p w14:paraId="34D4E2D9" w14:textId="3645E92A" w:rsidR="00ED544D" w:rsidRPr="003F613B" w:rsidRDefault="00ED544D" w:rsidP="003F613B">
                          <w:pPr>
                            <w:numPr>
                              <w:ilvl w:val="0"/>
                              <w:numId w:val="0"/>
                            </w:num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9" type="#_x0000_t13" style="position:absolute;left:0;text-align:left;margin-left:-18.25pt;margin-top:1.5pt;width:225.35pt;height:5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" adj="19110" fillcolor="#fabf8f [1945]" strokecolor="#e36c0a [2409]" strokeweight=".25pt">
              <v:textbox>
                <w:txbxContent>
                  <w:p w14:paraId="59158892" w14:textId="77777777" w:rsidR="003F613B" w:rsidRPr="003F613B" w:rsidRDefault="003F613B" w:rsidP="003F613B">
                    <w:pPr>
                      <w:numPr>
                        <w:ilvl w:val="0"/>
                        <w:numId w:val="0"/>
                      </w:numPr>
                      <w:ind w:left="360" w:hanging="360"/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3F613B">
                      <w:rPr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CEVAP ANAHTARI VE DİĞER DÖKÜMANLAR İÇİN TIKLAYINIZ.</w:t>
                    </w:r>
                  </w:p>
                  <w:p w14:paraId="34D4E2D9" w14:textId="3645E92A" w:rsidR="00ED544D" w:rsidRPr="003F613B" w:rsidRDefault="00ED544D" w:rsidP="003F613B">
                    <w:pPr>
                      <w:numPr>
                        <w:ilvl w:val="0"/>
                        <w:numId w:val="0"/>
                      </w:numPr>
                      <w:jc w:val="center"/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096985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3347" w14:textId="77777777" w:rsidR="003F613B" w:rsidRDefault="003F613B" w:rsidP="003F613B">
    <w:pPr>
      <w:pStyle w:val="AltBilgi"/>
      <w:numPr>
        <w:ilvl w:val="0"/>
        <w:numId w:val="0"/>
      </w:numPr>
      <w:ind w:left="360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C415DE" wp14:editId="3487AEC8">
              <wp:simplePos x="0" y="0"/>
              <wp:positionH relativeFrom="column">
                <wp:posOffset>-232047</wp:posOffset>
              </wp:positionH>
              <wp:positionV relativeFrom="paragraph">
                <wp:posOffset>18868</wp:posOffset>
              </wp:positionV>
              <wp:extent cx="2861953" cy="659708"/>
              <wp:effectExtent l="0" t="19050" r="33655" b="45720"/>
              <wp:wrapNone/>
              <wp:docPr id="509794532" name="Ok: Sağ 509794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1953" cy="659708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D77B34" w14:textId="77777777" w:rsidR="003F613B" w:rsidRPr="003F613B" w:rsidRDefault="003F613B" w:rsidP="003F613B">
                          <w:pPr>
                            <w:numPr>
                              <w:ilvl w:val="0"/>
                              <w:numId w:val="0"/>
                            </w:numPr>
                            <w:ind w:left="360" w:hanging="360"/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F613B">
                            <w:rPr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CEVAP ANAHTARI VE DİĞER DÖKÜMANLAR İÇİN TIKLAYINIZ.</w:t>
                          </w:r>
                        </w:p>
                        <w:p w14:paraId="449E5980" w14:textId="77777777" w:rsidR="003F613B" w:rsidRPr="003F613B" w:rsidRDefault="003F613B" w:rsidP="003F613B">
                          <w:pPr>
                            <w:numPr>
                              <w:ilvl w:val="0"/>
                              <w:numId w:val="0"/>
                            </w:num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415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509794532" o:spid="_x0000_s1030" type="#_x0000_t13" style="position:absolute;left:0;text-align:left;margin-left:-18.25pt;margin-top:1.5pt;width:225.35pt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" adj="19110" fillcolor="#fabf8f [1945]" strokecolor="#e36c0a [2409]" strokeweight=".25pt">
              <v:textbox>
                <w:txbxContent>
                  <w:p w14:paraId="6BD77B34" w14:textId="77777777" w:rsidR="003F613B" w:rsidRPr="003F613B" w:rsidRDefault="003F613B" w:rsidP="003F613B">
                    <w:pPr>
                      <w:numPr>
                        <w:ilvl w:val="0"/>
                        <w:numId w:val="0"/>
                      </w:numPr>
                      <w:ind w:left="360" w:hanging="360"/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3F613B">
                      <w:rPr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CEVAP ANAHTARI VE DİĞER DÖKÜMANLAR İÇİN TIKLAYINIZ.</w:t>
                    </w:r>
                  </w:p>
                  <w:p w14:paraId="449E5980" w14:textId="77777777" w:rsidR="003F613B" w:rsidRPr="003F613B" w:rsidRDefault="003F613B" w:rsidP="003F613B">
                    <w:pPr>
                      <w:numPr>
                        <w:ilvl w:val="0"/>
                        <w:numId w:val="0"/>
                      </w:numPr>
                      <w:jc w:val="center"/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448ECEC" wp14:editId="0CB5F16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998674667" name="Resim 99867466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AFAC3D3" wp14:editId="4137537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19962845" name="Resim 61996284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10E07E41" w:rsidR="00C150A7" w:rsidRDefault="00C150A7" w:rsidP="003F613B">
    <w:pPr>
      <w:pStyle w:val="stBilgi"/>
      <w:numPr>
        <w:ilvl w:val="0"/>
        <w:numId w:val="0"/>
      </w:numPr>
      <w:ind w:left="360"/>
      <w:jc w:val="center"/>
    </w:pPr>
    <w:bookmarkStart w:id="6" w:name="_Hlk121295565"/>
    <w:bookmarkStart w:id="7" w:name="_Hlk127265866"/>
    <w:bookmarkStart w:id="8" w:name="_Hlk127265867"/>
    <w:bookmarkStart w:id="9" w:name="_Hlk127265968"/>
    <w:bookmarkStart w:id="10" w:name="_Hlk127265969"/>
    <w:bookmarkStart w:id="11" w:name="_Hlk127266358"/>
    <w:bookmarkStart w:id="12" w:name="_Hlk127266359"/>
    <w:bookmarkStart w:id="13" w:name="_Hlk127267311"/>
    <w:bookmarkStart w:id="14" w:name="_Hlk127267312"/>
    <w:bookmarkStart w:id="15" w:name="_Hlk127267691"/>
    <w:bookmarkStart w:id="16" w:name="_Hlk127267692"/>
    <w:bookmarkStart w:id="17" w:name="_Hlk127268458"/>
    <w:bookmarkStart w:id="18" w:name="_Hlk127268459"/>
    <w:bookmarkStart w:id="19" w:name="_Hlk127268653"/>
    <w:bookmarkStart w:id="20" w:name="_Hlk127268654"/>
    <w:bookmarkStart w:id="21" w:name="_Hlk127269212"/>
    <w:bookmarkStart w:id="22" w:name="_Hlk127269213"/>
    <w:r>
      <w:t>DİN KÜLTÜRÜ VE AHLAK BİLGİSİ</w:t>
    </w:r>
  </w:p>
  <w:p w14:paraId="7DEE5D98" w14:textId="6517D25D" w:rsidR="00C150A7" w:rsidRDefault="00042DF1" w:rsidP="003F613B">
    <w:pPr>
      <w:pStyle w:val="stBilgi"/>
      <w:numPr>
        <w:ilvl w:val="0"/>
        <w:numId w:val="0"/>
      </w:numPr>
      <w:ind w:left="360"/>
      <w:jc w:val="center"/>
    </w:pPr>
    <w:r>
      <w:t>6</w:t>
    </w:r>
    <w:r w:rsidR="00C150A7">
      <w:t xml:space="preserve">. Sınıf </w:t>
    </w:r>
    <w:r w:rsidR="003F613B">
      <w:t>2</w:t>
    </w:r>
    <w:r w:rsidR="00C150A7">
      <w:t xml:space="preserve">.Dönem 1. Yazılı / </w:t>
    </w:r>
    <w:bookmarkEnd w:id="6"/>
    <w:r w:rsidR="00E77C5C">
      <w:t>Sınav Soruları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9447D"/>
    <w:multiLevelType w:val="hybridMultilevel"/>
    <w:tmpl w:val="B7ACBC40"/>
    <w:lvl w:ilvl="0" w:tplc="FB9AF67E">
      <w:start w:val="1"/>
      <w:numFmt w:val="decimal"/>
      <w:pStyle w:val="Nor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6"/>
  </w:num>
  <w:num w:numId="2" w16cid:durableId="1368987385">
    <w:abstractNumId w:val="7"/>
  </w:num>
  <w:num w:numId="3" w16cid:durableId="710424297">
    <w:abstractNumId w:val="8"/>
  </w:num>
  <w:num w:numId="4" w16cid:durableId="1304041857">
    <w:abstractNumId w:val="4"/>
  </w:num>
  <w:num w:numId="5" w16cid:durableId="237449479">
    <w:abstractNumId w:val="6"/>
    <w:lvlOverride w:ilvl="0">
      <w:startOverride w:val="1"/>
    </w:lvlOverride>
  </w:num>
  <w:num w:numId="6" w16cid:durableId="1322536676">
    <w:abstractNumId w:val="6"/>
    <w:lvlOverride w:ilvl="0">
      <w:startOverride w:val="1"/>
    </w:lvlOverride>
  </w:num>
  <w:num w:numId="7" w16cid:durableId="1232154738">
    <w:abstractNumId w:val="6"/>
    <w:lvlOverride w:ilvl="0">
      <w:startOverride w:val="1"/>
    </w:lvlOverride>
  </w:num>
  <w:num w:numId="8" w16cid:durableId="1368800974">
    <w:abstractNumId w:val="6"/>
    <w:lvlOverride w:ilvl="0">
      <w:startOverride w:val="1"/>
    </w:lvlOverride>
  </w:num>
  <w:num w:numId="9" w16cid:durableId="711686611">
    <w:abstractNumId w:val="8"/>
    <w:lvlOverride w:ilvl="0">
      <w:startOverride w:val="1"/>
    </w:lvlOverride>
  </w:num>
  <w:num w:numId="10" w16cid:durableId="1508254507">
    <w:abstractNumId w:val="6"/>
    <w:lvlOverride w:ilvl="0">
      <w:startOverride w:val="1"/>
    </w:lvlOverride>
  </w:num>
  <w:num w:numId="11" w16cid:durableId="832722263">
    <w:abstractNumId w:val="6"/>
    <w:lvlOverride w:ilvl="0">
      <w:startOverride w:val="1"/>
    </w:lvlOverride>
  </w:num>
  <w:num w:numId="12" w16cid:durableId="504396740">
    <w:abstractNumId w:val="6"/>
    <w:lvlOverride w:ilvl="0">
      <w:startOverride w:val="1"/>
    </w:lvlOverride>
  </w:num>
  <w:num w:numId="13" w16cid:durableId="784036679">
    <w:abstractNumId w:val="8"/>
    <w:lvlOverride w:ilvl="0">
      <w:startOverride w:val="1"/>
    </w:lvlOverride>
  </w:num>
  <w:num w:numId="14" w16cid:durableId="443424555">
    <w:abstractNumId w:val="6"/>
    <w:lvlOverride w:ilvl="0">
      <w:startOverride w:val="1"/>
    </w:lvlOverride>
  </w:num>
  <w:num w:numId="15" w16cid:durableId="1253783061">
    <w:abstractNumId w:val="6"/>
    <w:lvlOverride w:ilvl="0">
      <w:startOverride w:val="1"/>
    </w:lvlOverride>
  </w:num>
  <w:num w:numId="16" w16cid:durableId="1814636124">
    <w:abstractNumId w:val="6"/>
    <w:lvlOverride w:ilvl="0">
      <w:startOverride w:val="1"/>
    </w:lvlOverride>
  </w:num>
  <w:num w:numId="17" w16cid:durableId="1602034143">
    <w:abstractNumId w:val="6"/>
    <w:lvlOverride w:ilvl="0">
      <w:startOverride w:val="1"/>
    </w:lvlOverride>
  </w:num>
  <w:num w:numId="18" w16cid:durableId="1612737209">
    <w:abstractNumId w:val="8"/>
    <w:lvlOverride w:ilvl="0">
      <w:startOverride w:val="1"/>
    </w:lvlOverride>
  </w:num>
  <w:num w:numId="19" w16cid:durableId="2143039897">
    <w:abstractNumId w:val="6"/>
    <w:lvlOverride w:ilvl="0">
      <w:startOverride w:val="1"/>
    </w:lvlOverride>
  </w:num>
  <w:num w:numId="20" w16cid:durableId="1893031724">
    <w:abstractNumId w:val="6"/>
    <w:lvlOverride w:ilvl="0">
      <w:startOverride w:val="1"/>
    </w:lvlOverride>
  </w:num>
  <w:num w:numId="21" w16cid:durableId="375392353">
    <w:abstractNumId w:val="6"/>
    <w:lvlOverride w:ilvl="0">
      <w:startOverride w:val="1"/>
    </w:lvlOverride>
  </w:num>
  <w:num w:numId="22" w16cid:durableId="1439131810">
    <w:abstractNumId w:val="6"/>
    <w:lvlOverride w:ilvl="0">
      <w:startOverride w:val="1"/>
    </w:lvlOverride>
  </w:num>
  <w:num w:numId="23" w16cid:durableId="1408961897">
    <w:abstractNumId w:val="6"/>
    <w:lvlOverride w:ilvl="0">
      <w:startOverride w:val="1"/>
    </w:lvlOverride>
  </w:num>
  <w:num w:numId="24" w16cid:durableId="1828547524">
    <w:abstractNumId w:val="6"/>
    <w:lvlOverride w:ilvl="0">
      <w:startOverride w:val="1"/>
    </w:lvlOverride>
  </w:num>
  <w:num w:numId="25" w16cid:durableId="295067528">
    <w:abstractNumId w:val="6"/>
    <w:lvlOverride w:ilvl="0">
      <w:startOverride w:val="1"/>
    </w:lvlOverride>
  </w:num>
  <w:num w:numId="26" w16cid:durableId="1706641339">
    <w:abstractNumId w:val="6"/>
    <w:lvlOverride w:ilvl="0">
      <w:startOverride w:val="1"/>
    </w:lvlOverride>
  </w:num>
  <w:num w:numId="27" w16cid:durableId="481236733">
    <w:abstractNumId w:val="6"/>
    <w:lvlOverride w:ilvl="0">
      <w:startOverride w:val="1"/>
    </w:lvlOverride>
  </w:num>
  <w:num w:numId="28" w16cid:durableId="511575363">
    <w:abstractNumId w:val="6"/>
    <w:lvlOverride w:ilvl="0">
      <w:startOverride w:val="1"/>
    </w:lvlOverride>
  </w:num>
  <w:num w:numId="29" w16cid:durableId="180241016">
    <w:abstractNumId w:val="6"/>
    <w:lvlOverride w:ilvl="0">
      <w:startOverride w:val="1"/>
    </w:lvlOverride>
  </w:num>
  <w:num w:numId="30" w16cid:durableId="1754739415">
    <w:abstractNumId w:val="6"/>
    <w:lvlOverride w:ilvl="0">
      <w:startOverride w:val="1"/>
    </w:lvlOverride>
  </w:num>
  <w:num w:numId="31" w16cid:durableId="1916667188">
    <w:abstractNumId w:val="6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10"/>
  </w:num>
  <w:num w:numId="35" w16cid:durableId="1388605711">
    <w:abstractNumId w:val="5"/>
  </w:num>
  <w:num w:numId="36" w16cid:durableId="713162752">
    <w:abstractNumId w:val="0"/>
  </w:num>
  <w:num w:numId="37" w16cid:durableId="2142184907">
    <w:abstractNumId w:val="6"/>
    <w:lvlOverride w:ilvl="0">
      <w:startOverride w:val="1"/>
    </w:lvlOverride>
  </w:num>
  <w:num w:numId="38" w16cid:durableId="1646013130">
    <w:abstractNumId w:val="6"/>
    <w:lvlOverride w:ilvl="0">
      <w:startOverride w:val="1"/>
    </w:lvlOverride>
  </w:num>
  <w:num w:numId="39" w16cid:durableId="632491168">
    <w:abstractNumId w:val="6"/>
    <w:lvlOverride w:ilvl="0">
      <w:startOverride w:val="1"/>
    </w:lvlOverride>
  </w:num>
  <w:num w:numId="40" w16cid:durableId="1331524728">
    <w:abstractNumId w:val="6"/>
    <w:lvlOverride w:ilvl="0">
      <w:startOverride w:val="1"/>
    </w:lvlOverride>
  </w:num>
  <w:num w:numId="41" w16cid:durableId="1393885685">
    <w:abstractNumId w:val="6"/>
    <w:lvlOverride w:ilvl="0">
      <w:startOverride w:val="1"/>
    </w:lvlOverride>
  </w:num>
  <w:num w:numId="42" w16cid:durableId="425150606">
    <w:abstractNumId w:val="2"/>
  </w:num>
  <w:num w:numId="43" w16cid:durableId="178037058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3F613B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1EF0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C1E57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EF0"/>
    <w:pPr>
      <w:numPr>
        <w:numId w:val="43"/>
      </w:numPr>
      <w:spacing w:before="120" w:after="120" w:line="240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701EF0"/>
    <w:pPr>
      <w:numPr>
        <w:numId w:val="0"/>
      </w:numPr>
      <w:spacing w:line="36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3F613B"/>
    <w:pPr>
      <w:numPr>
        <w:numId w:val="0"/>
      </w:numPr>
    </w:pPr>
    <w:rPr>
      <w:b/>
    </w:rPr>
  </w:style>
  <w:style w:type="paragraph" w:customStyle="1" w:styleId="IKLAR">
    <w:name w:val="ŞIKLAR+"/>
    <w:basedOn w:val="Normal"/>
    <w:link w:val="IKLARChar"/>
    <w:qFormat/>
    <w:rsid w:val="00FC1E57"/>
    <w:pPr>
      <w:numPr>
        <w:numId w:val="0"/>
      </w:numPr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C1E57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81" TargetMode="External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IR0KARlUCd4ItMDPQkjplO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dindersi.com/icerik/peygamberimizin-hayati/6-sinif-peygamberimizin-hayati-2-donem-1-yazili-b123c8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ddyayinlari/" TargetMode="External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ddy_yayinlari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http://www.dindersi.com" TargetMode="External"/><Relationship Id="rId19" Type="http://schemas.openxmlformats.org/officeDocument/2006/relationships/hyperlink" Target="https://www.dindersi.com/icerik/peygamberimizin-hayati-c8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dyayinlari.com" TargetMode="External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6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2</cp:revision>
  <cp:lastPrinted>2022-12-07T14:03:00Z</cp:lastPrinted>
  <dcterms:created xsi:type="dcterms:W3CDTF">2023-06-19T09:26:00Z</dcterms:created>
  <dcterms:modified xsi:type="dcterms:W3CDTF">2023-06-19T09:26:00Z</dcterms:modified>
</cp:coreProperties>
</file>