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151DA8" w14:paraId="79D2048D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BEF79D4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bookmarkStart w:id="1" w:name="_Hlk124954262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21756F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7A2FEBD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313633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  <w:tr w:rsidR="00151DA8" w14:paraId="11046771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0591A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5B28E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E1D89CC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E3C0E7B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151DA8" w14:paraId="2A3D7B7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1011D1C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2C6AAD0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93E048" w14:textId="77777777" w:rsidR="00151DA8" w:rsidRDefault="00151DA8" w:rsidP="00151DA8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0FE128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151DA8" w14:paraId="7D6C9452" w14:textId="77777777" w:rsidTr="00151DA8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3B59BEF" w14:textId="77777777" w:rsidR="00151DA8" w:rsidRPr="00FD75DF" w:rsidRDefault="00151DA8" w:rsidP="00151DA8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92BD94C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23BF84C" w14:textId="63AD2ADE" w:rsidR="00151DA8" w:rsidRDefault="00980FF5" w:rsidP="00CE5FFC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CE5FFC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4F2E9F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151DA8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 w:rsidR="00CD657D"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1B16496" w14:textId="77777777" w:rsidR="00151DA8" w:rsidRDefault="00151DA8" w:rsidP="00151DA8">
            <w:pPr>
              <w:pStyle w:val="AIKMETN"/>
              <w:spacing w:before="0" w:after="0"/>
              <w:ind w:left="0" w:firstLine="0"/>
            </w:pPr>
          </w:p>
        </w:tc>
      </w:tr>
    </w:tbl>
    <w:bookmarkEnd w:id="0"/>
    <w:p w14:paraId="2562F291" w14:textId="1C7CCB42" w:rsidR="00D81D7B" w:rsidRDefault="00D81D7B" w:rsidP="00D81D7B">
      <w:pPr>
        <w:pStyle w:val="SORUMETN"/>
        <w:rPr>
          <w:i/>
          <w:iCs/>
          <w:szCs w:val="18"/>
        </w:rPr>
      </w:pPr>
      <w:proofErr w:type="spellStart"/>
      <w:r w:rsidRPr="0066335F">
        <w:rPr>
          <w:lang w:val="en-US"/>
        </w:rPr>
        <w:t>Ahlak</w:t>
      </w:r>
      <w:proofErr w:type="spellEnd"/>
      <w:r w:rsidRPr="0066335F">
        <w:rPr>
          <w:lang w:val="en-US"/>
        </w:rPr>
        <w:t xml:space="preserve"> </w:t>
      </w:r>
      <w:proofErr w:type="spellStart"/>
      <w:r w:rsidRPr="0066335F">
        <w:rPr>
          <w:lang w:val="en-US"/>
        </w:rPr>
        <w:t>kavramının</w:t>
      </w:r>
      <w:proofErr w:type="spellEnd"/>
      <w:r w:rsidRPr="0066335F">
        <w:rPr>
          <w:lang w:val="en-US"/>
        </w:rPr>
        <w:t xml:space="preserve"> </w:t>
      </w:r>
      <w:proofErr w:type="spellStart"/>
      <w:r w:rsidRPr="0066335F">
        <w:rPr>
          <w:lang w:val="en-US"/>
        </w:rPr>
        <w:t>tanımını</w:t>
      </w:r>
      <w:proofErr w:type="spellEnd"/>
      <w:r w:rsidRPr="0066335F">
        <w:rPr>
          <w:lang w:val="en-US"/>
        </w:rPr>
        <w:t xml:space="preserve"> </w:t>
      </w:r>
      <w:proofErr w:type="spellStart"/>
      <w:r w:rsidRPr="0066335F">
        <w:rPr>
          <w:lang w:val="en-US"/>
        </w:rPr>
        <w:t>yapınız</w:t>
      </w:r>
      <w:proofErr w:type="spellEnd"/>
      <w:r w:rsidRPr="0066335F">
        <w:rPr>
          <w:i/>
          <w:iCs/>
          <w:lang w:val="en-US"/>
        </w:rPr>
        <w:t>.</w:t>
      </w:r>
      <w:r w:rsidRPr="00F307CF">
        <w:t xml:space="preserve"> </w:t>
      </w:r>
      <w:r w:rsidRPr="00F307CF">
        <w:rPr>
          <w:i/>
          <w:iCs/>
          <w:szCs w:val="18"/>
        </w:rPr>
        <w:t>(7.</w:t>
      </w:r>
      <w:r>
        <w:rPr>
          <w:i/>
          <w:iCs/>
          <w:szCs w:val="18"/>
        </w:rPr>
        <w:t>3</w:t>
      </w:r>
      <w:r w:rsidRPr="00F307CF">
        <w:rPr>
          <w:i/>
          <w:iCs/>
          <w:szCs w:val="18"/>
        </w:rPr>
        <w:t>.</w:t>
      </w:r>
      <w:r>
        <w:rPr>
          <w:i/>
          <w:iCs/>
          <w:szCs w:val="18"/>
        </w:rPr>
        <w:t>1</w:t>
      </w:r>
      <w:r w:rsidRPr="00F307CF">
        <w:rPr>
          <w:i/>
          <w:iCs/>
          <w:szCs w:val="18"/>
        </w:rPr>
        <w:t>.)</w:t>
      </w:r>
    </w:p>
    <w:p w14:paraId="7A8E5E8B" w14:textId="42CDE3D8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7ACB4CC5" w14:textId="657D66F6" w:rsidR="00D81D7B" w:rsidRDefault="00D81D7B" w:rsidP="00D81D7B">
      <w:pPr>
        <w:pStyle w:val="SEENEKLER"/>
        <w:numPr>
          <w:ilvl w:val="0"/>
          <w:numId w:val="0"/>
        </w:numPr>
      </w:pPr>
    </w:p>
    <w:p w14:paraId="74F8394E" w14:textId="77777777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7F712496" w14:textId="32958E52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2E81B522" w14:textId="77777777" w:rsidR="00D81D7B" w:rsidRP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60006989" w14:textId="77777777" w:rsidR="00D81D7B" w:rsidRDefault="00D81D7B" w:rsidP="00D81D7B">
      <w:pPr>
        <w:pStyle w:val="SORUMETN"/>
        <w:rPr>
          <w:i/>
          <w:iCs/>
          <w:szCs w:val="18"/>
        </w:rPr>
      </w:pPr>
      <w:r w:rsidRPr="0066335F">
        <w:t>Aşağıdaki kavramları açıklayınız</w:t>
      </w:r>
      <w:r>
        <w:t xml:space="preserve"> </w:t>
      </w:r>
      <w:r w:rsidRPr="00F307CF">
        <w:rPr>
          <w:i/>
          <w:iCs/>
          <w:szCs w:val="18"/>
        </w:rPr>
        <w:t>(7.</w:t>
      </w:r>
      <w:r>
        <w:rPr>
          <w:i/>
          <w:iCs/>
          <w:szCs w:val="18"/>
        </w:rPr>
        <w:t>3</w:t>
      </w:r>
      <w:r w:rsidRPr="00F307CF">
        <w:rPr>
          <w:i/>
          <w:iCs/>
          <w:szCs w:val="18"/>
        </w:rPr>
        <w:t>.</w:t>
      </w:r>
      <w:r>
        <w:rPr>
          <w:i/>
          <w:iCs/>
          <w:szCs w:val="18"/>
        </w:rPr>
        <w:t>2</w:t>
      </w:r>
      <w:r w:rsidRPr="00F307CF">
        <w:rPr>
          <w:i/>
          <w:iCs/>
          <w:szCs w:val="18"/>
        </w:rPr>
        <w:t>.)</w:t>
      </w:r>
    </w:p>
    <w:p w14:paraId="6B5957D8" w14:textId="3BCF0B64" w:rsidR="00D81D7B" w:rsidRDefault="00D81D7B" w:rsidP="00D81D7B">
      <w:pPr>
        <w:pStyle w:val="sorubilgisistili"/>
      </w:pPr>
      <w:r w:rsidRPr="00EE00D7">
        <w:t>Adalet:</w:t>
      </w:r>
    </w:p>
    <w:p w14:paraId="6F178520" w14:textId="63382852" w:rsidR="00D81D7B" w:rsidRDefault="00D81D7B" w:rsidP="00D81D7B">
      <w:pPr>
        <w:pStyle w:val="sorubilgisistili"/>
        <w:rPr>
          <w:rFonts w:asciiTheme="minorHAnsi" w:eastAsiaTheme="minorHAnsi" w:hAnsiTheme="minorHAnsi" w:cstheme="minorBidi"/>
          <w:sz w:val="22"/>
          <w:szCs w:val="22"/>
        </w:rPr>
      </w:pPr>
    </w:p>
    <w:p w14:paraId="7C6FB2E5" w14:textId="77777777" w:rsidR="00D81D7B" w:rsidRPr="00D81D7B" w:rsidRDefault="00D81D7B" w:rsidP="00D81D7B"/>
    <w:p w14:paraId="745B1B67" w14:textId="5D8BD794" w:rsidR="00D81D7B" w:rsidRDefault="00D81D7B" w:rsidP="00D81D7B">
      <w:pPr>
        <w:pStyle w:val="sorubilgisistili"/>
      </w:pPr>
      <w:r w:rsidRPr="00EE00D7">
        <w:t>Öz denetim:</w:t>
      </w:r>
    </w:p>
    <w:p w14:paraId="76054AC0" w14:textId="4411A149" w:rsidR="00D81D7B" w:rsidRPr="00D81D7B" w:rsidRDefault="00D81D7B" w:rsidP="00D81D7B"/>
    <w:p w14:paraId="66372525" w14:textId="77777777" w:rsidR="00D81D7B" w:rsidRDefault="00D81D7B" w:rsidP="00D81D7B">
      <w:pPr>
        <w:pStyle w:val="sorubilgisistili"/>
      </w:pPr>
      <w:r w:rsidRPr="0066335F">
        <w:t>“</w:t>
      </w:r>
      <w:proofErr w:type="spellStart"/>
      <w:r w:rsidRPr="0066335F">
        <w:t>Müminlerin</w:t>
      </w:r>
      <w:proofErr w:type="spellEnd"/>
      <w:r w:rsidRPr="0066335F">
        <w:t xml:space="preserve"> iman bakımından en </w:t>
      </w:r>
      <w:proofErr w:type="spellStart"/>
      <w:r w:rsidRPr="0066335F">
        <w:t>mükemmeli</w:t>
      </w:r>
      <w:proofErr w:type="spellEnd"/>
      <w:r w:rsidRPr="0066335F">
        <w:t xml:space="preserve">, ahlakı </w:t>
      </w:r>
      <w:proofErr w:type="spellStart"/>
      <w:r w:rsidRPr="0066335F">
        <w:t>güzel</w:t>
      </w:r>
      <w:proofErr w:type="spellEnd"/>
      <w:r w:rsidRPr="0066335F">
        <w:t xml:space="preserve"> olan ve ailesine </w:t>
      </w:r>
      <w:proofErr w:type="spellStart"/>
      <w:r w:rsidRPr="0066335F">
        <w:t>karşı</w:t>
      </w:r>
      <w:proofErr w:type="spellEnd"/>
      <w:r w:rsidRPr="0066335F">
        <w:t xml:space="preserve"> iyi davranandır.”</w:t>
      </w:r>
      <w:r>
        <w:t xml:space="preserve"> </w:t>
      </w:r>
      <w:r w:rsidRPr="00F307CF">
        <w:rPr>
          <w:sz w:val="18"/>
          <w:szCs w:val="18"/>
        </w:rPr>
        <w:t>(Hadis-i Şerif)</w:t>
      </w:r>
      <w:r w:rsidRPr="00F307CF">
        <w:t xml:space="preserve"> </w:t>
      </w:r>
      <w:r>
        <w:t xml:space="preserve">  </w:t>
      </w:r>
    </w:p>
    <w:p w14:paraId="6C98D77A" w14:textId="443D5CAB" w:rsidR="00D81D7B" w:rsidRDefault="00D81D7B" w:rsidP="00D81D7B">
      <w:pPr>
        <w:pStyle w:val="SORUMETN"/>
        <w:rPr>
          <w:i/>
          <w:iCs/>
          <w:szCs w:val="18"/>
        </w:rPr>
      </w:pPr>
      <w:r>
        <w:t xml:space="preserve">     </w:t>
      </w:r>
      <w:r w:rsidRPr="0066335F">
        <w:t xml:space="preserve">Yukarıdaki hadiste verilen mesajı kısaca açıklayınız. </w:t>
      </w:r>
      <w:r w:rsidRPr="00F307CF">
        <w:rPr>
          <w:i/>
          <w:iCs/>
          <w:szCs w:val="18"/>
        </w:rPr>
        <w:t>(7.</w:t>
      </w:r>
      <w:r>
        <w:rPr>
          <w:i/>
          <w:iCs/>
          <w:szCs w:val="18"/>
        </w:rPr>
        <w:t>3</w:t>
      </w:r>
      <w:r w:rsidRPr="00F307CF">
        <w:rPr>
          <w:i/>
          <w:iCs/>
          <w:szCs w:val="18"/>
        </w:rPr>
        <w:t>.</w:t>
      </w:r>
      <w:r>
        <w:rPr>
          <w:i/>
          <w:iCs/>
          <w:szCs w:val="18"/>
        </w:rPr>
        <w:t>1</w:t>
      </w:r>
      <w:r w:rsidRPr="00F307CF">
        <w:rPr>
          <w:i/>
          <w:iCs/>
          <w:szCs w:val="18"/>
        </w:rPr>
        <w:t>.)</w:t>
      </w:r>
    </w:p>
    <w:p w14:paraId="0118EFB4" w14:textId="34B08F3A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74737ECF" w14:textId="0DD4AF45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0159112F" w14:textId="0D477EED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290F2FD4" w14:textId="46AA9C80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1A42B517" w14:textId="0C29FDFD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42018317" w14:textId="77777777" w:rsidR="00D81D7B" w:rsidRP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3E8F57C2" w14:textId="77777777" w:rsidR="00D81D7B" w:rsidRPr="0066335F" w:rsidRDefault="00D81D7B" w:rsidP="00D81D7B">
      <w:pPr>
        <w:pStyle w:val="sorubilgisistili"/>
      </w:pPr>
      <w:r w:rsidRPr="0066335F">
        <w:t>“</w:t>
      </w:r>
      <w:proofErr w:type="spellStart"/>
      <w:r w:rsidRPr="0066335F">
        <w:t>Ölçu</w:t>
      </w:r>
      <w:proofErr w:type="spellEnd"/>
      <w:r w:rsidRPr="0066335F">
        <w:t xml:space="preserve">̈ ve tartıyı adaletle yapın. Biz herkese ancak </w:t>
      </w:r>
      <w:proofErr w:type="spellStart"/>
      <w:r w:rsidRPr="0066335F">
        <w:t>gücünün</w:t>
      </w:r>
      <w:proofErr w:type="spellEnd"/>
      <w:r w:rsidRPr="0066335F">
        <w:t xml:space="preserve"> </w:t>
      </w:r>
      <w:proofErr w:type="spellStart"/>
      <w:r w:rsidRPr="0066335F">
        <w:t>yettiği</w:t>
      </w:r>
      <w:proofErr w:type="spellEnd"/>
      <w:r w:rsidRPr="0066335F">
        <w:t xml:space="preserve"> kadarını </w:t>
      </w:r>
      <w:proofErr w:type="spellStart"/>
      <w:r w:rsidRPr="0066335F">
        <w:t>yükleriz</w:t>
      </w:r>
      <w:proofErr w:type="spellEnd"/>
      <w:r w:rsidRPr="0066335F">
        <w:t xml:space="preserve">. </w:t>
      </w:r>
      <w:proofErr w:type="spellStart"/>
      <w:r w:rsidRPr="0066335F">
        <w:t>Söz</w:t>
      </w:r>
      <w:proofErr w:type="spellEnd"/>
      <w:r w:rsidRPr="0066335F">
        <w:t xml:space="preserve"> </w:t>
      </w:r>
      <w:proofErr w:type="spellStart"/>
      <w:r w:rsidRPr="0066335F">
        <w:t>söylediğiniz</w:t>
      </w:r>
      <w:proofErr w:type="spellEnd"/>
      <w:r w:rsidRPr="0066335F">
        <w:t xml:space="preserve"> zaman yakınlarınız dahi olsa adaletli olun, Allah’a </w:t>
      </w:r>
      <w:proofErr w:type="spellStart"/>
      <w:r w:rsidRPr="0066335F">
        <w:t>verdiğiniz</w:t>
      </w:r>
      <w:proofErr w:type="spellEnd"/>
      <w:r w:rsidRPr="0066335F">
        <w:t xml:space="preserve"> </w:t>
      </w:r>
      <w:proofErr w:type="spellStart"/>
      <w:r w:rsidRPr="0066335F">
        <w:t>sözu</w:t>
      </w:r>
      <w:proofErr w:type="spellEnd"/>
      <w:r w:rsidRPr="0066335F">
        <w:t>̈ tutun...”</w:t>
      </w:r>
      <w:r w:rsidRPr="0066335F">
        <w:rPr>
          <w:b/>
          <w:bCs/>
        </w:rPr>
        <w:t xml:space="preserve"> </w:t>
      </w:r>
      <w:r w:rsidRPr="0066335F">
        <w:rPr>
          <w:sz w:val="18"/>
          <w:szCs w:val="18"/>
        </w:rPr>
        <w:t>(</w:t>
      </w:r>
      <w:proofErr w:type="spellStart"/>
      <w:r w:rsidRPr="0066335F">
        <w:rPr>
          <w:sz w:val="18"/>
          <w:szCs w:val="18"/>
        </w:rPr>
        <w:t>En’am</w:t>
      </w:r>
      <w:proofErr w:type="spellEnd"/>
      <w:r w:rsidRPr="0066335F">
        <w:rPr>
          <w:sz w:val="18"/>
          <w:szCs w:val="18"/>
        </w:rPr>
        <w:t>/152)</w:t>
      </w:r>
    </w:p>
    <w:p w14:paraId="1C2691CF" w14:textId="77777777" w:rsidR="00D81D7B" w:rsidRDefault="00D81D7B" w:rsidP="00D81D7B">
      <w:pPr>
        <w:pStyle w:val="WW-Tabloierii"/>
        <w:spacing w:after="0"/>
        <w:jc w:val="both"/>
        <w:rPr>
          <w:rFonts w:asciiTheme="minorHAnsi" w:hAnsiTheme="minorHAnsi" w:cstheme="minorHAnsi"/>
          <w:b/>
        </w:rPr>
      </w:pPr>
    </w:p>
    <w:p w14:paraId="0EB46DFF" w14:textId="4F0EDB54" w:rsidR="00D81D7B" w:rsidRDefault="00D81D7B" w:rsidP="00D81D7B">
      <w:pPr>
        <w:pStyle w:val="SORUMETN"/>
        <w:rPr>
          <w:bCs/>
          <w:i/>
          <w:iCs/>
          <w:szCs w:val="18"/>
        </w:rPr>
      </w:pPr>
      <w:r>
        <w:t xml:space="preserve">Yukarıdaki ayeti kısaca açıklayınız. </w:t>
      </w:r>
      <w:r w:rsidRPr="00F307CF">
        <w:rPr>
          <w:bCs/>
          <w:i/>
          <w:iCs/>
          <w:szCs w:val="18"/>
        </w:rPr>
        <w:t>(7.</w:t>
      </w:r>
      <w:r>
        <w:rPr>
          <w:bCs/>
          <w:i/>
          <w:iCs/>
          <w:szCs w:val="18"/>
        </w:rPr>
        <w:t>3</w:t>
      </w:r>
      <w:r w:rsidRPr="00F307CF">
        <w:rPr>
          <w:bCs/>
          <w:i/>
          <w:iCs/>
          <w:szCs w:val="18"/>
        </w:rPr>
        <w:t>.</w:t>
      </w:r>
      <w:r>
        <w:rPr>
          <w:bCs/>
          <w:i/>
          <w:iCs/>
          <w:szCs w:val="18"/>
        </w:rPr>
        <w:t>2</w:t>
      </w:r>
      <w:r w:rsidRPr="00F307CF">
        <w:rPr>
          <w:bCs/>
          <w:i/>
          <w:iCs/>
          <w:szCs w:val="18"/>
        </w:rPr>
        <w:t>.)</w:t>
      </w:r>
    </w:p>
    <w:p w14:paraId="42DFD649" w14:textId="0ADD1541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6907911E" w14:textId="625707E9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3FD75195" w14:textId="50F4D9B7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5C5130AC" w14:textId="77777777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53AA9B10" w14:textId="77777777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34C8162C" w14:textId="7B076EB2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672EA543" w14:textId="0386EC43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6A226F8C" w14:textId="77777777" w:rsidR="00D81D7B" w:rsidRP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3AEC812A" w14:textId="461E4A51" w:rsidR="00D81D7B" w:rsidRDefault="00D81D7B" w:rsidP="00D81D7B">
      <w:pPr>
        <w:pStyle w:val="SORUMETN"/>
        <w:rPr>
          <w:bCs/>
          <w:i/>
          <w:iCs/>
          <w:szCs w:val="18"/>
        </w:rPr>
      </w:pPr>
      <w:r w:rsidRPr="00F307CF">
        <w:t>Peygamber Efendimiz (</w:t>
      </w:r>
      <w:proofErr w:type="spellStart"/>
      <w:r w:rsidRPr="00F307CF">
        <w:t>s.a.v</w:t>
      </w:r>
      <w:proofErr w:type="spellEnd"/>
      <w:r w:rsidRPr="00F307CF">
        <w:t>.)’in güvenilir bir insan olmasından dolayı gençliğinde kendisine verilen lakabı nedir? Yazınız.</w:t>
      </w:r>
      <w:r>
        <w:t xml:space="preserve"> </w:t>
      </w:r>
      <w:r w:rsidRPr="00F307CF">
        <w:rPr>
          <w:bCs/>
          <w:i/>
          <w:iCs/>
          <w:szCs w:val="18"/>
        </w:rPr>
        <w:t>(7.</w:t>
      </w:r>
      <w:r>
        <w:rPr>
          <w:bCs/>
          <w:i/>
          <w:iCs/>
          <w:szCs w:val="18"/>
        </w:rPr>
        <w:t>3</w:t>
      </w:r>
      <w:r w:rsidRPr="00F307CF">
        <w:rPr>
          <w:bCs/>
          <w:i/>
          <w:iCs/>
          <w:szCs w:val="18"/>
        </w:rPr>
        <w:t>.</w:t>
      </w:r>
      <w:r>
        <w:rPr>
          <w:bCs/>
          <w:i/>
          <w:iCs/>
          <w:szCs w:val="18"/>
        </w:rPr>
        <w:t>1</w:t>
      </w:r>
      <w:r w:rsidRPr="00F307CF">
        <w:rPr>
          <w:bCs/>
          <w:i/>
          <w:iCs/>
          <w:szCs w:val="18"/>
        </w:rPr>
        <w:t>.)</w:t>
      </w:r>
    </w:p>
    <w:p w14:paraId="1315D3F4" w14:textId="4770F8E7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540997C6" w14:textId="0F106950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03A4E880" w14:textId="68782015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6373BE90" w14:textId="6A627A98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5F0602B7" w14:textId="53BF1E25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65F44F8D" w14:textId="77777777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009FE9CE" w14:textId="77777777" w:rsidR="00D81D7B" w:rsidRP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1E240492" w14:textId="689CB374" w:rsidR="00D81D7B" w:rsidRDefault="00D81D7B" w:rsidP="00D81D7B">
      <w:pPr>
        <w:pStyle w:val="SORUMETN"/>
        <w:rPr>
          <w:bCs/>
          <w:i/>
          <w:iCs/>
          <w:szCs w:val="18"/>
        </w:rPr>
      </w:pPr>
      <w:r>
        <w:rPr>
          <w:bCs/>
        </w:rPr>
        <w:t>Ahlaki davranışlara beş tane örnek yazınız</w:t>
      </w:r>
      <w:r w:rsidRPr="00914880">
        <w:rPr>
          <w:bCs/>
        </w:rPr>
        <w:t>.</w:t>
      </w:r>
      <w:r>
        <w:rPr>
          <w:bCs/>
        </w:rPr>
        <w:t xml:space="preserve"> </w:t>
      </w:r>
      <w:r>
        <w:rPr>
          <w:bCs/>
          <w:i/>
          <w:iCs/>
          <w:szCs w:val="18"/>
        </w:rPr>
        <w:t>(7.3.3.)</w:t>
      </w:r>
    </w:p>
    <w:p w14:paraId="5E9D642C" w14:textId="5718CF90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6DDFB082" w14:textId="39836C54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01DFAB29" w14:textId="5E851935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tbl>
      <w:tblPr>
        <w:tblStyle w:val="TabloKlavuzu"/>
        <w:tblpPr w:leftFromText="141" w:rightFromText="141" w:vertAnchor="text" w:horzAnchor="margin" w:tblpXSpec="center" w:tblpY="12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D81D7B" w14:paraId="004E9961" w14:textId="77777777" w:rsidTr="00D81D7B">
        <w:tc>
          <w:tcPr>
            <w:tcW w:w="4738" w:type="dxa"/>
          </w:tcPr>
          <w:p w14:paraId="182937CE" w14:textId="77777777" w:rsidR="00D81D7B" w:rsidRDefault="00D81D7B" w:rsidP="00D81D7B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D81D7B" w14:paraId="6ACE2915" w14:textId="77777777" w:rsidTr="00D81D7B">
        <w:tc>
          <w:tcPr>
            <w:tcW w:w="4738" w:type="dxa"/>
          </w:tcPr>
          <w:p w14:paraId="625ED2E9" w14:textId="77777777" w:rsidR="00D81D7B" w:rsidRDefault="00D81D7B" w:rsidP="00D81D7B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D81D7B" w14:paraId="7AA036A9" w14:textId="77777777" w:rsidTr="00D81D7B">
        <w:tc>
          <w:tcPr>
            <w:tcW w:w="4738" w:type="dxa"/>
          </w:tcPr>
          <w:p w14:paraId="020AFD33" w14:textId="77777777" w:rsidR="00D81D7B" w:rsidRDefault="00D81D7B" w:rsidP="00D81D7B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3324E1BE" w14:textId="28F5078C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5B2F5150" w14:textId="77777777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6B307113" w14:textId="3C6EC523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008DA477" w14:textId="54EB070D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577A62CD" w14:textId="77777777" w:rsidR="00D81D7B" w:rsidRP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66D0267C" w14:textId="77777777" w:rsidR="00D81D7B" w:rsidRPr="00D81D7B" w:rsidRDefault="00D81D7B" w:rsidP="00D81D7B">
      <w:pPr>
        <w:pStyle w:val="sorubilgisistili"/>
      </w:pPr>
      <w:r w:rsidRPr="00D81D7B">
        <w:t>“</w:t>
      </w:r>
      <w:proofErr w:type="spellStart"/>
      <w:r w:rsidRPr="00D81D7B">
        <w:t>Bastığın</w:t>
      </w:r>
      <w:proofErr w:type="spellEnd"/>
      <w:r w:rsidRPr="00D81D7B">
        <w:t xml:space="preserve"> yerleri “toprak!” diyerek </w:t>
      </w:r>
      <w:proofErr w:type="spellStart"/>
      <w:r w:rsidRPr="00D81D7B">
        <w:t>geçme</w:t>
      </w:r>
      <w:proofErr w:type="spellEnd"/>
      <w:r w:rsidRPr="00D81D7B">
        <w:t xml:space="preserve">, tanı: </w:t>
      </w:r>
    </w:p>
    <w:p w14:paraId="5A614DE5" w14:textId="186B6C6A" w:rsidR="00D81D7B" w:rsidRPr="00D81D7B" w:rsidRDefault="00D81D7B" w:rsidP="00D81D7B">
      <w:pPr>
        <w:pStyle w:val="sorubilgisistili"/>
      </w:pPr>
      <w:proofErr w:type="spellStart"/>
      <w:r w:rsidRPr="00D81D7B">
        <w:t>Düşün</w:t>
      </w:r>
      <w:proofErr w:type="spellEnd"/>
      <w:r w:rsidRPr="00D81D7B">
        <w:t xml:space="preserve"> altındaki binlerce kefensiz yatanı.</w:t>
      </w:r>
      <w:r w:rsidRPr="00D81D7B">
        <w:br/>
        <w:t xml:space="preserve">Sen </w:t>
      </w:r>
      <w:proofErr w:type="spellStart"/>
      <w:r w:rsidRPr="00D81D7B">
        <w:t>şehit</w:t>
      </w:r>
      <w:proofErr w:type="spellEnd"/>
      <w:r w:rsidRPr="00D81D7B">
        <w:t xml:space="preserve"> </w:t>
      </w:r>
      <w:proofErr w:type="spellStart"/>
      <w:r w:rsidRPr="00D81D7B">
        <w:t>oğlusun</w:t>
      </w:r>
      <w:proofErr w:type="spellEnd"/>
      <w:r w:rsidRPr="00D81D7B">
        <w:t xml:space="preserve">, incitme, yazıktır, atanı: </w:t>
      </w:r>
    </w:p>
    <w:p w14:paraId="61F624C7" w14:textId="6C2ACB2A" w:rsidR="00D81D7B" w:rsidRPr="00D81D7B" w:rsidRDefault="00D81D7B" w:rsidP="00D81D7B">
      <w:pPr>
        <w:pStyle w:val="sorubilgisistili"/>
      </w:pPr>
      <w:r w:rsidRPr="00D81D7B">
        <w:t xml:space="preserve">Verme, </w:t>
      </w:r>
      <w:proofErr w:type="spellStart"/>
      <w:r w:rsidRPr="00D81D7B">
        <w:t>dünyaları</w:t>
      </w:r>
      <w:proofErr w:type="spellEnd"/>
      <w:r w:rsidRPr="00D81D7B">
        <w:t xml:space="preserve"> alsan da, bu cennet vatanı.”</w:t>
      </w:r>
    </w:p>
    <w:p w14:paraId="3AEDD749" w14:textId="5E41C704" w:rsidR="00D81D7B" w:rsidRPr="00D81D7B" w:rsidRDefault="00D81D7B" w:rsidP="00D81D7B">
      <w:pPr>
        <w:pStyle w:val="sorubilgisistili"/>
      </w:pPr>
      <w:r>
        <w:rPr>
          <w:b/>
        </w:rPr>
        <w:t xml:space="preserve">                         </w:t>
      </w:r>
      <w:r>
        <w:rPr>
          <w:b/>
        </w:rPr>
        <w:t xml:space="preserve">                           </w:t>
      </w:r>
      <w:r w:rsidRPr="00D81D7B">
        <w:t xml:space="preserve">Mehmet Akif ERSOY  </w:t>
      </w:r>
    </w:p>
    <w:p w14:paraId="5168E210" w14:textId="4476D3C2" w:rsidR="00D81D7B" w:rsidRDefault="00D81D7B" w:rsidP="00D81D7B">
      <w:pPr>
        <w:pStyle w:val="SORUMETN"/>
        <w:rPr>
          <w:i/>
          <w:iCs/>
          <w:szCs w:val="18"/>
        </w:rPr>
      </w:pPr>
      <w:proofErr w:type="spellStart"/>
      <w:r w:rsidRPr="00DE3FEB">
        <w:t>İstiklal</w:t>
      </w:r>
      <w:proofErr w:type="spellEnd"/>
      <w:r w:rsidRPr="00DE3FEB">
        <w:t xml:space="preserve"> </w:t>
      </w:r>
      <w:proofErr w:type="spellStart"/>
      <w:r w:rsidRPr="00DE3FEB">
        <w:t>Marşımızın</w:t>
      </w:r>
      <w:proofErr w:type="spellEnd"/>
      <w:r w:rsidRPr="00DE3FEB">
        <w:t xml:space="preserve"> yukarıdaki </w:t>
      </w:r>
      <w:proofErr w:type="spellStart"/>
      <w:r w:rsidRPr="00DE3FEB">
        <w:t>dörtlü</w:t>
      </w:r>
      <w:r>
        <w:t>ğünde</w:t>
      </w:r>
      <w:proofErr w:type="spellEnd"/>
      <w:r w:rsidRPr="00DE3FEB">
        <w:t xml:space="preserve"> vatan sevgisiyle ilgili ne gibi vurgular yer almaktadır? Yazınız</w:t>
      </w:r>
      <w:r>
        <w:t xml:space="preserve">. </w:t>
      </w:r>
    </w:p>
    <w:p w14:paraId="1AF274C0" w14:textId="6275B919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594ADBA2" w14:textId="27D8B0BE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3F01292A" w14:textId="2A94F651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2FBA54E6" w14:textId="1A57BC5F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32E2408F" w14:textId="2CD382B2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4949AAD9" w14:textId="77777777" w:rsidR="00D81D7B" w:rsidRP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3FB551C9" w14:textId="77777777" w:rsidR="00D81D7B" w:rsidRPr="00D81D7B" w:rsidRDefault="00D81D7B" w:rsidP="00D81D7B">
      <w:pPr>
        <w:pStyle w:val="sorubilgisistili"/>
      </w:pPr>
      <w:proofErr w:type="gramStart"/>
      <w:r w:rsidRPr="00D81D7B">
        <w:t xml:space="preserve">“De ki: </w:t>
      </w:r>
      <w:proofErr w:type="spellStart"/>
      <w:r w:rsidRPr="00D81D7B">
        <w:t>Yarattığı</w:t>
      </w:r>
      <w:proofErr w:type="spellEnd"/>
      <w:r w:rsidRPr="00D81D7B">
        <w:t xml:space="preserve"> </w:t>
      </w:r>
      <w:proofErr w:type="spellStart"/>
      <w:r w:rsidRPr="00D81D7B">
        <w:t>şeylerin</w:t>
      </w:r>
      <w:proofErr w:type="spellEnd"/>
      <w:r w:rsidRPr="00D81D7B">
        <w:t xml:space="preserve"> </w:t>
      </w:r>
      <w:proofErr w:type="spellStart"/>
      <w:r w:rsidRPr="00D81D7B">
        <w:t>şerrinden</w:t>
      </w:r>
      <w:proofErr w:type="spellEnd"/>
      <w:r w:rsidRPr="00D81D7B">
        <w:t xml:space="preserve">, </w:t>
      </w:r>
      <w:proofErr w:type="spellStart"/>
      <w:r w:rsidRPr="00D81D7B">
        <w:t>karanlığı</w:t>
      </w:r>
      <w:proofErr w:type="spellEnd"/>
      <w:r w:rsidRPr="00D81D7B">
        <w:t xml:space="preserve"> </w:t>
      </w:r>
      <w:proofErr w:type="spellStart"/>
      <w:r w:rsidRPr="00D81D7B">
        <w:t>çöktüğu</w:t>
      </w:r>
      <w:proofErr w:type="spellEnd"/>
      <w:r w:rsidRPr="00D81D7B">
        <w:t xml:space="preserve">̈ zaman gecenin </w:t>
      </w:r>
      <w:proofErr w:type="spellStart"/>
      <w:r w:rsidRPr="00D81D7B">
        <w:t>şerrinden</w:t>
      </w:r>
      <w:proofErr w:type="spellEnd"/>
      <w:r w:rsidRPr="00D81D7B">
        <w:t xml:space="preserve">, </w:t>
      </w:r>
      <w:proofErr w:type="spellStart"/>
      <w:r w:rsidRPr="00D81D7B">
        <w:t>düğümlere</w:t>
      </w:r>
      <w:proofErr w:type="spellEnd"/>
      <w:r w:rsidRPr="00D81D7B">
        <w:t xml:space="preserve"> </w:t>
      </w:r>
      <w:proofErr w:type="spellStart"/>
      <w:r w:rsidRPr="00D81D7B">
        <w:t>üfürüp</w:t>
      </w:r>
      <w:proofErr w:type="spellEnd"/>
      <w:r w:rsidRPr="00D81D7B">
        <w:t xml:space="preserve"> </w:t>
      </w:r>
      <w:proofErr w:type="spellStart"/>
      <w:r w:rsidRPr="00D81D7B">
        <w:t>büyu</w:t>
      </w:r>
      <w:proofErr w:type="spellEnd"/>
      <w:r w:rsidRPr="00D81D7B">
        <w:t xml:space="preserve">̈ yapan </w:t>
      </w:r>
      <w:proofErr w:type="spellStart"/>
      <w:r w:rsidRPr="00D81D7B">
        <w:t>üfürükçülerin</w:t>
      </w:r>
      <w:proofErr w:type="spellEnd"/>
      <w:r w:rsidRPr="00D81D7B">
        <w:t xml:space="preserve"> </w:t>
      </w:r>
      <w:proofErr w:type="spellStart"/>
      <w:r w:rsidRPr="00D81D7B">
        <w:t>şerrinden</w:t>
      </w:r>
      <w:proofErr w:type="spellEnd"/>
      <w:r w:rsidRPr="00D81D7B">
        <w:t xml:space="preserve"> ve haset </w:t>
      </w:r>
      <w:proofErr w:type="spellStart"/>
      <w:r w:rsidRPr="00D81D7B">
        <w:t>ettiği</w:t>
      </w:r>
      <w:proofErr w:type="spellEnd"/>
      <w:r w:rsidRPr="00D81D7B">
        <w:t xml:space="preserve"> zaman </w:t>
      </w:r>
      <w:proofErr w:type="spellStart"/>
      <w:r w:rsidRPr="00D81D7B">
        <w:t>hasetçinin</w:t>
      </w:r>
      <w:proofErr w:type="spellEnd"/>
      <w:r w:rsidRPr="00D81D7B">
        <w:t xml:space="preserve"> </w:t>
      </w:r>
      <w:proofErr w:type="spellStart"/>
      <w:r w:rsidRPr="00D81D7B">
        <w:t>şerrinden</w:t>
      </w:r>
      <w:proofErr w:type="spellEnd"/>
      <w:r w:rsidRPr="00D81D7B">
        <w:t xml:space="preserve"> sabahın </w:t>
      </w:r>
      <w:proofErr w:type="spellStart"/>
      <w:r w:rsidRPr="00D81D7B">
        <w:t>Rabb’ine</w:t>
      </w:r>
      <w:proofErr w:type="spellEnd"/>
      <w:r w:rsidRPr="00D81D7B">
        <w:t xml:space="preserve"> </w:t>
      </w:r>
      <w:proofErr w:type="spellStart"/>
      <w:r w:rsidRPr="00D81D7B">
        <w:t>sığınırım</w:t>
      </w:r>
      <w:proofErr w:type="spellEnd"/>
      <w:r w:rsidRPr="00D81D7B">
        <w:t xml:space="preserve">.”  </w:t>
      </w:r>
      <w:proofErr w:type="gramEnd"/>
      <w:r w:rsidRPr="00D81D7B">
        <w:t>(</w:t>
      </w:r>
      <w:proofErr w:type="spellStart"/>
      <w:r w:rsidRPr="00D81D7B">
        <w:t>Felak</w:t>
      </w:r>
      <w:proofErr w:type="spellEnd"/>
      <w:r w:rsidRPr="00D81D7B">
        <w:t>/1-5)</w:t>
      </w:r>
    </w:p>
    <w:p w14:paraId="2A0F5AEC" w14:textId="1DA692F2" w:rsidR="00D81D7B" w:rsidRDefault="00D81D7B" w:rsidP="00D81D7B">
      <w:pPr>
        <w:pStyle w:val="SORUMETN"/>
        <w:rPr>
          <w:i/>
          <w:iCs/>
          <w:szCs w:val="18"/>
        </w:rPr>
      </w:pPr>
      <w:proofErr w:type="spellStart"/>
      <w:r w:rsidRPr="00EE00D7">
        <w:t>Felâk</w:t>
      </w:r>
      <w:proofErr w:type="spellEnd"/>
      <w:r w:rsidRPr="00EE00D7">
        <w:t xml:space="preserve"> </w:t>
      </w:r>
      <w:proofErr w:type="spellStart"/>
      <w:r>
        <w:t>Sû</w:t>
      </w:r>
      <w:r w:rsidRPr="00EE00D7">
        <w:t>resi</w:t>
      </w:r>
      <w:proofErr w:type="spellEnd"/>
      <w:r w:rsidRPr="00EE00D7">
        <w:t xml:space="preserve"> bize hangi mesajları vermektedir? Yazınız.</w:t>
      </w:r>
      <w:r>
        <w:t xml:space="preserve"> </w:t>
      </w:r>
      <w:r>
        <w:rPr>
          <w:i/>
          <w:iCs/>
          <w:szCs w:val="18"/>
        </w:rPr>
        <w:t>(7.3.5.)</w:t>
      </w:r>
    </w:p>
    <w:p w14:paraId="7B9D64C1" w14:textId="602F3B85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0F0B3D74" w14:textId="3D414057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0B4E2219" w14:textId="4EB01FA2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55BA6BB5" w14:textId="6BC2E122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2E43C226" w14:textId="77777777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51741959" w14:textId="6DFD592D" w:rsid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2B52F821" w14:textId="77777777" w:rsidR="00D81D7B" w:rsidRPr="00D81D7B" w:rsidRDefault="00D81D7B" w:rsidP="00D81D7B">
      <w:pPr>
        <w:pStyle w:val="SEENEKLER"/>
        <w:numPr>
          <w:ilvl w:val="0"/>
          <w:numId w:val="0"/>
        </w:numPr>
        <w:ind w:left="530" w:hanging="360"/>
      </w:pPr>
    </w:p>
    <w:p w14:paraId="2A1FCD7A" w14:textId="60A14FFC" w:rsidR="00D81D7B" w:rsidRDefault="00D81D7B" w:rsidP="00D81D7B">
      <w:pPr>
        <w:pStyle w:val="SORUMETN"/>
      </w:pPr>
      <w:r w:rsidRPr="00970EEB">
        <w:t>Hz. Salih (</w:t>
      </w:r>
      <w:proofErr w:type="spellStart"/>
      <w:r w:rsidRPr="00970EEB">
        <w:t>a.s</w:t>
      </w:r>
      <w:proofErr w:type="spellEnd"/>
      <w:r w:rsidRPr="00970EEB">
        <w:t xml:space="preserve">.) Peygamber’in </w:t>
      </w:r>
      <w:r>
        <w:t>gönderildiği kavmi ve mucizesini</w:t>
      </w:r>
      <w:r w:rsidRPr="00970EEB">
        <w:t xml:space="preserve"> yazınız. </w:t>
      </w:r>
      <w:r>
        <w:rPr>
          <w:i/>
          <w:iCs/>
          <w:szCs w:val="18"/>
        </w:rPr>
        <w:t>(7.3.4.)</w:t>
      </w:r>
    </w:p>
    <w:p w14:paraId="1DFB232D" w14:textId="278661B2" w:rsidR="00D81D7B" w:rsidRDefault="00D81D7B" w:rsidP="00D81D7B">
      <w:pPr>
        <w:pStyle w:val="AralkYok"/>
      </w:pPr>
    </w:p>
    <w:p w14:paraId="695EB9C3" w14:textId="72094E58" w:rsidR="00D81D7B" w:rsidRDefault="00D81D7B" w:rsidP="00D81D7B">
      <w:pPr>
        <w:pStyle w:val="AralkYok"/>
      </w:pPr>
    </w:p>
    <w:p w14:paraId="6A0F845F" w14:textId="70561AD5" w:rsidR="00D81D7B" w:rsidRDefault="00D81D7B" w:rsidP="00D81D7B">
      <w:pPr>
        <w:pStyle w:val="AralkYok"/>
      </w:pPr>
    </w:p>
    <w:p w14:paraId="325053EB" w14:textId="77777777" w:rsidR="00D81D7B" w:rsidRDefault="00D81D7B" w:rsidP="00D81D7B">
      <w:pPr>
        <w:pStyle w:val="AralkYok"/>
      </w:pPr>
    </w:p>
    <w:p w14:paraId="46813FD4" w14:textId="77777777" w:rsidR="00D81D7B" w:rsidRDefault="00D81D7B" w:rsidP="00D81D7B">
      <w:pPr>
        <w:pStyle w:val="AralkYok"/>
      </w:pPr>
    </w:p>
    <w:p w14:paraId="677A709E" w14:textId="77777777" w:rsidR="00D81D7B" w:rsidRDefault="00D81D7B" w:rsidP="00D81D7B">
      <w:pPr>
        <w:pStyle w:val="AralkYok"/>
      </w:pPr>
    </w:p>
    <w:p w14:paraId="5F3F5DF9" w14:textId="77777777" w:rsidR="00D81D7B" w:rsidRDefault="00D81D7B" w:rsidP="00D81D7B">
      <w:pPr>
        <w:pStyle w:val="SORUMETN"/>
      </w:pPr>
      <w:r w:rsidRPr="00970EEB">
        <w:t>Hz. Muhammed’in (</w:t>
      </w:r>
      <w:proofErr w:type="spellStart"/>
      <w:r w:rsidRPr="00970EEB">
        <w:t>s.a.v</w:t>
      </w:r>
      <w:proofErr w:type="spellEnd"/>
      <w:r w:rsidRPr="00970EEB">
        <w:t>.) insani yönünü kısaca açıklayınız.</w:t>
      </w:r>
      <w:r>
        <w:rPr>
          <w:rFonts w:ascii="ElektraTextPro" w:hAnsi="ElektraTextPro"/>
          <w:sz w:val="20"/>
          <w:szCs w:val="20"/>
        </w:rPr>
        <w:t xml:space="preserve"> </w:t>
      </w:r>
      <w:r>
        <w:rPr>
          <w:rFonts w:asciiTheme="minorHAnsi" w:hAnsiTheme="minorHAnsi" w:cstheme="minorHAnsi"/>
          <w:i/>
          <w:iCs/>
          <w:szCs w:val="18"/>
        </w:rPr>
        <w:t>(7.4.1.)</w:t>
      </w:r>
    </w:p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</w:p>
    <w:p w14:paraId="348B788D" w14:textId="77777777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1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p w14:paraId="2AD0797E" w14:textId="77777777" w:rsidR="00C150A7" w:rsidRDefault="00C150A7">
      <w:pPr>
        <w:rPr>
          <w:rFonts w:cstheme="minorHAnsi"/>
          <w:sz w:val="24"/>
          <w:szCs w:val="24"/>
        </w:rPr>
      </w:pPr>
    </w:p>
    <w:p w14:paraId="77CABBB7" w14:textId="77777777" w:rsidR="00C150A7" w:rsidRDefault="00C150A7">
      <w:pPr>
        <w:rPr>
          <w:rFonts w:cstheme="minorHAnsi"/>
          <w:sz w:val="24"/>
          <w:szCs w:val="24"/>
        </w:rPr>
      </w:pP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7400B255" w14:textId="6F5DE6E2" w:rsidR="00797BD9" w:rsidRDefault="00797BD9" w:rsidP="00797BD9">
      <w:pPr>
        <w:tabs>
          <w:tab w:val="left" w:pos="2775"/>
        </w:tabs>
        <w:rPr>
          <w:rFonts w:cstheme="minorHAnsi"/>
          <w:sz w:val="24"/>
          <w:szCs w:val="24"/>
        </w:rPr>
      </w:pPr>
      <w:bookmarkStart w:id="2" w:name="_GoBack"/>
      <w:bookmarkEnd w:id="2"/>
    </w:p>
    <w:p w14:paraId="28093790" w14:textId="0E06FF7B" w:rsidR="00E709B5" w:rsidRDefault="00E709B5">
      <w:pPr>
        <w:rPr>
          <w:rFonts w:cstheme="minorHAnsi"/>
          <w:sz w:val="24"/>
          <w:szCs w:val="24"/>
        </w:rPr>
      </w:pPr>
      <w:r w:rsidRPr="00797BD9">
        <w:rPr>
          <w:rFonts w:cstheme="minorHAnsi"/>
          <w:sz w:val="24"/>
          <w:szCs w:val="24"/>
        </w:rPr>
        <w:br w:type="page"/>
      </w:r>
      <w:r w:rsidR="006A0BC0"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D83D5F2" wp14:editId="555C8398">
                <wp:simplePos x="0" y="0"/>
                <wp:positionH relativeFrom="column">
                  <wp:posOffset>-534670</wp:posOffset>
                </wp:positionH>
                <wp:positionV relativeFrom="paragraph">
                  <wp:posOffset>-967740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49A15A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10BFD20A" w14:textId="3918BC03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9E98308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E5482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E6016E" w14:textId="6D1ECA73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667893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84696E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3CCD90FB" w14:textId="432B9824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 w:rsidR="006A0BC0"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353FB5DD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830C077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15485A0" w14:textId="77777777" w:rsidR="00917174" w:rsidRPr="001B0C3D" w:rsidRDefault="00917174" w:rsidP="00917174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7348FFA6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83D5F2" id="Grup 3" o:spid="_x0000_s1026" style="position:absolute;margin-left:-42.1pt;margin-top:-76.2pt;width:595.25pt;height:841.85pt;z-index:251769856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4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lv/grH4n8S+Ffg18Nbzwv4ivtNmuv2hvAdpcS2F28LS28ut26SwsUILI6kqynhgcE&#10;EV9SVHdWdpeosd7aRzKsiuqyxhgrA5DDPcHoe1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Gf4h8VeGPCNrBe+KvE&#10;NjpsN1eQ2lvLfXSQrLcSsEiiUsRl3YhVUcsTgZNaFfJv/BYL/kiPwu/7OS+Hv/p+tq+s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5r/4Kh/DL4g/FT4R/DvR/hx4O1DWrrTfj14I1W/t9OtzI0Fja6zBLcXDAdI441Z2&#10;boAM19K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E/Hf9oL4cfs5eHdG8UfE27uobTXvFul+G9Pa0tTMzX+oXKW&#10;1spA+6pkdQW6KOa7avk3/gsF/wAkR+F3/ZyXw9/9P1tX1l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Ift4/s1eOv&#10;2ovh34N8I+ANW0mzufDvxc8LeKb6TWJ5Y43s9N1OK6njQxxyEytHGQikBS2AWUcj2+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m/bC/adb9lXwR4X8YDwj/bP/AAknxK8PeFPI+1eT5H9p38dp9oztbd5fmbtvG7GM&#10;jrXrNfJv/BYH/kiPwu/7OS+Hv/p+tq+s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zn9pn9mjwh+1J4T8P+EPGmua&#10;lYW/h3x1ovim0k0tow8l1pt4l3DE+9GHls8YDAANtJwQea9G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n/AP4K&#10;L/Hj4lfs+/DDwL4l+F+sR2V5rnxq8IeHtRkltUlElhf6tDb3MYDggFo3YBhyOowa+gK+Tf8AgsF/&#10;yRH4Xf8AZyXw9/8AT9bV9Z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N/E/4QfDb4z6Tp+hfFDwlb6xZ6Tr1lrWnw&#10;XLOBBf2kyzW042kfNHIqsM8ZHINdJ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/wDwVs1vWtC+C/wzuND1e6s5&#10;Jv2ivANvNJa3DRtJE+uW6vGSpGVZSQVPBHBr6or5N/4LA5PwR+F2B/zcl8Pf/T9bV9Z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WN42+IfgX4bWFnqvj/xbp+j22oapbabZT6jdLEs95cSCOCBSx5kkchVXqSQBWz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v/BYL/kiPwu/7OS+Hv/p+tq+sq+d/+ClPwW+J/wAc/hX4B8PfCrwrJq95&#10;o/xw8G67qUMdxFF5On2WrwXF1PmRlBCRIzbQSxxhQTxX0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ef/tF/tH+&#10;Bf2ZPC+heLPH9lqE9t4g8aaP4YsV02FXZbzUbtLWBmDMuIxI43EZIGSAeleg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yb/wWC/5Ij8Lv+zkvh7/AOn62r6yrxn9tz9mXxD+1P4B8I+D/DfiWz0uXw58VPDXiq4mvo3Z&#10;ZoNM1GK7khXb0d1jKqTwCea9m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vF/wBuH9pnxN+yz8P/AAh4v8K+HbHU&#10;pvEfxW8M+FbiLUGcLFb6nqMVpLMuwg70WQsueMjkEV7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Jv8AwWC/5Ij8&#10;Lv8As5L4e/8Ap+tq+sq8/wD2jP2bvAf7T3hfQfCXxCv9Ut7Xw9410fxRYtpNxHG7Xmm3aXUCOXRw&#10;YjJGA6gBiuQGU816B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+f/8AwTd/5Sqf&#10;tYf9haH/ANKZa/QCvz//AOCbv/KVT9rD/sLQ/wDpTLX6AV35l/vC/wAMP/SIn6Z4tf8AJWQ/7BsH&#10;/wCotIKKKK4D8zCiiigAooooAKKKKACiiigAooooAKKKKACiiigAooooA+Tf+CwX/JEfhd/2cl8P&#10;f/T9bV9ZVjeNvh34D+JVhZ6V8QvBuma3a6fqltqdjb6pZJOlveW8glguEDghZI5FDo45VgCCDWz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Bss8MADTyqgZgqlmxknoPrTq+UP+Cvk89v8ABP4XtBM0Zb9pD4fqxRiM&#10;qdetgR9DX1fQAUUUUAFFFFABRRRQAUUUUAFFFFABRRRQAUUUUAFFFFABRRRQBmeNf+RN1b/sGXH/&#10;AKLavin/AIN7P+TFdU/7KNqX/oi0r7W8a/8AIm6t/wBgy4/9FtXxT/wb2f8AJiuqf9lG1L/0RaV6&#10;FH/kW1f8UP8A24/TMj/5NXnP/X/B/liD7pooorzz8z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g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FFFFc58o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8d&#10;/bU/ac1f9lXwH4T8YaN4UttXk8SfFDw34UmhurhohBFqeoRWjzgqDloxJuC9CRgkV7FXiX7dvwj8&#10;N/GT4d+DdD8T3t9bw6V8WvC+tW7WEiKzXFpqUU8atvRgULKAwABI6EHmvb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5149A15A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10BFD20A" w14:textId="3918BC03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9E98308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E5482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E6016E" w14:textId="6D1ECA73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5284696E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3CCD90FB" w14:textId="432B9824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 w:rsidR="006A0BC0"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353FB5DD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830C077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15485A0" w14:textId="77777777" w:rsidR="00917174" w:rsidRPr="001B0C3D" w:rsidRDefault="00917174" w:rsidP="00917174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7348FFA6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050EE9">
        <w:rPr>
          <w:rFonts w:cstheme="minorHAnsi"/>
          <w:sz w:val="24"/>
          <w:szCs w:val="24"/>
        </w:rPr>
        <w:t xml:space="preserve"> </w:t>
      </w:r>
    </w:p>
    <w:p w14:paraId="5444E271" w14:textId="48C94B34" w:rsidR="00E709B5" w:rsidRDefault="00E709B5">
      <w:pPr>
        <w:rPr>
          <w:rFonts w:cstheme="minorHAnsi"/>
          <w:sz w:val="24"/>
          <w:szCs w:val="24"/>
        </w:rPr>
      </w:pPr>
      <w:r w:rsidRPr="005909BA">
        <w:rPr>
          <w:rFonts w:cstheme="minorHAnsi"/>
          <w:noProof/>
          <w:sz w:val="24"/>
          <w:szCs w:val="24"/>
          <w:lang w:eastAsia="tr-TR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24D77A41" wp14:editId="1D36F459">
                <wp:simplePos x="0" y="0"/>
                <wp:positionH relativeFrom="margin">
                  <wp:align>center</wp:align>
                </wp:positionH>
                <wp:positionV relativeFrom="paragraph">
                  <wp:posOffset>-459105</wp:posOffset>
                </wp:positionV>
                <wp:extent cx="4034790" cy="504825"/>
                <wp:effectExtent l="0" t="0" r="3810" b="9525"/>
                <wp:wrapNone/>
                <wp:docPr id="1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479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FEE8C5" w14:textId="191108A5" w:rsidR="005909BA" w:rsidRDefault="005909BA" w:rsidP="005909BA">
                            <w:pPr>
                              <w:pStyle w:val="stBilgi"/>
                              <w:jc w:val="center"/>
                            </w:pPr>
                            <w:r>
                              <w:t>DİN KÜLTÜRÜ VE AHLAK BİLGİSİ</w:t>
                            </w:r>
                          </w:p>
                          <w:p w14:paraId="6B349439" w14:textId="2371AE74" w:rsidR="005909BA" w:rsidRDefault="00D9648A" w:rsidP="005909BA">
                            <w:pPr>
                              <w:pStyle w:val="stBilgi"/>
                              <w:jc w:val="center"/>
                            </w:pPr>
                            <w:r>
                              <w:t>6</w:t>
                            </w:r>
                            <w:r w:rsidR="005909BA">
                              <w:t>. Sınıf 2.Dönem 1. Yazılı / Sınav Soruları</w:t>
                            </w:r>
                          </w:p>
                          <w:p w14:paraId="4AF53327" w14:textId="726147EB" w:rsidR="005909BA" w:rsidRDefault="005909B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D77A41" id="Metin Kutusu 2" o:spid="_x0000_s1031" type="#_x0000_t202" style="position:absolute;margin-left:0;margin-top:-36.15pt;width:317.7pt;height:39.75pt;z-index:2517360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" stroked="f">
                <v:textbox>
                  <w:txbxContent>
                    <w:p w14:paraId="41FEE8C5" w14:textId="191108A5" w:rsidR="005909BA" w:rsidRDefault="005909BA" w:rsidP="005909BA">
                      <w:pPr>
                        <w:pStyle w:val="stBilgi"/>
                        <w:jc w:val="center"/>
                      </w:pPr>
                      <w:r>
                        <w:t>DİN KÜLTÜRÜ VE AHLAK BİLGİSİ</w:t>
                      </w:r>
                    </w:p>
                    <w:p w14:paraId="6B349439" w14:textId="2371AE74" w:rsidR="005909BA" w:rsidRDefault="00D9648A" w:rsidP="005909BA">
                      <w:pPr>
                        <w:pStyle w:val="stBilgi"/>
                        <w:jc w:val="center"/>
                      </w:pPr>
                      <w:r>
                        <w:t>6</w:t>
                      </w:r>
                      <w:r w:rsidR="005909BA">
                        <w:t>. Sınıf 2.Dönem 1. Yazılı / Sınav Soruları</w:t>
                      </w:r>
                    </w:p>
                    <w:p w14:paraId="4AF53327" w14:textId="726147EB" w:rsidR="005909BA" w:rsidRDefault="005909BA"/>
                  </w:txbxContent>
                </v:textbox>
                <w10:wrap anchorx="margin"/>
              </v:shape>
            </w:pict>
          </mc:Fallback>
        </mc:AlternateContent>
      </w:r>
    </w:p>
    <w:p w14:paraId="34805DB3" w14:textId="1AD343C3" w:rsidR="00096985" w:rsidRDefault="00096985">
      <w:pPr>
        <w:rPr>
          <w:rFonts w:cstheme="minorHAnsi"/>
          <w:sz w:val="24"/>
          <w:szCs w:val="24"/>
        </w:rPr>
      </w:pPr>
    </w:p>
    <w:p w14:paraId="417FE9F3" w14:textId="3543EF94" w:rsidR="00096985" w:rsidRDefault="00096985">
      <w:pPr>
        <w:rPr>
          <w:rFonts w:cstheme="minorHAnsi"/>
          <w:sz w:val="24"/>
          <w:szCs w:val="24"/>
        </w:rPr>
      </w:pPr>
    </w:p>
    <w:p w14:paraId="01EBF9C5" w14:textId="4BBBE1EE" w:rsidR="00096985" w:rsidRDefault="00096985">
      <w:pPr>
        <w:rPr>
          <w:rFonts w:cstheme="minorHAnsi"/>
          <w:sz w:val="24"/>
          <w:szCs w:val="24"/>
        </w:rPr>
      </w:pPr>
    </w:p>
    <w:p w14:paraId="3D5894C9" w14:textId="1BB45878" w:rsidR="00096985" w:rsidRDefault="00096985">
      <w:pPr>
        <w:rPr>
          <w:rFonts w:cstheme="minorHAnsi"/>
          <w:sz w:val="24"/>
          <w:szCs w:val="24"/>
        </w:rPr>
      </w:pPr>
    </w:p>
    <w:p w14:paraId="538476F5" w14:textId="307FE7EE" w:rsidR="00096985" w:rsidRDefault="00096985">
      <w:pPr>
        <w:rPr>
          <w:rFonts w:cstheme="minorHAnsi"/>
          <w:sz w:val="24"/>
          <w:szCs w:val="24"/>
        </w:rPr>
      </w:pPr>
    </w:p>
    <w:p w14:paraId="43B7F795" w14:textId="02AA09C1" w:rsidR="00096985" w:rsidRDefault="00096985">
      <w:pPr>
        <w:rPr>
          <w:rFonts w:cstheme="minorHAnsi"/>
          <w:sz w:val="24"/>
          <w:szCs w:val="24"/>
        </w:rPr>
      </w:pPr>
    </w:p>
    <w:p w14:paraId="7744EED0" w14:textId="2786191A" w:rsidR="00096985" w:rsidRDefault="00096985">
      <w:pPr>
        <w:rPr>
          <w:rFonts w:cstheme="minorHAnsi"/>
          <w:sz w:val="24"/>
          <w:szCs w:val="24"/>
        </w:rPr>
      </w:pPr>
    </w:p>
    <w:p w14:paraId="210B495F" w14:textId="27AA5610" w:rsidR="00096985" w:rsidRDefault="00096985">
      <w:pPr>
        <w:rPr>
          <w:rFonts w:cstheme="minorHAnsi"/>
          <w:sz w:val="24"/>
          <w:szCs w:val="24"/>
        </w:rPr>
      </w:pPr>
    </w:p>
    <w:p w14:paraId="30E38355" w14:textId="2BC0316A" w:rsidR="00096985" w:rsidRDefault="00096985">
      <w:pPr>
        <w:rPr>
          <w:rFonts w:cstheme="minorHAnsi"/>
          <w:sz w:val="24"/>
          <w:szCs w:val="24"/>
        </w:rPr>
      </w:pPr>
    </w:p>
    <w:p w14:paraId="57A916A9" w14:textId="164F43EE" w:rsidR="00096985" w:rsidRDefault="00096985">
      <w:pPr>
        <w:rPr>
          <w:rFonts w:cstheme="minorHAnsi"/>
          <w:sz w:val="24"/>
          <w:szCs w:val="24"/>
        </w:rPr>
      </w:pPr>
    </w:p>
    <w:p w14:paraId="37547AF1" w14:textId="09071867" w:rsidR="00096985" w:rsidRDefault="00096985">
      <w:pPr>
        <w:rPr>
          <w:rFonts w:cstheme="minorHAnsi"/>
          <w:sz w:val="24"/>
          <w:szCs w:val="24"/>
        </w:rPr>
      </w:pPr>
    </w:p>
    <w:p w14:paraId="149F4265" w14:textId="2D2D6371" w:rsidR="00096985" w:rsidRDefault="00096985">
      <w:pPr>
        <w:rPr>
          <w:rFonts w:cstheme="minorHAnsi"/>
          <w:sz w:val="24"/>
          <w:szCs w:val="24"/>
        </w:rPr>
      </w:pPr>
    </w:p>
    <w:p w14:paraId="1768826D" w14:textId="401B7E8C" w:rsidR="00096985" w:rsidRDefault="00096985">
      <w:pPr>
        <w:rPr>
          <w:rFonts w:cstheme="minorHAnsi"/>
          <w:sz w:val="24"/>
          <w:szCs w:val="24"/>
        </w:rPr>
      </w:pPr>
    </w:p>
    <w:p w14:paraId="4E2D3CB7" w14:textId="3B6EE484" w:rsidR="00096985" w:rsidRDefault="00096985">
      <w:pPr>
        <w:rPr>
          <w:rFonts w:cstheme="minorHAnsi"/>
          <w:sz w:val="24"/>
          <w:szCs w:val="24"/>
        </w:rPr>
      </w:pPr>
    </w:p>
    <w:p w14:paraId="0013ACC4" w14:textId="6CCECDF5" w:rsidR="00096985" w:rsidRDefault="00096985">
      <w:pPr>
        <w:rPr>
          <w:rFonts w:cstheme="minorHAnsi"/>
          <w:sz w:val="24"/>
          <w:szCs w:val="24"/>
        </w:rPr>
      </w:pPr>
    </w:p>
    <w:p w14:paraId="1E7E7DEF" w14:textId="7BE7E925" w:rsidR="00096985" w:rsidRDefault="00096985">
      <w:pPr>
        <w:rPr>
          <w:rFonts w:cstheme="minorHAnsi"/>
          <w:sz w:val="24"/>
          <w:szCs w:val="24"/>
        </w:rPr>
      </w:pPr>
    </w:p>
    <w:p w14:paraId="4887EE76" w14:textId="38395A66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0CF1EB71" w:rsidR="00C150A7" w:rsidRDefault="006A0BC0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37E20D24" wp14:editId="1FCE6DED">
                <wp:simplePos x="0" y="0"/>
                <wp:positionH relativeFrom="column">
                  <wp:posOffset>-578485</wp:posOffset>
                </wp:positionH>
                <wp:positionV relativeFrom="paragraph">
                  <wp:posOffset>-908685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4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5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6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7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8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9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0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1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C9E5D05" w:rsidR="00501EC5" w:rsidRPr="00501EC5" w:rsidRDefault="00980FF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="00501EC5"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E20D24" id="Grup 2" o:spid="_x0000_s1032" style="position:absolute;margin-left:-45.55pt;margin-top:-71.5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xKKKK6g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g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m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g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p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I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bNIIk8x&#10;3CqvLM3agB1FfCX7Zn/Bdn4Cfs9eIbn4efBjw+3j/XrNmjvrq3uxDptpIDgp5uGaZgRyEG0f38gi&#10;vlu//wCDjP8AainuWk074NeDLeL+GOT7TIR+O8fyr5/FcT5LhajpyqXa3sm/x2P2jh/6P/ilxFgI&#10;4yhgvZ05K8faTjBtPZ8rfMk+l0rrVaH7I0V+NP8AxEWftXf9En8E/wDfm5/+O0f8RFn7V3/RJ/BP&#10;/fm5/wDjtc/+uGR/zP8A8BZ7n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G&#10;xjk0gGRgNTqKAG+XznNLtx0paKAEK5PNKAB0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CAetNKehp1FACbB3oKDtS0UANwU5o8z2pxAP&#10;Wk2r6UAKDk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YkDgU3cxOAvPpQA6irEOkarOMx2En1ZcfzqX/hHtY/58z/30P8aO&#10;aI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MZ6iiigA6dBSBcCl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Q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">
                <v:shape id="Resim 4" o:spid="_x0000_s1033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3" o:title=""/>
                  <v:path arrowok="t"/>
                </v:shape>
                <v:oval id="Oval 5" o:spid="_x0000_s1034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5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6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7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8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9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40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1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2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3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_x0000_s1044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C9E5D05" w:rsidR="00501EC5" w:rsidRPr="00501EC5" w:rsidRDefault="00980FF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="00501EC5"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1BF716" w14:textId="3E6593F9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7777777" w:rsidR="00ED5112" w:rsidRDefault="00ED5112">
      <w:pPr>
        <w:rPr>
          <w:rFonts w:cstheme="minorHAnsi"/>
          <w:sz w:val="24"/>
          <w:szCs w:val="24"/>
        </w:rPr>
      </w:pPr>
    </w:p>
    <w:p w14:paraId="510BD7CB" w14:textId="77777777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0C8B24B4" w:rsidR="00C150A7" w:rsidRDefault="00ED5112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730944" behindDoc="0" locked="0" layoutInCell="1" allowOverlap="1" wp14:anchorId="07658D09" wp14:editId="0A57BBDA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DC1167">
      <w:headerReference w:type="default" r:id="rId25"/>
      <w:footerReference w:type="default" r:id="rId26"/>
      <w:type w:val="continuous"/>
      <w:pgSz w:w="11906" w:h="16838" w:code="9"/>
      <w:pgMar w:top="1431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09DB65" w14:textId="77777777" w:rsidR="00264E1D" w:rsidRDefault="00264E1D" w:rsidP="00ED544D">
      <w:pPr>
        <w:spacing w:after="0" w:line="240" w:lineRule="auto"/>
      </w:pPr>
      <w:r>
        <w:separator/>
      </w:r>
    </w:p>
  </w:endnote>
  <w:endnote w:type="continuationSeparator" w:id="0">
    <w:p w14:paraId="34BED007" w14:textId="77777777" w:rsidR="00264E1D" w:rsidRDefault="00264E1D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horndale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lektraTextPro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bookmarkStart w:id="12" w:name="_Hlk125469989"/>
    <w:bookmarkStart w:id="13" w:name="_Hlk125469990"/>
    <w:bookmarkStart w:id="14" w:name="_Hlk125470157"/>
    <w:bookmarkStart w:id="15" w:name="_Hlk125470158"/>
    <w:bookmarkStart w:id="16" w:name="_Hlk125470281"/>
    <w:bookmarkStart w:id="17" w:name="_Hlk125470282"/>
    <w:bookmarkStart w:id="18" w:name="_Hlk125471002"/>
    <w:bookmarkStart w:id="19" w:name="_Hlk125471003"/>
    <w:bookmarkStart w:id="20" w:name="_Hlk125471139"/>
    <w:bookmarkStart w:id="21" w:name="_Hlk125471140"/>
    <w:bookmarkStart w:id="22" w:name="_Hlk125471163"/>
    <w:bookmarkStart w:id="23" w:name="_Hlk125471164"/>
    <w:bookmarkStart w:id="24" w:name="_Hlk125471235"/>
    <w:bookmarkStart w:id="25" w:name="_Hlk125471236"/>
    <w:bookmarkStart w:id="26" w:name="_Hlk125471589"/>
    <w:bookmarkStart w:id="27" w:name="_Hlk125471590"/>
    <w:bookmarkStart w:id="28" w:name="_Hlk125471757"/>
    <w:bookmarkStart w:id="29" w:name="_Hlk125471758"/>
    <w:bookmarkStart w:id="30" w:name="_Hlk125471888"/>
    <w:bookmarkStart w:id="31" w:name="_Hlk125471889"/>
    <w:bookmarkStart w:id="32" w:name="_Hlk125472066"/>
    <w:bookmarkStart w:id="33" w:name="_Hlk125472067"/>
    <w:bookmarkStart w:id="34" w:name="_Hlk125472120"/>
    <w:bookmarkStart w:id="35" w:name="_Hlk125472121"/>
    <w:bookmarkStart w:id="36" w:name="_Hlk125472421"/>
    <w:bookmarkStart w:id="37" w:name="_Hlk125472422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5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55" name="Resim 5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56" name="Resim 5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  <w:bookmarkEnd w:id="22"/>
    <w:bookmarkEnd w:id="23"/>
    <w:bookmarkEnd w:id="24"/>
    <w:bookmarkEnd w:id="25"/>
    <w:bookmarkEnd w:id="26"/>
    <w:bookmarkEnd w:id="27"/>
    <w:bookmarkEnd w:id="28"/>
    <w:bookmarkEnd w:id="29"/>
    <w:bookmarkEnd w:id="30"/>
    <w:bookmarkEnd w:id="31"/>
    <w:bookmarkEnd w:id="32"/>
    <w:bookmarkEnd w:id="33"/>
    <w:bookmarkEnd w:id="34"/>
    <w:bookmarkEnd w:id="35"/>
    <w:bookmarkEnd w:id="36"/>
    <w:bookmarkEnd w:id="37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F9B6783" w14:textId="77777777" w:rsidR="00264E1D" w:rsidRDefault="00264E1D" w:rsidP="00ED544D">
      <w:pPr>
        <w:spacing w:after="0" w:line="240" w:lineRule="auto"/>
      </w:pPr>
      <w:r>
        <w:separator/>
      </w:r>
    </w:p>
  </w:footnote>
  <w:footnote w:type="continuationSeparator" w:id="0">
    <w:p w14:paraId="1117AF39" w14:textId="77777777" w:rsidR="00264E1D" w:rsidRDefault="00264E1D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77777777" w:rsidR="00C150A7" w:rsidRDefault="00C150A7" w:rsidP="00C150A7">
    <w:pPr>
      <w:pStyle w:val="stBilgi"/>
      <w:jc w:val="center"/>
    </w:pPr>
    <w:bookmarkStart w:id="3" w:name="_Hlk121295565"/>
    <w:r>
      <w:t>DİN KÜLTÜRÜ VE AHLAK BİLGİSİ</w:t>
    </w:r>
  </w:p>
  <w:p w14:paraId="267D6F43" w14:textId="5A221AC7" w:rsidR="00C150A7" w:rsidRDefault="00980FF5" w:rsidP="00C150A7">
    <w:pPr>
      <w:pStyle w:val="stBilgi"/>
      <w:jc w:val="center"/>
    </w:pPr>
    <w:r>
      <w:t>7</w:t>
    </w:r>
    <w:r w:rsidR="00C150A7">
      <w:t xml:space="preserve">. Sınıf </w:t>
    </w:r>
    <w:r w:rsidR="00CC4D00">
      <w:t>1</w:t>
    </w:r>
    <w:r w:rsidR="00C150A7">
      <w:t xml:space="preserve">.Dönem </w:t>
    </w:r>
    <w:r w:rsidR="00CC4D00">
      <w:t>1</w:t>
    </w:r>
    <w:r w:rsidR="00C150A7">
      <w:t xml:space="preserve">. Yazılı / </w:t>
    </w:r>
    <w:r w:rsidR="00CD657D">
      <w:t>Sınav Soruları</w:t>
    </w:r>
  </w:p>
  <w:bookmarkEnd w:id="3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DAB791B"/>
    <w:multiLevelType w:val="hybridMultilevel"/>
    <w:tmpl w:val="558C5ADA"/>
    <w:lvl w:ilvl="0" w:tplc="6240B618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10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 w:numId="43">
    <w:abstractNumId w:val="9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11641"/>
    <w:rsid w:val="00025BCF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64E1D"/>
    <w:rsid w:val="00270EBA"/>
    <w:rsid w:val="0027154F"/>
    <w:rsid w:val="002B7944"/>
    <w:rsid w:val="002C1C38"/>
    <w:rsid w:val="002D31AD"/>
    <w:rsid w:val="0038090A"/>
    <w:rsid w:val="003957B1"/>
    <w:rsid w:val="003A1D96"/>
    <w:rsid w:val="003C56C1"/>
    <w:rsid w:val="003D0AE6"/>
    <w:rsid w:val="003D42D3"/>
    <w:rsid w:val="003D541A"/>
    <w:rsid w:val="00401657"/>
    <w:rsid w:val="00426B9F"/>
    <w:rsid w:val="004578EE"/>
    <w:rsid w:val="00461443"/>
    <w:rsid w:val="00462A7E"/>
    <w:rsid w:val="004819FD"/>
    <w:rsid w:val="00491BA4"/>
    <w:rsid w:val="00495D75"/>
    <w:rsid w:val="00497E71"/>
    <w:rsid w:val="004F2E9F"/>
    <w:rsid w:val="00501EC5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0BC0"/>
    <w:rsid w:val="006A1847"/>
    <w:rsid w:val="006B0CA3"/>
    <w:rsid w:val="006B2433"/>
    <w:rsid w:val="006C7645"/>
    <w:rsid w:val="00707FFC"/>
    <w:rsid w:val="00714F08"/>
    <w:rsid w:val="007841BD"/>
    <w:rsid w:val="00797BD9"/>
    <w:rsid w:val="007A0FAF"/>
    <w:rsid w:val="007B2670"/>
    <w:rsid w:val="007E7DF9"/>
    <w:rsid w:val="007F45DE"/>
    <w:rsid w:val="00801789"/>
    <w:rsid w:val="00827435"/>
    <w:rsid w:val="00845367"/>
    <w:rsid w:val="00866749"/>
    <w:rsid w:val="00866F3E"/>
    <w:rsid w:val="008677E5"/>
    <w:rsid w:val="00867EB3"/>
    <w:rsid w:val="008B6E06"/>
    <w:rsid w:val="008C29B9"/>
    <w:rsid w:val="008C5BBE"/>
    <w:rsid w:val="008D43D4"/>
    <w:rsid w:val="00917174"/>
    <w:rsid w:val="0092235A"/>
    <w:rsid w:val="009234AD"/>
    <w:rsid w:val="009336E0"/>
    <w:rsid w:val="009441AD"/>
    <w:rsid w:val="00956A34"/>
    <w:rsid w:val="0098052E"/>
    <w:rsid w:val="00980FF5"/>
    <w:rsid w:val="00982AF2"/>
    <w:rsid w:val="009C4CB0"/>
    <w:rsid w:val="009E31C7"/>
    <w:rsid w:val="009F7F2E"/>
    <w:rsid w:val="00A0559F"/>
    <w:rsid w:val="00A754CD"/>
    <w:rsid w:val="00A80AE1"/>
    <w:rsid w:val="00A83480"/>
    <w:rsid w:val="00A92366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C4D00"/>
    <w:rsid w:val="00CD657D"/>
    <w:rsid w:val="00CE5FFC"/>
    <w:rsid w:val="00CE7DEC"/>
    <w:rsid w:val="00CF4F54"/>
    <w:rsid w:val="00D21860"/>
    <w:rsid w:val="00D316E0"/>
    <w:rsid w:val="00D40B3C"/>
    <w:rsid w:val="00D501AB"/>
    <w:rsid w:val="00D64042"/>
    <w:rsid w:val="00D650E9"/>
    <w:rsid w:val="00D81D7B"/>
    <w:rsid w:val="00D8207C"/>
    <w:rsid w:val="00D93959"/>
    <w:rsid w:val="00D9648A"/>
    <w:rsid w:val="00DA1B31"/>
    <w:rsid w:val="00DB5596"/>
    <w:rsid w:val="00DB6FB8"/>
    <w:rsid w:val="00DC1167"/>
    <w:rsid w:val="00E709B5"/>
    <w:rsid w:val="00E71579"/>
    <w:rsid w:val="00E7530C"/>
    <w:rsid w:val="00E912EB"/>
    <w:rsid w:val="00EB3584"/>
    <w:rsid w:val="00EC1B82"/>
    <w:rsid w:val="00ED5112"/>
    <w:rsid w:val="00ED544D"/>
    <w:rsid w:val="00EE7729"/>
    <w:rsid w:val="00F34887"/>
    <w:rsid w:val="00F610C8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D81D7B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customStyle="1" w:styleId="WW-Tabloierii">
    <w:name w:val="WW-Tablo içeriği"/>
    <w:basedOn w:val="GvdeMetni"/>
    <w:rsid w:val="00D81D7B"/>
    <w:pPr>
      <w:widowControl w:val="0"/>
      <w:suppressLineNumbers/>
      <w:suppressAutoHyphens/>
      <w:spacing w:line="240" w:lineRule="auto"/>
    </w:pPr>
    <w:rPr>
      <w:rFonts w:ascii="Thorndale" w:eastAsia="Times New Roman" w:hAnsi="Thorndale" w:cs="Thorndale"/>
      <w:color w:val="000000"/>
      <w:sz w:val="24"/>
      <w:szCs w:val="24"/>
      <w:lang w:eastAsia="tr-TR"/>
    </w:rPr>
  </w:style>
  <w:style w:type="paragraph" w:styleId="AralkYok">
    <w:name w:val="No Spacing"/>
    <w:uiPriority w:val="1"/>
    <w:qFormat/>
    <w:rsid w:val="00D81D7B"/>
    <w:pPr>
      <w:spacing w:after="0" w:line="240" w:lineRule="auto"/>
    </w:pPr>
    <w:rPr>
      <w:rFonts w:ascii="Calibri" w:eastAsia="Calibri" w:hAnsi="Calibri" w:cs="Times New Roman"/>
    </w:rPr>
  </w:style>
  <w:style w:type="paragraph" w:styleId="NormalWeb">
    <w:name w:val="Normal (Web)"/>
    <w:basedOn w:val="Normal"/>
    <w:uiPriority w:val="99"/>
    <w:unhideWhenUsed/>
    <w:rsid w:val="00D81D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GvdeMetni">
    <w:name w:val="Body Text"/>
    <w:basedOn w:val="Normal"/>
    <w:link w:val="GvdeMetniChar"/>
    <w:uiPriority w:val="99"/>
    <w:semiHidden/>
    <w:unhideWhenUsed/>
    <w:rsid w:val="00D81D7B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D81D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dindersi.com/icerik/din-kulturu-ve-ahlak-bilgisi-c93" TargetMode="Externa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87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9CD2AD-98CB-4840-8B6A-5F089EF74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5</TotalTime>
  <Pages>4</Pages>
  <Words>291</Words>
  <Characters>1664</Characters>
  <Application>Microsoft Office Word</Application>
  <DocSecurity>0</DocSecurity>
  <Lines>13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MN_Dizgi-2</dc:creator>
  <cp:lastModifiedBy>pc</cp:lastModifiedBy>
  <cp:revision>2</cp:revision>
  <cp:lastPrinted>2022-12-07T14:03:00Z</cp:lastPrinted>
  <dcterms:created xsi:type="dcterms:W3CDTF">2024-12-12T07:22:00Z</dcterms:created>
  <dcterms:modified xsi:type="dcterms:W3CDTF">2024-12-12T07:22:00Z</dcterms:modified>
</cp:coreProperties>
</file>