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63FA9F3" w14:textId="27B22CAB" w:rsidR="007A3D81" w:rsidRDefault="007A3D81" w:rsidP="007A3D81">
      <w:pPr>
        <w:pStyle w:val="SORUMETN"/>
      </w:pPr>
      <w:r w:rsidRPr="000F7711">
        <w:t xml:space="preserve">.  </w:t>
      </w:r>
      <w:proofErr w:type="spellStart"/>
      <w:r w:rsidRPr="000F7711">
        <w:t>En’am</w:t>
      </w:r>
      <w:proofErr w:type="spellEnd"/>
      <w:r w:rsidRPr="000F7711">
        <w:t xml:space="preserve"> suresinin 162. ayetinin anlamını yazınız? (15 Puan)</w:t>
      </w:r>
    </w:p>
    <w:p w14:paraId="79685C42" w14:textId="33A83C66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821E899" w14:textId="27E523BA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C9870DD" w14:textId="1F2E7D0B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57FCFA9" w14:textId="74B866EE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61519F1C" w14:textId="77777777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0F675FA3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0367D52E" w14:textId="0BCCB3A7" w:rsidR="007A3D81" w:rsidRDefault="007A3D81" w:rsidP="007A3D81">
      <w:pPr>
        <w:pStyle w:val="SORUMETN"/>
      </w:pPr>
      <w:r w:rsidRPr="000F7711">
        <w:t>İslam dininin ön gördüğü güzel ahlaki tutumlara beş örnek veriniz? (15 Puan)</w:t>
      </w:r>
    </w:p>
    <w:p w14:paraId="4714D36D" w14:textId="04FFDA90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6670713F" w14:textId="1351EFA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4964BF60" w14:textId="77777777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026926F2" w14:textId="1707B56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DC8318C" w14:textId="24218BFD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36043F27" w14:textId="5BF797A1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4480DADF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7339303" w14:textId="77777777" w:rsidR="007A3D81" w:rsidRPr="000F7711" w:rsidRDefault="007A3D81" w:rsidP="007A3D81">
      <w:pPr>
        <w:pStyle w:val="sorubilgisistili"/>
      </w:pPr>
      <w:r w:rsidRPr="000F7711">
        <w:t>Ey İnananlar! Kendiniz, ana babanız ve yakınlarınız aleyhlerine de olsa, Allah için şahit olarak adaleti gözetin; ister zengin, ister fakir olsun, Allah onlara daha yakındır. Adaletinizde heveslere uymayın. Eğer eğriltirseniz veya yüz çevirirseniz bilin ki, Allah işlediklerinizden şüphesiz haberdardır. (Nisa, 135)</w:t>
      </w:r>
    </w:p>
    <w:p w14:paraId="309B9A4E" w14:textId="0BA63540" w:rsidR="007A3D81" w:rsidRDefault="007A3D81" w:rsidP="007A3D81">
      <w:pPr>
        <w:pStyle w:val="SORUMETN"/>
      </w:pPr>
      <w:r w:rsidRPr="000F7711">
        <w:t>Yukarıda yer alan ayeti kerimede çıkarılacak mesajları yazınız? (10 Puan)</w:t>
      </w:r>
    </w:p>
    <w:p w14:paraId="02558596" w14:textId="25F27AD9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625FA8E1" w14:textId="0ADEAC9D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B90B397" w14:textId="1946764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6116765" w14:textId="390EA58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32473542" w14:textId="70D2EEEE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67250503" w14:textId="123E3B4E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7875D26F" w14:textId="5B16E7E1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8CA90D0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C7B6F5C" w14:textId="2E222885" w:rsidR="007A3D81" w:rsidRDefault="007A3D81" w:rsidP="007A3D81">
      <w:pPr>
        <w:pStyle w:val="SORUMETN"/>
      </w:pPr>
      <w:r w:rsidRPr="000F7711">
        <w:t>Peygamberimizin (</w:t>
      </w:r>
      <w:proofErr w:type="spellStart"/>
      <w:r w:rsidRPr="000F7711">
        <w:t>s.a.v</w:t>
      </w:r>
      <w:proofErr w:type="spellEnd"/>
      <w:r w:rsidRPr="000F7711">
        <w:t>) Medine’deki mescidinde, kabri ile minberi arasındaki yere “Tertemiz gül bahçesi” anlamına gelen mezarına verilen isim:</w:t>
      </w:r>
      <w:r>
        <w:t xml:space="preserve"> </w:t>
      </w:r>
    </w:p>
    <w:p w14:paraId="0FE6B54F" w14:textId="12EB2E41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7224F02E" w14:textId="635A26CA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48EEF8C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066C1223" w14:textId="0E1F1331" w:rsidR="007A3D81" w:rsidRDefault="007A3D81" w:rsidP="007A3D81">
      <w:pPr>
        <w:pStyle w:val="SORUMETN"/>
      </w:pPr>
      <w:r w:rsidRPr="000F7711">
        <w:t>Hz. Muhammed’den (</w:t>
      </w:r>
      <w:proofErr w:type="spellStart"/>
      <w:r w:rsidRPr="000F7711">
        <w:t>s.a.v</w:t>
      </w:r>
      <w:proofErr w:type="spellEnd"/>
      <w:r w:rsidRPr="000F7711">
        <w:t>) sonra başka bir peygamber gelmeyecektir. O’nun Allah tarafından gönderilen son peygamber olduğunu ifade eden kavram:</w:t>
      </w:r>
      <w:r>
        <w:t xml:space="preserve"> </w:t>
      </w:r>
    </w:p>
    <w:p w14:paraId="593009A7" w14:textId="4A88915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743DB63C" w14:textId="77777777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4E223F82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7B0089E6" w14:textId="7E851BFF" w:rsidR="007A3D81" w:rsidRDefault="007A3D81" w:rsidP="007A3D81">
      <w:pPr>
        <w:pStyle w:val="SORUMETN"/>
      </w:pPr>
      <w:r w:rsidRPr="000F7711">
        <w:t xml:space="preserve">Peygamberlik İslam kültüründe çeşitli kavramlar ile ifade edilmiştir. Bu kavramlardan biri </w:t>
      </w:r>
      <w:proofErr w:type="spellStart"/>
      <w:r w:rsidRPr="000F7711">
        <w:t>Risalettir</w:t>
      </w:r>
      <w:proofErr w:type="spellEnd"/>
      <w:r w:rsidRPr="000F7711">
        <w:t>. Risalet kavramı ile eş anlamlı olan diğer kavrama verilen isimdir.</w:t>
      </w:r>
      <w:r>
        <w:t xml:space="preserve"> </w:t>
      </w:r>
    </w:p>
    <w:p w14:paraId="538FFDBF" w14:textId="560668D2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4EF0115C" w14:textId="6AD6E4CA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margin" w:tblpXSpec="right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A3D81" w14:paraId="68CF6FFA" w14:textId="77777777" w:rsidTr="007A3D81">
        <w:tc>
          <w:tcPr>
            <w:tcW w:w="4738" w:type="dxa"/>
          </w:tcPr>
          <w:p w14:paraId="04526A94" w14:textId="77777777" w:rsidR="007A3D81" w:rsidRDefault="007A3D81" w:rsidP="007A3D8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A3D81" w14:paraId="38F28FF8" w14:textId="77777777" w:rsidTr="007A3D81">
        <w:tc>
          <w:tcPr>
            <w:tcW w:w="4738" w:type="dxa"/>
          </w:tcPr>
          <w:p w14:paraId="7907BD35" w14:textId="77777777" w:rsidR="007A3D81" w:rsidRDefault="007A3D81" w:rsidP="007A3D8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A3D81" w14:paraId="60242AEA" w14:textId="77777777" w:rsidTr="007A3D81">
        <w:tc>
          <w:tcPr>
            <w:tcW w:w="4738" w:type="dxa"/>
          </w:tcPr>
          <w:p w14:paraId="4C89DE5B" w14:textId="77777777" w:rsidR="007A3D81" w:rsidRDefault="007A3D81" w:rsidP="007A3D8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51140893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EB73DCE" w14:textId="0899DE86" w:rsidR="007A3D81" w:rsidRDefault="007A3D81" w:rsidP="007A3D81">
      <w:pPr>
        <w:pStyle w:val="SORUMETN"/>
      </w:pPr>
      <w:r w:rsidRPr="000F7711">
        <w:t>Allah tarafından gönderilen ve son peygamber olan Hz. Muhammed’in (</w:t>
      </w:r>
      <w:proofErr w:type="spellStart"/>
      <w:r w:rsidRPr="000F7711">
        <w:t>s.a.v</w:t>
      </w:r>
      <w:proofErr w:type="spellEnd"/>
      <w:r w:rsidRPr="000F7711">
        <w:t>) bizler için en güzel örnek olduğunu ifade eden kavramdır:</w:t>
      </w:r>
      <w:r>
        <w:t xml:space="preserve"> </w:t>
      </w:r>
    </w:p>
    <w:p w14:paraId="11FA7C78" w14:textId="5185CD80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5299366" w14:textId="7708791B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B1B04D6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36CAEE6A" w14:textId="01F23712" w:rsidR="007A3D81" w:rsidRDefault="007A3D81" w:rsidP="007A3D81">
      <w:pPr>
        <w:pStyle w:val="SORUMETN"/>
      </w:pPr>
      <w:r w:rsidRPr="000F7711">
        <w:t>Allah tarafından gönderilen ve son peygamber olan Hz. Muhammed’in (</w:t>
      </w:r>
      <w:proofErr w:type="spellStart"/>
      <w:r w:rsidRPr="000F7711">
        <w:t>s.a.v</w:t>
      </w:r>
      <w:proofErr w:type="spellEnd"/>
      <w:r w:rsidRPr="000F7711">
        <w:t>) beşeri özelliklerinden 5 tanesini yazınız? (15 Puan)</w:t>
      </w:r>
    </w:p>
    <w:p w14:paraId="44375207" w14:textId="1952C1F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6E909E3" w14:textId="052D106D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2CDBD999" w14:textId="09379EAC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35CEE907" w14:textId="5DCE8264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66D0FCB" w14:textId="3103B3F1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761AEC2E" w14:textId="01E3936E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29B9A09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22292589" w14:textId="76711227" w:rsidR="007A3D81" w:rsidRDefault="007A3D81" w:rsidP="007A3D81">
      <w:pPr>
        <w:pStyle w:val="SORUMETN"/>
      </w:pPr>
      <w:r w:rsidRPr="000F7711">
        <w:t>İslam kültüründe kendisiyle Allah’a sığınılan anlamı taşıyan (</w:t>
      </w:r>
      <w:proofErr w:type="spellStart"/>
      <w:r w:rsidRPr="000F7711">
        <w:t>Muavvizeteyn</w:t>
      </w:r>
      <w:proofErr w:type="spellEnd"/>
      <w:r w:rsidRPr="000F7711">
        <w:t>) iki sure vardır. Bu surelerin hangileri olduğunu aşağıya yazınız? (10 Puan)</w:t>
      </w:r>
    </w:p>
    <w:p w14:paraId="6AD24C90" w14:textId="20D02DD2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6D7A8E5A" w14:textId="11B41453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447C70EB" w14:textId="7504CD1F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543E11BA" w14:textId="6C3AE2F6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2A21E1C4" w14:textId="70DEF358" w:rsid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342A5A53" w14:textId="77777777" w:rsidR="007A3D81" w:rsidRPr="007A3D81" w:rsidRDefault="007A3D81" w:rsidP="007A3D81">
      <w:pPr>
        <w:pStyle w:val="SEENEKLER"/>
        <w:numPr>
          <w:ilvl w:val="0"/>
          <w:numId w:val="0"/>
        </w:numPr>
        <w:ind w:left="530" w:hanging="360"/>
      </w:pPr>
    </w:p>
    <w:p w14:paraId="1F91C81F" w14:textId="77777777" w:rsidR="007A3D81" w:rsidRPr="000F7711" w:rsidRDefault="007A3D81" w:rsidP="007A3D81">
      <w:pPr>
        <w:pStyle w:val="sorubilgisistili"/>
      </w:pPr>
      <w:r w:rsidRPr="000F7711">
        <w:t>…" İşte belge bu devedir. Kuyudan su içmek hakkı belirli bir gün onun ve belirli bir gün de sizindir; sakın ona bir kötülük yapmayın, yoksa sizi büyük günün azabı yakalar" dedi. (Şuara, 155-156)</w:t>
      </w:r>
    </w:p>
    <w:p w14:paraId="36B70E73" w14:textId="77777777" w:rsidR="007A3D81" w:rsidRDefault="007A3D81" w:rsidP="007A3D81">
      <w:pPr>
        <w:pStyle w:val="SORUMETN"/>
      </w:pPr>
      <w:r w:rsidRPr="000F7711">
        <w:t xml:space="preserve">Yukarıda yer alan ayeti kerime </w:t>
      </w:r>
      <w:r w:rsidRPr="000F7711">
        <w:rPr>
          <w:u w:val="single"/>
        </w:rPr>
        <w:t>hangi peygamberi</w:t>
      </w:r>
      <w:r w:rsidRPr="000F7711">
        <w:t xml:space="preserve"> ve </w:t>
      </w:r>
      <w:r w:rsidRPr="000F7711">
        <w:rPr>
          <w:u w:val="single"/>
        </w:rPr>
        <w:t xml:space="preserve">kavmi </w:t>
      </w:r>
      <w:r w:rsidRPr="000F7711">
        <w:t>konu almıştır? (10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76D7DFCF" w14:textId="57D7F698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/4Kx+J/EvhX4NfDW88L+Ir7TZrr9obwHaXEthdvC0tvLrduksLFCCyOpKsp4YHBBFfUlR3&#10;VnaXqLHe2kcyrIrqssYYKwOQwz3B6H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+IfFXhjwjawXvirxDY6bDdX&#10;kNpby310kKy3ErBIolLEZd2IVVHLE4GTWhXyb/wWC/5Ij8Lv+zkvh7/6fravr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/+Cofwy+IPxU+Efw70f4ceDtQ1q60349eCNVv7fTrcyNBY2uswS3FwwHSOONWdm6ADNfS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Px3/aC+HH7OXh3RvFHxNu7qG017xbpfhvT2tLUzM1/qFyltbKQPuq&#10;ZHUFuijmu2r5N/4LBf8AJEfhd/2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H7eP7NXjr9qL4d+D&#10;fCPgDVtJs7nw78XPC3im+k1ieWON7PTdTiup40McchMrRxkIpAUtgFlHI9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2wv2nW/ZV8EeF/GA8I/2z/wAJJ8SvD3hTyPtXk+R/ad/HafaM7W3eX5m7bxuxjI616zXy&#10;b/wWB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aZ/Zo8IftSeE/D/hDxprmpWFv4d8&#10;daL4ptJNLaMPJdabeJdwxPvRh5bPGAwADbScEHmv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i/x4+JX&#10;7Pvww8C+JfhfrEdlea58avCHh7UZJbVJRJYX+rQ29zGA4IBaN2AYcjqMGvoCvk3/AILBf8kR+F3/&#10;AGcl8Pf/AE/W1fW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fxP+EHw2+M+k6foXxQ8JW+sWek69Za1p8FyzgQX9&#10;pMs1tONpHzRyKrDPGRyDX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bNb1rQvgv8M7jQ9XurOSb9orwD&#10;bzSWtw0bSRPrlurxkqRlWUkFTwRwa+qK+Tf+CwOT8Efhdgf83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jeNviH4F+G1hZ6r4/8W6fo9tqGqW2m2U+o3SxLPeXEgjggUseZJHIVV6kkA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b/wWC/5Ij8Lv+zkvh7/6fravrKvnf/gpT8Fvif8AHP4V+AfD3wq8KyaveaP8cPBu&#10;u6lDHcRReTp9lq8FxdT5kZQQkSM20EscYUE8V9E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Rf7R/gX9mTwv&#10;oXizx/ZahPbeIPGmj+GLFdNhV2W81G7S1gZgzLiMSONxGSBkgHp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m/&#10;8Fgv+SI/C7/s5L4e/wDp+tq+sq8Z/bc/Zl8Q/tT+AfCPg/w34ls9Ll8OfFTw14quJr6N2WaDTNRi&#10;u5IV29HdYyqk8AnmvZ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f8Abh/aZ8Tfss/D/wAIeL/Cvh2x1KbxH8Vv&#10;DPhW4i1BnCxW+p6jFaSzLsIO9FkLLnjI5BFe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b/AMFgv+SI/C7/ALOS&#10;+Hv/AKfravrKvP8A9oz9m7wH+094X0Hwl8Qr/VLe18PeNdH8UWLaTcRxu15pt2l1Ajl0cGIyRgOo&#10;AYrkBlPNe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bLPDAA08qoGYKpZsZJ6D606vlD/gr5PPb/AAT+F7QTNGW/aQ+H6sUYjKnXrYEf&#10;Q19X0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ebftP/tMeF/2WvCXh3xf4&#10;s8P6hqUPiPx5onhW1i07ZuiuNTvI7SKVt7AeWjyBmxk4BwCeK9J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yX9sL9mFv2rPBHhbwcvjH+xP+Eb+JXh7xZ9o+w+f9o/sy/ju/s+&#10;N67fM8vZvyduc4bpXrVFFABRRRQAUUUUAFFFFABRRRQAUUUUAFFFFABRRRQAUUUUAFFFFAGZ41/5&#10;E3Vv+wZcf+i2r4p/4N7P+TFdU/7KNqX/AKItK+1vGv8AyJurf9gy4/8ARbV8U/8ABvZ/yYrqn/ZR&#10;tS/9EWlehR/5FtX/ABQ/9uP0zI/+TV5z/wBf8H+WIPumiiivPPz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/8A/BN3/lKp+1h/2Fof/SmWv0Ar8/8A&#10;/gm7/wApVP2sP+wtD/6Uy1+gFd+Zf7wv8MP/AEiJ+meLX/JWQ/7BsH/6i0gooorgPzMKKKKACiii&#10;gAooooAKKKKACiiigAooooAKKKKACiiigDP8ReFPC/i+1gsvFnhvT9UhtbyG8todRs0mWK4icPFM&#10;ocELIjAMrDlSAQQa0Kr6jqul6RFHPq2pW9qksyQxvcTKgeRjhUBJGWJ4A6k9Ks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f/wDwTd/5SqftYf8AYWh/9KZa/QCvz/8A+Cbv/KVT9rD/ALC0P/pTLX6A&#10;V35l/vC/ww/9Iifpni1/yVkP+wbB/wDqLSCiiiuA/MwooooAKKKKACiiigAooooAKKKKACiiigAo&#10;oooAKKKKAPk3/gsF/wAkR+F3/ZyXw9/9P1tX1lXzL/wVO+H/AI4+I3wg+HOl+AvCWoaxcWPx+8D6&#10;lewabatM0Fnb61byz3DBQdscaKWZjwoBJr6a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BRXg/8AwUE/aH+If7Nnw18E+Kvhs1iLrX/jF4T8Nah9vtfNX7DqOqQ2txtG&#10;Rh/Ldtrc4POD0r3igAooooAKKKKACiiigAooooAKKKKACiiigAooooAKKKKACiiigDM8a/8AIm6t&#10;/wBgy4/9FtXxT/wb2f8AJiuqf9lG1L/0RaV9reNf+RN1b/sGXH/otq+Kf+Dez/kxXVP+yjal/wCi&#10;LSvQo/8AItq/4of+3H6Zkf8AyavOf+v+D/LEH3TRRRXnn5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wPiJ8Lfh58WtMsdF+JXhCx1q103WrPV9Pt76LesF9ayia3uF9HjkVWU9iK36KK&#10;ACiiigAooooAKKKKACiiigAooooAKKKKACiiigAooooAKKKKAMzxr/yJurf9gy4/9FtXxT/wb2f8&#10;mK6p/wBlG1L/ANEWlfa3jX/kTdW/7Blx/wCi2r4p/wCDez/kxXVP+yjal/6ItK9Cj/yLav8Aih/7&#10;cfpmR/8AJq85/wCv+D/LEH3TRRRXnn5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BRXjf7bf7TWv/ALK/&#10;gHwj4w8O+GbPVJPEfxT8NeFZ4b2V0WGHU9RitJJl29XRZCyg8EjmvZ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N/E34u/Df4N6Tp+ufE/wAW22j2&#10;mq67ZaNp890G2z393MsNtANoPzSSMqjtk8kV0lfJv/BYL/kiPwu/7OS+Hv8A6fravrK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Pmv8A4KgfFD4hfCj4SfDvWfhv4wvtFutS+PXgnSb+40+YxtPY3WswQ3FuxHVJI2ZWHcGvpSvk&#10;3/gsF/yRH4Xf9nJfD3/0/W1fW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KeteHfD/iWCG18R6FZ6hFb3UdzBHe&#10;2qSrHNG26OVQwOHVgCrDkEZGKuVV1XW9G0KGO41vVrWzjmuI4IZLq4WNXldtqRgsRlmJwFHJPAq1&#10;QAUUUUAFFFFABRRRQAUUUUAFFFFABRRRQAUUUUAFFFFABRRRQBmeNf8AkTdW/wCwZcf+i2r4p/4N&#10;7P8AkxXVP+yjal/6ItK+1vGv/Im6t/2DLj/0W1fFP/BvZ/yYrqn/AGUbUv8A0RaV6FH/AJFtX/FD&#10;/wBuP0zI/wDk1ec/9f8AB/liD7pooorzz8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z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/8A/BN3/lKp+1h/2Fof/SmWv0Ar8/8A/gm7/wAp&#10;VP2sP+wtD/6Uy1+gFd+Zf7wv8MP/AEiJ+meLX/JWQ/7BsH/6i0gooorgPzMKKKKACiiigAooooAK&#10;KKKACiiigAooooAKKKKACiiigAorwX/goV+0H8Rv2cfhn4H8UfDO6tYbvXvjL4S8N6g15aiZTY6h&#10;qsNtcqoPRzG7bW/hPNe9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lX/grlqup6T8FvhjNpWo3Fq8v7RngCGRreZkLxvrtuGQkHlSDgjoR1r6qr5V/4K56ZqWq/Bb4Y&#10;w6Zp89y0f7RngCWRbeFnKRrrtuWcgDhQBknoBya+qqACiiigAooooAKKKKACiiigAooooAKKKKAC&#10;iiigAooooAKKKKAMzxr/AMibq3/YMuP/AEW1fFP/AAb2f8mK6p/2UbUv/RFpX2t41/5E3Vv+wZcf&#10;+i2r4p/4N7P+TFdU/wCyjal/6ItK9Cj/AMi2r/ih/wC3H6Zkf/Jq85/6/wCD/LEH3T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+Tf+CwX/JEfhd/2cl8Pf8A0/W1fWVcL8fv2ePh5+0n&#10;4b0Xwr8SVvja6B4w0rxLp/2C68pvt2n3SXNvuODlPMRdy9xxkV3V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f/APwTd/5SqftYf9haH/0plr9AK/P/AP4Ju/8AKVT9rD/sLQ/+lMtfoBXfmX+8L/DD/wBIifpn&#10;i1/yVkP+wbB/+otIKKKK4D8zCiiigAooooAKKKKACiiigAooooAKKKKACiiigAooooA8E/4KGfs/&#10;fEf9o34Z+B/C/wAMrO1mu9B+M3hLxJqC3d0sKrYafqsNzcsCfvMI0YherHive6KK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xf7Rnwa&#10;s/2hvgV4q+B+oa7JpcHinRZtOl1CGASNbrIuC4UkBiPTIrtKKqMpRkpLdHRhMViMDiqeJoS5Zwkp&#10;RfaUXdPXTRrrofnn4f8A+CD3inwno8Hh7wt/wUV+JWm6faqVtrHT43hhiBJJCol0FUZJPA6mrn/D&#10;kD4kf9JMfit/3+m/+S6/QCiu7+1Mc9XP8F/kfo8vGTxGqScpYxNvVt0aF2//AAUfn/8A8OQPiR/0&#10;kx+K3/f6b/5Lo/4cgfEj/pJj8Vv+/wBN/wDJdfoBRS/tPHfzfgv8if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Xffsb/wDBJe3/AGTv2jm/aS1b9prxJ441aTRJtNkXX7Eb&#10;3STZhjMZXY7QgAHTHpX2FRSlmWMnBxctHo9Ft9xzY7xW49zHA1cHXxadOrFwmlSox5ovdXjTTs/J&#10;oKKKK4T87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f21P2nN&#10;X/ZV8B+E/GGjeFLbV5PEnxQ8N+FJobq4aIQRanqEVo84Kg5aMSbgvQkYJFexV4l+3b8I/Dfxk+Hf&#10;g3Q/E97fW8OlfFrwvrVu1hIis1xaalFPGrb0YFCygMAASOhB5r2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bookmarkStart w:id="12" w:name="_Hlk125469989"/>
  <w:bookmarkStart w:id="13" w:name="_Hlk125469990"/>
  <w:bookmarkStart w:id="14" w:name="_Hlk125470157"/>
  <w:bookmarkStart w:id="15" w:name="_Hlk125470158"/>
  <w:bookmarkStart w:id="16" w:name="_Hlk125470281"/>
  <w:bookmarkStart w:id="17" w:name="_Hlk125470282"/>
  <w:bookmarkStart w:id="18" w:name="_Hlk125471002"/>
  <w:bookmarkStart w:id="19" w:name="_Hlk125471003"/>
  <w:bookmarkStart w:id="20" w:name="_Hlk125471139"/>
  <w:bookmarkStart w:id="21" w:name="_Hlk125471140"/>
  <w:bookmarkStart w:id="22" w:name="_Hlk125471163"/>
  <w:bookmarkStart w:id="23" w:name="_Hlk125471164"/>
  <w:bookmarkStart w:id="24" w:name="_Hlk125471235"/>
  <w:bookmarkStart w:id="25" w:name="_Hlk125471236"/>
  <w:bookmarkStart w:id="26" w:name="_Hlk125471589"/>
  <w:bookmarkStart w:id="27" w:name="_Hlk125471590"/>
  <w:bookmarkStart w:id="28" w:name="_Hlk125471757"/>
  <w:bookmarkStart w:id="29" w:name="_Hlk125471758"/>
  <w:bookmarkStart w:id="30" w:name="_Hlk125471888"/>
  <w:bookmarkStart w:id="31" w:name="_Hlk125471889"/>
  <w:bookmarkStart w:id="32" w:name="_Hlk125472066"/>
  <w:bookmarkStart w:id="33" w:name="_Hlk125472067"/>
  <w:bookmarkStart w:id="34" w:name="_Hlk125472120"/>
  <w:bookmarkStart w:id="35" w:name="_Hlk125472121"/>
  <w:bookmarkStart w:id="36" w:name="_Hlk125472421"/>
  <w:bookmarkStart w:id="37" w:name="_Hlk125472422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A3D81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KonuBal">
    <w:name w:val="Title"/>
    <w:basedOn w:val="Normal"/>
    <w:next w:val="Normal"/>
    <w:link w:val="KonuBalChar"/>
    <w:uiPriority w:val="10"/>
    <w:qFormat/>
    <w:rsid w:val="007A3D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3D8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7DF4C-56D4-44E5-BAB5-85641DF9C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2024-12-12T08:14:00Z</dcterms:created>
  <dcterms:modified xsi:type="dcterms:W3CDTF">2024-12-12T08:14:00Z</dcterms:modified>
</cp:coreProperties>
</file>