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FB70B49" w14:textId="0BB19F5E" w:rsidR="000E6103" w:rsidRPr="000E6103" w:rsidRDefault="000E6103" w:rsidP="000E6103">
      <w:pPr>
        <w:pStyle w:val="sorubilgisistili"/>
      </w:pPr>
      <w:r w:rsidRPr="000E6103">
        <w:t>“Dünya ahiretin tarlasıdır, ne ekersen onu biçersin”</w:t>
      </w:r>
    </w:p>
    <w:p w14:paraId="3141584F" w14:textId="383B8D26" w:rsidR="000E6103" w:rsidRDefault="000E6103" w:rsidP="000E6103">
      <w:pPr>
        <w:pStyle w:val="SORUMETN"/>
      </w:pPr>
      <w:r w:rsidRPr="000E6103">
        <w:t>Sözünü dünya-ahiret ilişkisi açısından yorumlayınız.</w:t>
      </w:r>
    </w:p>
    <w:p w14:paraId="5FA2C6E4" w14:textId="02B4FBBD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42A2C24" w14:textId="7C0C5D1E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15D3752" w14:textId="701FFC29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61993A7" w14:textId="64F2A19D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4B2EE42B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E092B8D" w14:textId="40D8CCB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8325222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74E908D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2E5913D" w14:textId="1D85D166" w:rsidR="000E6103" w:rsidRDefault="000E6103" w:rsidP="000E6103">
      <w:pPr>
        <w:pStyle w:val="SORUMETN"/>
      </w:pPr>
      <w:proofErr w:type="spellStart"/>
      <w:r w:rsidRPr="000E6103">
        <w:t>Nâs</w:t>
      </w:r>
      <w:proofErr w:type="spellEnd"/>
      <w:r w:rsidRPr="000E6103">
        <w:t xml:space="preserve"> suresinin okunuşunu ve anlamını yazınız?</w:t>
      </w:r>
    </w:p>
    <w:p w14:paraId="31BEF0E0" w14:textId="052B8B68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28FD9F0" w14:textId="13A8BF21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4BB9210A" w14:textId="1835647C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35CB972" w14:textId="2743206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54009E1" w14:textId="60F4212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0A9E091" w14:textId="6018E202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5A33D92" w14:textId="527DD185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FDBC018" w14:textId="6C653E52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314B552" w14:textId="4C7CC30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9540019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42EBE87" w14:textId="205026F3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DF2ECF4" w14:textId="2B791AB8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002C2A8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2C019007" w14:textId="77777777" w:rsidR="000E6103" w:rsidRPr="000E6103" w:rsidRDefault="000E6103" w:rsidP="000E6103">
      <w:pPr>
        <w:pStyle w:val="SORUMETN"/>
      </w:pPr>
      <w:r w:rsidRPr="000E6103">
        <w:t>Aşağıda tanımı verilen kavramları yazınız.</w:t>
      </w:r>
    </w:p>
    <w:p w14:paraId="52FF1F3A" w14:textId="77777777" w:rsidR="000E6103" w:rsidRPr="00FD54C3" w:rsidRDefault="000E6103" w:rsidP="000E6103">
      <w:pPr>
        <w:pStyle w:val="SORUNOLUBOLD"/>
      </w:pPr>
      <w:r w:rsidRPr="00FD54C3">
        <w:t xml:space="preserve">Hacıların giydiği </w:t>
      </w:r>
      <w:r w:rsidRPr="00FD54C3">
        <w:rPr>
          <w:bCs/>
        </w:rPr>
        <w:t xml:space="preserve">beyaz elbise </w:t>
      </w:r>
      <w:r w:rsidRPr="00FD54C3">
        <w:t xml:space="preserve">ve </w:t>
      </w:r>
      <w:r w:rsidRPr="00FD54C3">
        <w:rPr>
          <w:bCs/>
        </w:rPr>
        <w:t xml:space="preserve">bazı yasaklar </w:t>
      </w:r>
      <w:r w:rsidRPr="00FD54C3">
        <w:t>demektir.</w:t>
      </w:r>
    </w:p>
    <w:p w14:paraId="205DE73D" w14:textId="77777777" w:rsidR="000E6103" w:rsidRPr="00FD54C3" w:rsidRDefault="000E6103" w:rsidP="000E6103">
      <w:pPr>
        <w:pStyle w:val="SORUNOLUBOLD"/>
        <w:numPr>
          <w:ilvl w:val="0"/>
          <w:numId w:val="0"/>
        </w:numPr>
        <w:ind w:left="284"/>
      </w:pPr>
    </w:p>
    <w:p w14:paraId="4D7CC99B" w14:textId="77777777" w:rsidR="000E6103" w:rsidRPr="00FD54C3" w:rsidRDefault="000E6103" w:rsidP="000E6103">
      <w:pPr>
        <w:pStyle w:val="SORUNOLUBOLD"/>
      </w:pPr>
      <w:r w:rsidRPr="00FD54C3">
        <w:t>Dönmek demektir. Kâbe’nin etrafında yedi kez dönmeye denir.</w:t>
      </w:r>
    </w:p>
    <w:p w14:paraId="474F0CDC" w14:textId="77777777" w:rsidR="000E6103" w:rsidRPr="00FD54C3" w:rsidRDefault="000E6103" w:rsidP="000E6103">
      <w:pPr>
        <w:pStyle w:val="SORUNOLUBOLD"/>
        <w:numPr>
          <w:ilvl w:val="0"/>
          <w:numId w:val="0"/>
        </w:numPr>
        <w:ind w:left="284"/>
      </w:pPr>
    </w:p>
    <w:p w14:paraId="3EAD2DB0" w14:textId="77777777" w:rsidR="000E6103" w:rsidRPr="00FD54C3" w:rsidRDefault="000E6103" w:rsidP="000E6103">
      <w:pPr>
        <w:pStyle w:val="SORUNOLUBOLD"/>
      </w:pPr>
      <w:r w:rsidRPr="00FD54C3">
        <w:t>Kâbe’nin yanında bulunan</w:t>
      </w:r>
      <w:r w:rsidRPr="00FD54C3">
        <w:rPr>
          <w:u w:val="single"/>
        </w:rPr>
        <w:t xml:space="preserve"> </w:t>
      </w:r>
      <w:r w:rsidRPr="00FD54C3">
        <w:rPr>
          <w:bCs/>
          <w:u w:val="single"/>
        </w:rPr>
        <w:t>Safa</w:t>
      </w:r>
      <w:r w:rsidRPr="00FD54C3">
        <w:rPr>
          <w:u w:val="single"/>
        </w:rPr>
        <w:t xml:space="preserve"> </w:t>
      </w:r>
      <w:r w:rsidRPr="00FD54C3">
        <w:t xml:space="preserve">ile </w:t>
      </w:r>
      <w:r w:rsidRPr="00FD54C3">
        <w:rPr>
          <w:bCs/>
          <w:u w:val="single"/>
        </w:rPr>
        <w:t>Merve</w:t>
      </w:r>
      <w:r w:rsidRPr="00FD54C3">
        <w:t xml:space="preserve"> tepeleri arasında yedi kez gidip gelmektir.</w:t>
      </w:r>
    </w:p>
    <w:p w14:paraId="14BE83A5" w14:textId="77777777" w:rsidR="000E6103" w:rsidRPr="00FD54C3" w:rsidRDefault="000E6103" w:rsidP="000E6103">
      <w:pPr>
        <w:pStyle w:val="SORUNOLUBOLD"/>
        <w:numPr>
          <w:ilvl w:val="0"/>
          <w:numId w:val="0"/>
        </w:numPr>
        <w:ind w:left="284"/>
      </w:pPr>
    </w:p>
    <w:p w14:paraId="78F5936E" w14:textId="77777777" w:rsidR="000E6103" w:rsidRPr="000E6103" w:rsidRDefault="000E6103" w:rsidP="000E6103">
      <w:pPr>
        <w:pStyle w:val="SORUNOLUBOLD"/>
        <w:rPr>
          <w:rFonts w:asciiTheme="minorHAnsi" w:hAnsiTheme="minorHAnsi" w:cstheme="minorBidi"/>
          <w:sz w:val="22"/>
          <w:szCs w:val="22"/>
        </w:rPr>
      </w:pPr>
      <w:r w:rsidRPr="00FD54C3">
        <w:t>Bir yerde durmak demektir. Arife günü hacıların Arafat’ta durmasıdır.</w:t>
      </w:r>
      <w:r w:rsidRPr="003D7CFD">
        <w:rPr>
          <w:rFonts w:ascii="Comic Sans MS" w:hAnsi="Comic Sans MS"/>
          <w:i/>
          <w:sz w:val="18"/>
          <w:szCs w:val="18"/>
        </w:rPr>
        <w:t xml:space="preserve">  </w:t>
      </w:r>
    </w:p>
    <w:p w14:paraId="0025CEA3" w14:textId="77777777" w:rsidR="000E6103" w:rsidRPr="000E6103" w:rsidRDefault="000E6103" w:rsidP="000E6103">
      <w:pPr>
        <w:pStyle w:val="ListeParagraf"/>
        <w:rPr>
          <w:rFonts w:eastAsia="Arial"/>
          <w:b/>
          <w:color w:val="363435"/>
        </w:rPr>
      </w:pPr>
    </w:p>
    <w:p w14:paraId="33BC2835" w14:textId="5694B445" w:rsidR="000E6103" w:rsidRDefault="000E6103" w:rsidP="000E6103">
      <w:pPr>
        <w:pStyle w:val="SORUMETN"/>
      </w:pPr>
      <w:r w:rsidRPr="000E6103">
        <w:t xml:space="preserve">Peygamber </w:t>
      </w:r>
      <w:proofErr w:type="spellStart"/>
      <w:r w:rsidRPr="000E6103">
        <w:t>Efendimiz’in</w:t>
      </w:r>
      <w:proofErr w:type="spellEnd"/>
      <w:r w:rsidRPr="000E6103">
        <w:t xml:space="preserve"> kestiğimiz kurban etlerinin</w:t>
      </w:r>
      <w:r w:rsidRPr="000E6103">
        <w:t xml:space="preserve"> </w:t>
      </w:r>
      <w:r w:rsidRPr="000E6103">
        <w:t xml:space="preserve">kullanımıyla ilgili üç bölüme ayrılarak değerlendirilmesini istemiştir. Buradaki tavsiyesi nedir </w:t>
      </w:r>
      <w:proofErr w:type="gramStart"/>
      <w:r w:rsidRPr="000E6103">
        <w:t>yazınız ?</w:t>
      </w:r>
      <w:proofErr w:type="gramEnd"/>
    </w:p>
    <w:p w14:paraId="21D49834" w14:textId="73DFD443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CDEF238" w14:textId="3FFF2D21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B731C49" w14:textId="4A10F96E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83DD3CC" w14:textId="46F2DCA0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E06C3B5" w14:textId="148EF1F0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4AE44F57" w14:textId="33C49D90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8DD78CD" w14:textId="03702200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FD4FF16" w14:textId="294AEBD3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page" w:tblpX="4102" w:tblpY="-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E6103" w14:paraId="146D2DC4" w14:textId="77777777" w:rsidTr="000E6103">
        <w:tc>
          <w:tcPr>
            <w:tcW w:w="4738" w:type="dxa"/>
          </w:tcPr>
          <w:p w14:paraId="6C4E5704" w14:textId="77777777" w:rsidR="000E6103" w:rsidRDefault="000E6103" w:rsidP="000E610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E6103" w14:paraId="6F7FBEB5" w14:textId="77777777" w:rsidTr="000E6103">
        <w:tc>
          <w:tcPr>
            <w:tcW w:w="4738" w:type="dxa"/>
          </w:tcPr>
          <w:p w14:paraId="3B816EAD" w14:textId="77777777" w:rsidR="000E6103" w:rsidRDefault="000E6103" w:rsidP="000E610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E6103" w14:paraId="082ACE30" w14:textId="77777777" w:rsidTr="000E6103">
        <w:tc>
          <w:tcPr>
            <w:tcW w:w="4738" w:type="dxa"/>
          </w:tcPr>
          <w:p w14:paraId="12C41A1F" w14:textId="77777777" w:rsidR="000E6103" w:rsidRDefault="000E6103" w:rsidP="000E610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A45C8CE" w14:textId="223567CC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5DBB23B" w14:textId="08517953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8A80A3E" w14:textId="219DC2FE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C4E5547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45F489A" w14:textId="242A57D1" w:rsidR="000E6103" w:rsidRDefault="000E6103" w:rsidP="000E6103">
      <w:pPr>
        <w:pStyle w:val="SORUMETN"/>
      </w:pPr>
      <w:r w:rsidRPr="000E6103">
        <w:t>İslam dininin ön gördüğü güzel ahlaki tutumlara beş örnek veriniz?</w:t>
      </w:r>
    </w:p>
    <w:p w14:paraId="0777AA4C" w14:textId="14CCD006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0552251" w14:textId="2D123061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2DD6C07F" w14:textId="523F949B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C34E15D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90B76B0" w14:textId="47D548B4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C530A83" w14:textId="78C73DB8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E97BEE6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671237F" w14:textId="6E832530" w:rsidR="000E6103" w:rsidRDefault="000E6103" w:rsidP="000E6103">
      <w:pPr>
        <w:pStyle w:val="SORUMETN"/>
      </w:pPr>
      <w:r w:rsidRPr="000E6103">
        <w:t>Doğruluğu ve dürüstlüğü ilke edinen bir insan nasıl davranmalıdır?</w:t>
      </w:r>
    </w:p>
    <w:p w14:paraId="3836A603" w14:textId="238B996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D89F0B8" w14:textId="6FE4A1ED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124EE32" w14:textId="70D2B99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F27F136" w14:textId="1A5D868D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0FF9236" w14:textId="3798E3EE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F6CF1C8" w14:textId="014600C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75988EAF" w14:textId="78A6B8D9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2F0E4A27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D6B9A07" w14:textId="11847B12" w:rsidR="000E6103" w:rsidRDefault="000E6103" w:rsidP="000E6103">
      <w:pPr>
        <w:pStyle w:val="SORUMETN"/>
      </w:pPr>
      <w:r w:rsidRPr="000E6103">
        <w:t>Allah tarafından gönderilen ve son peygamber olan Hz. Muhammed’in (</w:t>
      </w:r>
      <w:proofErr w:type="spellStart"/>
      <w:r w:rsidRPr="000E6103">
        <w:t>s.a.v</w:t>
      </w:r>
      <w:proofErr w:type="spellEnd"/>
      <w:r w:rsidRPr="000E6103">
        <w:t>) beşerî özelliklerinden 4 tanesini yazınız.</w:t>
      </w:r>
    </w:p>
    <w:p w14:paraId="22722D4B" w14:textId="1B6187A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79EFDE6" w14:textId="797F124E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AEE2B8E" w14:textId="3E09ABBF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140E8AF7" w14:textId="43B68B92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4D153156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243ADC4" w14:textId="096E10D9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5E8903BC" w14:textId="49613842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31B82A92" w14:textId="77777777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6E050596" w14:textId="51B44660" w:rsid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0BFCA686" w14:textId="77777777" w:rsidR="000E6103" w:rsidRPr="000E6103" w:rsidRDefault="000E6103" w:rsidP="000E6103">
      <w:pPr>
        <w:pStyle w:val="SEENEKLER"/>
        <w:numPr>
          <w:ilvl w:val="0"/>
          <w:numId w:val="0"/>
        </w:numPr>
        <w:ind w:left="530" w:hanging="360"/>
      </w:pPr>
    </w:p>
    <w:p w14:paraId="4400BEAF" w14:textId="768D0764" w:rsidR="000E6103" w:rsidRPr="000E6103" w:rsidRDefault="000E6103" w:rsidP="000E6103">
      <w:pPr>
        <w:pStyle w:val="SORUMETN"/>
      </w:pPr>
      <w:proofErr w:type="spellStart"/>
      <w:r w:rsidRPr="000E6103">
        <w:t>Felak</w:t>
      </w:r>
      <w:proofErr w:type="spellEnd"/>
      <w:r w:rsidRPr="000E6103">
        <w:t xml:space="preserve"> Suresi’nin anlamında geçen ve şerrinden Allah’a sığınmamız istenen kişilerin özelliklerini yazınız.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  <w:bookmarkStart w:id="2" w:name="_GoBack"/>
      <w:bookmarkEnd w:id="2"/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69F22E79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23DD2"/>
    <w:multiLevelType w:val="hybridMultilevel"/>
    <w:tmpl w:val="4EE8AEE6"/>
    <w:lvl w:ilvl="0" w:tplc="1D5472D8">
      <w:start w:val="1"/>
      <w:numFmt w:val="decimal"/>
      <w:lvlText w:val="%1-"/>
      <w:lvlJc w:val="left"/>
      <w:pPr>
        <w:ind w:left="5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0BF56E86"/>
    <w:multiLevelType w:val="hybridMultilevel"/>
    <w:tmpl w:val="ACE2FA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B8701F82"/>
    <w:lvl w:ilvl="0" w:tplc="18967A74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5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4"/>
  </w:num>
  <w:num w:numId="43">
    <w:abstractNumId w:val="3"/>
  </w:num>
  <w:num w:numId="4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E6103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0E6103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1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0E6103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 içeriği"/>
    <w:basedOn w:val="GvdeMetni"/>
    <w:rsid w:val="000E6103"/>
  </w:style>
  <w:style w:type="paragraph" w:styleId="GvdeMetni">
    <w:name w:val="Body Text"/>
    <w:basedOn w:val="Normal"/>
    <w:link w:val="GvdeMetniChar"/>
    <w:uiPriority w:val="99"/>
    <w:semiHidden/>
    <w:unhideWhenUsed/>
    <w:rsid w:val="000E6103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0E6103"/>
  </w:style>
  <w:style w:type="paragraph" w:styleId="AralkYok">
    <w:name w:val="No Spacing"/>
    <w:uiPriority w:val="1"/>
    <w:qFormat/>
    <w:rsid w:val="000E61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E9A47-659D-4D01-809A-53FD5E29F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2024-12-11T12:34:00Z</dcterms:created>
  <dcterms:modified xsi:type="dcterms:W3CDTF">2024-12-11T12:34:00Z</dcterms:modified>
</cp:coreProperties>
</file>