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47D55CC5" w:rsidR="00151DA8" w:rsidRDefault="00151DA8" w:rsidP="00730A6E">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105467">
              <w:rPr>
                <w:rFonts w:asciiTheme="minorHAnsi" w:hAnsiTheme="minorHAnsi"/>
                <w:b/>
                <w:iCs/>
                <w:sz w:val="24"/>
                <w:szCs w:val="24"/>
              </w:rPr>
              <w:t>1</w:t>
            </w:r>
            <w:r w:rsidRPr="000E4DCF">
              <w:rPr>
                <w:rFonts w:asciiTheme="minorHAnsi" w:hAnsiTheme="minorHAnsi"/>
                <w:b/>
                <w:iCs/>
                <w:sz w:val="24"/>
                <w:szCs w:val="24"/>
              </w:rPr>
              <w:t xml:space="preserve">.Dönem </w:t>
            </w:r>
            <w:r w:rsidR="00730A6E">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279978D7" w14:textId="77777777" w:rsidR="0012123A" w:rsidRDefault="0012123A" w:rsidP="0012123A">
      <w:pPr>
        <w:pStyle w:val="SORUMETN"/>
        <w:rPr>
          <w:rFonts w:eastAsia="Arial"/>
          <w:i/>
          <w:color w:val="363435"/>
          <w:spacing w:val="2"/>
          <w:sz w:val="20"/>
          <w:szCs w:val="20"/>
          <w:lang w:eastAsia="tr-TR"/>
        </w:rPr>
      </w:pPr>
      <w:r>
        <w:t xml:space="preserve">Zekâtın </w:t>
      </w:r>
      <w:r w:rsidRPr="005216CC">
        <w:rPr>
          <w:u w:val="single"/>
        </w:rPr>
        <w:t>kelime</w:t>
      </w:r>
      <w:r>
        <w:t xml:space="preserve"> ve </w:t>
      </w:r>
      <w:r w:rsidRPr="005216CC">
        <w:rPr>
          <w:u w:val="single"/>
        </w:rPr>
        <w:t>dini terim</w:t>
      </w:r>
      <w:r>
        <w:t xml:space="preserve"> anlamlarını yazınız?</w:t>
      </w:r>
      <w:r w:rsidRPr="00060144">
        <w:rPr>
          <w:rFonts w:eastAsia="Arial"/>
          <w:i/>
          <w:color w:val="363435"/>
          <w:spacing w:val="2"/>
          <w:sz w:val="20"/>
          <w:szCs w:val="20"/>
          <w:lang w:eastAsia="tr-TR"/>
        </w:rPr>
        <w:t xml:space="preserve"> </w:t>
      </w:r>
      <w:r>
        <w:rPr>
          <w:rFonts w:eastAsia="Arial"/>
          <w:i/>
          <w:color w:val="363435"/>
          <w:spacing w:val="2"/>
          <w:sz w:val="20"/>
          <w:szCs w:val="20"/>
          <w:lang w:eastAsia="tr-TR"/>
        </w:rPr>
        <w:t xml:space="preserve">   </w:t>
      </w:r>
    </w:p>
    <w:p w14:paraId="587893DF" w14:textId="148315FD" w:rsidR="0012123A" w:rsidRDefault="0012123A" w:rsidP="0012123A">
      <w:pPr>
        <w:pStyle w:val="sorubilgisistili"/>
      </w:pPr>
      <w:r>
        <w:t>Kelime anlamı</w:t>
      </w:r>
    </w:p>
    <w:p w14:paraId="03EF38B2" w14:textId="3F978DC5" w:rsidR="0012123A" w:rsidRDefault="0012123A" w:rsidP="0012123A">
      <w:pPr>
        <w:pStyle w:val="sorubilgisistili"/>
      </w:pPr>
    </w:p>
    <w:p w14:paraId="3426842D" w14:textId="77777777" w:rsidR="0012123A" w:rsidRPr="0012123A" w:rsidRDefault="0012123A" w:rsidP="0012123A">
      <w:pPr>
        <w:pStyle w:val="sorubilgisistili"/>
      </w:pPr>
    </w:p>
    <w:p w14:paraId="66E0227A" w14:textId="1FD8DC8D" w:rsidR="0012123A" w:rsidRDefault="0012123A" w:rsidP="0012123A">
      <w:pPr>
        <w:pStyle w:val="sorubilgisistili"/>
      </w:pPr>
    </w:p>
    <w:p w14:paraId="5D91C0B2" w14:textId="77777777" w:rsidR="0012123A" w:rsidRPr="0012123A" w:rsidRDefault="0012123A" w:rsidP="0012123A">
      <w:pPr>
        <w:pStyle w:val="sorubilgisistili"/>
      </w:pPr>
    </w:p>
    <w:p w14:paraId="46301537" w14:textId="34008F38" w:rsidR="0012123A" w:rsidRPr="0012123A" w:rsidRDefault="0012123A" w:rsidP="0012123A">
      <w:pPr>
        <w:pStyle w:val="sorubilgisistili"/>
      </w:pPr>
      <w:r>
        <w:t xml:space="preserve">Dini terim tanımı: </w:t>
      </w:r>
    </w:p>
    <w:p w14:paraId="3DAAC482" w14:textId="77777777" w:rsidR="0012123A" w:rsidRDefault="0012123A" w:rsidP="0012123A">
      <w:pPr>
        <w:pStyle w:val="sorubilgisistili"/>
      </w:pPr>
    </w:p>
    <w:p w14:paraId="5B418DC9" w14:textId="77777777" w:rsidR="0012123A" w:rsidRDefault="0012123A" w:rsidP="0012123A">
      <w:pPr>
        <w:pStyle w:val="sorubilgisistili"/>
      </w:pPr>
    </w:p>
    <w:p w14:paraId="7CE93AB2" w14:textId="053ADEE3" w:rsidR="0012123A" w:rsidRDefault="0012123A" w:rsidP="0012123A">
      <w:pPr>
        <w:pStyle w:val="sorubilgisistili"/>
      </w:pPr>
    </w:p>
    <w:p w14:paraId="3E856DFA" w14:textId="77777777" w:rsidR="0012123A" w:rsidRPr="0012123A" w:rsidRDefault="0012123A" w:rsidP="0012123A">
      <w:pPr>
        <w:pStyle w:val="sorubilgisistili"/>
      </w:pPr>
    </w:p>
    <w:p w14:paraId="6654EDB4" w14:textId="1DFB73C9" w:rsidR="0012123A" w:rsidRDefault="0012123A" w:rsidP="0012123A">
      <w:pPr>
        <w:pStyle w:val="SORUMETN"/>
        <w:rPr>
          <w:rFonts w:ascii="Helvetica" w:hAnsi="Helvetica"/>
          <w:bCs/>
          <w:i/>
          <w:color w:val="181C32"/>
          <w:sz w:val="21"/>
          <w:szCs w:val="21"/>
          <w:shd w:val="clear" w:color="auto" w:fill="FFFFFF"/>
          <w:lang w:eastAsia="tr-TR"/>
        </w:rPr>
      </w:pPr>
      <w:r w:rsidRPr="006C0F19">
        <w:rPr>
          <w:lang w:eastAsia="tr-TR"/>
        </w:rPr>
        <w:t>Zekât ve sadaka arasında</w:t>
      </w:r>
      <w:r>
        <w:rPr>
          <w:lang w:eastAsia="tr-TR"/>
        </w:rPr>
        <w:t xml:space="preserve">ki </w:t>
      </w:r>
      <w:r w:rsidRPr="005216CC">
        <w:rPr>
          <w:u w:val="single"/>
          <w:lang w:eastAsia="tr-TR"/>
        </w:rPr>
        <w:t>farklar</w:t>
      </w:r>
      <w:r>
        <w:rPr>
          <w:u w:val="single"/>
          <w:lang w:eastAsia="tr-TR"/>
        </w:rPr>
        <w:t xml:space="preserve">dan 4 madde </w:t>
      </w:r>
      <w:r>
        <w:rPr>
          <w:lang w:eastAsia="tr-TR"/>
        </w:rPr>
        <w:t>yazınız</w:t>
      </w:r>
      <w:r w:rsidRPr="006C0F19">
        <w:rPr>
          <w:lang w:eastAsia="tr-TR"/>
        </w:rPr>
        <w:t xml:space="preserve">? </w:t>
      </w:r>
      <w:r w:rsidRPr="002D5A1E">
        <w:rPr>
          <w:rFonts w:eastAsia="Arial"/>
          <w:i/>
          <w:color w:val="363435"/>
          <w:spacing w:val="2"/>
          <w:sz w:val="20"/>
          <w:szCs w:val="20"/>
          <w:lang w:eastAsia="tr-TR"/>
        </w:rPr>
        <w:t>(Kazanım: 8</w:t>
      </w:r>
      <w:r w:rsidRPr="002D5A1E">
        <w:rPr>
          <w:rFonts w:ascii="Helvetica" w:hAnsi="Helvetica"/>
          <w:bCs/>
          <w:i/>
          <w:color w:val="181C32"/>
          <w:sz w:val="21"/>
          <w:szCs w:val="21"/>
          <w:shd w:val="clear" w:color="auto" w:fill="FFFFFF"/>
          <w:lang w:eastAsia="tr-TR"/>
        </w:rPr>
        <w:t>.2.2)</w:t>
      </w:r>
    </w:p>
    <w:p w14:paraId="52959B25" w14:textId="506DABF6" w:rsidR="00A53785" w:rsidRDefault="00A53785" w:rsidP="00A53785">
      <w:pPr>
        <w:pStyle w:val="SEENEKLER"/>
        <w:numPr>
          <w:ilvl w:val="0"/>
          <w:numId w:val="0"/>
        </w:numPr>
        <w:ind w:left="530" w:hanging="360"/>
        <w:rPr>
          <w:lang w:eastAsia="tr-TR"/>
        </w:rPr>
      </w:pPr>
    </w:p>
    <w:p w14:paraId="1A6AEE30" w14:textId="1340578B" w:rsidR="00A53785" w:rsidRDefault="00A53785" w:rsidP="00A53785">
      <w:pPr>
        <w:pStyle w:val="SEENEKLER"/>
        <w:numPr>
          <w:ilvl w:val="0"/>
          <w:numId w:val="0"/>
        </w:numPr>
        <w:ind w:left="530" w:hanging="360"/>
        <w:rPr>
          <w:lang w:eastAsia="tr-TR"/>
        </w:rPr>
      </w:pPr>
    </w:p>
    <w:p w14:paraId="266B3A80" w14:textId="7AB01384" w:rsidR="00A53785" w:rsidRDefault="00A53785" w:rsidP="00A53785">
      <w:pPr>
        <w:pStyle w:val="SEENEKLER"/>
        <w:numPr>
          <w:ilvl w:val="0"/>
          <w:numId w:val="0"/>
        </w:numPr>
        <w:ind w:left="530" w:hanging="360"/>
        <w:rPr>
          <w:lang w:eastAsia="tr-TR"/>
        </w:rPr>
      </w:pPr>
    </w:p>
    <w:p w14:paraId="4FE9B90C" w14:textId="546CD235" w:rsidR="00A53785" w:rsidRDefault="00A53785" w:rsidP="00A53785">
      <w:pPr>
        <w:pStyle w:val="SEENEKLER"/>
        <w:numPr>
          <w:ilvl w:val="0"/>
          <w:numId w:val="0"/>
        </w:numPr>
        <w:ind w:left="530" w:hanging="360"/>
        <w:rPr>
          <w:lang w:eastAsia="tr-TR"/>
        </w:rPr>
      </w:pPr>
    </w:p>
    <w:p w14:paraId="6DC914B7" w14:textId="7698055A" w:rsidR="00A53785" w:rsidRDefault="00A53785" w:rsidP="00A53785">
      <w:pPr>
        <w:pStyle w:val="SEENEKLER"/>
        <w:numPr>
          <w:ilvl w:val="0"/>
          <w:numId w:val="0"/>
        </w:numPr>
        <w:ind w:left="530" w:hanging="360"/>
        <w:rPr>
          <w:lang w:eastAsia="tr-TR"/>
        </w:rPr>
      </w:pPr>
    </w:p>
    <w:p w14:paraId="41123266" w14:textId="77777777" w:rsidR="00A53785" w:rsidRDefault="00A53785" w:rsidP="00A53785">
      <w:pPr>
        <w:pStyle w:val="SEENEKLER"/>
        <w:numPr>
          <w:ilvl w:val="0"/>
          <w:numId w:val="0"/>
        </w:numPr>
        <w:ind w:left="530" w:hanging="360"/>
        <w:rPr>
          <w:lang w:eastAsia="tr-TR"/>
        </w:rPr>
      </w:pPr>
    </w:p>
    <w:p w14:paraId="0AD0C358" w14:textId="05E2B3EE" w:rsidR="00A53785" w:rsidRDefault="00A53785" w:rsidP="00A53785">
      <w:pPr>
        <w:pStyle w:val="SEENEKLER"/>
        <w:numPr>
          <w:ilvl w:val="0"/>
          <w:numId w:val="0"/>
        </w:numPr>
        <w:ind w:left="530" w:hanging="360"/>
        <w:rPr>
          <w:lang w:eastAsia="tr-TR"/>
        </w:rPr>
      </w:pPr>
    </w:p>
    <w:p w14:paraId="651D6456" w14:textId="126CF89D" w:rsidR="00A53785" w:rsidRDefault="00A53785" w:rsidP="00A53785">
      <w:pPr>
        <w:pStyle w:val="SEENEKLER"/>
        <w:numPr>
          <w:ilvl w:val="0"/>
          <w:numId w:val="0"/>
        </w:numPr>
        <w:ind w:left="530" w:hanging="360"/>
        <w:rPr>
          <w:lang w:eastAsia="tr-TR"/>
        </w:rPr>
      </w:pPr>
    </w:p>
    <w:p w14:paraId="798A611E" w14:textId="77777777" w:rsidR="00A53785" w:rsidRDefault="00A53785" w:rsidP="00A53785">
      <w:pPr>
        <w:pStyle w:val="SEENEKLER"/>
        <w:numPr>
          <w:ilvl w:val="0"/>
          <w:numId w:val="0"/>
        </w:numPr>
        <w:ind w:left="530" w:hanging="360"/>
        <w:rPr>
          <w:lang w:eastAsia="tr-TR"/>
        </w:rPr>
      </w:pPr>
    </w:p>
    <w:p w14:paraId="7916A7DF" w14:textId="77777777" w:rsidR="00A53785" w:rsidRDefault="00A53785" w:rsidP="00A53785">
      <w:pPr>
        <w:pStyle w:val="SEENEKLER"/>
        <w:numPr>
          <w:ilvl w:val="0"/>
          <w:numId w:val="0"/>
        </w:numPr>
        <w:ind w:left="530" w:hanging="360"/>
        <w:rPr>
          <w:lang w:eastAsia="tr-TR"/>
        </w:rPr>
      </w:pPr>
    </w:p>
    <w:p w14:paraId="7A4AAE2F" w14:textId="77777777" w:rsidR="00A53785" w:rsidRPr="00A53785" w:rsidRDefault="00A53785" w:rsidP="00A53785">
      <w:pPr>
        <w:pStyle w:val="SEENEKLER"/>
        <w:numPr>
          <w:ilvl w:val="0"/>
          <w:numId w:val="0"/>
        </w:numPr>
        <w:ind w:left="530" w:hanging="360"/>
        <w:rPr>
          <w:lang w:eastAsia="tr-TR"/>
        </w:rPr>
      </w:pPr>
    </w:p>
    <w:p w14:paraId="55CEA7A8" w14:textId="1E0932AB" w:rsidR="0012123A" w:rsidRDefault="0012123A" w:rsidP="0012123A">
      <w:pPr>
        <w:pStyle w:val="SORUMETN"/>
      </w:pPr>
      <w:r w:rsidRPr="002C0D47">
        <w:t>Peygamberimiz Hz. Muhammed (sav)’in “Kişi öldüğünde</w:t>
      </w:r>
      <w:r>
        <w:t xml:space="preserve"> </w:t>
      </w:r>
      <w:r w:rsidRPr="002C0D47">
        <w:t xml:space="preserve">amel defteri kapanır. Ancak şu üç kişinin </w:t>
      </w:r>
      <w:r>
        <w:t>amel defteri</w:t>
      </w:r>
      <w:r w:rsidRPr="002C0D47">
        <w:t xml:space="preserve">  kapanmaz….”</w:t>
      </w:r>
      <w:r>
        <w:t xml:space="preserve"> diye belirttiği yapıldığında </w:t>
      </w:r>
      <w:r w:rsidRPr="005216CC">
        <w:rPr>
          <w:u w:val="single"/>
        </w:rPr>
        <w:t>öldükten</w:t>
      </w:r>
      <w:r>
        <w:t xml:space="preserve"> </w:t>
      </w:r>
      <w:r w:rsidRPr="005216CC">
        <w:rPr>
          <w:u w:val="single"/>
        </w:rPr>
        <w:t>sonrada sevap kazandırmaya</w:t>
      </w:r>
      <w:r>
        <w:t xml:space="preserve"> devam eden üç</w:t>
      </w:r>
      <w:r>
        <w:t xml:space="preserve"> şeyi  </w:t>
      </w:r>
      <w:r>
        <w:t xml:space="preserve">yazınız?   </w:t>
      </w:r>
    </w:p>
    <w:p w14:paraId="61E98BAE" w14:textId="57A08FF1" w:rsidR="00A53785" w:rsidRDefault="00A53785" w:rsidP="00A53785">
      <w:pPr>
        <w:pStyle w:val="SEENEKLER"/>
        <w:numPr>
          <w:ilvl w:val="0"/>
          <w:numId w:val="0"/>
        </w:numPr>
        <w:ind w:left="530" w:hanging="360"/>
      </w:pPr>
    </w:p>
    <w:p w14:paraId="45BEE273" w14:textId="47021DB5" w:rsidR="00A53785" w:rsidRDefault="00A53785" w:rsidP="00A53785">
      <w:pPr>
        <w:pStyle w:val="SEENEKLER"/>
        <w:numPr>
          <w:ilvl w:val="0"/>
          <w:numId w:val="0"/>
        </w:numPr>
        <w:ind w:left="530" w:hanging="360"/>
      </w:pPr>
    </w:p>
    <w:p w14:paraId="373A90FB" w14:textId="43C24495" w:rsidR="00A53785" w:rsidRDefault="00A53785" w:rsidP="00A53785">
      <w:pPr>
        <w:pStyle w:val="SEENEKLER"/>
        <w:numPr>
          <w:ilvl w:val="0"/>
          <w:numId w:val="0"/>
        </w:numPr>
        <w:ind w:left="530" w:hanging="360"/>
      </w:pPr>
    </w:p>
    <w:p w14:paraId="0ECDDFB9" w14:textId="7532FF5C" w:rsidR="00A53785" w:rsidRDefault="00A53785" w:rsidP="00A53785">
      <w:pPr>
        <w:pStyle w:val="SEENEKLER"/>
        <w:numPr>
          <w:ilvl w:val="0"/>
          <w:numId w:val="0"/>
        </w:numPr>
        <w:ind w:left="530" w:hanging="360"/>
      </w:pPr>
    </w:p>
    <w:p w14:paraId="407B553F" w14:textId="77777777" w:rsidR="00A53785" w:rsidRDefault="00A53785" w:rsidP="00A53785">
      <w:pPr>
        <w:pStyle w:val="SEENEKLER"/>
        <w:numPr>
          <w:ilvl w:val="0"/>
          <w:numId w:val="0"/>
        </w:numPr>
        <w:ind w:left="530" w:hanging="360"/>
      </w:pPr>
    </w:p>
    <w:p w14:paraId="0166B93B" w14:textId="5CDCAF80" w:rsidR="00A53785" w:rsidRDefault="00A53785" w:rsidP="00A53785">
      <w:pPr>
        <w:pStyle w:val="SEENEKLER"/>
        <w:numPr>
          <w:ilvl w:val="0"/>
          <w:numId w:val="0"/>
        </w:numPr>
        <w:ind w:left="530" w:hanging="360"/>
      </w:pPr>
    </w:p>
    <w:p w14:paraId="19459BA5" w14:textId="722451B0" w:rsidR="00A53785" w:rsidRDefault="00A53785" w:rsidP="00A53785">
      <w:pPr>
        <w:pStyle w:val="SEENEKLER"/>
        <w:numPr>
          <w:ilvl w:val="0"/>
          <w:numId w:val="0"/>
        </w:numPr>
        <w:ind w:left="530" w:hanging="360"/>
      </w:pPr>
    </w:p>
    <w:p w14:paraId="765EB695" w14:textId="77777777" w:rsidR="00A53785" w:rsidRDefault="00A53785" w:rsidP="00A53785">
      <w:pPr>
        <w:pStyle w:val="SEENEKLER"/>
        <w:numPr>
          <w:ilvl w:val="0"/>
          <w:numId w:val="0"/>
        </w:numPr>
        <w:ind w:left="530" w:hanging="360"/>
      </w:pPr>
    </w:p>
    <w:p w14:paraId="64E532F5" w14:textId="76CCC3EB" w:rsidR="00A53785" w:rsidRDefault="00A53785" w:rsidP="00A53785">
      <w:pPr>
        <w:pStyle w:val="SEENEKLER"/>
        <w:numPr>
          <w:ilvl w:val="0"/>
          <w:numId w:val="0"/>
        </w:numPr>
        <w:ind w:left="530" w:hanging="360"/>
      </w:pPr>
    </w:p>
    <w:p w14:paraId="28851552" w14:textId="148FA383" w:rsidR="00A53785" w:rsidRDefault="00A53785" w:rsidP="00A53785">
      <w:pPr>
        <w:pStyle w:val="SEENEKLER"/>
        <w:numPr>
          <w:ilvl w:val="0"/>
          <w:numId w:val="0"/>
        </w:numPr>
        <w:ind w:left="530" w:hanging="360"/>
      </w:pPr>
    </w:p>
    <w:p w14:paraId="65809F52" w14:textId="77777777" w:rsidR="00A53785" w:rsidRDefault="00A53785" w:rsidP="00A53785">
      <w:pPr>
        <w:pStyle w:val="SEENEKLER"/>
        <w:numPr>
          <w:ilvl w:val="0"/>
          <w:numId w:val="0"/>
        </w:numPr>
        <w:ind w:left="530" w:hanging="360"/>
      </w:pPr>
    </w:p>
    <w:p w14:paraId="15276E3A" w14:textId="77777777" w:rsidR="00A53785" w:rsidRPr="00A53785" w:rsidRDefault="00A53785" w:rsidP="00A53785">
      <w:pPr>
        <w:pStyle w:val="SEENEKLER"/>
        <w:numPr>
          <w:ilvl w:val="0"/>
          <w:numId w:val="0"/>
        </w:numPr>
        <w:ind w:left="530" w:hanging="360"/>
      </w:pPr>
    </w:p>
    <w:p w14:paraId="6203E42F" w14:textId="147689C6" w:rsidR="0012123A" w:rsidRPr="006C0F19" w:rsidRDefault="0012123A" w:rsidP="0012123A">
      <w:pPr>
        <w:pStyle w:val="SORUMETN"/>
        <w:rPr>
          <w:lang w:eastAsia="tr-TR"/>
        </w:rPr>
      </w:pPr>
      <w:r>
        <w:rPr>
          <w:lang w:eastAsia="tr-TR"/>
        </w:rPr>
        <w:t>Dinimize</w:t>
      </w:r>
      <w:r w:rsidRPr="006C0F19">
        <w:rPr>
          <w:lang w:eastAsia="tr-TR"/>
        </w:rPr>
        <w:t xml:space="preserve"> göre </w:t>
      </w:r>
      <w:r w:rsidRPr="005216CC">
        <w:rPr>
          <w:u w:val="single"/>
          <w:lang w:eastAsia="tr-TR"/>
        </w:rPr>
        <w:t>kimlere ve nerelere zekât verilemez</w:t>
      </w:r>
      <w:r w:rsidRPr="006C0F19">
        <w:rPr>
          <w:lang w:eastAsia="tr-TR"/>
        </w:rPr>
        <w:t>?</w:t>
      </w:r>
      <w:r>
        <w:rPr>
          <w:lang w:eastAsia="tr-TR"/>
        </w:rPr>
        <w:t>4 madde olarak yazınız?</w:t>
      </w:r>
      <w:r w:rsidRPr="006C0F19">
        <w:rPr>
          <w:lang w:eastAsia="tr-TR"/>
        </w:rPr>
        <w:t xml:space="preserve"> </w:t>
      </w:r>
    </w:p>
    <w:p w14:paraId="7A4BA938" w14:textId="24BC6BA2" w:rsidR="0012123A" w:rsidRDefault="0012123A" w:rsidP="0012123A">
      <w:pPr>
        <w:rPr>
          <w:lang w:eastAsia="tr-TR"/>
        </w:rPr>
      </w:pPr>
    </w:p>
    <w:p w14:paraId="6B79E10B" w14:textId="3DBB4FDE" w:rsidR="00A53785" w:rsidRDefault="00A53785" w:rsidP="0012123A">
      <w:pPr>
        <w:rPr>
          <w:lang w:eastAsia="tr-TR"/>
        </w:rPr>
      </w:pPr>
    </w:p>
    <w:p w14:paraId="55F3CEA4" w14:textId="2A8F76D4" w:rsidR="00A53785" w:rsidRDefault="00A53785" w:rsidP="0012123A">
      <w:pPr>
        <w:rPr>
          <w:lang w:eastAsia="tr-TR"/>
        </w:rPr>
      </w:pPr>
    </w:p>
    <w:p w14:paraId="5CCE70DD" w14:textId="77777777" w:rsidR="00A53785" w:rsidRDefault="00A53785" w:rsidP="0012123A">
      <w:pPr>
        <w:rPr>
          <w:lang w:eastAsia="tr-TR"/>
        </w:rPr>
      </w:pPr>
    </w:p>
    <w:p w14:paraId="5B80C87B" w14:textId="77777777" w:rsidR="00A53785" w:rsidRDefault="00A53785" w:rsidP="0012123A">
      <w:pPr>
        <w:rPr>
          <w:lang w:eastAsia="tr-TR"/>
        </w:rPr>
      </w:pPr>
    </w:p>
    <w:p w14:paraId="32BC992D" w14:textId="084D1357" w:rsidR="00A53785" w:rsidRDefault="00A53785" w:rsidP="0012123A">
      <w:pPr>
        <w:rPr>
          <w:lang w:eastAsia="tr-TR"/>
        </w:rPr>
      </w:pPr>
    </w:p>
    <w:p w14:paraId="0FEBA8BB" w14:textId="5EB4C348" w:rsidR="00A53785" w:rsidRDefault="00A53785" w:rsidP="0012123A">
      <w:pPr>
        <w:rPr>
          <w:lang w:eastAsia="tr-TR"/>
        </w:rPr>
      </w:pPr>
    </w:p>
    <w:p w14:paraId="74DCE5A2" w14:textId="456E8CB9" w:rsidR="0012123A" w:rsidRPr="0012123A" w:rsidRDefault="0012123A" w:rsidP="0012123A">
      <w:pPr>
        <w:pStyle w:val="SORUMETN"/>
        <w:rPr>
          <w:lang w:eastAsia="tr-TR"/>
        </w:rPr>
      </w:pPr>
      <w:r w:rsidRPr="00BB64FA">
        <w:rPr>
          <w:lang w:eastAsia="tr-TR"/>
        </w:rPr>
        <w:t>Fıtır sadakası (=Fitr</w:t>
      </w:r>
      <w:r>
        <w:rPr>
          <w:lang w:eastAsia="tr-TR"/>
        </w:rPr>
        <w:t xml:space="preserve">e) ile ilgili istenen bilgileri </w:t>
      </w:r>
      <w:r w:rsidRPr="00BB64FA">
        <w:rPr>
          <w:lang w:eastAsia="tr-TR"/>
        </w:rPr>
        <w:t>karşılarına yazınız. (10 Puan)</w:t>
      </w:r>
    </w:p>
    <w:p w14:paraId="59627296" w14:textId="1F83AED1" w:rsidR="0012123A" w:rsidRDefault="0012123A" w:rsidP="0012123A">
      <w:pPr>
        <w:rPr>
          <w:rFonts w:ascii="Times New Roman" w:eastAsia="Times New Roman" w:hAnsi="Times New Roman" w:cs="Times New Roman"/>
          <w:bCs/>
          <w:sz w:val="12"/>
          <w:szCs w:val="12"/>
          <w:lang w:eastAsia="tr-TR"/>
        </w:rPr>
      </w:pPr>
      <w:r>
        <w:rPr>
          <w:rFonts w:ascii="Arial" w:eastAsia="Arial" w:hAnsi="Arial" w:cs="Arial"/>
          <w:color w:val="363435"/>
          <w:spacing w:val="2"/>
          <w:sz w:val="20"/>
          <w:szCs w:val="20"/>
        </w:rPr>
        <w:t xml:space="preserve">   Dini Hükmü: </w:t>
      </w:r>
    </w:p>
    <w:p w14:paraId="0D2F1FF2" w14:textId="5E26F9D2" w:rsidR="0012123A" w:rsidRPr="00482E30" w:rsidRDefault="0012123A" w:rsidP="0012123A">
      <w:pPr>
        <w:rPr>
          <w:rFonts w:ascii="Times New Roman" w:eastAsia="Times New Roman" w:hAnsi="Times New Roman" w:cs="Times New Roman"/>
          <w:bCs/>
          <w:sz w:val="12"/>
          <w:szCs w:val="12"/>
          <w:lang w:eastAsia="tr-TR"/>
        </w:rPr>
      </w:pPr>
    </w:p>
    <w:p w14:paraId="698D6B72" w14:textId="3D196C80" w:rsidR="0012123A" w:rsidRDefault="0012123A" w:rsidP="0012123A">
      <w:pPr>
        <w:rPr>
          <w:rFonts w:ascii="Arial" w:eastAsia="Arial" w:hAnsi="Arial" w:cs="Arial"/>
          <w:color w:val="363435"/>
          <w:spacing w:val="2"/>
          <w:sz w:val="20"/>
          <w:szCs w:val="20"/>
        </w:rPr>
      </w:pPr>
      <w:r>
        <w:rPr>
          <w:rFonts w:ascii="Arial" w:eastAsia="Arial" w:hAnsi="Arial" w:cs="Arial"/>
          <w:color w:val="363435"/>
          <w:spacing w:val="2"/>
          <w:sz w:val="20"/>
          <w:szCs w:val="20"/>
        </w:rPr>
        <w:t xml:space="preserve">   Kimlerin sorumlu olduğu: </w:t>
      </w:r>
    </w:p>
    <w:p w14:paraId="0407B04D" w14:textId="5F691A68" w:rsidR="0012123A" w:rsidRDefault="0012123A" w:rsidP="0012123A">
      <w:pPr>
        <w:rPr>
          <w:rFonts w:ascii="Arial" w:eastAsia="Arial" w:hAnsi="Arial" w:cs="Arial"/>
          <w:color w:val="363435"/>
          <w:spacing w:val="2"/>
          <w:sz w:val="20"/>
          <w:szCs w:val="20"/>
        </w:rPr>
      </w:pPr>
    </w:p>
    <w:p w14:paraId="30360602" w14:textId="77777777" w:rsidR="0012123A" w:rsidRDefault="0012123A" w:rsidP="0012123A">
      <w:pPr>
        <w:rPr>
          <w:rFonts w:ascii="Arial" w:eastAsia="Arial" w:hAnsi="Arial" w:cs="Arial"/>
          <w:color w:val="363435"/>
          <w:spacing w:val="2"/>
          <w:sz w:val="20"/>
          <w:szCs w:val="20"/>
        </w:rPr>
      </w:pPr>
      <w:r>
        <w:rPr>
          <w:rFonts w:ascii="Arial" w:eastAsia="Arial" w:hAnsi="Arial" w:cs="Arial"/>
          <w:color w:val="363435"/>
          <w:spacing w:val="2"/>
          <w:sz w:val="20"/>
          <w:szCs w:val="20"/>
        </w:rPr>
        <w:t xml:space="preserve">   Ne zaman verildiği:  </w:t>
      </w:r>
    </w:p>
    <w:p w14:paraId="4041C4D0" w14:textId="36282C24" w:rsidR="0012123A" w:rsidRDefault="0012123A" w:rsidP="0012123A">
      <w:pPr>
        <w:rPr>
          <w:rFonts w:ascii="Arial" w:eastAsia="Arial" w:hAnsi="Arial" w:cs="Arial"/>
          <w:color w:val="363435"/>
          <w:spacing w:val="2"/>
          <w:sz w:val="20"/>
          <w:szCs w:val="20"/>
        </w:rPr>
      </w:pPr>
    </w:p>
    <w:p w14:paraId="495FB74C" w14:textId="00A84529" w:rsidR="0012123A" w:rsidRDefault="0012123A" w:rsidP="0012123A">
      <w:pPr>
        <w:rPr>
          <w:rFonts w:ascii="Arial" w:eastAsia="Arial" w:hAnsi="Arial" w:cs="Arial"/>
          <w:color w:val="363435"/>
          <w:spacing w:val="2"/>
          <w:sz w:val="20"/>
          <w:szCs w:val="20"/>
        </w:rPr>
      </w:pPr>
      <w:r>
        <w:rPr>
          <w:rFonts w:ascii="Arial" w:eastAsia="Arial" w:hAnsi="Arial" w:cs="Arial"/>
          <w:color w:val="363435"/>
          <w:spacing w:val="2"/>
          <w:sz w:val="20"/>
          <w:szCs w:val="20"/>
        </w:rPr>
        <w:t xml:space="preserve">  Miktarı: </w:t>
      </w:r>
      <w:bookmarkStart w:id="2" w:name="_Hlk154201194"/>
    </w:p>
    <w:p w14:paraId="5271F7C1" w14:textId="48EDFFDC" w:rsidR="0012123A" w:rsidRDefault="0012123A" w:rsidP="0012123A">
      <w:pPr>
        <w:rPr>
          <w:rFonts w:ascii="Arial" w:eastAsia="Arial" w:hAnsi="Arial" w:cs="Arial"/>
          <w:color w:val="363435"/>
          <w:spacing w:val="2"/>
          <w:sz w:val="20"/>
          <w:szCs w:val="20"/>
        </w:rPr>
      </w:pPr>
    </w:p>
    <w:p w14:paraId="7F03E4E2" w14:textId="77777777" w:rsidR="0012123A" w:rsidRDefault="0012123A" w:rsidP="0012123A">
      <w:pPr>
        <w:pStyle w:val="sorubilgisistili"/>
        <w:rPr>
          <w:rFonts w:eastAsia="Calibri"/>
        </w:rPr>
      </w:pPr>
      <w:r w:rsidRPr="00D56C2A">
        <w:rPr>
          <w:rFonts w:eastAsia="Calibri"/>
        </w:rPr>
        <w:t>Semih Bey’in 100 gr. altını bulunmaktadır. Bu malın zekâtını, torununa 1/50 (%</w:t>
      </w:r>
      <w:r>
        <w:rPr>
          <w:rFonts w:eastAsia="Calibri"/>
        </w:rPr>
        <w:t>2</w:t>
      </w:r>
      <w:r w:rsidRPr="00D56C2A">
        <w:rPr>
          <w:rFonts w:eastAsia="Calibri"/>
        </w:rPr>
        <w:t xml:space="preserve">) oranında vermiştir. </w:t>
      </w:r>
    </w:p>
    <w:p w14:paraId="23028847" w14:textId="77777777" w:rsidR="0012123A" w:rsidRPr="00D56C2A" w:rsidRDefault="0012123A" w:rsidP="0012123A">
      <w:pPr>
        <w:pStyle w:val="SORUMETN"/>
      </w:pPr>
      <w:r w:rsidRPr="00D56C2A">
        <w:t xml:space="preserve">Buna göre Semih Bey’in zekâtının geçerli olabilmesi için </w:t>
      </w:r>
      <w:r w:rsidRPr="005216CC">
        <w:rPr>
          <w:u w:val="single"/>
        </w:rPr>
        <w:t>hangi yanlışları düzeltmesi</w:t>
      </w:r>
      <w:r w:rsidRPr="00D56C2A">
        <w:t xml:space="preserve"> gerekir? (10 puan) </w:t>
      </w:r>
    </w:p>
    <w:p w14:paraId="6D7D67CC" w14:textId="3E322CFB" w:rsidR="0012123A" w:rsidRDefault="0012123A" w:rsidP="0012123A">
      <w:pPr>
        <w:rPr>
          <w:rFonts w:ascii="Arial" w:eastAsia="Arial" w:hAnsi="Arial" w:cs="Arial"/>
          <w:color w:val="363435"/>
          <w:spacing w:val="2"/>
          <w:sz w:val="20"/>
          <w:szCs w:val="20"/>
        </w:rPr>
      </w:pPr>
    </w:p>
    <w:p w14:paraId="25F47319" w14:textId="2DF05EB9" w:rsidR="0012123A" w:rsidRDefault="0012123A" w:rsidP="0012123A">
      <w:pPr>
        <w:rPr>
          <w:rFonts w:ascii="Arial" w:eastAsia="Arial" w:hAnsi="Arial" w:cs="Arial"/>
          <w:color w:val="363435"/>
          <w:spacing w:val="2"/>
          <w:sz w:val="20"/>
          <w:szCs w:val="20"/>
        </w:rPr>
      </w:pPr>
    </w:p>
    <w:p w14:paraId="796EB479" w14:textId="270E7AEC" w:rsidR="0012123A" w:rsidRDefault="0012123A" w:rsidP="0012123A">
      <w:pPr>
        <w:rPr>
          <w:rFonts w:ascii="Arial" w:eastAsia="Arial" w:hAnsi="Arial" w:cs="Arial"/>
          <w:color w:val="363435"/>
          <w:spacing w:val="2"/>
          <w:sz w:val="20"/>
          <w:szCs w:val="20"/>
        </w:rPr>
      </w:pPr>
    </w:p>
    <w:p w14:paraId="75B5D401" w14:textId="561ED77E" w:rsidR="0012123A" w:rsidRDefault="0012123A" w:rsidP="0012123A">
      <w:pPr>
        <w:rPr>
          <w:rFonts w:ascii="Arial" w:eastAsia="Arial" w:hAnsi="Arial" w:cs="Arial"/>
          <w:color w:val="363435"/>
          <w:spacing w:val="2"/>
          <w:sz w:val="20"/>
          <w:szCs w:val="20"/>
        </w:rPr>
      </w:pPr>
    </w:p>
    <w:p w14:paraId="5B3325D9" w14:textId="5B9321CC" w:rsidR="0012123A" w:rsidRDefault="0012123A" w:rsidP="0012123A">
      <w:pPr>
        <w:pStyle w:val="SORUMETN"/>
      </w:pPr>
      <w:r>
        <w:t xml:space="preserve">Aşağıda tanımı verilen kavramları boşluklara yazalım. </w:t>
      </w:r>
    </w:p>
    <w:p w14:paraId="36847DA1" w14:textId="77777777" w:rsidR="0012123A" w:rsidRPr="0012123A" w:rsidRDefault="0012123A" w:rsidP="0012123A">
      <w:pPr>
        <w:pStyle w:val="SEENEKLER"/>
        <w:numPr>
          <w:ilvl w:val="0"/>
          <w:numId w:val="0"/>
        </w:numPr>
        <w:ind w:left="530"/>
      </w:pPr>
    </w:p>
    <w:p w14:paraId="7825F1CE" w14:textId="77777777" w:rsidR="0012123A" w:rsidRDefault="0012123A" w:rsidP="0012123A">
      <w:pPr>
        <w:pStyle w:val="sorubilgisistili"/>
        <w:rPr>
          <w:rFonts w:eastAsia="Calibri"/>
        </w:rPr>
      </w:pPr>
      <w:r>
        <w:rPr>
          <w:rFonts w:eastAsia="Arial"/>
          <w:color w:val="363435"/>
          <w:spacing w:val="2"/>
        </w:rPr>
        <w:t xml:space="preserve">a) </w:t>
      </w:r>
      <w:r>
        <w:rPr>
          <w:rFonts w:eastAsia="Calibri"/>
          <w:color w:val="FF0000"/>
          <w:sz w:val="12"/>
          <w:szCs w:val="12"/>
        </w:rPr>
        <w:t>……………………………………………….. :</w:t>
      </w:r>
      <w:bookmarkEnd w:id="2"/>
      <w:r w:rsidRPr="00D56C2A">
        <w:rPr>
          <w:rFonts w:eastAsia="Calibri"/>
        </w:rPr>
        <w:t xml:space="preserve"> Müslümanın Allah’ın (c.c.) </w:t>
      </w:r>
      <w:r>
        <w:rPr>
          <w:rFonts w:eastAsia="Calibri"/>
        </w:rPr>
        <w:t xml:space="preserve">rızasını, </w:t>
      </w:r>
      <w:r w:rsidRPr="00D56C2A">
        <w:rPr>
          <w:rFonts w:eastAsia="Calibri"/>
        </w:rPr>
        <w:t xml:space="preserve">sevgisini kazanmak amacıyla </w:t>
      </w:r>
      <w:r>
        <w:rPr>
          <w:rFonts w:eastAsia="Calibri"/>
        </w:rPr>
        <w:t xml:space="preserve">Allah’ın yarattığı bütün varlıklara karşılık beklemeden </w:t>
      </w:r>
      <w:r w:rsidRPr="00D56C2A">
        <w:rPr>
          <w:rFonts w:eastAsia="Calibri"/>
        </w:rPr>
        <w:t xml:space="preserve">yaptığı </w:t>
      </w:r>
      <w:r>
        <w:rPr>
          <w:rFonts w:eastAsia="Calibri"/>
        </w:rPr>
        <w:t>her türlü yardım ve iyiliklere</w:t>
      </w:r>
      <w:r w:rsidRPr="00D56C2A">
        <w:rPr>
          <w:rFonts w:eastAsia="Calibri"/>
        </w:rPr>
        <w:t xml:space="preserve"> denir</w:t>
      </w:r>
      <w:r>
        <w:rPr>
          <w:rFonts w:eastAsia="Calibri"/>
        </w:rPr>
        <w:t>.</w:t>
      </w:r>
    </w:p>
    <w:p w14:paraId="543FC987" w14:textId="62BA534F" w:rsidR="0012123A" w:rsidRDefault="0012123A" w:rsidP="0012123A">
      <w:pPr>
        <w:pStyle w:val="sorubilgisistili"/>
        <w:rPr>
          <w:rFonts w:eastAsia="Calibri"/>
        </w:rPr>
      </w:pPr>
      <w:r w:rsidRPr="00D56C2A">
        <w:rPr>
          <w:rFonts w:eastAsia="Calibri"/>
        </w:rPr>
        <w:br/>
      </w:r>
      <w:r w:rsidRPr="00AA31FF">
        <w:rPr>
          <w:rFonts w:eastAsia="Arial"/>
          <w:color w:val="363435"/>
          <w:spacing w:val="2"/>
        </w:rPr>
        <w:t>b)</w:t>
      </w:r>
      <w:r>
        <w:rPr>
          <w:rFonts w:eastAsia="Arial"/>
          <w:color w:val="363435"/>
          <w:spacing w:val="2"/>
        </w:rPr>
        <w:t xml:space="preserve"> </w:t>
      </w:r>
      <w:r>
        <w:rPr>
          <w:rFonts w:eastAsia="Calibri"/>
          <w:color w:val="FF0000"/>
          <w:sz w:val="12"/>
          <w:szCs w:val="12"/>
        </w:rPr>
        <w:t>……………………………………….. :</w:t>
      </w:r>
      <w:r w:rsidRPr="00D56C2A">
        <w:rPr>
          <w:rFonts w:eastAsia="Calibri"/>
        </w:rPr>
        <w:t>T</w:t>
      </w:r>
      <w:r>
        <w:rPr>
          <w:rFonts w:eastAsia="Calibri"/>
        </w:rPr>
        <w:t xml:space="preserve">arım </w:t>
      </w:r>
      <w:r w:rsidRPr="00D56C2A">
        <w:rPr>
          <w:rFonts w:eastAsia="Calibri"/>
        </w:rPr>
        <w:t xml:space="preserve">ürünlerinden </w:t>
      </w:r>
      <w:r>
        <w:rPr>
          <w:rFonts w:eastAsia="Calibri"/>
        </w:rPr>
        <w:t xml:space="preserve">verilmesi gereken </w:t>
      </w:r>
      <w:r w:rsidRPr="00D56C2A">
        <w:rPr>
          <w:rFonts w:eastAsia="Calibri"/>
        </w:rPr>
        <w:t>zekâta denir.</w:t>
      </w:r>
    </w:p>
    <w:p w14:paraId="211AF80F" w14:textId="77777777" w:rsidR="0012123A" w:rsidRPr="0012123A" w:rsidRDefault="0012123A" w:rsidP="0012123A"/>
    <w:p w14:paraId="2E2315C3" w14:textId="22AB22AE" w:rsidR="0012123A" w:rsidRDefault="0012123A" w:rsidP="0012123A">
      <w:pPr>
        <w:pStyle w:val="sorubilgisistili"/>
        <w:rPr>
          <w:rFonts w:eastAsia="Calibri"/>
        </w:rPr>
      </w:pPr>
      <w:r w:rsidRPr="005216CC">
        <w:rPr>
          <w:rFonts w:eastAsia="Calibri"/>
          <w:bCs/>
        </w:rPr>
        <w:t>c)</w:t>
      </w:r>
      <w:r>
        <w:rPr>
          <w:rFonts w:eastAsia="Calibri"/>
        </w:rPr>
        <w:t xml:space="preserve"> </w:t>
      </w:r>
      <w:r>
        <w:rPr>
          <w:rFonts w:eastAsia="Calibri"/>
          <w:color w:val="FF0000"/>
          <w:sz w:val="12"/>
          <w:szCs w:val="12"/>
        </w:rPr>
        <w:t xml:space="preserve">……………………………………………….. : </w:t>
      </w:r>
      <w:r w:rsidRPr="00D56C2A">
        <w:rPr>
          <w:rFonts w:eastAsia="Calibri"/>
        </w:rPr>
        <w:t>Mali ibadetleri yerine getirebilmek için Allah (c.c.) ve Resulü tarafından belirlenen mali yeterlilik ve zenginlik ölçüsüne</w:t>
      </w:r>
      <w:r w:rsidRPr="00D56C2A">
        <w:rPr>
          <w:rFonts w:eastAsia="Calibri"/>
          <w:color w:val="FF0000"/>
        </w:rPr>
        <w:t xml:space="preserve"> </w:t>
      </w:r>
      <w:r w:rsidRPr="00D56C2A">
        <w:rPr>
          <w:rFonts w:eastAsia="Calibri"/>
        </w:rPr>
        <w:t>denir.</w:t>
      </w:r>
    </w:p>
    <w:p w14:paraId="1A5E2EC7" w14:textId="77777777" w:rsidR="0012123A" w:rsidRPr="0012123A" w:rsidRDefault="0012123A" w:rsidP="0012123A"/>
    <w:p w14:paraId="1306ABE4" w14:textId="2A35394C" w:rsidR="0012123A" w:rsidRDefault="0012123A" w:rsidP="0012123A">
      <w:pPr>
        <w:pStyle w:val="sorubilgisistili"/>
        <w:rPr>
          <w:rFonts w:eastAsia="Calibri"/>
        </w:rPr>
      </w:pPr>
      <w:r w:rsidRPr="005216CC">
        <w:rPr>
          <w:rFonts w:eastAsia="Calibri"/>
          <w:bCs/>
        </w:rPr>
        <w:t>d)</w:t>
      </w:r>
      <w:r>
        <w:rPr>
          <w:rFonts w:eastAsia="Calibri"/>
          <w:color w:val="FF0000"/>
          <w:sz w:val="12"/>
          <w:szCs w:val="12"/>
        </w:rPr>
        <w:t xml:space="preserve">……………………………………………….. : </w:t>
      </w:r>
      <w:r w:rsidRPr="00C76243">
        <w:rPr>
          <w:rFonts w:eastAsia="Calibri"/>
        </w:rPr>
        <w:t>Hz. Musa (as)’a</w:t>
      </w:r>
      <w:r>
        <w:rPr>
          <w:rFonts w:eastAsia="Calibri"/>
        </w:rPr>
        <w:t xml:space="preserve"> Allah tarafından verilen ilahi kitabın adıdır.</w:t>
      </w:r>
    </w:p>
    <w:p w14:paraId="56E3EA81" w14:textId="77777777" w:rsidR="0012123A" w:rsidRPr="0012123A" w:rsidRDefault="0012123A" w:rsidP="0012123A"/>
    <w:p w14:paraId="4B50984F" w14:textId="77777777" w:rsidR="0012123A" w:rsidRDefault="0012123A" w:rsidP="0012123A">
      <w:pPr>
        <w:pStyle w:val="sorubilgisistili"/>
        <w:rPr>
          <w:rFonts w:eastAsia="Calibri"/>
        </w:rPr>
      </w:pPr>
      <w:r w:rsidRPr="005216CC">
        <w:rPr>
          <w:rFonts w:eastAsia="Calibri"/>
          <w:bCs/>
        </w:rPr>
        <w:t>e)</w:t>
      </w:r>
      <w:r>
        <w:rPr>
          <w:rFonts w:eastAsia="Calibri"/>
          <w:color w:val="FF0000"/>
          <w:sz w:val="12"/>
          <w:szCs w:val="12"/>
        </w:rPr>
        <w:t xml:space="preserve">……………………………………….. : </w:t>
      </w:r>
      <w:r w:rsidRPr="00C76243">
        <w:rPr>
          <w:rFonts w:eastAsia="Calibri"/>
        </w:rPr>
        <w:t>Yüce dinimiz</w:t>
      </w:r>
      <w:r>
        <w:rPr>
          <w:rFonts w:eastAsia="Calibri"/>
        </w:rPr>
        <w:t xml:space="preserve"> İslam’da Allah rızası için fakirlere, muhtaçlara, hayır kurumlarına yapılan zekat, fitre, kurban gibi her türlü maddi harcamalara denir.</w:t>
      </w:r>
    </w:p>
    <w:p w14:paraId="01FCF956" w14:textId="557D847D" w:rsidR="0012123A" w:rsidRDefault="0012123A" w:rsidP="0012123A">
      <w:pPr>
        <w:pStyle w:val="sorubilgisistili"/>
        <w:rPr>
          <w:rFonts w:eastAsia="Calibri"/>
        </w:rPr>
      </w:pPr>
      <w:r w:rsidRPr="00D56C2A">
        <w:rPr>
          <w:rFonts w:eastAsia="Calibri"/>
        </w:rPr>
        <w:br/>
      </w:r>
    </w:p>
    <w:p w14:paraId="60F611DC" w14:textId="77777777" w:rsidR="0012123A" w:rsidRPr="0012123A" w:rsidRDefault="0012123A" w:rsidP="0012123A">
      <w:pPr>
        <w:pStyle w:val="sorubilgisistili"/>
        <w:rPr>
          <w:rFonts w:eastAsia="Calibri"/>
        </w:rPr>
      </w:pPr>
      <w:r w:rsidRPr="0012123A">
        <w:rPr>
          <w:rFonts w:eastAsia="Calibri"/>
        </w:rPr>
        <w:t xml:space="preserve">          </w:t>
      </w:r>
    </w:p>
    <w:p w14:paraId="5B1818E9" w14:textId="77777777" w:rsidR="0012123A" w:rsidRPr="0012123A" w:rsidRDefault="0012123A" w:rsidP="0012123A">
      <w:pPr>
        <w:pStyle w:val="sorubilgisistili"/>
        <w:rPr>
          <w:rFonts w:eastAsia="Arial"/>
        </w:rPr>
      </w:pPr>
      <w:r w:rsidRPr="0012123A">
        <w:rPr>
          <w:rFonts w:eastAsia="Calibri"/>
        </w:rPr>
        <w:lastRenderedPageBreak/>
        <w:t xml:space="preserve">“Müminler birbirini sevmede, birbirine merhamet etmede ve birbirini korumada bir vücudun organları gibidirler. Vücudun herhangi bir organı hastalandığında bundan dolayı bütün organlar nasıl rahatsız oluyorsa bir mümin de sıkıntı içinde olduğunda diğerleri bundan etkilenir. Onun sıkıntılarını paylaşır, dertleri ile dertlenir ve üzüntüsü ile üzülürler.”  (Hz. Muhammed) (sav) </w:t>
      </w:r>
    </w:p>
    <w:p w14:paraId="46809A61" w14:textId="13D46042" w:rsidR="0012123A" w:rsidRPr="006C0F19" w:rsidRDefault="0012123A" w:rsidP="0012123A">
      <w:pPr>
        <w:pStyle w:val="SORUMETN"/>
      </w:pPr>
      <w:r w:rsidRPr="006C0F19">
        <w:t xml:space="preserve">Yukarıdaki hadisi şerifi İslam’ın paylaşma ve yardımlaşmaya verdiği önemi düşünerek </w:t>
      </w:r>
      <w:r w:rsidRPr="005216CC">
        <w:rPr>
          <w:u w:val="single"/>
        </w:rPr>
        <w:t>açıklayınız.</w:t>
      </w:r>
    </w:p>
    <w:p w14:paraId="38E0E09C" w14:textId="77777777" w:rsidR="0012123A" w:rsidRDefault="0012123A" w:rsidP="0012123A">
      <w:pPr>
        <w:rPr>
          <w:rFonts w:ascii="Helvetica" w:eastAsia="Calibri" w:hAnsi="Helvetica" w:cs="Times New Roman"/>
          <w:bCs/>
          <w:i/>
          <w:color w:val="181C32"/>
          <w:sz w:val="21"/>
          <w:szCs w:val="21"/>
          <w:shd w:val="clear" w:color="auto" w:fill="FFFFFF"/>
          <w:lang w:eastAsia="tr-TR"/>
        </w:rPr>
      </w:pPr>
    </w:p>
    <w:p w14:paraId="26158AED" w14:textId="77777777" w:rsidR="0012123A" w:rsidRDefault="0012123A" w:rsidP="0012123A">
      <w:pPr>
        <w:rPr>
          <w:rFonts w:ascii="Helvetica" w:eastAsia="Calibri" w:hAnsi="Helvetica" w:cs="Times New Roman"/>
          <w:bCs/>
          <w:i/>
          <w:color w:val="181C32"/>
          <w:sz w:val="21"/>
          <w:szCs w:val="21"/>
          <w:shd w:val="clear" w:color="auto" w:fill="FFFFFF"/>
          <w:lang w:eastAsia="tr-TR"/>
        </w:rPr>
      </w:pPr>
    </w:p>
    <w:p w14:paraId="237F802A" w14:textId="77777777" w:rsidR="0012123A" w:rsidRDefault="0012123A" w:rsidP="0012123A">
      <w:pPr>
        <w:rPr>
          <w:rFonts w:ascii="Helvetica" w:eastAsia="Calibri" w:hAnsi="Helvetica" w:cs="Times New Roman"/>
          <w:bCs/>
          <w:i/>
          <w:color w:val="181C32"/>
          <w:sz w:val="21"/>
          <w:szCs w:val="21"/>
          <w:shd w:val="clear" w:color="auto" w:fill="FFFFFF"/>
          <w:lang w:eastAsia="tr-TR"/>
        </w:rPr>
      </w:pPr>
    </w:p>
    <w:p w14:paraId="6D648B78" w14:textId="77777777" w:rsidR="0012123A" w:rsidRDefault="0012123A" w:rsidP="0012123A">
      <w:pPr>
        <w:rPr>
          <w:rFonts w:ascii="Helvetica" w:eastAsia="Calibri" w:hAnsi="Helvetica" w:cs="Times New Roman"/>
          <w:bCs/>
          <w:i/>
          <w:color w:val="181C32"/>
          <w:sz w:val="21"/>
          <w:szCs w:val="21"/>
          <w:shd w:val="clear" w:color="auto" w:fill="FFFFFF"/>
          <w:lang w:eastAsia="tr-TR"/>
        </w:rPr>
      </w:pPr>
    </w:p>
    <w:p w14:paraId="45476DFC" w14:textId="77777777" w:rsidR="0012123A" w:rsidRDefault="0012123A" w:rsidP="0012123A">
      <w:pPr>
        <w:rPr>
          <w:rFonts w:ascii="Helvetica" w:eastAsia="Calibri" w:hAnsi="Helvetica" w:cs="Times New Roman"/>
          <w:bCs/>
          <w:i/>
          <w:color w:val="181C32"/>
          <w:sz w:val="21"/>
          <w:szCs w:val="21"/>
          <w:shd w:val="clear" w:color="auto" w:fill="FFFFFF"/>
          <w:lang w:eastAsia="tr-TR"/>
        </w:rPr>
      </w:pPr>
    </w:p>
    <w:p w14:paraId="60532BE5" w14:textId="77777777" w:rsidR="0012123A" w:rsidRDefault="0012123A" w:rsidP="0012123A">
      <w:pPr>
        <w:rPr>
          <w:rFonts w:ascii="Arial" w:eastAsia="Arial" w:hAnsi="Arial" w:cs="Arial"/>
          <w:color w:val="363435"/>
          <w:spacing w:val="2"/>
          <w:sz w:val="20"/>
          <w:szCs w:val="20"/>
        </w:rPr>
      </w:pPr>
    </w:p>
    <w:p w14:paraId="71C7D7BD" w14:textId="77777777" w:rsidR="0012123A" w:rsidRDefault="0012123A" w:rsidP="0012123A">
      <w:pPr>
        <w:rPr>
          <w:rFonts w:ascii="Arial" w:eastAsia="Arial" w:hAnsi="Arial" w:cs="Arial"/>
          <w:color w:val="363435"/>
          <w:spacing w:val="2"/>
          <w:sz w:val="20"/>
          <w:szCs w:val="20"/>
        </w:rPr>
      </w:pPr>
    </w:p>
    <w:p w14:paraId="16F9D5A6" w14:textId="77777777" w:rsidR="0012123A" w:rsidRDefault="0012123A" w:rsidP="0012123A"/>
    <w:p w14:paraId="0986027F" w14:textId="77777777" w:rsidR="0012123A" w:rsidRDefault="0012123A" w:rsidP="0012123A"/>
    <w:p w14:paraId="751A76A9" w14:textId="77777777" w:rsidR="0012123A" w:rsidRDefault="0012123A" w:rsidP="0012123A"/>
    <w:p w14:paraId="134717E6" w14:textId="77777777" w:rsidR="0012123A" w:rsidRDefault="0012123A" w:rsidP="0012123A"/>
    <w:p w14:paraId="7887CC0A" w14:textId="77777777" w:rsidR="0012123A" w:rsidRPr="00587D40" w:rsidRDefault="0012123A" w:rsidP="0012123A">
      <w:pPr>
        <w:pStyle w:val="SORUMETN"/>
      </w:pPr>
      <w:r>
        <w:t>K</w:t>
      </w:r>
      <w:r w:rsidRPr="00587D40">
        <w:t>ülli irade</w:t>
      </w:r>
      <w:r>
        <w:t xml:space="preserve"> </w:t>
      </w:r>
      <w:r w:rsidRPr="00587D40">
        <w:t xml:space="preserve">ve </w:t>
      </w:r>
      <w:r>
        <w:t>cüz’i iradeye neye denir? Tanımlarını yaparak insanın hayatında külli irade ve cüz’i irade ile başına gelen olaylara 2’şer</w:t>
      </w:r>
      <w:r w:rsidRPr="00587D40">
        <w:t xml:space="preserve"> örnek veriniz. (10</w:t>
      </w:r>
      <w:r>
        <w:t xml:space="preserve"> puan</w:t>
      </w:r>
      <w:r w:rsidRPr="00587D40">
        <w:t>)</w:t>
      </w:r>
    </w:p>
    <w:p w14:paraId="0CAB96BE" w14:textId="77777777" w:rsidR="0012123A" w:rsidRDefault="0012123A" w:rsidP="0012123A"/>
    <w:p w14:paraId="2B9773DB" w14:textId="7A0D6161" w:rsidR="0012123A" w:rsidRDefault="0012123A" w:rsidP="0012123A">
      <w:pPr>
        <w:rPr>
          <w:rFonts w:ascii="Times New Roman" w:eastAsia="Times New Roman" w:hAnsi="Times New Roman" w:cs="Times New Roman"/>
          <w:bCs/>
          <w:sz w:val="12"/>
          <w:szCs w:val="12"/>
          <w:lang w:eastAsia="tr-TR"/>
        </w:rPr>
      </w:pPr>
      <w:r>
        <w:t xml:space="preserve">   KÜLLİ İRADE </w:t>
      </w:r>
    </w:p>
    <w:p w14:paraId="6C44588C" w14:textId="77777777" w:rsidR="0012123A" w:rsidRDefault="0012123A" w:rsidP="0012123A"/>
    <w:p w14:paraId="1505D159" w14:textId="77777777" w:rsidR="0012123A" w:rsidRDefault="0012123A" w:rsidP="0012123A"/>
    <w:p w14:paraId="1B3CF8C2" w14:textId="53286D0B" w:rsidR="0012123A" w:rsidRPr="005216CC" w:rsidRDefault="0012123A" w:rsidP="0012123A">
      <w:r>
        <w:t xml:space="preserve">  CÜZ’İ İRADE </w:t>
      </w:r>
    </w:p>
    <w:p w14:paraId="0421424A" w14:textId="77777777" w:rsidR="0012123A" w:rsidRDefault="0012123A" w:rsidP="0012123A"/>
    <w:p w14:paraId="0AF8B65A" w14:textId="77777777" w:rsidR="0012123A" w:rsidRDefault="0012123A" w:rsidP="0012123A">
      <w:pPr>
        <w:rPr>
          <w:rFonts w:ascii="Times New Roman" w:eastAsia="Calibri" w:hAnsi="Times New Roman" w:cs="Times New Roman"/>
          <w:bCs/>
          <w:sz w:val="24"/>
          <w:szCs w:val="24"/>
        </w:rPr>
      </w:pPr>
    </w:p>
    <w:p w14:paraId="02784748" w14:textId="272403FC" w:rsidR="0012123A" w:rsidRDefault="0012123A" w:rsidP="0012123A">
      <w:pPr>
        <w:rPr>
          <w:rFonts w:ascii="Times New Roman" w:eastAsia="Calibri" w:hAnsi="Times New Roman" w:cs="Times New Roman"/>
          <w:bCs/>
          <w:sz w:val="24"/>
          <w:szCs w:val="24"/>
        </w:rPr>
      </w:pPr>
    </w:p>
    <w:p w14:paraId="2BB9B2BD" w14:textId="0E0ACE7C" w:rsidR="00A53785" w:rsidRDefault="00A53785" w:rsidP="0012123A">
      <w:pPr>
        <w:rPr>
          <w:rFonts w:ascii="Times New Roman" w:eastAsia="Calibri" w:hAnsi="Times New Roman" w:cs="Times New Roman"/>
          <w:bCs/>
          <w:sz w:val="24"/>
          <w:szCs w:val="24"/>
        </w:rPr>
      </w:pPr>
    </w:p>
    <w:p w14:paraId="4FA02C02" w14:textId="4EC53513" w:rsidR="00A53785" w:rsidRDefault="00A53785" w:rsidP="0012123A">
      <w:pPr>
        <w:rPr>
          <w:rFonts w:ascii="Times New Roman" w:eastAsia="Calibri" w:hAnsi="Times New Roman" w:cs="Times New Roman"/>
          <w:bCs/>
          <w:sz w:val="24"/>
          <w:szCs w:val="24"/>
        </w:rPr>
      </w:pPr>
    </w:p>
    <w:p w14:paraId="7E91E667" w14:textId="3E40E8B7" w:rsidR="00A53785" w:rsidRDefault="00A53785" w:rsidP="0012123A">
      <w:pPr>
        <w:rPr>
          <w:rFonts w:ascii="Times New Roman" w:eastAsia="Calibri" w:hAnsi="Times New Roman" w:cs="Times New Roman"/>
          <w:bCs/>
          <w:sz w:val="24"/>
          <w:szCs w:val="24"/>
        </w:rPr>
      </w:pPr>
    </w:p>
    <w:p w14:paraId="3977FF22" w14:textId="4B839E8E" w:rsidR="00A53785" w:rsidRDefault="00A53785" w:rsidP="0012123A">
      <w:pPr>
        <w:rPr>
          <w:rFonts w:ascii="Times New Roman" w:eastAsia="Calibri" w:hAnsi="Times New Roman" w:cs="Times New Roman"/>
          <w:bCs/>
          <w:sz w:val="24"/>
          <w:szCs w:val="24"/>
        </w:rPr>
      </w:pPr>
    </w:p>
    <w:p w14:paraId="5B534B8E" w14:textId="77777777" w:rsidR="0012123A" w:rsidRPr="006C0F19" w:rsidRDefault="0012123A" w:rsidP="0012123A">
      <w:pPr>
        <w:pStyle w:val="sorubilgisistili"/>
        <w:rPr>
          <w:rFonts w:eastAsia="Calibri"/>
        </w:rPr>
      </w:pPr>
      <w:r w:rsidRPr="006C0F19">
        <w:rPr>
          <w:rFonts w:eastAsia="Calibri"/>
        </w:rPr>
        <w:t xml:space="preserve">“Mallarını Allah yolunda harcayıp da arkasından başa </w:t>
      </w:r>
      <w:r>
        <w:rPr>
          <w:rFonts w:eastAsia="Calibri"/>
        </w:rPr>
        <w:t xml:space="preserve">  </w:t>
      </w:r>
      <w:r w:rsidRPr="006C0F19">
        <w:rPr>
          <w:rFonts w:eastAsia="Calibri"/>
        </w:rPr>
        <w:t xml:space="preserve">kakmayan, fakirlerin gönlünü kırmayan kimselerin Allah katında ödülleri vardır. Onlara korku yoktur ve onlar üzülmeyeceklerdir.” </w:t>
      </w:r>
      <w:r w:rsidRPr="008610A8">
        <w:rPr>
          <w:rFonts w:eastAsia="Calibri"/>
          <w:sz w:val="18"/>
          <w:szCs w:val="18"/>
        </w:rPr>
        <w:t>( Bakara s. /262)</w:t>
      </w:r>
    </w:p>
    <w:p w14:paraId="25865B7C" w14:textId="50EC330F" w:rsidR="0012123A" w:rsidRPr="008610A8" w:rsidRDefault="0012123A" w:rsidP="0012123A">
      <w:pPr>
        <w:pStyle w:val="SORUMETN"/>
      </w:pPr>
      <w:r w:rsidRPr="008610A8">
        <w:t>Yukarıda verilen ayet</w:t>
      </w:r>
      <w:r>
        <w:t>i de göz önüne alarak</w:t>
      </w:r>
      <w:r w:rsidRPr="008610A8">
        <w:t xml:space="preserve"> zekât </w:t>
      </w:r>
      <w:r>
        <w:t xml:space="preserve">ve sadaka </w:t>
      </w:r>
      <w:r w:rsidRPr="008610A8">
        <w:t xml:space="preserve">verirken </w:t>
      </w:r>
      <w:r>
        <w:t>nelere</w:t>
      </w:r>
      <w:r w:rsidRPr="008610A8">
        <w:t xml:space="preserve"> dikkat edilmelidir? </w:t>
      </w:r>
      <w:r>
        <w:t>4 madde olarak yazınız?</w:t>
      </w:r>
    </w:p>
    <w:p w14:paraId="2E7066CF" w14:textId="13669A4F" w:rsidR="0012123A" w:rsidRDefault="0012123A" w:rsidP="0012123A">
      <w:pPr>
        <w:rPr>
          <w:rFonts w:ascii="Times New Roman" w:eastAsia="Calibri" w:hAnsi="Times New Roman" w:cs="Times New Roman"/>
        </w:rPr>
      </w:pPr>
    </w:p>
    <w:p w14:paraId="623A91AD" w14:textId="7BF396E6" w:rsidR="00A53785" w:rsidRDefault="00A53785" w:rsidP="0012123A">
      <w:pPr>
        <w:rPr>
          <w:rFonts w:ascii="Times New Roman" w:eastAsia="Calibri" w:hAnsi="Times New Roman" w:cs="Times New Roman"/>
        </w:rPr>
      </w:pPr>
    </w:p>
    <w:p w14:paraId="4AF0FBD3" w14:textId="19F9BAAD" w:rsidR="00A53785" w:rsidRDefault="00A53785" w:rsidP="0012123A">
      <w:pPr>
        <w:rPr>
          <w:rFonts w:ascii="Times New Roman" w:eastAsia="Calibri" w:hAnsi="Times New Roman" w:cs="Times New Roman"/>
        </w:rPr>
      </w:pPr>
    </w:p>
    <w:p w14:paraId="1C7B3D57" w14:textId="3EECF8D0" w:rsidR="00A53785" w:rsidRDefault="00A53785" w:rsidP="0012123A">
      <w:pPr>
        <w:rPr>
          <w:rFonts w:ascii="Times New Roman" w:eastAsia="Calibri" w:hAnsi="Times New Roman" w:cs="Times New Roman"/>
        </w:rPr>
      </w:pPr>
    </w:p>
    <w:p w14:paraId="241224F9" w14:textId="67211D07" w:rsidR="00A53785" w:rsidRDefault="00A53785" w:rsidP="0012123A">
      <w:pPr>
        <w:rPr>
          <w:rFonts w:ascii="Times New Roman" w:eastAsia="Calibri" w:hAnsi="Times New Roman" w:cs="Times New Roman"/>
        </w:rPr>
      </w:pPr>
    </w:p>
    <w:p w14:paraId="7C6374B3" w14:textId="0E80EB18" w:rsidR="00A53785" w:rsidRDefault="00A53785" w:rsidP="0012123A">
      <w:pPr>
        <w:rPr>
          <w:rFonts w:ascii="Times New Roman" w:eastAsia="Calibri" w:hAnsi="Times New Roman" w:cs="Times New Roman"/>
        </w:rPr>
      </w:pPr>
    </w:p>
    <w:p w14:paraId="02C7B923" w14:textId="431616C8" w:rsidR="00A53785" w:rsidRDefault="00A53785" w:rsidP="0012123A">
      <w:pPr>
        <w:rPr>
          <w:rFonts w:ascii="Times New Roman" w:eastAsia="Calibri" w:hAnsi="Times New Roman" w:cs="Times New Roman"/>
        </w:rPr>
      </w:pPr>
    </w:p>
    <w:p w14:paraId="4174D0CC" w14:textId="397B004C" w:rsidR="00A53785" w:rsidRDefault="00A53785" w:rsidP="0012123A">
      <w:pPr>
        <w:rPr>
          <w:rFonts w:ascii="Times New Roman" w:eastAsia="Calibri" w:hAnsi="Times New Roman" w:cs="Times New Roman"/>
        </w:rPr>
      </w:pPr>
    </w:p>
    <w:p w14:paraId="5A0D7BCA" w14:textId="774F9D5D" w:rsidR="00A53785" w:rsidRPr="006C0F19" w:rsidRDefault="00A53785" w:rsidP="0012123A">
      <w:pPr>
        <w:rPr>
          <w:rFonts w:ascii="Times New Roman" w:eastAsia="Calibri" w:hAnsi="Times New Roman" w:cs="Times New Roman"/>
        </w:rPr>
      </w:pPr>
    </w:p>
    <w:p w14:paraId="2FCD90C8" w14:textId="77777777" w:rsidR="0012123A" w:rsidRDefault="0012123A" w:rsidP="0012123A">
      <w:pPr>
        <w:pStyle w:val="SORUMETN"/>
      </w:pPr>
      <w:r w:rsidRPr="00C33B48">
        <w:t>İslam’ın şartlarını yazınız?</w:t>
      </w:r>
    </w:p>
    <w:p w14:paraId="7C3806C5" w14:textId="77777777" w:rsidR="0012123A" w:rsidRDefault="0012123A" w:rsidP="0012123A">
      <w:pPr>
        <w:rPr>
          <w:rFonts w:ascii="Times New Roman" w:eastAsia="Calibri" w:hAnsi="Times New Roman" w:cs="Times New Roman"/>
          <w:bCs/>
        </w:rPr>
      </w:pPr>
    </w:p>
    <w:p w14:paraId="18295152" w14:textId="6B2936B1" w:rsidR="0012123A" w:rsidRDefault="00A53785" w:rsidP="00A53785">
      <w:pPr>
        <w:rPr>
          <w:rFonts w:ascii="Times New Roman" w:eastAsia="Times New Roman" w:hAnsi="Times New Roman" w:cs="Times New Roman"/>
          <w:bCs/>
          <w:sz w:val="12"/>
          <w:szCs w:val="12"/>
          <w:lang w:eastAsia="tr-TR"/>
        </w:rPr>
      </w:pPr>
      <w:r>
        <w:t xml:space="preserve">    </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54165289" w14:textId="0BF4C73F" w:rsidR="00877DD0" w:rsidRDefault="00877DD0" w:rsidP="00797BD9">
      <w:pPr>
        <w:tabs>
          <w:tab w:val="left" w:pos="2775"/>
        </w:tabs>
        <w:rPr>
          <w:rFonts w:cstheme="minorHAnsi"/>
          <w:sz w:val="24"/>
          <w:szCs w:val="24"/>
        </w:rPr>
      </w:pPr>
      <w:bookmarkStart w:id="3" w:name="_GoBack"/>
      <w:bookmarkEnd w:id="3"/>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6252" w14:paraId="259D73BC" w14:textId="77777777" w:rsidTr="009050DD">
        <w:tc>
          <w:tcPr>
            <w:tcW w:w="4738" w:type="dxa"/>
          </w:tcPr>
          <w:p w14:paraId="61CA3699" w14:textId="77777777" w:rsidR="00EC6252" w:rsidRDefault="00EC6252" w:rsidP="009050DD">
            <w:pPr>
              <w:tabs>
                <w:tab w:val="left" w:pos="2775"/>
              </w:tabs>
              <w:jc w:val="center"/>
              <w:rPr>
                <w:rFonts w:cstheme="minorHAnsi"/>
                <w:sz w:val="24"/>
                <w:szCs w:val="24"/>
              </w:rPr>
            </w:pPr>
            <w:bookmarkStart w:id="4" w:name="_Hlk125732493"/>
            <w:r>
              <w:rPr>
                <w:rFonts w:cstheme="minorHAnsi"/>
                <w:sz w:val="24"/>
                <w:szCs w:val="24"/>
              </w:rPr>
              <w:t xml:space="preserve">Başarılar Dilerim </w:t>
            </w:r>
            <w:r w:rsidRPr="00FF1CD3">
              <w:rPr>
                <w:rFonts w:cstheme="minorHAnsi"/>
                <w:sz w:val="24"/>
                <w:szCs w:val="24"/>
              </w:rPr>
              <w:sym w:font="Wingdings" w:char="F04A"/>
            </w:r>
          </w:p>
        </w:tc>
      </w:tr>
      <w:tr w:rsidR="00EC6252" w14:paraId="2066EBCA" w14:textId="77777777" w:rsidTr="009050DD">
        <w:tc>
          <w:tcPr>
            <w:tcW w:w="4738" w:type="dxa"/>
          </w:tcPr>
          <w:p w14:paraId="246DB935" w14:textId="77777777" w:rsidR="00EC6252" w:rsidRDefault="00EC6252" w:rsidP="009050DD">
            <w:pPr>
              <w:tabs>
                <w:tab w:val="left" w:pos="2775"/>
              </w:tabs>
              <w:jc w:val="center"/>
              <w:rPr>
                <w:rFonts w:cstheme="minorHAnsi"/>
                <w:sz w:val="24"/>
                <w:szCs w:val="24"/>
              </w:rPr>
            </w:pPr>
            <w:r>
              <w:rPr>
                <w:rFonts w:cstheme="minorHAnsi"/>
                <w:sz w:val="24"/>
                <w:szCs w:val="24"/>
              </w:rPr>
              <w:t>Din Kültürü ve Ahlak Bilgisi Öğretmeni</w:t>
            </w:r>
          </w:p>
        </w:tc>
      </w:tr>
      <w:tr w:rsidR="00EC6252" w14:paraId="1F233F5A" w14:textId="77777777" w:rsidTr="009050DD">
        <w:tc>
          <w:tcPr>
            <w:tcW w:w="4738" w:type="dxa"/>
          </w:tcPr>
          <w:p w14:paraId="27706D71" w14:textId="77777777" w:rsidR="00EC6252" w:rsidRDefault="00EC6252" w:rsidP="009050DD">
            <w:pPr>
              <w:tabs>
                <w:tab w:val="left" w:pos="2775"/>
              </w:tabs>
              <w:jc w:val="center"/>
              <w:rPr>
                <w:rFonts w:cstheme="minorHAnsi"/>
                <w:sz w:val="24"/>
                <w:szCs w:val="24"/>
              </w:rPr>
            </w:pPr>
            <w:r>
              <w:rPr>
                <w:rFonts w:cstheme="minorHAnsi"/>
                <w:sz w:val="24"/>
                <w:szCs w:val="24"/>
              </w:rPr>
              <w:t>………………………………………….</w:t>
            </w:r>
          </w:p>
        </w:tc>
      </w:tr>
      <w:bookmarkEnd w:id="4"/>
    </w:tbl>
    <w:p w14:paraId="7400B255" w14:textId="100CBF5F"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25961E5" w:rsidR="00E709B5" w:rsidRDefault="003D541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8A641E">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497E92C" w:rsidR="00096985" w:rsidRDefault="00501EC5">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141501B8">
                <wp:simplePos x="0" y="0"/>
                <wp:positionH relativeFrom="column">
                  <wp:posOffset>840740</wp:posOffset>
                </wp:positionH>
                <wp:positionV relativeFrom="paragraph">
                  <wp:posOffset>13970</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6.2pt;margin-top:1.1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" stroked="f">
                <v:textbox style="layout-flow:vertical;mso-layout-flow-alt:bottom-to-top">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3B8A93C6" w:rsidR="00C150A7" w:rsidRDefault="0038726E">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118CD977">
                <wp:simplePos x="0" y="0"/>
                <wp:positionH relativeFrom="column">
                  <wp:posOffset>1116965</wp:posOffset>
                </wp:positionH>
                <wp:positionV relativeFrom="paragraph">
                  <wp:posOffset>-102235</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93" style="position:absolute;margin-left:87.95pt;margin-top:-8.0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" o:button="t" filled="f" stroked="f">
                <v:fill o:detectmouseclick="t"/>
                <v:textbo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0B4DFEC7">
            <wp:simplePos x="0" y="0"/>
            <wp:positionH relativeFrom="page">
              <wp:posOffset>-35243</wp:posOffset>
            </wp:positionH>
            <wp:positionV relativeFrom="paragraph">
              <wp:posOffset>-957580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1EFEB9A6" w:rsidR="00C150A7" w:rsidRDefault="00270EBA">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8E204A2">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15FB36"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61D8822E">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C8D2A9"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36250DA2" w:rsidR="00ED5112" w:rsidRDefault="0038726E">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0A668BD8">
                <wp:simplePos x="0" y="0"/>
                <wp:positionH relativeFrom="margin">
                  <wp:posOffset>4410075</wp:posOffset>
                </wp:positionH>
                <wp:positionV relativeFrom="paragraph">
                  <wp:posOffset>5198110</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E9801B7" id="Oval 14" o:spid="_x0000_s1026" href="https://www.youtube.com/@dindersi-com" style="position:absolute;margin-left:347.25pt;margin-top:409.3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70265A63">
                <wp:simplePos x="0" y="0"/>
                <wp:positionH relativeFrom="margin">
                  <wp:posOffset>2982595</wp:posOffset>
                </wp:positionH>
                <wp:positionV relativeFrom="paragraph">
                  <wp:posOffset>5197475</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119B04D" id="Oval 13" o:spid="_x0000_s1026" href="https://www.facebook.com/ddyayinlari/" style="position:absolute;margin-left:234.85pt;margin-top:409.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gtZ4AAAAAsBAAAPAAAAZHJz&#10;L2Rvd25yZXYueG1sTI9RS8MwFIXfBf9DuIJvLp3amNSmY4giDhWc8z1rrk2wSUqTbvXfG5/08XI+&#10;zvluvZpdTw44Rhu8hOWiAIK+Ddr6TsLu/eGCA4lJea364FHCN0ZYNacntap0OPo3PGxTR3KJj5WS&#10;YFIaKkpja9CpuAgD+px9htGplM+xo3pUx1zuenpZFIw6ZX1eMGrAO4Pt13ZyEjpuN5N5/hDl7l4I&#10;y9b49PL4KuX52by+BZJwTn8w/OpndWiy0z5MXkfSS7hm4iajEviSl0AyUbIrBmQvQRS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A/agtZ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6CEC15C">
                <wp:simplePos x="0" y="0"/>
                <wp:positionH relativeFrom="column">
                  <wp:posOffset>1348105</wp:posOffset>
                </wp:positionH>
                <wp:positionV relativeFrom="paragraph">
                  <wp:posOffset>5217795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C895CF3" id="Oval 12" o:spid="_x0000_s1026" href="https://www.instagram.com/ddy_yayinlari/" style="position:absolute;margin-left:106.15pt;margin-top:410.8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4037B302">
                <wp:simplePos x="0" y="0"/>
                <wp:positionH relativeFrom="column">
                  <wp:posOffset>3383915</wp:posOffset>
                </wp:positionH>
                <wp:positionV relativeFrom="paragraph">
                  <wp:posOffset>2691130</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6AD44C6" id="Oval 8" o:spid="_x0000_s1026" href="https://t.me/dindersicom" style="position:absolute;margin-left:266.45pt;margin-top:211.9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rSfCp4QAAAAsBAAAPAAAAZHJzL2Rv&#10;d25yZXYueG1sTI/BTsMwEETvSPyDtUjcqNOUhCTEqSoEQlSARCl3N15ii9iOYqcNf89yguNqnmbf&#10;1OvZ9uyIYzDeCVguEmDoWq+M6wTs3x+uCmAhSqdk7x0K+MYA6+b8rJaV8if3hsdd7BiVuFBJATrG&#10;oeI8tBqtDAs/oKPs049WRjrHjqtRnqjc9jxNkpxbaRx90HLAO43t126yArrCbCf9/FFm+/uyNPkG&#10;n14eX4W4vJg3t8AizvEPhl99UoeGnA5+ciqwXkC2SktCBVynK9pARF4kObADRTfLDHhT8/8b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a0nwqe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33DB1E0E">
                <wp:simplePos x="0" y="0"/>
                <wp:positionH relativeFrom="column">
                  <wp:posOffset>2343150</wp:posOffset>
                </wp:positionH>
                <wp:positionV relativeFrom="paragraph">
                  <wp:posOffset>2694305</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80E2BDB" id="Oval 9" o:spid="_x0000_s1026" href="https://t.me/DinDersiTurkiyeZumresi" style="position:absolute;margin-left:184.5pt;margin-top:212.15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72C5B13">
                <wp:simplePos x="0" y="0"/>
                <wp:positionH relativeFrom="column">
                  <wp:posOffset>4167505</wp:posOffset>
                </wp:positionH>
                <wp:positionV relativeFrom="paragraph">
                  <wp:posOffset>78740</wp:posOffset>
                </wp:positionV>
                <wp:extent cx="937895" cy="937895"/>
                <wp:effectExtent l="0" t="0" r="0" b="0"/>
                <wp:wrapNone/>
                <wp:docPr id="7" name="Oval 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CF84F71" id="Oval 7" o:spid="_x0000_s1026" href="https://chat.whatsapp.com/1l65VLvh4c2GwvOLzCJUUo" style="position:absolute;margin-left:328.15pt;margin-top:6.2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44SgC3wAAAAoBAAAPAAAAZHJzL2Rv&#10;d25yZXYueG1sTI/BTsMwEETvSPyDtUjcqN3SWkkap6oQCIEAidLe3XhJLGI7ip02/D3LCY478zQ7&#10;U24m17ETDtEGr2A+E8DQ18FY3yjYfzzcZMBi0t7oLnhU8I0RNtXlRakLE87+HU+71DAK8bHQCtqU&#10;+oLzWLfodJyFHj15n2FwOtE5NNwM+kzhruMLISR32nr60Ooe71qsv3ajU9Bk9nlsXw75an+f51Zu&#10;8en18U2p66tpuwaWcEp/MPzWp+pQUadjGL2JrFMgV/KWUDIWS2AEZGJJ444kSDEH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jhKAL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A57D8FE">
                <wp:simplePos x="0" y="0"/>
                <wp:positionH relativeFrom="column">
                  <wp:posOffset>2728595</wp:posOffset>
                </wp:positionH>
                <wp:positionV relativeFrom="paragraph">
                  <wp:posOffset>78105</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6B6494B" id="Oval 6" o:spid="_x0000_s1026" href="https://chat.whatsapp.com/Flg4Iy7vRGqIRQYk23TONo" style="position:absolute;margin-left:214.85pt;margin-top:6.1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2A74AC36">
                <wp:simplePos x="0" y="0"/>
                <wp:positionH relativeFrom="column">
                  <wp:posOffset>1296035</wp:posOffset>
                </wp:positionH>
                <wp:positionV relativeFrom="paragraph">
                  <wp:posOffset>85090</wp:posOffset>
                </wp:positionV>
                <wp:extent cx="938254" cy="938254"/>
                <wp:effectExtent l="0" t="0" r="0" b="0"/>
                <wp:wrapNone/>
                <wp:docPr id="5" name="Oval 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5FDC916" id="Oval 5" o:spid="_x0000_s1026" href="https://chat.whatsapp.com/IR0KARlUCd4ItMDPQkjplO" style="position:absolute;margin-left:102.05pt;margin-top:6.7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8AAB11D">
            <wp:simplePos x="0" y="0"/>
            <wp:positionH relativeFrom="page">
              <wp:align>left</wp:align>
            </wp:positionH>
            <wp:positionV relativeFrom="paragraph">
              <wp:posOffset>-1160780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8726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010"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A9DB0" w14:textId="77777777" w:rsidR="000B5236" w:rsidRDefault="000B5236" w:rsidP="00ED544D">
      <w:pPr>
        <w:spacing w:after="0" w:line="240" w:lineRule="auto"/>
      </w:pPr>
      <w:r>
        <w:separator/>
      </w:r>
    </w:p>
  </w:endnote>
  <w:endnote w:type="continuationSeparator" w:id="0">
    <w:p w14:paraId="37B30387" w14:textId="77777777" w:rsidR="000B5236" w:rsidRDefault="000B5236"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A2"/>
    <w:family w:val="swiss"/>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7638" w14:textId="77777777" w:rsidR="00730A6E" w:rsidRDefault="00730A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6" w:name="_Hlk124933023"/>
    <w:bookmarkStart w:id="7" w:name="_Hlk124933024"/>
    <w:bookmarkStart w:id="8" w:name="_Hlk124933025"/>
    <w:bookmarkStart w:id="9" w:name="_Hlk124933026"/>
    <w:bookmarkStart w:id="10" w:name="_Hlk124933769"/>
    <w:bookmarkStart w:id="11" w:name="_Hlk124933770"/>
    <w:bookmarkStart w:id="12" w:name="_Hlk124933789"/>
    <w:bookmarkStart w:id="13" w:name="_Hlk124933790"/>
    <w:bookmarkStart w:id="14" w:name="_Hlk125731139"/>
    <w:bookmarkStart w:id="15" w:name="_Hlk125731140"/>
    <w:bookmarkStart w:id="16" w:name="_Hlk125731674"/>
    <w:bookmarkStart w:id="17" w:name="_Hlk125731675"/>
    <w:bookmarkStart w:id="18" w:name="_Hlk125732136"/>
    <w:bookmarkStart w:id="19" w:name="_Hlk125732137"/>
    <w:bookmarkStart w:id="20" w:name="_Hlk125732446"/>
    <w:bookmarkStart w:id="21" w:name="_Hlk125732447"/>
    <w:bookmarkStart w:id="22" w:name="_Hlk125732452"/>
    <w:bookmarkStart w:id="23" w:name="_Hlk125732453"/>
    <w:bookmarkStart w:id="24" w:name="_Hlk125732583"/>
    <w:bookmarkStart w:id="25" w:name="_Hlk125732584"/>
    <w:bookmarkStart w:id="26" w:name="_Hlk125732702"/>
    <w:bookmarkStart w:id="27" w:name="_Hlk12573270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42E1" w14:textId="77777777" w:rsidR="00730A6E" w:rsidRDefault="00730A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216F2" w14:textId="77777777" w:rsidR="000B5236" w:rsidRDefault="000B5236" w:rsidP="00ED544D">
      <w:pPr>
        <w:spacing w:after="0" w:line="240" w:lineRule="auto"/>
      </w:pPr>
      <w:r>
        <w:separator/>
      </w:r>
    </w:p>
  </w:footnote>
  <w:footnote w:type="continuationSeparator" w:id="0">
    <w:p w14:paraId="1ACB960B" w14:textId="77777777" w:rsidR="000B5236" w:rsidRDefault="000B5236"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F9DA" w14:textId="77777777" w:rsidR="00730A6E" w:rsidRDefault="00730A6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5" w:name="_Hlk121295565"/>
    <w:r>
      <w:t>DİN KÜLTÜRÜ VE AHLAK BİLGİSİ</w:t>
    </w:r>
  </w:p>
  <w:p w14:paraId="267D6F43" w14:textId="46714371" w:rsidR="00C150A7" w:rsidRDefault="000661E9" w:rsidP="00C150A7">
    <w:pPr>
      <w:pStyle w:val="stBilgi"/>
      <w:jc w:val="center"/>
    </w:pPr>
    <w:r>
      <w:t>8</w:t>
    </w:r>
    <w:r w:rsidR="00730A6E">
      <w:t>. Sınıf 1</w:t>
    </w:r>
    <w:r w:rsidR="00C150A7">
      <w:t xml:space="preserve">.Dönem </w:t>
    </w:r>
    <w:r w:rsidR="00730A6E">
      <w:t>2</w:t>
    </w:r>
    <w:r w:rsidR="00C150A7">
      <w:t>. Yazılı / Sınav Soruları</w:t>
    </w:r>
  </w:p>
  <w:bookmarkEnd w:id="5"/>
  <w:p w14:paraId="7DEE5D98" w14:textId="77777777" w:rsidR="00C150A7" w:rsidRDefault="00C150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3010" w14:textId="77777777" w:rsidR="00730A6E" w:rsidRDefault="00730A6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47B"/>
    <w:rsid w:val="00050EE9"/>
    <w:rsid w:val="00054486"/>
    <w:rsid w:val="000661E9"/>
    <w:rsid w:val="000718B7"/>
    <w:rsid w:val="00094E20"/>
    <w:rsid w:val="00096985"/>
    <w:rsid w:val="000A1EF0"/>
    <w:rsid w:val="000A2B32"/>
    <w:rsid w:val="000A6365"/>
    <w:rsid w:val="000B06BD"/>
    <w:rsid w:val="000B5236"/>
    <w:rsid w:val="00105467"/>
    <w:rsid w:val="0012123A"/>
    <w:rsid w:val="00151DA8"/>
    <w:rsid w:val="00161802"/>
    <w:rsid w:val="001C3B80"/>
    <w:rsid w:val="001C7A9C"/>
    <w:rsid w:val="001D57BE"/>
    <w:rsid w:val="00232D1D"/>
    <w:rsid w:val="00255E3B"/>
    <w:rsid w:val="00270EBA"/>
    <w:rsid w:val="0027154F"/>
    <w:rsid w:val="002B7944"/>
    <w:rsid w:val="002C1C38"/>
    <w:rsid w:val="002D31AD"/>
    <w:rsid w:val="0038090A"/>
    <w:rsid w:val="0038726E"/>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C4D71"/>
    <w:rsid w:val="005D58BB"/>
    <w:rsid w:val="005E0E37"/>
    <w:rsid w:val="005F2632"/>
    <w:rsid w:val="005F3507"/>
    <w:rsid w:val="00607B95"/>
    <w:rsid w:val="00636BC5"/>
    <w:rsid w:val="00645386"/>
    <w:rsid w:val="00680456"/>
    <w:rsid w:val="006871B2"/>
    <w:rsid w:val="006A1847"/>
    <w:rsid w:val="006B0CA3"/>
    <w:rsid w:val="006B2433"/>
    <w:rsid w:val="006C7645"/>
    <w:rsid w:val="00707FFC"/>
    <w:rsid w:val="00714F08"/>
    <w:rsid w:val="00730A6E"/>
    <w:rsid w:val="007841BD"/>
    <w:rsid w:val="00797BD9"/>
    <w:rsid w:val="007A0FAF"/>
    <w:rsid w:val="007B2670"/>
    <w:rsid w:val="007E7DF9"/>
    <w:rsid w:val="007F45DE"/>
    <w:rsid w:val="00801789"/>
    <w:rsid w:val="00827435"/>
    <w:rsid w:val="00845367"/>
    <w:rsid w:val="00866749"/>
    <w:rsid w:val="00866F3E"/>
    <w:rsid w:val="008677E5"/>
    <w:rsid w:val="00867EB3"/>
    <w:rsid w:val="00877DD0"/>
    <w:rsid w:val="008C29B9"/>
    <w:rsid w:val="008C5BBE"/>
    <w:rsid w:val="008D43D4"/>
    <w:rsid w:val="0092235A"/>
    <w:rsid w:val="009234AD"/>
    <w:rsid w:val="009336E0"/>
    <w:rsid w:val="009441AD"/>
    <w:rsid w:val="00956A34"/>
    <w:rsid w:val="0098052E"/>
    <w:rsid w:val="00982AF2"/>
    <w:rsid w:val="009C4CB0"/>
    <w:rsid w:val="009E31C7"/>
    <w:rsid w:val="009F7F2E"/>
    <w:rsid w:val="00A0559F"/>
    <w:rsid w:val="00A53785"/>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530C"/>
    <w:rsid w:val="00E912EB"/>
    <w:rsid w:val="00EB3584"/>
    <w:rsid w:val="00EC6252"/>
    <w:rsid w:val="00ED5112"/>
    <w:rsid w:val="00ED544D"/>
    <w:rsid w:val="00EE7729"/>
    <w:rsid w:val="00F34887"/>
    <w:rsid w:val="00F610C8"/>
    <w:rsid w:val="00F630C1"/>
    <w:rsid w:val="00F82205"/>
    <w:rsid w:val="00F86BDF"/>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12123A"/>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dindersi-com" TargetMode="External"/><Relationship Id="rId18" Type="http://schemas.openxmlformats.org/officeDocument/2006/relationships/hyperlink" Target="https://chat.whatsapp.com/1l65VLvh4c2GwvOLzCJUU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chat.whatsapp.com/IR0KARlUCd4ItMDPQkjpl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DB0A4-26FC-4EC6-A499-5331D7A7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5</Pages>
  <Words>451</Words>
  <Characters>2574</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2024-11-22T08:06:00Z</dcterms:created>
  <dcterms:modified xsi:type="dcterms:W3CDTF">2024-11-22T08:06:00Z</dcterms:modified>
</cp:coreProperties>
</file>