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0674FF0" w14:textId="3D0BEAC1" w:rsidR="00287452" w:rsidRDefault="00287452" w:rsidP="00287452">
      <w:pPr>
        <w:pStyle w:val="SORUMETN"/>
      </w:pPr>
      <w:r>
        <w:t>Toplumda kaderle ilgili yaygın olan yanlış ifadelere iki örnek veriniz.</w:t>
      </w:r>
      <w:r w:rsidRPr="00DB301C">
        <w:t xml:space="preserve"> </w:t>
      </w:r>
      <w:r>
        <w:t>(10 Puan)</w:t>
      </w:r>
    </w:p>
    <w:p w14:paraId="0D39C808" w14:textId="7CBB8D2E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2241958" w14:textId="7DED13B7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B1A5004" w14:textId="0B7C58BD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3C64EF60" w14:textId="07400FDE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3FAD70E5" w14:textId="7BD0D256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5222295" w14:textId="599572FD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55692AFA" w14:textId="3EA29535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E42EAAA" w14:textId="683188D8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3201134F" w14:textId="18260732" w:rsidR="00287452" w:rsidRP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3672780A" w14:textId="05EED0E0" w:rsidR="00287452" w:rsidRDefault="00287452" w:rsidP="00287452">
      <w:pPr>
        <w:pStyle w:val="SORUMETN"/>
      </w:pPr>
      <w:r>
        <w:rPr>
          <w:rFonts w:cstheme="minorHAnsi"/>
        </w:rPr>
        <w:t>Sadaka ne demektir kısaca yazınız.</w:t>
      </w:r>
      <w:r w:rsidRPr="00423C1F">
        <w:t xml:space="preserve"> </w:t>
      </w:r>
      <w:r>
        <w:t>(10 Puan)</w:t>
      </w:r>
    </w:p>
    <w:p w14:paraId="35CFCE55" w14:textId="002B6C1F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1CDFA18D" w14:textId="4A457238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653BA7F5" w14:textId="3CA74522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78140F1A" w14:textId="34944BE9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3831000A" w14:textId="4ADB43AB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58BFCE43" w14:textId="5158C3B2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555857F5" w14:textId="3933391B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7D22983F" w14:textId="3337A81E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79394ADB" w14:textId="25F9AA19" w:rsid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75FF4257" w14:textId="77777777" w:rsidR="00287452" w:rsidRPr="00287452" w:rsidRDefault="00287452" w:rsidP="00287452">
      <w:pPr>
        <w:pStyle w:val="SEENEKLER"/>
        <w:numPr>
          <w:ilvl w:val="0"/>
          <w:numId w:val="0"/>
        </w:numPr>
        <w:ind w:left="530"/>
      </w:pPr>
    </w:p>
    <w:p w14:paraId="6073E6E8" w14:textId="77777777" w:rsidR="00287452" w:rsidRPr="00717773" w:rsidRDefault="00287452" w:rsidP="00287452">
      <w:pPr>
        <w:pStyle w:val="SORUMETN"/>
      </w:pPr>
      <w:r w:rsidRPr="00717773">
        <w:rPr>
          <w:rFonts w:cstheme="minorHAnsi"/>
        </w:rPr>
        <w:t xml:space="preserve"> </w:t>
      </w:r>
      <w:r>
        <w:t xml:space="preserve">Başkasının yardım ve desteğine sadece fakirler mi ihtiyaç </w:t>
      </w:r>
      <w:proofErr w:type="spellStart"/>
      <w:proofErr w:type="gramStart"/>
      <w:r>
        <w:t>duyar,örnek</w:t>
      </w:r>
      <w:proofErr w:type="spellEnd"/>
      <w:proofErr w:type="gramEnd"/>
      <w:r>
        <w:t xml:space="preserve"> vererek açıklayınız (10 Puan)</w:t>
      </w:r>
    </w:p>
    <w:p w14:paraId="596E32DD" w14:textId="5CA10BD3" w:rsidR="00287452" w:rsidRDefault="00287452" w:rsidP="00287452">
      <w:pPr>
        <w:pStyle w:val="SORUMETN"/>
        <w:numPr>
          <w:ilvl w:val="0"/>
          <w:numId w:val="0"/>
        </w:numPr>
        <w:ind w:left="113"/>
      </w:pPr>
    </w:p>
    <w:p w14:paraId="294F802F" w14:textId="69F55F71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55B6020" w14:textId="1D835896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52EA255E" w14:textId="7BA86DCC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7892579" w14:textId="336F37E6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CC03B16" w14:textId="05A78E3E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8088C6F" w14:textId="4B0042BC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640CF9EA" w14:textId="60DC7B1E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56C2A6F" w14:textId="21A49375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FA92ED9" w14:textId="6876ECA8" w:rsidR="00287452" w:rsidRP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3A2274B" w14:textId="3561E138" w:rsidR="00287452" w:rsidRDefault="00287452" w:rsidP="00287452">
      <w:pPr>
        <w:pStyle w:val="SORUMETN"/>
      </w:pPr>
      <w:r w:rsidRPr="00717773">
        <w:rPr>
          <w:rFonts w:cstheme="minorHAnsi"/>
        </w:rPr>
        <w:t>.</w:t>
      </w:r>
      <w:r>
        <w:t xml:space="preserve">Akrabalarımızdan kimlere </w:t>
      </w:r>
      <w:proofErr w:type="gramStart"/>
      <w:r>
        <w:t>zekat</w:t>
      </w:r>
      <w:proofErr w:type="gramEnd"/>
      <w:r>
        <w:t xml:space="preserve"> verilmez</w:t>
      </w:r>
      <w:r w:rsidRPr="00717773">
        <w:t>?</w:t>
      </w:r>
      <w:r>
        <w:t xml:space="preserve"> (15 Puan)</w:t>
      </w:r>
    </w:p>
    <w:p w14:paraId="0709E24F" w14:textId="213BB6AF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ADC2414" w14:textId="3A60D833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3052FA90" w14:textId="7A633E93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C648C8E" w14:textId="487106DE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33213FFA" w14:textId="1DA01EAF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22C5D048" w14:textId="19D4102F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77D8D20" w14:textId="269BEB5B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6A0B6BC" w14:textId="1E8F1860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2A6D8B0" w14:textId="05D3D286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2A401873" w14:textId="77777777" w:rsidR="00287452" w:rsidRP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2ECA4E60" w14:textId="77F6CF56" w:rsidR="00287452" w:rsidRDefault="00287452" w:rsidP="00287452">
      <w:pPr>
        <w:pStyle w:val="SORUMETN"/>
      </w:pPr>
      <w:r w:rsidRPr="00717773">
        <w:rPr>
          <w:rFonts w:cstheme="minorHAnsi"/>
        </w:rPr>
        <w:t xml:space="preserve"> </w:t>
      </w:r>
      <w:r>
        <w:t>Kişiye öldükten sonra da sürekli sevap getiren hayır anlamına gelen kavramı yazınız</w:t>
      </w:r>
      <w:r w:rsidRPr="00717773">
        <w:t>?</w:t>
      </w:r>
      <w:r>
        <w:t xml:space="preserve"> (10 Puan)</w:t>
      </w:r>
    </w:p>
    <w:p w14:paraId="527D1518" w14:textId="239F277E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2BBAC439" w14:textId="37068212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FB8AB55" w14:textId="3A919799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E719980" w14:textId="671ACA4B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9CF96C3" w14:textId="7BD75F73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075A9DA" w14:textId="0D01D967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AFE09A8" w14:textId="1EC51F37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B4B48C4" w14:textId="62333B20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8BFC068" w14:textId="23147C08" w:rsidR="00287452" w:rsidRP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222D8288" w14:textId="63E71080" w:rsidR="00287452" w:rsidRDefault="00287452" w:rsidP="00287452">
      <w:pPr>
        <w:pStyle w:val="SORUMETN"/>
      </w:pPr>
      <w:r w:rsidRPr="00717773">
        <w:rPr>
          <w:rFonts w:cstheme="minorHAnsi"/>
          <w:bCs/>
        </w:rPr>
        <w:t xml:space="preserve"> </w:t>
      </w:r>
      <w:proofErr w:type="gramStart"/>
      <w:r>
        <w:t>Zekat</w:t>
      </w:r>
      <w:proofErr w:type="gramEnd"/>
      <w:r>
        <w:t xml:space="preserve"> ve sadakanın bireysel faydalarından üç tanesini yazınız</w:t>
      </w:r>
      <w:r w:rsidRPr="003A5D7E">
        <w:t xml:space="preserve"> </w:t>
      </w:r>
      <w:r>
        <w:t>(15 Puan)</w:t>
      </w:r>
    </w:p>
    <w:p w14:paraId="3270F749" w14:textId="32CB7DDE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3A87907" w14:textId="3137D10B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55B621F" w14:textId="5DD011E8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24BD889" w14:textId="02BEBECA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6AA9F5A4" w14:textId="15417F82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CC54A10" w14:textId="07B70542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351665B" w14:textId="34D07F6F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3DB59F04" w14:textId="77777777" w:rsidR="00287452" w:rsidRP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6F56416" w14:textId="7BA2202F" w:rsidR="00287452" w:rsidRDefault="00287452" w:rsidP="00287452">
      <w:pPr>
        <w:pStyle w:val="SORUMETN"/>
      </w:pPr>
      <w:r w:rsidRPr="00717773">
        <w:rPr>
          <w:rFonts w:cstheme="minorHAnsi"/>
          <w:bCs/>
        </w:rPr>
        <w:t xml:space="preserve"> </w:t>
      </w:r>
      <w:r>
        <w:t xml:space="preserve">Hz. </w:t>
      </w:r>
      <w:proofErr w:type="spellStart"/>
      <w:r>
        <w:t>Şuayp</w:t>
      </w:r>
      <w:proofErr w:type="spellEnd"/>
      <w:r>
        <w:t xml:space="preserve"> peygamberin halkını uyardığı iki temel konuyu yazınız(15 Puan)</w:t>
      </w:r>
      <w:r w:rsidRPr="00717773">
        <w:t xml:space="preserve">     </w:t>
      </w:r>
    </w:p>
    <w:p w14:paraId="15B9B312" w14:textId="10178718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1A6571E" w14:textId="15690AF8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9D68350" w14:textId="35788F3F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6D1C2F0A" w14:textId="6D457396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C70437F" w14:textId="19DA184F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5EE358E0" w14:textId="52D582D5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64091013" w14:textId="4ABA9BEB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73FC593D" w14:textId="32F87551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00B97D85" w14:textId="671109AB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13ACC15D" w14:textId="6582BC5D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638122BC" w14:textId="6C1E762A" w:rsid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67A80A5D" w14:textId="77777777" w:rsidR="00287452" w:rsidRPr="00287452" w:rsidRDefault="00287452" w:rsidP="00287452">
      <w:pPr>
        <w:pStyle w:val="SEENEKLER"/>
        <w:numPr>
          <w:ilvl w:val="0"/>
          <w:numId w:val="0"/>
        </w:numPr>
        <w:ind w:left="530" w:hanging="360"/>
      </w:pPr>
    </w:p>
    <w:p w14:paraId="4F0D812C" w14:textId="77777777" w:rsidR="00287452" w:rsidRPr="00717773" w:rsidRDefault="00287452" w:rsidP="00287452">
      <w:pPr>
        <w:pStyle w:val="SORUMETN"/>
      </w:pPr>
      <w:r w:rsidRPr="00717773">
        <w:rPr>
          <w:rFonts w:cstheme="minorHAnsi"/>
          <w:bCs/>
        </w:rPr>
        <w:t xml:space="preserve">. </w:t>
      </w:r>
      <w:r>
        <w:t xml:space="preserve">Maun suresinde hangi tür insanlar </w:t>
      </w:r>
      <w:proofErr w:type="spellStart"/>
      <w:proofErr w:type="gramStart"/>
      <w:r>
        <w:t>kınanmıştır.Üç</w:t>
      </w:r>
      <w:proofErr w:type="spellEnd"/>
      <w:proofErr w:type="gramEnd"/>
      <w:r>
        <w:t xml:space="preserve"> tanesini</w:t>
      </w:r>
      <w:r w:rsidRPr="00717773">
        <w:t xml:space="preserve"> yazınız.</w:t>
      </w:r>
      <w:r w:rsidRPr="003A5D7E">
        <w:t xml:space="preserve"> </w:t>
      </w:r>
      <w:r>
        <w:t>(15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54165289" w14:textId="186636C2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9555B" w14:textId="77777777" w:rsidR="0035291C" w:rsidRDefault="0035291C" w:rsidP="00ED544D">
      <w:pPr>
        <w:spacing w:after="0" w:line="240" w:lineRule="auto"/>
      </w:pPr>
      <w:r>
        <w:separator/>
      </w:r>
    </w:p>
  </w:endnote>
  <w:endnote w:type="continuationSeparator" w:id="0">
    <w:p w14:paraId="3C326676" w14:textId="77777777" w:rsidR="0035291C" w:rsidRDefault="0035291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06E93" w14:textId="77777777" w:rsidR="0035291C" w:rsidRDefault="0035291C" w:rsidP="00ED544D">
      <w:pPr>
        <w:spacing w:after="0" w:line="240" w:lineRule="auto"/>
      </w:pPr>
      <w:r>
        <w:separator/>
      </w:r>
    </w:p>
  </w:footnote>
  <w:footnote w:type="continuationSeparator" w:id="0">
    <w:p w14:paraId="121E2AD7" w14:textId="77777777" w:rsidR="0035291C" w:rsidRDefault="0035291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A6C20"/>
    <w:multiLevelType w:val="hybridMultilevel"/>
    <w:tmpl w:val="9EE66D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87452"/>
    <w:rsid w:val="002B7944"/>
    <w:rsid w:val="002C1C38"/>
    <w:rsid w:val="002D31AD"/>
    <w:rsid w:val="0035291C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Default">
    <w:name w:val="Default"/>
    <w:uiPriority w:val="99"/>
    <w:rsid w:val="0028745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45B92-203B-4466-82F6-7F24DA729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2024-11-22T10:35:00Z</dcterms:created>
  <dcterms:modified xsi:type="dcterms:W3CDTF">2024-11-22T10:35:00Z</dcterms:modified>
</cp:coreProperties>
</file>