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7CF32AE" w14:textId="77777777" w:rsidR="002D79DF" w:rsidRDefault="002D79DF" w:rsidP="002D79DF">
      <w:pPr>
        <w:pStyle w:val="SORUMETN"/>
      </w:pPr>
      <w:r>
        <w:t>Temel inanç esaslarını (imanın şartları) 6 madde ile sıralayınız. (6 Puan)</w:t>
      </w:r>
    </w:p>
    <w:p w14:paraId="62D82C41" w14:textId="7C325678" w:rsidR="002D79DF" w:rsidRDefault="002D79DF" w:rsidP="002D79DF">
      <w:pPr>
        <w:pStyle w:val="SORUMETN"/>
        <w:numPr>
          <w:ilvl w:val="0"/>
          <w:numId w:val="0"/>
        </w:numPr>
        <w:ind w:left="113"/>
      </w:pPr>
    </w:p>
    <w:p w14:paraId="322C2B30" w14:textId="638191FF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7CCAE15D" w14:textId="0E34A50C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14AC855E" w14:textId="39852FFB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458E78F0" w14:textId="05C27757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10690A84" w14:textId="28C52F7D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2FBB9777" w14:textId="77777777" w:rsidR="002D79DF" w:rsidRP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1A269AF3" w14:textId="77777777" w:rsidR="002D79DF" w:rsidRDefault="002D79DF" w:rsidP="002D79DF">
      <w:pPr>
        <w:pStyle w:val="SORUMETN"/>
      </w:pPr>
      <w:r w:rsidRPr="00244F06">
        <w:t>Evrensel yasalar hangileridir? 3 madde ile yazınız.</w:t>
      </w:r>
      <w:r>
        <w:t xml:space="preserve"> (6 Puan)</w:t>
      </w:r>
    </w:p>
    <w:p w14:paraId="56130DE1" w14:textId="128955BF" w:rsidR="002D79DF" w:rsidRDefault="002D79DF" w:rsidP="002D79DF">
      <w:pPr>
        <w:pStyle w:val="SORUMETN"/>
        <w:numPr>
          <w:ilvl w:val="0"/>
          <w:numId w:val="0"/>
        </w:numPr>
        <w:ind w:left="113"/>
      </w:pPr>
    </w:p>
    <w:p w14:paraId="39AB31D7" w14:textId="77A3DA72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64004358" w14:textId="79247197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062699E8" w14:textId="11EB0A10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00EDC4CF" w14:textId="3CA3E721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76E6C416" w14:textId="0DFD8944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5287A030" w14:textId="77777777" w:rsidR="002D79DF" w:rsidRPr="002D79DF" w:rsidRDefault="002D79DF" w:rsidP="002D79DF">
      <w:pPr>
        <w:pStyle w:val="sorubilgisistili"/>
      </w:pPr>
    </w:p>
    <w:p w14:paraId="34085405" w14:textId="77777777" w:rsidR="002D79DF" w:rsidRPr="00244F06" w:rsidRDefault="002D79DF" w:rsidP="002D79DF">
      <w:pPr>
        <w:pStyle w:val="sorubilgisistili"/>
        <w:rPr>
          <w:b/>
        </w:rPr>
      </w:pPr>
      <w:r>
        <w:t>“(Ey insanlar!) Biz sizi basit bir sudan yaratmadık mı? İşte o suyu belli bir süreye kadar sağlam bir yere yerleştirdik, sonra da ona ölçülü bir biçim verdik. Biz ne güzel biçim verenleriz!”</w:t>
      </w:r>
    </w:p>
    <w:p w14:paraId="3E8C1125" w14:textId="77777777" w:rsidR="002D79DF" w:rsidRDefault="002D79DF" w:rsidP="002D79DF">
      <w:pPr>
        <w:pStyle w:val="SORUMETN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  <w:r>
        <w:t>Bu ayet-i kerimede hangi evrensel yasaya işaret edilmektedir?  (3 Puan)</w:t>
      </w:r>
    </w:p>
    <w:p w14:paraId="388FB51D" w14:textId="46D992D1" w:rsidR="002D79DF" w:rsidRPr="002D79DF" w:rsidRDefault="002D79DF" w:rsidP="002D79DF">
      <w:pPr>
        <w:pStyle w:val="SORUMETN"/>
        <w:numPr>
          <w:ilvl w:val="0"/>
          <w:numId w:val="0"/>
        </w:numPr>
        <w:ind w:left="113"/>
        <w:rPr>
          <w:rFonts w:ascii="Helvetica" w:hAnsi="Helvetica" w:cs="Times New Roman"/>
          <w:b w:val="0"/>
          <w:bCs/>
          <w:i/>
          <w:color w:val="181C32"/>
          <w:sz w:val="21"/>
          <w:szCs w:val="21"/>
          <w:shd w:val="clear" w:color="auto" w:fill="FFFFFF"/>
        </w:rPr>
      </w:pPr>
    </w:p>
    <w:p w14:paraId="5C25CA0A" w14:textId="27E91B92" w:rsidR="002D79DF" w:rsidRDefault="002D79DF" w:rsidP="002D79DF">
      <w:pPr>
        <w:pStyle w:val="SORUMETN"/>
        <w:numPr>
          <w:ilvl w:val="0"/>
          <w:numId w:val="0"/>
        </w:numPr>
        <w:ind w:left="113"/>
      </w:pPr>
    </w:p>
    <w:p w14:paraId="34D3799F" w14:textId="77777777" w:rsidR="002D79DF" w:rsidRPr="002D79DF" w:rsidRDefault="002D79DF" w:rsidP="002D79DF">
      <w:pPr>
        <w:pStyle w:val="SEENEKLER"/>
        <w:numPr>
          <w:ilvl w:val="0"/>
          <w:numId w:val="0"/>
        </w:numPr>
        <w:ind w:left="530"/>
      </w:pPr>
    </w:p>
    <w:p w14:paraId="3982E2E0" w14:textId="77777777" w:rsidR="002D79DF" w:rsidRPr="002D79DF" w:rsidRDefault="002D79DF" w:rsidP="002D79DF">
      <w:pPr>
        <w:pStyle w:val="SORUMETN"/>
        <w:numPr>
          <w:ilvl w:val="0"/>
          <w:numId w:val="0"/>
        </w:numPr>
        <w:ind w:left="113"/>
      </w:pPr>
    </w:p>
    <w:p w14:paraId="30C4BE05" w14:textId="77777777" w:rsidR="002D79DF" w:rsidRPr="002D79DF" w:rsidRDefault="002D79DF" w:rsidP="002D79DF">
      <w:pPr>
        <w:pStyle w:val="SORUMETN"/>
      </w:pPr>
      <w:proofErr w:type="gramStart"/>
      <w:r w:rsidRPr="002D79DF">
        <w:t>Zekat</w:t>
      </w:r>
      <w:proofErr w:type="gramEnd"/>
      <w:r w:rsidRPr="002D79DF">
        <w:t>, İnfak ve Sadaka kavramlarını kısaca tanımlayınız. (15 Puan)</w:t>
      </w:r>
    </w:p>
    <w:p w14:paraId="06BA9E3C" w14:textId="6D467314" w:rsidR="002D79DF" w:rsidRDefault="002D79DF" w:rsidP="002D79DF">
      <w:pPr>
        <w:pStyle w:val="SORUMETN"/>
        <w:numPr>
          <w:ilvl w:val="0"/>
          <w:numId w:val="0"/>
        </w:numPr>
        <w:ind w:left="113"/>
        <w:rPr>
          <w:rFonts w:eastAsia="Arial"/>
          <w:color w:val="363435"/>
          <w:spacing w:val="2"/>
          <w:sz w:val="20"/>
          <w:szCs w:val="20"/>
        </w:rPr>
      </w:pPr>
    </w:p>
    <w:p w14:paraId="42B9BFF3" w14:textId="2FED8A7A" w:rsidR="002D79DF" w:rsidRDefault="002D79DF" w:rsidP="002D79DF">
      <w:pPr>
        <w:pStyle w:val="SEENEKLER"/>
        <w:numPr>
          <w:ilvl w:val="0"/>
          <w:numId w:val="0"/>
        </w:numPr>
      </w:pPr>
    </w:p>
    <w:p w14:paraId="46E62943" w14:textId="06C9B900" w:rsidR="002D79DF" w:rsidRDefault="002D79DF" w:rsidP="002D79DF">
      <w:pPr>
        <w:pStyle w:val="SEENEKLER"/>
        <w:numPr>
          <w:ilvl w:val="0"/>
          <w:numId w:val="0"/>
        </w:numPr>
      </w:pPr>
    </w:p>
    <w:p w14:paraId="03CAD752" w14:textId="17B31F9C" w:rsidR="002D79DF" w:rsidRDefault="002D79DF" w:rsidP="002D79DF">
      <w:pPr>
        <w:pStyle w:val="SEENEKLER"/>
        <w:numPr>
          <w:ilvl w:val="0"/>
          <w:numId w:val="0"/>
        </w:numPr>
      </w:pPr>
    </w:p>
    <w:p w14:paraId="4DD06DB3" w14:textId="500D578C" w:rsidR="002D79DF" w:rsidRDefault="002D79DF" w:rsidP="002D79DF">
      <w:pPr>
        <w:pStyle w:val="SEENEKLER"/>
        <w:numPr>
          <w:ilvl w:val="0"/>
          <w:numId w:val="0"/>
        </w:numPr>
      </w:pPr>
    </w:p>
    <w:p w14:paraId="2AE488CD" w14:textId="1C60EC61" w:rsidR="002D79DF" w:rsidRDefault="002D79DF" w:rsidP="002D79DF">
      <w:pPr>
        <w:pStyle w:val="SEENEKLER"/>
        <w:numPr>
          <w:ilvl w:val="0"/>
          <w:numId w:val="0"/>
        </w:numPr>
      </w:pPr>
    </w:p>
    <w:p w14:paraId="4D58F8CA" w14:textId="77777777" w:rsidR="002D79DF" w:rsidRPr="002D79DF" w:rsidRDefault="002D79DF" w:rsidP="002D79DF">
      <w:pPr>
        <w:pStyle w:val="SEENEKLER"/>
        <w:numPr>
          <w:ilvl w:val="0"/>
          <w:numId w:val="0"/>
        </w:numPr>
      </w:pPr>
    </w:p>
    <w:p w14:paraId="40552429" w14:textId="3074E905" w:rsidR="002D79DF" w:rsidRDefault="002D79DF" w:rsidP="002D79DF">
      <w:pPr>
        <w:pStyle w:val="SORUMETN"/>
      </w:pPr>
      <w:r w:rsidRPr="0021468F">
        <w:t>Nisap kavramını kısaca açıklayınız.</w:t>
      </w:r>
      <w:r>
        <w:t xml:space="preserve"> (4 Puan)</w:t>
      </w:r>
    </w:p>
    <w:p w14:paraId="101C3CEF" w14:textId="265A67AE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7548434B" w14:textId="694D3605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521E5973" w14:textId="715A5F60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3309D478" w14:textId="1B28DD55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09BFC246" w14:textId="77777777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7525B470" w14:textId="77777777" w:rsidR="002D79DF" w:rsidRP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1D5913DC" w14:textId="428833A2" w:rsidR="002D79DF" w:rsidRDefault="002D79DF" w:rsidP="002D79DF">
      <w:pPr>
        <w:pStyle w:val="SORUMETN"/>
      </w:pPr>
      <w:r>
        <w:t xml:space="preserve">Kimlere </w:t>
      </w:r>
      <w:proofErr w:type="gramStart"/>
      <w:r>
        <w:t>zekat</w:t>
      </w:r>
      <w:proofErr w:type="gramEnd"/>
      <w:r>
        <w:t xml:space="preserve"> verilemeyeceğini 4 madde ile sınıflandırınız. (16 Puan)</w:t>
      </w:r>
    </w:p>
    <w:p w14:paraId="7E31ACEF" w14:textId="52C439EB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4CEED831" w14:textId="01E8B841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57F15108" w14:textId="1C8CBA58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5DD57D4F" w14:textId="62353A81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2F125BE7" w14:textId="77777777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298DDA59" w14:textId="41FE4ED7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54236505" w14:textId="77777777" w:rsidR="002D79DF" w:rsidRP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7D5BA607" w14:textId="77777777" w:rsidR="002D79DF" w:rsidRDefault="002D79DF" w:rsidP="002D79DF">
      <w:pPr>
        <w:pStyle w:val="SORUMETN"/>
        <w:numPr>
          <w:ilvl w:val="0"/>
          <w:numId w:val="0"/>
        </w:numPr>
        <w:ind w:left="113"/>
      </w:pPr>
    </w:p>
    <w:p w14:paraId="3FFD42D8" w14:textId="77777777" w:rsidR="002D79DF" w:rsidRDefault="002D79DF" w:rsidP="002D79DF">
      <w:pPr>
        <w:pStyle w:val="SORUMETN"/>
        <w:rPr>
          <w:rFonts w:eastAsia="Arial"/>
          <w:color w:val="363435"/>
          <w:spacing w:val="2"/>
          <w:sz w:val="20"/>
          <w:szCs w:val="20"/>
        </w:rPr>
      </w:pPr>
      <w:r>
        <w:rPr>
          <w:rFonts w:eastAsia="Arial"/>
          <w:color w:val="363435"/>
          <w:spacing w:val="2"/>
          <w:sz w:val="20"/>
          <w:szCs w:val="20"/>
        </w:rPr>
        <w:t>Fitre (</w:t>
      </w:r>
      <w:proofErr w:type="spellStart"/>
      <w:r>
        <w:rPr>
          <w:rFonts w:eastAsia="Arial"/>
          <w:color w:val="363435"/>
          <w:spacing w:val="2"/>
          <w:sz w:val="20"/>
          <w:szCs w:val="20"/>
        </w:rPr>
        <w:t>Fıtır</w:t>
      </w:r>
      <w:proofErr w:type="spellEnd"/>
      <w:r>
        <w:rPr>
          <w:rFonts w:eastAsia="Arial"/>
          <w:color w:val="363435"/>
          <w:spacing w:val="2"/>
          <w:sz w:val="20"/>
          <w:szCs w:val="20"/>
        </w:rPr>
        <w:t xml:space="preserve"> sadakası) ile ilgili istenen bilgileri karşılarına yazınız. (16 Puan)</w:t>
      </w:r>
    </w:p>
    <w:p w14:paraId="71FA2C50" w14:textId="77777777" w:rsidR="002D79DF" w:rsidRDefault="002D79DF" w:rsidP="002D79DF">
      <w:r>
        <w:t>Ne zaman verildiği:</w:t>
      </w:r>
    </w:p>
    <w:p w14:paraId="2582DCB8" w14:textId="77777777" w:rsidR="002D79DF" w:rsidRDefault="002D79DF" w:rsidP="002D79DF">
      <w:r>
        <w:t>Dini Hükmü:</w:t>
      </w:r>
    </w:p>
    <w:p w14:paraId="285A48CD" w14:textId="77777777" w:rsidR="002D79DF" w:rsidRDefault="002D79DF" w:rsidP="002D79DF">
      <w:r>
        <w:t>Miktarı:</w:t>
      </w:r>
    </w:p>
    <w:p w14:paraId="2AA79EAA" w14:textId="77777777" w:rsidR="002D79DF" w:rsidRDefault="002D79DF" w:rsidP="002D79DF">
      <w:r>
        <w:t>Kimlerin sorumlu olduğu:</w:t>
      </w:r>
    </w:p>
    <w:p w14:paraId="7B7EB074" w14:textId="77777777" w:rsidR="002D79DF" w:rsidRDefault="002D79DF" w:rsidP="002D79DF">
      <w:pPr>
        <w:pStyle w:val="SORUMETN"/>
        <w:numPr>
          <w:ilvl w:val="0"/>
          <w:numId w:val="0"/>
        </w:numPr>
        <w:ind w:left="113"/>
        <w:rPr>
          <w:rFonts w:eastAsia="Arial"/>
          <w:color w:val="363435"/>
          <w:spacing w:val="2"/>
          <w:sz w:val="20"/>
          <w:szCs w:val="20"/>
        </w:rPr>
      </w:pPr>
    </w:p>
    <w:p w14:paraId="46444408" w14:textId="0432B226" w:rsidR="002D79DF" w:rsidRPr="00B22F47" w:rsidRDefault="002D79DF" w:rsidP="002D79DF">
      <w:pPr>
        <w:pStyle w:val="SORUMETN"/>
        <w:rPr>
          <w:rFonts w:eastAsia="Arial"/>
          <w:color w:val="363435"/>
          <w:w w:val="102"/>
          <w:sz w:val="20"/>
          <w:szCs w:val="20"/>
        </w:rPr>
      </w:pPr>
      <w:r>
        <w:rPr>
          <w:rFonts w:eastAsia="Arial"/>
          <w:color w:val="363435"/>
          <w:w w:val="102"/>
          <w:sz w:val="20"/>
          <w:szCs w:val="20"/>
        </w:rPr>
        <w:t>Aşağıda verilen zekâta tabi malların zekât oranlarını karşılarına yazınız. (20 Puan)</w:t>
      </w:r>
    </w:p>
    <w:p w14:paraId="43F2C458" w14:textId="77777777" w:rsidR="002D79DF" w:rsidRPr="00F95569" w:rsidRDefault="002D79DF" w:rsidP="002D79DF">
      <w:pPr>
        <w:rPr>
          <w:w w:val="102"/>
        </w:rPr>
      </w:pPr>
      <w:r w:rsidRPr="00F95569">
        <w:rPr>
          <w:w w:val="102"/>
        </w:rPr>
        <w:t>Küçükbaş Hayvan:</w:t>
      </w:r>
    </w:p>
    <w:p w14:paraId="53632ADA" w14:textId="77777777" w:rsidR="002D79DF" w:rsidRPr="00F95569" w:rsidRDefault="002D79DF" w:rsidP="002D79DF">
      <w:pPr>
        <w:rPr>
          <w:w w:val="102"/>
        </w:rPr>
      </w:pPr>
      <w:r w:rsidRPr="00F95569">
        <w:rPr>
          <w:w w:val="102"/>
        </w:rPr>
        <w:t>Deve:</w:t>
      </w:r>
    </w:p>
    <w:p w14:paraId="1E6FC098" w14:textId="77777777" w:rsidR="002D79DF" w:rsidRPr="00F95569" w:rsidRDefault="002D79DF" w:rsidP="002D79DF">
      <w:pPr>
        <w:rPr>
          <w:w w:val="102"/>
        </w:rPr>
      </w:pPr>
      <w:r w:rsidRPr="00F95569">
        <w:rPr>
          <w:w w:val="102"/>
        </w:rPr>
        <w:t>Tarım Ürünleri:</w:t>
      </w:r>
    </w:p>
    <w:p w14:paraId="403C4110" w14:textId="77777777" w:rsidR="002D79DF" w:rsidRDefault="002D79DF" w:rsidP="002D79DF">
      <w:r w:rsidRPr="00F95569">
        <w:rPr>
          <w:w w:val="102"/>
        </w:rPr>
        <w:t>Nakit Para:</w:t>
      </w:r>
    </w:p>
    <w:p w14:paraId="6298E557" w14:textId="77777777" w:rsidR="002D79DF" w:rsidRDefault="002D79DF" w:rsidP="002D79DF">
      <w:pPr>
        <w:pStyle w:val="SORUMETN"/>
        <w:rPr>
          <w:rFonts w:ascii="Arial-BoldMT" w:eastAsiaTheme="minorEastAsia" w:hAnsi="Arial-BoldMT" w:cs="Arial-BoldMT"/>
          <w:bCs/>
          <w:sz w:val="20"/>
          <w:szCs w:val="20"/>
        </w:rPr>
      </w:pPr>
      <w:r>
        <w:rPr>
          <w:rFonts w:ascii="Arial-BoldMT" w:eastAsiaTheme="minorEastAsia" w:hAnsi="Arial-BoldMT" w:cs="Arial-BoldMT"/>
          <w:bCs/>
          <w:sz w:val="20"/>
          <w:szCs w:val="20"/>
        </w:rPr>
        <w:t>Maun Suresinde verilen mesajlardan dört tanesini yazınız.  (8 Puan)</w:t>
      </w:r>
    </w:p>
    <w:p w14:paraId="1EA33557" w14:textId="77777777" w:rsidR="002D79DF" w:rsidRDefault="002D79DF" w:rsidP="002D79DF">
      <w:pPr>
        <w:pStyle w:val="SORUMETN"/>
        <w:numPr>
          <w:ilvl w:val="0"/>
          <w:numId w:val="0"/>
        </w:numPr>
        <w:ind w:left="113"/>
        <w:rPr>
          <w:rFonts w:ascii="Arial-BoldMT" w:eastAsiaTheme="minorEastAsia" w:hAnsi="Arial-BoldMT" w:cs="Arial-BoldMT"/>
          <w:bCs/>
          <w:sz w:val="20"/>
          <w:szCs w:val="20"/>
        </w:rPr>
      </w:pPr>
    </w:p>
    <w:p w14:paraId="7642124F" w14:textId="6E5C7C1D" w:rsidR="002D79DF" w:rsidRDefault="002D79DF" w:rsidP="002D79DF">
      <w:pPr>
        <w:pStyle w:val="SORUMETN"/>
        <w:numPr>
          <w:ilvl w:val="0"/>
          <w:numId w:val="0"/>
        </w:numPr>
        <w:ind w:left="113"/>
        <w:rPr>
          <w:rFonts w:ascii="Arial-BoldMT" w:eastAsiaTheme="minorEastAsia" w:hAnsi="Arial-BoldMT" w:cs="Arial-BoldMT"/>
          <w:bCs/>
          <w:sz w:val="20"/>
          <w:szCs w:val="20"/>
        </w:rPr>
      </w:pPr>
    </w:p>
    <w:p w14:paraId="6D126483" w14:textId="75A6D8B8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1CD4F0AC" w14:textId="3021CAA1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1B675BA8" w14:textId="6733F559" w:rsid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4F5855CF" w14:textId="77777777" w:rsidR="002D79DF" w:rsidRPr="002D79DF" w:rsidRDefault="002D79DF" w:rsidP="002D79DF">
      <w:pPr>
        <w:pStyle w:val="SEENEKLER"/>
        <w:numPr>
          <w:ilvl w:val="0"/>
          <w:numId w:val="0"/>
        </w:numPr>
        <w:ind w:left="530" w:hanging="360"/>
      </w:pPr>
    </w:p>
    <w:p w14:paraId="5FC55A62" w14:textId="77777777" w:rsidR="002D79DF" w:rsidRDefault="002D79DF" w:rsidP="002D79DF">
      <w:pPr>
        <w:pStyle w:val="SORUMETN"/>
      </w:pPr>
      <w:r>
        <w:t>Bir sadakanın sadaka-i cariye olabilmesi için hangi temel özelliklere sahip olması gerektiğini 2 madde ile yazınız. (6 Puan)</w:t>
      </w: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54165289" w14:textId="6FDBB5C1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56712C" w14:textId="77777777" w:rsidR="00091F1F" w:rsidRDefault="00091F1F" w:rsidP="00ED544D">
      <w:pPr>
        <w:spacing w:after="0" w:line="240" w:lineRule="auto"/>
      </w:pPr>
      <w:r>
        <w:separator/>
      </w:r>
    </w:p>
  </w:endnote>
  <w:endnote w:type="continuationSeparator" w:id="0">
    <w:p w14:paraId="7725A11D" w14:textId="77777777" w:rsidR="00091F1F" w:rsidRDefault="00091F1F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A2"/>
    <w:family w:val="auto"/>
    <w:pitch w:val="variable"/>
    <w:sig w:usb0="E00002FF" w:usb1="5000785B" w:usb2="0000000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ECA501" w14:textId="77777777" w:rsidR="00091F1F" w:rsidRDefault="00091F1F" w:rsidP="00ED544D">
      <w:pPr>
        <w:spacing w:after="0" w:line="240" w:lineRule="auto"/>
      </w:pPr>
      <w:r>
        <w:separator/>
      </w:r>
    </w:p>
  </w:footnote>
  <w:footnote w:type="continuationSeparator" w:id="0">
    <w:p w14:paraId="2AA03E42" w14:textId="77777777" w:rsidR="00091F1F" w:rsidRDefault="00091F1F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1F1F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2D79DF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2D79DF"/>
    <w:rPr>
      <w:b/>
      <w:bCs/>
    </w:rPr>
  </w:style>
  <w:style w:type="paragraph" w:styleId="AralkYok">
    <w:name w:val="No Spacing"/>
    <w:uiPriority w:val="1"/>
    <w:qFormat/>
    <w:rsid w:val="002D79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67764-6051-4831-A064-85914F4D5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2024-11-22T10:42:00Z</dcterms:created>
  <dcterms:modified xsi:type="dcterms:W3CDTF">2024-11-22T10:42:00Z</dcterms:modified>
</cp:coreProperties>
</file>