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3145FACC" w:rsidR="00151DA8" w:rsidRDefault="00151DA8" w:rsidP="0099083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9083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F48C1CF" w14:textId="0F9D1ED7" w:rsidR="00990838" w:rsidRPr="000845EF" w:rsidRDefault="00990838" w:rsidP="00990838">
      <w:pPr>
        <w:pStyle w:val="sorubilgisistili"/>
      </w:pPr>
      <w:r>
        <w:rPr>
          <w:sz w:val="24"/>
          <w:szCs w:val="24"/>
        </w:rPr>
        <w:t xml:space="preserve"> </w:t>
      </w:r>
      <w:r w:rsidRPr="000845EF">
        <w:t>Allah (c.c</w:t>
      </w:r>
      <w:r>
        <w:t xml:space="preserve">.), insana seçme ve seçimini de </w:t>
      </w:r>
      <w:r w:rsidRPr="000845EF">
        <w:t xml:space="preserve">yapma gücü vermiştir. İnsana, iyiyi ve kötüyü peygamberler ve ilahi kitaplar göndererek bildirmiştir. Bunun yanı sıra iyiyi ve doğruyu ayırt edebilmesi için akıl </w:t>
      </w:r>
      <w:r w:rsidRPr="00B6360F">
        <w:t xml:space="preserve"> </w:t>
      </w:r>
      <w:r w:rsidRPr="000845EF">
        <w:t>vermiştir.</w:t>
      </w:r>
    </w:p>
    <w:p w14:paraId="753FCE08" w14:textId="1DBA28B2" w:rsidR="00990838" w:rsidRDefault="00990838" w:rsidP="00990838">
      <w:pPr>
        <w:pStyle w:val="SORUMETN"/>
      </w:pPr>
      <w:r>
        <w:t xml:space="preserve">Buna  göre aşağıdaki  irade  çeşitlerini  açıklayınız.  </w:t>
      </w:r>
      <w:r w:rsidRPr="00A63218">
        <w:t>(10  puan)</w:t>
      </w:r>
    </w:p>
    <w:p w14:paraId="2BCFECB6" w14:textId="77777777" w:rsidR="00990838" w:rsidRPr="000845EF" w:rsidRDefault="00990838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688A9B4B" w14:textId="4E215360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845EF">
        <w:rPr>
          <w:rFonts w:ascii="Times New Roman" w:eastAsia="Times New Roman" w:hAnsi="Times New Roman" w:cs="Times New Roman"/>
          <w:b/>
          <w:bCs/>
          <w:sz w:val="24"/>
          <w:szCs w:val="24"/>
        </w:rPr>
        <w:t>Cüz-i İrade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………………………………………………………………………………………………………………………………………………………</w:t>
      </w:r>
    </w:p>
    <w:p w14:paraId="1A3729B6" w14:textId="0917B99B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845EF">
        <w:rPr>
          <w:rFonts w:ascii="Times New Roman" w:eastAsia="Times New Roman" w:hAnsi="Times New Roman" w:cs="Times New Roman"/>
          <w:b/>
          <w:bCs/>
          <w:sz w:val="24"/>
          <w:szCs w:val="24"/>
        </w:rPr>
        <w:t>Küll-i İrade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……………………………………………………………………………………………….………………………………………………………</w:t>
      </w:r>
    </w:p>
    <w:p w14:paraId="5147E662" w14:textId="77777777" w:rsidR="00990838" w:rsidRDefault="00990838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303FDBFA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14:paraId="4E5E3171" w14:textId="09B7E838" w:rsidR="00990838" w:rsidRPr="00A63218" w:rsidRDefault="00990838" w:rsidP="00990838">
      <w:pPr>
        <w:pStyle w:val="SORUMETN"/>
      </w:pPr>
      <w:r w:rsidRPr="00B6360F">
        <w:t>Tevekkül  ne demektir?  Bir örnek  vererek açıklayınız.</w:t>
      </w:r>
      <w:r>
        <w:t xml:space="preserve">  </w:t>
      </w:r>
      <w:r w:rsidRPr="00A63218">
        <w:t>(10  puan)</w:t>
      </w:r>
    </w:p>
    <w:p w14:paraId="3137D5FF" w14:textId="67677DF6" w:rsidR="00990838" w:rsidRPr="00B6360F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360F">
        <w:rPr>
          <w:rFonts w:ascii="Times New Roman" w:eastAsia="Times New Roman" w:hAnsi="Times New Roman" w:cs="Times New Roman"/>
          <w:sz w:val="24"/>
          <w:szCs w:val="24"/>
        </w:rPr>
        <w:t xml:space="preserve">     ……………………………………………………………………………………………………………….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……………………………………………………………………………………………………………….………………………………………………………………………………</w:t>
      </w:r>
    </w:p>
    <w:p w14:paraId="461960B1" w14:textId="77777777" w:rsidR="00990838" w:rsidRPr="00B6360F" w:rsidRDefault="00990838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9F43F6" w14:textId="6F545E9E" w:rsidR="00990838" w:rsidRDefault="00990838" w:rsidP="00990838">
      <w:pPr>
        <w:pStyle w:val="SORUMETN"/>
      </w:pPr>
      <w:r>
        <w:t xml:space="preserve">İslam  dininin “Paylaşma ve Yardımlaşmaya” verdiği önemi  kısaca açıklayınız.  </w:t>
      </w:r>
      <w:r w:rsidRPr="00A63218">
        <w:t>(10  puan)</w:t>
      </w:r>
    </w:p>
    <w:p w14:paraId="33B10FFC" w14:textId="25383E7A" w:rsidR="00990838" w:rsidRPr="00B6360F" w:rsidRDefault="00990838" w:rsidP="00901A81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360F">
        <w:rPr>
          <w:rFonts w:ascii="Times New Roman" w:eastAsia="Times New Roman" w:hAnsi="Times New Roman" w:cs="Times New Roman"/>
          <w:sz w:val="24"/>
          <w:szCs w:val="24"/>
        </w:rPr>
        <w:t xml:space="preserve">     ……………………………………………………………………………………………………………….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……………………………………………………………………………………………………………….………………………………………………………………………………</w:t>
      </w:r>
    </w:p>
    <w:p w14:paraId="421F213C" w14:textId="7D96D428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55F8B2" w14:textId="6332895F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CCF102" w14:textId="654697FD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41C2F0" w14:textId="55E05EF5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A7BAD1" w14:textId="0CB6A74A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3C80AC" w14:textId="77777777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9A3D87" w14:textId="77777777" w:rsidR="00990838" w:rsidRDefault="00990838" w:rsidP="00990838">
      <w:pPr>
        <w:pStyle w:val="AralkYok"/>
      </w:pPr>
    </w:p>
    <w:p w14:paraId="67374FA3" w14:textId="12BECF09" w:rsidR="00990838" w:rsidRDefault="00990838" w:rsidP="00990838">
      <w:pPr>
        <w:pStyle w:val="SORUMETN"/>
        <w:rPr>
          <w:rFonts w:eastAsia="Times New Roman"/>
          <w:bCs/>
        </w:rPr>
      </w:pPr>
      <w:r>
        <w:t xml:space="preserve">Aşağıdaki </w:t>
      </w:r>
      <w:r w:rsidRPr="0092001A">
        <w:t xml:space="preserve"> kavramları</w:t>
      </w:r>
      <w:r>
        <w:t xml:space="preserve"> </w:t>
      </w:r>
      <w:r w:rsidRPr="0092001A">
        <w:t xml:space="preserve"> kısaca</w:t>
      </w:r>
      <w:r>
        <w:t xml:space="preserve"> </w:t>
      </w:r>
      <w:r w:rsidRPr="0092001A">
        <w:t xml:space="preserve"> tanımlayınız.</w:t>
      </w:r>
      <w:r>
        <w:rPr>
          <w:sz w:val="20"/>
          <w:szCs w:val="20"/>
        </w:rPr>
        <w:t xml:space="preserve"> </w:t>
      </w:r>
      <w:r w:rsidRPr="00D17B67">
        <w:rPr>
          <w:rFonts w:eastAsia="Times New Roman"/>
        </w:rPr>
        <w:t>(10 puan)</w:t>
      </w:r>
    </w:p>
    <w:p w14:paraId="4FF71A1F" w14:textId="77777777" w:rsidR="00990838" w:rsidRDefault="00990838" w:rsidP="00990838">
      <w:pPr>
        <w:pStyle w:val="AralkYok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29864112" w14:textId="30BF4193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7D6D52F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993DC1">
        <w:rPr>
          <w:rFonts w:ascii="Times New Roman" w:eastAsia="Times New Roman" w:hAnsi="Times New Roman" w:cs="Times New Roman"/>
          <w:b/>
          <w:bCs/>
          <w:sz w:val="24"/>
          <w:szCs w:val="24"/>
        </w:rPr>
        <w:t>Zekat</w:t>
      </w:r>
      <w:r w:rsidRPr="7D6D52F7">
        <w:rPr>
          <w:rFonts w:ascii="Times New Roman" w:eastAsia="Times New Roman" w:hAnsi="Times New Roman" w:cs="Times New Roman"/>
          <w:sz w:val="24"/>
          <w:szCs w:val="24"/>
        </w:rPr>
        <w:t>: …........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</w:t>
      </w:r>
      <w:r w:rsidRPr="7D6D52F7"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                                                                  </w:t>
      </w:r>
      <w:r w:rsidR="00901A8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……..</w:t>
      </w:r>
      <w:r w:rsidRPr="7D6D52F7">
        <w:rPr>
          <w:rFonts w:ascii="Times New Roman" w:eastAsia="Times New Roman" w:hAnsi="Times New Roman" w:cs="Times New Roman"/>
          <w:sz w:val="24"/>
          <w:szCs w:val="24"/>
        </w:rPr>
        <w:t xml:space="preserve">…..............................................................................................................................................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7B24A9" w14:textId="77777777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9200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3D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Sadaka</w:t>
      </w:r>
      <w:r w:rsidRPr="009200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……………………………………………………………………………………………………………..</w:t>
      </w:r>
    </w:p>
    <w:p w14:paraId="753A280E" w14:textId="1AD65324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93D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……………………………………………………………………………………………………</w:t>
      </w:r>
    </w:p>
    <w:p w14:paraId="531F97EC" w14:textId="77777777" w:rsidR="00990838" w:rsidRPr="00993DC1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E1415DE" w14:textId="77777777" w:rsidR="00990838" w:rsidRPr="00B6360F" w:rsidRDefault="00990838" w:rsidP="00990838">
      <w:pPr>
        <w:pStyle w:val="AralkYok"/>
        <w:rPr>
          <w:rFonts w:ascii="Times New Roman" w:eastAsia="Times New Roman" w:hAnsi="Times New Roman" w:cs="Times New Roman"/>
          <w:sz w:val="10"/>
          <w:szCs w:val="10"/>
        </w:rPr>
      </w:pPr>
      <w:r w:rsidRPr="00B6360F">
        <w:rPr>
          <w:rFonts w:ascii="Times New Roman" w:eastAsia="Times New Roman" w:hAnsi="Times New Roman" w:cs="Times New Roman"/>
          <w:sz w:val="10"/>
          <w:szCs w:val="10"/>
        </w:rPr>
        <w:t xml:space="preserve">              </w:t>
      </w:r>
    </w:p>
    <w:p w14:paraId="6397DD62" w14:textId="3D1934A8" w:rsidR="00990838" w:rsidRPr="00B6360F" w:rsidRDefault="00990838" w:rsidP="00990838">
      <w:pPr>
        <w:pStyle w:val="SORUMETN"/>
      </w:pPr>
      <w:r w:rsidRPr="0092001A">
        <w:t>Zekat</w:t>
      </w:r>
      <w:r>
        <w:t xml:space="preserve">  ve</w:t>
      </w:r>
      <w:r w:rsidRPr="0092001A">
        <w:t xml:space="preserve"> sadaka ve</w:t>
      </w:r>
      <w:r>
        <w:t>rir</w:t>
      </w:r>
      <w:r w:rsidRPr="0092001A">
        <w:t xml:space="preserve">ken dikkat edilmesi gereken </w:t>
      </w:r>
      <w:r>
        <w:t xml:space="preserve">davranışlardan </w:t>
      </w:r>
      <w:r w:rsidRPr="0092001A">
        <w:t>dört tanesini</w:t>
      </w:r>
      <w:r>
        <w:t xml:space="preserve"> </w:t>
      </w:r>
      <w:r w:rsidRPr="0092001A">
        <w:t>yazınız?</w:t>
      </w:r>
      <w:r w:rsidRPr="00D17B67">
        <w:rPr>
          <w:rFonts w:eastAsia="Times New Roman"/>
        </w:rPr>
        <w:t xml:space="preserve"> (</w:t>
      </w:r>
      <w:r>
        <w:rPr>
          <w:rFonts w:eastAsia="Times New Roman"/>
        </w:rPr>
        <w:t>8</w:t>
      </w:r>
      <w:r w:rsidRPr="00D17B67">
        <w:rPr>
          <w:rFonts w:eastAsia="Times New Roman"/>
        </w:rPr>
        <w:t xml:space="preserve"> puan)</w:t>
      </w:r>
    </w:p>
    <w:p w14:paraId="5414DCA1" w14:textId="77777777" w:rsidR="00990838" w:rsidRDefault="00990838" w:rsidP="00990838">
      <w:pPr>
        <w:pStyle w:val="AralkYok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3EAB3B62" w14:textId="091587EB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57E956D6">
        <w:rPr>
          <w:rFonts w:ascii="Times New Roman" w:eastAsia="Times New Roman" w:hAnsi="Times New Roman" w:cs="Times New Roman"/>
          <w:color w:val="000000" w:themeColor="text1"/>
        </w:rPr>
        <w:t xml:space="preserve">        …...................................................................................................................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 w:themeColor="text1"/>
        </w:rPr>
        <w:t>.................</w:t>
      </w:r>
      <w:r w:rsidRPr="57E956D6">
        <w:rPr>
          <w:rFonts w:ascii="Times New Roman" w:eastAsia="Times New Roman" w:hAnsi="Times New Roman" w:cs="Times New Roman"/>
          <w:color w:val="000000" w:themeColor="text1"/>
        </w:rPr>
        <w:t>.............................................</w:t>
      </w:r>
      <w:r w:rsidRPr="303FDBFA">
        <w:rPr>
          <w:rFonts w:ascii="Times New Roman" w:eastAsia="Times New Roman" w:hAnsi="Times New Roman" w:cs="Times New Roman"/>
          <w:color w:val="000000" w:themeColor="text1"/>
        </w:rPr>
        <w:t>…........................................................................................................................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 w:themeColor="text1"/>
        </w:rPr>
        <w:t>.................</w:t>
      </w:r>
      <w:r w:rsidRPr="303FDBFA">
        <w:rPr>
          <w:rFonts w:ascii="Times New Roman" w:eastAsia="Times New Roman" w:hAnsi="Times New Roman" w:cs="Times New Roman"/>
          <w:color w:val="000000" w:themeColor="text1"/>
        </w:rPr>
        <w:t>........................................</w:t>
      </w:r>
      <w:r>
        <w:rPr>
          <w:rFonts w:ascii="Times New Roman" w:eastAsia="Times New Roman" w:hAnsi="Times New Roman" w:cs="Times New Roman"/>
          <w:color w:val="000000" w:themeColor="text1"/>
        </w:rPr>
        <w:t>……………………………………………………………………………………………………</w:t>
      </w:r>
    </w:p>
    <w:p w14:paraId="2A5589FF" w14:textId="2515F28A" w:rsidR="00990838" w:rsidRPr="00901A81" w:rsidRDefault="00990838" w:rsidP="00901A81">
      <w:pPr>
        <w:pStyle w:val="SORUMETN"/>
        <w:rPr>
          <w:rFonts w:cstheme="minorHAnsi"/>
        </w:rPr>
      </w:pPr>
      <w:r w:rsidRPr="00993DC1">
        <w:t>Kur’an-ı Kerim</w:t>
      </w:r>
      <w:r>
        <w:t>’in</w:t>
      </w:r>
      <w:r w:rsidRPr="00993DC1">
        <w:t xml:space="preserve"> Tevbe suresi </w:t>
      </w:r>
      <w:r>
        <w:t xml:space="preserve"> </w:t>
      </w:r>
      <w:r w:rsidRPr="00993DC1">
        <w:t>60. ayet</w:t>
      </w:r>
      <w:r>
        <w:t>in</w:t>
      </w:r>
      <w:r w:rsidRPr="00993DC1">
        <w:t>e  göre</w:t>
      </w:r>
      <w:r>
        <w:t xml:space="preserve"> </w:t>
      </w:r>
      <w:r w:rsidRPr="00993DC1">
        <w:t xml:space="preserve"> </w:t>
      </w:r>
      <w:r w:rsidRPr="003A6C08">
        <w:rPr>
          <w:u w:val="single"/>
        </w:rPr>
        <w:t xml:space="preserve">zekat </w:t>
      </w:r>
      <w:r>
        <w:rPr>
          <w:u w:val="single"/>
        </w:rPr>
        <w:t xml:space="preserve"> </w:t>
      </w:r>
      <w:r w:rsidRPr="003A6C08">
        <w:rPr>
          <w:u w:val="single"/>
        </w:rPr>
        <w:t xml:space="preserve">verilmesi </w:t>
      </w:r>
      <w:r>
        <w:rPr>
          <w:u w:val="single"/>
        </w:rPr>
        <w:t xml:space="preserve"> </w:t>
      </w:r>
      <w:r w:rsidRPr="003A6C08">
        <w:rPr>
          <w:u w:val="single"/>
        </w:rPr>
        <w:t>gerekenlerden</w:t>
      </w:r>
      <w:r w:rsidRPr="00993DC1">
        <w:t xml:space="preserve"> </w:t>
      </w:r>
      <w:r>
        <w:t xml:space="preserve"> </w:t>
      </w:r>
      <w:r w:rsidRPr="00993DC1">
        <w:t>5  tane  yazınız.</w:t>
      </w:r>
      <w:r w:rsidR="00901A81">
        <w:rPr>
          <w:rFonts w:cstheme="minorHAnsi"/>
        </w:rPr>
        <w:t xml:space="preserve"> </w:t>
      </w:r>
      <w:r w:rsidRPr="00901A81">
        <w:rPr>
          <w:rFonts w:cstheme="minorHAnsi"/>
        </w:rPr>
        <w:t xml:space="preserve"> </w:t>
      </w:r>
      <w:r w:rsidRPr="00901A81">
        <w:rPr>
          <w:rFonts w:ascii="Times New Roman" w:eastAsia="Times New Roman" w:hAnsi="Times New Roman" w:cs="Times New Roman"/>
          <w:sz w:val="24"/>
          <w:szCs w:val="24"/>
        </w:rPr>
        <w:t>(10 puan)</w:t>
      </w:r>
    </w:p>
    <w:p w14:paraId="76D4941F" w14:textId="4C74D79F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 …………………………………………………………………………………….…………………………………………………………………………………….…………………………………………………………………………………….……………………………………………………………………………….</w:t>
      </w:r>
    </w:p>
    <w:p w14:paraId="54436FFB" w14:textId="77777777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A2BE0CD" w14:textId="3980CBD3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D18280F" w14:textId="42C58916" w:rsidR="00901A81" w:rsidRDefault="00901A81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F28EF54" w14:textId="5072374A" w:rsidR="00901A81" w:rsidRDefault="00901A81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48C0008D" w14:textId="08E205EE" w:rsidR="00901A81" w:rsidRDefault="00901A81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20A33BB" w14:textId="3C6F7695" w:rsidR="00901A81" w:rsidRDefault="00901A81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1B251051" w14:textId="77777777" w:rsidR="00901A81" w:rsidRDefault="00901A81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2745859" w14:textId="6BD4C6FD" w:rsidR="00990838" w:rsidRDefault="00990838" w:rsidP="00990838">
      <w:pPr>
        <w:pStyle w:val="SORUMETN"/>
        <w:rPr>
          <w:sz w:val="20"/>
          <w:szCs w:val="20"/>
        </w:rPr>
      </w:pPr>
      <w:r>
        <w:lastRenderedPageBreak/>
        <w:t>İslam dininin “</w:t>
      </w:r>
      <w:r w:rsidRPr="00D36B44">
        <w:rPr>
          <w:u w:val="single"/>
        </w:rPr>
        <w:t>paylaşma  ve yardımlaşma</w:t>
      </w:r>
      <w:r>
        <w:t>”  ile  ilgili  ibadetlerinden  4 (dört)  tanesini  yazınız.</w:t>
      </w:r>
      <w:r w:rsidRPr="00990838">
        <w:rPr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8"/>
          <w:szCs w:val="8"/>
        </w:rPr>
        <w:t xml:space="preserve">                   </w:t>
      </w:r>
      <w:r w:rsidRPr="00990838">
        <w:rPr>
          <w:sz w:val="20"/>
          <w:szCs w:val="20"/>
        </w:rPr>
        <w:t>(8  puan)</w:t>
      </w:r>
    </w:p>
    <w:p w14:paraId="5DE538AE" w14:textId="77777777" w:rsidR="00990838" w:rsidRPr="00990838" w:rsidRDefault="00990838" w:rsidP="00990838">
      <w:pPr>
        <w:pStyle w:val="SEENEKLER"/>
        <w:numPr>
          <w:ilvl w:val="0"/>
          <w:numId w:val="0"/>
        </w:numPr>
      </w:pPr>
    </w:p>
    <w:p w14:paraId="646E1B5B" w14:textId="1A9D11A0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………………………              ………………………            …………………….       </w:t>
      </w:r>
      <w:r w:rsidR="00901A81">
        <w:rPr>
          <w:rFonts w:ascii="Times New Roman" w:eastAsia="Times New Roman" w:hAnsi="Times New Roman" w:cs="Times New Roman"/>
          <w:color w:val="000000" w:themeColor="text1"/>
        </w:rPr>
        <w:t xml:space="preserve">      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  ……..……………</w:t>
      </w:r>
      <w:r w:rsidR="00901A81">
        <w:rPr>
          <w:rFonts w:ascii="Times New Roman" w:eastAsia="Times New Roman" w:hAnsi="Times New Roman" w:cs="Times New Roman"/>
          <w:color w:val="000000" w:themeColor="text1"/>
        </w:rPr>
        <w:t>….</w:t>
      </w:r>
    </w:p>
    <w:p w14:paraId="6F1C67C5" w14:textId="77777777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FC5D81E" w14:textId="77777777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5400D1EF" w14:textId="77777777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E82B243" w14:textId="57C75452" w:rsidR="00990838" w:rsidRPr="003A6C08" w:rsidRDefault="00990838" w:rsidP="00990838">
      <w:pPr>
        <w:pStyle w:val="SORUMETN"/>
        <w:rPr>
          <w:rFonts w:eastAsia="Times New Roman"/>
        </w:rPr>
      </w:pPr>
      <w:r>
        <w:t>“</w:t>
      </w:r>
      <w:r w:rsidRPr="003A6C08">
        <w:t>Zekâtın bireysel ve toplumsal faydaları</w:t>
      </w:r>
      <w:r>
        <w:t xml:space="preserve">ndan”  4 (dört) tane </w:t>
      </w:r>
      <w:r w:rsidRPr="003A6C08">
        <w:t xml:space="preserve"> yazınız. </w:t>
      </w:r>
      <w:r w:rsidRPr="003A6C08">
        <w:rPr>
          <w:rFonts w:eastAsia="Times New Roman"/>
        </w:rPr>
        <w:t>(</w:t>
      </w:r>
      <w:r>
        <w:rPr>
          <w:rFonts w:eastAsia="Times New Roman"/>
        </w:rPr>
        <w:t>12</w:t>
      </w:r>
      <w:r w:rsidRPr="003A6C08">
        <w:rPr>
          <w:rFonts w:eastAsia="Times New Roman"/>
        </w:rPr>
        <w:t xml:space="preserve"> puan)</w:t>
      </w:r>
    </w:p>
    <w:p w14:paraId="1F422E7C" w14:textId="008D587D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03FDBF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303FDBFA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 w:rsidR="00901A81">
        <w:rPr>
          <w:rFonts w:ascii="Times New Roman" w:eastAsia="Times New Roman" w:hAnsi="Times New Roman" w:cs="Times New Roman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901A81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48FDFD2C" w14:textId="77777777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30E00D" w14:textId="5D6A0956" w:rsidR="00990838" w:rsidRPr="00990838" w:rsidRDefault="00990838" w:rsidP="00990838">
      <w:pPr>
        <w:pStyle w:val="sorubilgisistili"/>
      </w:pPr>
      <w:r w:rsidRPr="00E109F7">
        <w:rPr>
          <w:color w:val="000000" w:themeColor="text1"/>
        </w:rPr>
        <w:t xml:space="preserve">             </w:t>
      </w:r>
      <w:r w:rsidRPr="00E109F7">
        <w:t xml:space="preserve">Hz. Şuayp (a.s.), </w:t>
      </w:r>
      <w:r w:rsidRPr="00EC2E7C">
        <w:rPr>
          <w:b/>
          <w:bCs/>
        </w:rPr>
        <w:t>Medyen ve Eyke</w:t>
      </w:r>
      <w:r w:rsidRPr="00E109F7">
        <w:t xml:space="preserve"> halkına  peygamber  olarak  gönderilmiştir. Hz. Şuayp (a.s.), </w:t>
      </w:r>
      <w:r>
        <w:t xml:space="preserve"> </w:t>
      </w:r>
      <w:r w:rsidRPr="00E109F7">
        <w:t>güzel</w:t>
      </w:r>
      <w:r>
        <w:t xml:space="preserve">  </w:t>
      </w:r>
      <w:r w:rsidRPr="00E109F7">
        <w:t xml:space="preserve">ve </w:t>
      </w:r>
      <w:r>
        <w:t xml:space="preserve"> </w:t>
      </w:r>
      <w:r w:rsidRPr="00E109F7">
        <w:t xml:space="preserve">etkileyici </w:t>
      </w:r>
      <w:r>
        <w:t xml:space="preserve"> </w:t>
      </w:r>
      <w:r w:rsidRPr="00E109F7">
        <w:t xml:space="preserve">konuştuğu için </w:t>
      </w:r>
      <w:r>
        <w:t xml:space="preserve"> </w:t>
      </w:r>
      <w:r w:rsidRPr="00E109F7">
        <w:t>ona</w:t>
      </w:r>
      <w:r>
        <w:t xml:space="preserve"> </w:t>
      </w:r>
      <w:r w:rsidRPr="00E109F7">
        <w:t>“</w:t>
      </w:r>
      <w:r w:rsidRPr="00EC2E7C">
        <w:rPr>
          <w:b/>
          <w:bCs/>
        </w:rPr>
        <w:t>Hâtibü’l-Enbiyâ</w:t>
      </w:r>
      <w:r w:rsidRPr="00E109F7">
        <w:t>” (Peygamberlerin hatibi)</w:t>
      </w:r>
      <w:r>
        <w:t xml:space="preserve"> </w:t>
      </w:r>
      <w:r w:rsidRPr="00E109F7">
        <w:t>denilmiştir.</w:t>
      </w:r>
      <w:r>
        <w:t xml:space="preserve"> </w:t>
      </w:r>
    </w:p>
    <w:p w14:paraId="07104092" w14:textId="77777777" w:rsidR="00990838" w:rsidRPr="00EC2E7C" w:rsidRDefault="00990838" w:rsidP="00990838">
      <w:pPr>
        <w:pStyle w:val="AralkYok"/>
        <w:rPr>
          <w:rFonts w:ascii="Times New Roman" w:hAnsi="Times New Roman" w:cs="Times New Roman"/>
          <w:sz w:val="6"/>
          <w:szCs w:val="6"/>
          <w14:ligatures w14:val="standardContextual"/>
        </w:rPr>
      </w:pPr>
    </w:p>
    <w:p w14:paraId="65540A7C" w14:textId="22D84ACB" w:rsidR="00990838" w:rsidRPr="00EC2E7C" w:rsidRDefault="00990838" w:rsidP="00990838">
      <w:pPr>
        <w:pStyle w:val="SORUMETN"/>
      </w:pPr>
      <w:r>
        <w:t>Hz. Şuayb (a.s.), Medyen  ve Eyke  halkına  hangi konularda uyarılarda  bulunmuştur</w:t>
      </w:r>
      <w:r w:rsidRPr="57E956D6">
        <w:t>?</w:t>
      </w:r>
      <w:r>
        <w:t xml:space="preserve"> 3 (üç) tane  yazınız.</w:t>
      </w:r>
      <w:r w:rsidRPr="00EC2E7C">
        <w:t xml:space="preserve"> </w:t>
      </w:r>
      <w:r w:rsidRPr="00D17B67">
        <w:t>(</w:t>
      </w:r>
      <w:r>
        <w:t>12</w:t>
      </w:r>
      <w:r w:rsidRPr="00D17B67">
        <w:t xml:space="preserve"> puan)</w:t>
      </w:r>
    </w:p>
    <w:p w14:paraId="64231455" w14:textId="77777777" w:rsidR="00990838" w:rsidRPr="00EC2E7C" w:rsidRDefault="00990838" w:rsidP="00990838">
      <w:pPr>
        <w:pStyle w:val="AralkYok"/>
        <w:rPr>
          <w:rFonts w:ascii="Times New Roman" w:eastAsia="Times New Roman" w:hAnsi="Times New Roman" w:cs="Times New Roman"/>
          <w:b/>
          <w:bCs/>
          <w:color w:val="000000" w:themeColor="text1"/>
          <w:sz w:val="8"/>
          <w:szCs w:val="8"/>
        </w:rPr>
      </w:pPr>
      <w:r w:rsidRPr="00EC2E7C">
        <w:rPr>
          <w:rFonts w:ascii="Times New Roman" w:eastAsia="Times New Roman" w:hAnsi="Times New Roman" w:cs="Times New Roman"/>
          <w:b/>
          <w:bCs/>
          <w:color w:val="000000" w:themeColor="text1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872000" w14:textId="3E9EC7DE" w:rsidR="00990838" w:rsidRDefault="00990838" w:rsidP="00901A81">
      <w:pPr>
        <w:pStyle w:val="AralkYok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303FDB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</w:t>
      </w:r>
      <w:r w:rsidRPr="00EC2E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…………………………………………………........................................................................................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…………………………………………………………………………………………………………….…………………………………………………………………………………………</w:t>
      </w:r>
    </w:p>
    <w:p w14:paraId="71E350DA" w14:textId="77777777" w:rsidR="00990838" w:rsidRDefault="00990838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8A1A585" w14:textId="6C666CB5" w:rsidR="00990838" w:rsidRDefault="00990838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654C86" w14:textId="39357264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2724BA1" w14:textId="05CC4F83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A12F6E9" w14:textId="14970377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6CB644" w14:textId="6598ED7F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DC1414" w14:textId="33FB1AA2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398AC0" w14:textId="118CAFAF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3C8E6F" w14:textId="77312B90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4611B17" w14:textId="77777777" w:rsidR="00901A81" w:rsidRDefault="00901A81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40A8347" w14:textId="244D5F18" w:rsidR="00990838" w:rsidRPr="00EC2E7C" w:rsidRDefault="00990838" w:rsidP="00990838">
      <w:pPr>
        <w:pStyle w:val="AralkYok"/>
        <w:rPr>
          <w:rFonts w:ascii="Times New Roman" w:hAnsi="Times New Roman" w:cs="Times New Roman"/>
          <w:sz w:val="23"/>
          <w:szCs w:val="23"/>
        </w:rPr>
      </w:pPr>
      <w:r w:rsidRPr="00EC2E7C">
        <w:rPr>
          <w:rFonts w:ascii="Times New Roman" w:hAnsi="Times New Roman" w:cs="Times New Roman"/>
          <w:sz w:val="23"/>
          <w:szCs w:val="23"/>
        </w:rPr>
        <w:t>Yüce kitabımızın 107. Suresi</w:t>
      </w:r>
      <w:r>
        <w:rPr>
          <w:rFonts w:ascii="Times New Roman" w:hAnsi="Times New Roman" w:cs="Times New Roman"/>
          <w:sz w:val="23"/>
          <w:szCs w:val="23"/>
        </w:rPr>
        <w:t xml:space="preserve">dir. 7 ayetten oluşur.  Bu </w:t>
      </w:r>
      <w:r w:rsidRPr="00EC2E7C">
        <w:rPr>
          <w:rFonts w:ascii="Times New Roman" w:hAnsi="Times New Roman" w:cs="Times New Roman"/>
          <w:sz w:val="23"/>
          <w:szCs w:val="23"/>
        </w:rPr>
        <w:t xml:space="preserve">surede, ahiret gününü inkâr eden ve bu sebeple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EC2E7C">
        <w:rPr>
          <w:rFonts w:ascii="Times New Roman" w:hAnsi="Times New Roman" w:cs="Times New Roman"/>
          <w:sz w:val="23"/>
          <w:szCs w:val="23"/>
        </w:rPr>
        <w:t>de yetimlere kötü davranan, onları hor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EC2E7C">
        <w:rPr>
          <w:rFonts w:ascii="Times New Roman" w:hAnsi="Times New Roman" w:cs="Times New Roman"/>
          <w:sz w:val="23"/>
          <w:szCs w:val="23"/>
        </w:rPr>
        <w:t>gören, yoksullara yardım etmeyen kişiler kınanır. Namazlarında</w:t>
      </w:r>
      <w:r w:rsidR="00901A81">
        <w:rPr>
          <w:rFonts w:ascii="Times New Roman" w:hAnsi="Times New Roman" w:cs="Times New Roman"/>
          <w:sz w:val="23"/>
          <w:szCs w:val="23"/>
        </w:rPr>
        <w:t xml:space="preserve"> </w:t>
      </w:r>
      <w:r w:rsidRPr="00EC2E7C">
        <w:rPr>
          <w:rFonts w:ascii="Times New Roman" w:hAnsi="Times New Roman" w:cs="Times New Roman"/>
          <w:sz w:val="23"/>
          <w:szCs w:val="23"/>
        </w:rPr>
        <w:t>gösteriş yapanlar uyarılır. İbadetlerde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EC2E7C">
        <w:rPr>
          <w:rFonts w:ascii="Times New Roman" w:hAnsi="Times New Roman" w:cs="Times New Roman"/>
          <w:sz w:val="23"/>
          <w:szCs w:val="23"/>
        </w:rPr>
        <w:t>ve davranışlarda ihlaslı, samimi olmanın önemi dile getirilir.</w:t>
      </w:r>
    </w:p>
    <w:p w14:paraId="125AFF6E" w14:textId="703F8EAC" w:rsidR="00990838" w:rsidRDefault="00990838" w:rsidP="00990838">
      <w:pPr>
        <w:pStyle w:val="SORUMETN"/>
      </w:pPr>
      <w:r w:rsidRPr="00EC2E7C">
        <w:t>Yukarıda  bilgi</w:t>
      </w:r>
      <w:r>
        <w:t>si</w:t>
      </w:r>
      <w:r w:rsidRPr="00EC2E7C">
        <w:t xml:space="preserve">  verilen</w:t>
      </w:r>
      <w:r>
        <w:t xml:space="preserve"> </w:t>
      </w:r>
      <w:r w:rsidRPr="00EC2E7C">
        <w:t xml:space="preserve"> surenin </w:t>
      </w:r>
      <w:r>
        <w:t xml:space="preserve"> </w:t>
      </w:r>
      <w:r w:rsidRPr="00EC2E7C">
        <w:t xml:space="preserve">adını </w:t>
      </w:r>
      <w:r>
        <w:t xml:space="preserve"> </w:t>
      </w:r>
      <w:r w:rsidRPr="00EC2E7C">
        <w:t>yazınız.</w:t>
      </w:r>
      <w:r>
        <w:t xml:space="preserve">   </w:t>
      </w:r>
      <w:r w:rsidRPr="00D17B67">
        <w:t>(</w:t>
      </w:r>
      <w:r>
        <w:t>10</w:t>
      </w:r>
      <w:r w:rsidRPr="00D17B67">
        <w:t xml:space="preserve"> puan)</w:t>
      </w:r>
    </w:p>
    <w:p w14:paraId="4805E11F" w14:textId="77777777" w:rsidR="00990838" w:rsidRPr="00D31C52" w:rsidRDefault="00990838" w:rsidP="00990838">
      <w:pPr>
        <w:pStyle w:val="AralkYok"/>
        <w:spacing w:line="276" w:lineRule="auto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249A4B03" w14:textId="77777777" w:rsidR="00990838" w:rsidRDefault="00990838" w:rsidP="0099083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03FDB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Pr="303FDBFA">
        <w:rPr>
          <w:rFonts w:ascii="Times New Roman" w:eastAsia="Times New Roman" w:hAnsi="Times New Roman" w:cs="Times New Roman"/>
          <w:sz w:val="24"/>
          <w:szCs w:val="24"/>
        </w:rPr>
        <w:t>…..........................................................................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6082F0C9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A5C38D2" w14:textId="5EFC960C" w:rsidR="00901A81" w:rsidRDefault="00901A81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B152852" w14:textId="15B8A317" w:rsidR="00901A81" w:rsidRDefault="00901A81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7555FE7" w14:textId="514D03BF" w:rsidR="00901A81" w:rsidRDefault="00901A81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95A6A2" w14:textId="12264C14" w:rsidR="00901A81" w:rsidRDefault="00901A81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B91EF61" w14:textId="389937E0" w:rsidR="00901A81" w:rsidRDefault="00901A81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MTNxDfeAAAACQEAAA8AAAAAAAAAAAAAAAAAbAQAAGRycy9kb3ducmV2LnhtbFBLBQYAAAAABAAE&#10;APMAAAB3BQAAAAA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CgIsqZ4gAAAAo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default" r:id="rId22"/>
      <w:footerReference w:type="default" r:id="rId23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44003" w14:textId="77777777" w:rsidR="00174111" w:rsidRDefault="00174111" w:rsidP="00ED544D">
      <w:pPr>
        <w:spacing w:after="0" w:line="240" w:lineRule="auto"/>
      </w:pPr>
      <w:r>
        <w:separator/>
      </w:r>
    </w:p>
  </w:endnote>
  <w:endnote w:type="continuationSeparator" w:id="0">
    <w:p w14:paraId="2319CA2B" w14:textId="77777777" w:rsidR="00174111" w:rsidRDefault="00174111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5731139"/>
  <w:bookmarkStart w:id="14" w:name="_Hlk125731140"/>
  <w:bookmarkStart w:id="15" w:name="_Hlk125731674"/>
  <w:bookmarkStart w:id="16" w:name="_Hlk125731675"/>
  <w:bookmarkStart w:id="17" w:name="_Hlk125732136"/>
  <w:bookmarkStart w:id="18" w:name="_Hlk125732137"/>
  <w:bookmarkStart w:id="19" w:name="_Hlk125732446"/>
  <w:bookmarkStart w:id="20" w:name="_Hlk125732447"/>
  <w:bookmarkStart w:id="21" w:name="_Hlk125732452"/>
  <w:bookmarkStart w:id="22" w:name="_Hlk125732453"/>
  <w:bookmarkStart w:id="23" w:name="_Hlk125732583"/>
  <w:bookmarkStart w:id="24" w:name="_Hlk125732584"/>
  <w:bookmarkStart w:id="25" w:name="_Hlk125732702"/>
  <w:bookmarkStart w:id="26" w:name="_Hlk12573270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F06917" w14:textId="77777777" w:rsidR="00174111" w:rsidRDefault="00174111" w:rsidP="00ED544D">
      <w:pPr>
        <w:spacing w:after="0" w:line="240" w:lineRule="auto"/>
      </w:pPr>
      <w:r>
        <w:separator/>
      </w:r>
    </w:p>
  </w:footnote>
  <w:footnote w:type="continuationSeparator" w:id="0">
    <w:p w14:paraId="02219F39" w14:textId="77777777" w:rsidR="00174111" w:rsidRDefault="00174111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503F9DA5" w:rsidR="00C150A7" w:rsidRDefault="000661E9" w:rsidP="00C150A7">
    <w:pPr>
      <w:pStyle w:val="stBilgi"/>
      <w:jc w:val="center"/>
    </w:pPr>
    <w:r>
      <w:t>8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74111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01A81"/>
    <w:rsid w:val="0092235A"/>
    <w:rsid w:val="009234AD"/>
    <w:rsid w:val="009336E0"/>
    <w:rsid w:val="009441AD"/>
    <w:rsid w:val="00956A34"/>
    <w:rsid w:val="0098052E"/>
    <w:rsid w:val="00982AF2"/>
    <w:rsid w:val="00990838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9908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0A29F-63B0-4FFB-A477-7E9902A02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2024-11-20T11:54:00Z</dcterms:created>
  <dcterms:modified xsi:type="dcterms:W3CDTF">2024-11-20T11:54:00Z</dcterms:modified>
</cp:coreProperties>
</file>