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A6A3D60" w14:textId="4B65D20D" w:rsidR="00E71BA5" w:rsidRDefault="00E71BA5" w:rsidP="00E71BA5">
      <w:pPr>
        <w:pStyle w:val="sorubilgisistili"/>
        <w:rPr>
          <w:i/>
        </w:rPr>
      </w:pPr>
      <w:r w:rsidRPr="00FA7512">
        <w:t xml:space="preserve"> </w:t>
      </w:r>
      <w:r w:rsidRPr="00FA7512">
        <w:t xml:space="preserve">“O, yedi göğü tabaka </w:t>
      </w:r>
      <w:proofErr w:type="spellStart"/>
      <w:r w:rsidRPr="00FA7512">
        <w:t>tabaka</w:t>
      </w:r>
      <w:proofErr w:type="spellEnd"/>
      <w:r w:rsidRPr="00FA7512">
        <w:t xml:space="preserve"> yaratandır. </w:t>
      </w:r>
      <w:proofErr w:type="spellStart"/>
      <w:r w:rsidRPr="00FA7512">
        <w:t>Rahmân’ın</w:t>
      </w:r>
      <w:proofErr w:type="spellEnd"/>
      <w:r w:rsidRPr="00FA7512">
        <w:t xml:space="preserve"> yaratışında hiçbir uyumsuzluk göremezsin. Bir kere daha bak! Hiçbir çatlak ve düzensizlik görüyor musun?” </w:t>
      </w:r>
      <w:r w:rsidRPr="00FA7512">
        <w:rPr>
          <w:i/>
        </w:rPr>
        <w:t>(Mülk, 3. ayet)</w:t>
      </w:r>
    </w:p>
    <w:p w14:paraId="38C17C58" w14:textId="26F1015E" w:rsidR="00E71BA5" w:rsidRDefault="00E71BA5" w:rsidP="00E71BA5">
      <w:pPr>
        <w:pStyle w:val="SORUMETN"/>
      </w:pPr>
      <w:r w:rsidRPr="00E71BA5">
        <w:t>Bu ayet-i kerimede hangi evrensel yasaya işaret edilmektedir?</w:t>
      </w:r>
    </w:p>
    <w:p w14:paraId="06CE4965" w14:textId="32E25DCA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47B29289" w14:textId="7C131589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032E24DB" w14:textId="1C48913F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26F8CD65" w14:textId="31EC6C51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560423FC" w14:textId="77777777" w:rsidR="00E71BA5" w:rsidRP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71CC0818" w14:textId="77E55C1A" w:rsidR="00E71BA5" w:rsidRDefault="00E71BA5" w:rsidP="00E71BA5">
      <w:pPr>
        <w:pStyle w:val="SORUMETN"/>
      </w:pPr>
      <w:r w:rsidRPr="00E71BA5">
        <w:t xml:space="preserve">İnsanın iradesi dışında gerçekleşen ve sorumlu </w:t>
      </w:r>
      <w:proofErr w:type="gramStart"/>
      <w:r w:rsidRPr="00E71BA5">
        <w:t>tutulmadığı  şeylere</w:t>
      </w:r>
      <w:proofErr w:type="gramEnd"/>
      <w:r w:rsidRPr="00E71BA5">
        <w:t xml:space="preserve">  3  örnek yazınız</w:t>
      </w:r>
    </w:p>
    <w:p w14:paraId="350B3E51" w14:textId="0B62806C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5CE55E4A" w14:textId="665F196B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695F0439" w14:textId="7D31DD30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7CFF7C82" w14:textId="70589404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113342FC" w14:textId="769D75D1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11BDBC94" w14:textId="36F831BD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6A98ED6F" w14:textId="07D9A9FF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445B59FA" w14:textId="7F97AA74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78730DC9" w14:textId="70E4DCB7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16F44CB2" w14:textId="77777777" w:rsidR="00E71BA5" w:rsidRP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3B5F6F8A" w14:textId="352F1804" w:rsidR="00E71BA5" w:rsidRDefault="00E71BA5" w:rsidP="00E71BA5">
      <w:pPr>
        <w:pStyle w:val="SORUMETN"/>
      </w:pPr>
      <w:r w:rsidRPr="00E71BA5">
        <w:t>Tevekkül nedir? Açıklayınız ve bir örnek veriniz. (15 puan)</w:t>
      </w:r>
    </w:p>
    <w:p w14:paraId="6AB912A3" w14:textId="590CF877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61A4D3BB" w14:textId="0B5B995C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54170B87" w14:textId="13222139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1F613FC1" w14:textId="70D7A3DB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1BB5F31C" w14:textId="2E3C380A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573E9A51" w14:textId="17B30898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4A5D69AA" w14:textId="7CAB6C4E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3EF48150" w14:textId="6427B1AE" w:rsidR="00E71BA5" w:rsidRDefault="00E71BA5" w:rsidP="00E71BA5">
      <w:pPr>
        <w:pStyle w:val="SEENEKLER"/>
        <w:numPr>
          <w:ilvl w:val="0"/>
          <w:numId w:val="0"/>
        </w:numPr>
      </w:pPr>
    </w:p>
    <w:p w14:paraId="08F75C99" w14:textId="5751BE9F" w:rsidR="00E71BA5" w:rsidRDefault="00E71BA5" w:rsidP="00E71BA5">
      <w:pPr>
        <w:pStyle w:val="SEENEKLER"/>
        <w:numPr>
          <w:ilvl w:val="0"/>
          <w:numId w:val="0"/>
        </w:numPr>
      </w:pPr>
    </w:p>
    <w:p w14:paraId="0CED4DEC" w14:textId="06D309CD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692BBC00" w14:textId="4DD828E0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78A4E580" w14:textId="69054E51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0B9A6C25" w14:textId="3E337E70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588674F7" w14:textId="3941FF3F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33E9F3B9" w14:textId="77777777" w:rsidR="00E71BA5" w:rsidRP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5245EB68" w14:textId="77777777" w:rsidR="00E71BA5" w:rsidRPr="00E71BA5" w:rsidRDefault="00E71BA5" w:rsidP="00E71BA5">
      <w:pPr>
        <w:pStyle w:val="SORUMETN"/>
      </w:pPr>
      <w:proofErr w:type="spellStart"/>
      <w:r w:rsidRPr="00E71BA5">
        <w:t>Tevbe</w:t>
      </w:r>
      <w:proofErr w:type="spellEnd"/>
      <w:r w:rsidRPr="00E71BA5">
        <w:t xml:space="preserve"> </w:t>
      </w:r>
      <w:proofErr w:type="spellStart"/>
      <w:r w:rsidRPr="00E71BA5">
        <w:t>sûresi</w:t>
      </w:r>
      <w:proofErr w:type="spellEnd"/>
      <w:r w:rsidRPr="00E71BA5">
        <w:t xml:space="preserve"> 60. </w:t>
      </w:r>
      <w:proofErr w:type="spellStart"/>
      <w:r w:rsidRPr="00E71BA5">
        <w:t>Âyet’e</w:t>
      </w:r>
      <w:proofErr w:type="spellEnd"/>
      <w:r w:rsidRPr="00E71BA5">
        <w:t xml:space="preserve"> göre </w:t>
      </w:r>
      <w:proofErr w:type="gramStart"/>
      <w:r w:rsidRPr="00E71BA5">
        <w:t>zekat</w:t>
      </w:r>
      <w:proofErr w:type="gramEnd"/>
      <w:r w:rsidRPr="00E71BA5">
        <w:t xml:space="preserve"> kimlere verilir?  (10 Puan)</w:t>
      </w:r>
    </w:p>
    <w:p w14:paraId="5F64DB0F" w14:textId="77777777" w:rsidR="00E71BA5" w:rsidRPr="00E71BA5" w:rsidRDefault="00E71BA5" w:rsidP="00E71BA5">
      <w:pPr>
        <w:pStyle w:val="SORUMETN"/>
        <w:numPr>
          <w:ilvl w:val="0"/>
          <w:numId w:val="0"/>
        </w:numPr>
        <w:ind w:left="113"/>
      </w:pPr>
    </w:p>
    <w:p w14:paraId="77095C4B" w14:textId="0F327D2C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1EF8BC2E" w14:textId="4757F738" w:rsidR="00E71BA5" w:rsidRDefault="00E71BA5" w:rsidP="002D31AD">
      <w:pPr>
        <w:pStyle w:val="SEENEKLER"/>
        <w:numPr>
          <w:ilvl w:val="0"/>
          <w:numId w:val="0"/>
        </w:numPr>
        <w:ind w:left="454" w:hanging="284"/>
      </w:pPr>
    </w:p>
    <w:p w14:paraId="14B3F643" w14:textId="56FB36CA" w:rsidR="00E71BA5" w:rsidRDefault="00E71BA5" w:rsidP="002D31AD">
      <w:pPr>
        <w:pStyle w:val="SEENEKLER"/>
        <w:numPr>
          <w:ilvl w:val="0"/>
          <w:numId w:val="0"/>
        </w:numPr>
        <w:ind w:left="454" w:hanging="284"/>
      </w:pPr>
    </w:p>
    <w:p w14:paraId="7E71C409" w14:textId="6D7A999C" w:rsidR="00E71BA5" w:rsidRDefault="00E71BA5" w:rsidP="002D31AD">
      <w:pPr>
        <w:pStyle w:val="SEENEKLER"/>
        <w:numPr>
          <w:ilvl w:val="0"/>
          <w:numId w:val="0"/>
        </w:numPr>
        <w:ind w:left="454" w:hanging="284"/>
      </w:pPr>
    </w:p>
    <w:p w14:paraId="1363D7C2" w14:textId="7858D81C" w:rsidR="00E71BA5" w:rsidRDefault="00E71BA5" w:rsidP="002D31AD">
      <w:pPr>
        <w:pStyle w:val="SEENEKLER"/>
        <w:numPr>
          <w:ilvl w:val="0"/>
          <w:numId w:val="0"/>
        </w:numPr>
        <w:ind w:left="454" w:hanging="284"/>
      </w:pPr>
    </w:p>
    <w:p w14:paraId="03679194" w14:textId="3748815B" w:rsidR="00E71BA5" w:rsidRDefault="00E71BA5" w:rsidP="002D31AD">
      <w:pPr>
        <w:pStyle w:val="SEENEKLER"/>
        <w:numPr>
          <w:ilvl w:val="0"/>
          <w:numId w:val="0"/>
        </w:numPr>
        <w:ind w:left="454" w:hanging="284"/>
      </w:pPr>
    </w:p>
    <w:p w14:paraId="73974870" w14:textId="77777777" w:rsidR="00E71BA5" w:rsidRDefault="00E71BA5" w:rsidP="002D31AD">
      <w:pPr>
        <w:pStyle w:val="SEENEKLER"/>
        <w:numPr>
          <w:ilvl w:val="0"/>
          <w:numId w:val="0"/>
        </w:numPr>
        <w:ind w:left="454" w:hanging="284"/>
      </w:pPr>
    </w:p>
    <w:tbl>
      <w:tblPr>
        <w:tblpPr w:leftFromText="141" w:rightFromText="141" w:vertAnchor="text" w:horzAnchor="page" w:tblpX="6227" w:tblpY="1288"/>
        <w:tblW w:w="5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3"/>
        <w:gridCol w:w="968"/>
        <w:gridCol w:w="1541"/>
        <w:gridCol w:w="1728"/>
      </w:tblGrid>
      <w:tr w:rsidR="00E71BA5" w:rsidRPr="00B6607E" w14:paraId="49E6880A" w14:textId="77777777" w:rsidTr="00E71BA5">
        <w:trPr>
          <w:trHeight w:val="61"/>
        </w:trPr>
        <w:tc>
          <w:tcPr>
            <w:tcW w:w="1443" w:type="dxa"/>
          </w:tcPr>
          <w:p w14:paraId="6B1F0080" w14:textId="77777777" w:rsidR="00E71BA5" w:rsidRPr="00B6607E" w:rsidRDefault="00E71BA5" w:rsidP="00E71BA5">
            <w:pPr>
              <w:spacing w:after="20" w:line="20" w:lineRule="atLeast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B6607E">
              <w:rPr>
                <w:rFonts w:cstheme="minorHAnsi"/>
                <w:b/>
                <w:sz w:val="18"/>
                <w:szCs w:val="18"/>
              </w:rPr>
              <w:t>ZEKAT</w:t>
            </w:r>
            <w:proofErr w:type="gramEnd"/>
            <w:r w:rsidRPr="00B6607E">
              <w:rPr>
                <w:rFonts w:cstheme="minorHAnsi"/>
                <w:b/>
                <w:sz w:val="18"/>
                <w:szCs w:val="18"/>
              </w:rPr>
              <w:t xml:space="preserve"> VERİLECEK MAL</w:t>
            </w:r>
          </w:p>
        </w:tc>
        <w:tc>
          <w:tcPr>
            <w:tcW w:w="968" w:type="dxa"/>
          </w:tcPr>
          <w:p w14:paraId="1F63147B" w14:textId="77777777" w:rsidR="00E71BA5" w:rsidRPr="00B6607E" w:rsidRDefault="00E71BA5" w:rsidP="00E71BA5">
            <w:pPr>
              <w:spacing w:after="20" w:line="20" w:lineRule="atLeast"/>
              <w:rPr>
                <w:rFonts w:cstheme="minorHAnsi"/>
                <w:b/>
                <w:sz w:val="18"/>
                <w:szCs w:val="18"/>
              </w:rPr>
            </w:pPr>
            <w:r w:rsidRPr="00B6607E">
              <w:rPr>
                <w:rFonts w:cstheme="minorHAnsi"/>
                <w:b/>
                <w:sz w:val="18"/>
                <w:szCs w:val="18"/>
              </w:rPr>
              <w:t>VERİLECEK ORAN</w:t>
            </w:r>
          </w:p>
        </w:tc>
        <w:tc>
          <w:tcPr>
            <w:tcW w:w="1541" w:type="dxa"/>
          </w:tcPr>
          <w:p w14:paraId="37156E67" w14:textId="77777777" w:rsidR="00E71BA5" w:rsidRPr="00B6607E" w:rsidRDefault="00E71BA5" w:rsidP="00E71BA5">
            <w:pPr>
              <w:spacing w:after="20" w:line="20" w:lineRule="atLeast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B6607E">
              <w:rPr>
                <w:rFonts w:cstheme="minorHAnsi"/>
                <w:b/>
                <w:sz w:val="18"/>
                <w:szCs w:val="18"/>
              </w:rPr>
              <w:t>ZEKAT</w:t>
            </w:r>
            <w:proofErr w:type="gramEnd"/>
            <w:r w:rsidRPr="00B6607E">
              <w:rPr>
                <w:rFonts w:cstheme="minorHAnsi"/>
                <w:b/>
                <w:sz w:val="18"/>
                <w:szCs w:val="18"/>
              </w:rPr>
              <w:t xml:space="preserve"> KİMLERE VERİLİR</w:t>
            </w:r>
          </w:p>
        </w:tc>
        <w:tc>
          <w:tcPr>
            <w:tcW w:w="1728" w:type="dxa"/>
          </w:tcPr>
          <w:p w14:paraId="4C393657" w14:textId="77777777" w:rsidR="00E71BA5" w:rsidRPr="00B6607E" w:rsidRDefault="00E71BA5" w:rsidP="00E71BA5">
            <w:pPr>
              <w:spacing w:after="20" w:line="20" w:lineRule="atLeast"/>
              <w:rPr>
                <w:rFonts w:cstheme="minorHAnsi"/>
                <w:b/>
                <w:sz w:val="18"/>
                <w:szCs w:val="18"/>
              </w:rPr>
            </w:pPr>
            <w:proofErr w:type="gramStart"/>
            <w:r w:rsidRPr="00B6607E">
              <w:rPr>
                <w:rFonts w:cstheme="minorHAnsi"/>
                <w:b/>
                <w:sz w:val="18"/>
                <w:szCs w:val="18"/>
              </w:rPr>
              <w:t>ZEKAT</w:t>
            </w:r>
            <w:proofErr w:type="gramEnd"/>
            <w:r w:rsidRPr="00B6607E">
              <w:rPr>
                <w:rFonts w:cstheme="minorHAnsi"/>
                <w:b/>
                <w:sz w:val="18"/>
                <w:szCs w:val="18"/>
              </w:rPr>
              <w:t xml:space="preserve"> KİMLERE VERİLMEZ</w:t>
            </w:r>
          </w:p>
        </w:tc>
      </w:tr>
      <w:tr w:rsidR="00E71BA5" w:rsidRPr="00DB30DB" w14:paraId="5F74834F" w14:textId="77777777" w:rsidTr="00E71BA5">
        <w:trPr>
          <w:trHeight w:val="97"/>
        </w:trPr>
        <w:tc>
          <w:tcPr>
            <w:tcW w:w="1443" w:type="dxa"/>
          </w:tcPr>
          <w:p w14:paraId="2BFDB8B5" w14:textId="77777777" w:rsidR="00E71BA5" w:rsidRPr="00BE2B85" w:rsidRDefault="00E71BA5" w:rsidP="00E71BA5">
            <w:pPr>
              <w:pStyle w:val="ListeParagraf"/>
              <w:numPr>
                <w:ilvl w:val="0"/>
                <w:numId w:val="45"/>
              </w:numPr>
              <w:spacing w:after="20" w:line="20" w:lineRule="atLeast"/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BE2B85">
              <w:rPr>
                <w:rFonts w:cstheme="minorHAnsi"/>
                <w:b/>
                <w:sz w:val="20"/>
                <w:szCs w:val="20"/>
              </w:rPr>
              <w:t>Altın , gümüş</w:t>
            </w:r>
            <w:proofErr w:type="gramEnd"/>
          </w:p>
        </w:tc>
        <w:tc>
          <w:tcPr>
            <w:tcW w:w="968" w:type="dxa"/>
            <w:vAlign w:val="bottom"/>
          </w:tcPr>
          <w:p w14:paraId="3FA3BFC3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  <w:tc>
          <w:tcPr>
            <w:tcW w:w="1541" w:type="dxa"/>
            <w:vAlign w:val="bottom"/>
          </w:tcPr>
          <w:p w14:paraId="080064AD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  <w:tc>
          <w:tcPr>
            <w:tcW w:w="1728" w:type="dxa"/>
            <w:vAlign w:val="bottom"/>
          </w:tcPr>
          <w:p w14:paraId="1222E33E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</w:tr>
      <w:tr w:rsidR="00E71BA5" w:rsidRPr="00DB30DB" w14:paraId="4C643122" w14:textId="77777777" w:rsidTr="00E71BA5">
        <w:trPr>
          <w:trHeight w:val="85"/>
        </w:trPr>
        <w:tc>
          <w:tcPr>
            <w:tcW w:w="1443" w:type="dxa"/>
          </w:tcPr>
          <w:p w14:paraId="13DE59F9" w14:textId="77777777" w:rsidR="00E71BA5" w:rsidRPr="00BE2B85" w:rsidRDefault="00E71BA5" w:rsidP="00E71BA5">
            <w:pPr>
              <w:spacing w:after="20" w:line="20" w:lineRule="atLeast"/>
              <w:rPr>
                <w:rFonts w:cstheme="minorHAnsi"/>
                <w:b/>
                <w:sz w:val="20"/>
                <w:szCs w:val="20"/>
              </w:rPr>
            </w:pPr>
            <w:r w:rsidRPr="00BE2B85">
              <w:rPr>
                <w:rFonts w:cstheme="minorHAnsi"/>
                <w:b/>
                <w:sz w:val="20"/>
                <w:szCs w:val="20"/>
              </w:rPr>
              <w:t>2-Küçükbaş Hayvan</w:t>
            </w:r>
          </w:p>
        </w:tc>
        <w:tc>
          <w:tcPr>
            <w:tcW w:w="968" w:type="dxa"/>
          </w:tcPr>
          <w:p w14:paraId="542E6AFD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  <w:tc>
          <w:tcPr>
            <w:tcW w:w="1541" w:type="dxa"/>
            <w:vAlign w:val="bottom"/>
          </w:tcPr>
          <w:p w14:paraId="13CB5B55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  <w:tc>
          <w:tcPr>
            <w:tcW w:w="1728" w:type="dxa"/>
            <w:vAlign w:val="bottom"/>
          </w:tcPr>
          <w:p w14:paraId="7B7B832C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</w:tr>
      <w:tr w:rsidR="00E71BA5" w:rsidRPr="00DB30DB" w14:paraId="4C668761" w14:textId="77777777" w:rsidTr="00E71BA5">
        <w:trPr>
          <w:trHeight w:val="105"/>
        </w:trPr>
        <w:tc>
          <w:tcPr>
            <w:tcW w:w="1443" w:type="dxa"/>
            <w:vAlign w:val="bottom"/>
          </w:tcPr>
          <w:p w14:paraId="3ABDD2D3" w14:textId="77777777" w:rsidR="00E71BA5" w:rsidRPr="00BE2B85" w:rsidRDefault="00E71BA5" w:rsidP="00E71BA5">
            <w:pPr>
              <w:spacing w:after="20" w:line="20" w:lineRule="atLeast"/>
              <w:rPr>
                <w:rFonts w:cstheme="minorHAnsi"/>
                <w:b/>
                <w:sz w:val="20"/>
                <w:szCs w:val="20"/>
              </w:rPr>
            </w:pPr>
            <w:r w:rsidRPr="00BE2B85">
              <w:rPr>
                <w:rFonts w:cstheme="minorHAnsi"/>
                <w:b/>
                <w:sz w:val="20"/>
                <w:szCs w:val="20"/>
              </w:rPr>
              <w:t xml:space="preserve">3- </w:t>
            </w:r>
            <w:proofErr w:type="gramStart"/>
            <w:r w:rsidRPr="00BE2B85">
              <w:rPr>
                <w:rFonts w:cstheme="minorHAnsi"/>
                <w:b/>
                <w:sz w:val="20"/>
                <w:szCs w:val="20"/>
              </w:rPr>
              <w:t>…….………………</w:t>
            </w:r>
            <w:proofErr w:type="gramEnd"/>
          </w:p>
        </w:tc>
        <w:tc>
          <w:tcPr>
            <w:tcW w:w="968" w:type="dxa"/>
          </w:tcPr>
          <w:p w14:paraId="1F4DAA97" w14:textId="77777777" w:rsidR="00E71BA5" w:rsidRPr="00DB30DB" w:rsidRDefault="00E71BA5" w:rsidP="00E71BA5">
            <w:pPr>
              <w:spacing w:after="20" w:line="20" w:lineRule="atLeast"/>
              <w:rPr>
                <w:rFonts w:cstheme="minorHAnsi"/>
              </w:rPr>
            </w:pPr>
            <w:r w:rsidRPr="00DB30DB">
              <w:rPr>
                <w:rFonts w:cstheme="minorHAnsi"/>
              </w:rPr>
              <w:t xml:space="preserve">    1/30</w:t>
            </w:r>
          </w:p>
        </w:tc>
        <w:tc>
          <w:tcPr>
            <w:tcW w:w="1541" w:type="dxa"/>
            <w:vAlign w:val="bottom"/>
          </w:tcPr>
          <w:p w14:paraId="019636B4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  <w:tc>
          <w:tcPr>
            <w:tcW w:w="1728" w:type="dxa"/>
            <w:vAlign w:val="bottom"/>
          </w:tcPr>
          <w:p w14:paraId="7ABD54AE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</w:tr>
      <w:tr w:rsidR="00E71BA5" w:rsidRPr="00DB30DB" w14:paraId="417D5239" w14:textId="77777777" w:rsidTr="00E71BA5">
        <w:trPr>
          <w:trHeight w:val="102"/>
        </w:trPr>
        <w:tc>
          <w:tcPr>
            <w:tcW w:w="1443" w:type="dxa"/>
            <w:vAlign w:val="bottom"/>
          </w:tcPr>
          <w:p w14:paraId="14647679" w14:textId="77777777" w:rsidR="00E71BA5" w:rsidRPr="00BE2B85" w:rsidRDefault="00E71BA5" w:rsidP="00E71BA5">
            <w:pPr>
              <w:spacing w:after="20" w:line="20" w:lineRule="atLeast"/>
              <w:rPr>
                <w:rFonts w:cstheme="minorHAnsi"/>
                <w:b/>
                <w:sz w:val="20"/>
                <w:szCs w:val="20"/>
              </w:rPr>
            </w:pPr>
            <w:r w:rsidRPr="00BE2B85">
              <w:rPr>
                <w:rFonts w:cstheme="minorHAnsi"/>
                <w:b/>
                <w:sz w:val="20"/>
                <w:szCs w:val="20"/>
              </w:rPr>
              <w:t xml:space="preserve">4      </w:t>
            </w:r>
            <w:proofErr w:type="gramStart"/>
            <w:r w:rsidRPr="00BE2B85">
              <w:rPr>
                <w:rFonts w:cstheme="minorHAnsi"/>
                <w:b/>
                <w:sz w:val="20"/>
                <w:szCs w:val="20"/>
              </w:rPr>
              <w:t>………………</w:t>
            </w:r>
            <w:proofErr w:type="gramEnd"/>
          </w:p>
        </w:tc>
        <w:tc>
          <w:tcPr>
            <w:tcW w:w="968" w:type="dxa"/>
          </w:tcPr>
          <w:p w14:paraId="6D21B873" w14:textId="77777777" w:rsidR="00E71BA5" w:rsidRPr="00DB30DB" w:rsidRDefault="00E71BA5" w:rsidP="00E71BA5">
            <w:pPr>
              <w:spacing w:after="20" w:line="20" w:lineRule="atLeast"/>
              <w:rPr>
                <w:rFonts w:cstheme="minorHAnsi"/>
              </w:rPr>
            </w:pPr>
            <w:r w:rsidRPr="00DB30DB">
              <w:rPr>
                <w:rFonts w:cstheme="minorHAnsi"/>
              </w:rPr>
              <w:t xml:space="preserve">1/10 </w:t>
            </w:r>
            <w:proofErr w:type="gramStart"/>
            <w:r w:rsidRPr="00DB30DB">
              <w:rPr>
                <w:rFonts w:cstheme="minorHAnsi"/>
              </w:rPr>
              <w:t>yada</w:t>
            </w:r>
            <w:proofErr w:type="gramEnd"/>
            <w:r w:rsidRPr="00DB30DB">
              <w:rPr>
                <w:rFonts w:cstheme="minorHAnsi"/>
              </w:rPr>
              <w:t xml:space="preserve"> 1/20</w:t>
            </w:r>
          </w:p>
        </w:tc>
        <w:tc>
          <w:tcPr>
            <w:tcW w:w="1541" w:type="dxa"/>
            <w:vAlign w:val="bottom"/>
          </w:tcPr>
          <w:p w14:paraId="41AE1255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  <w:tc>
          <w:tcPr>
            <w:tcW w:w="1728" w:type="dxa"/>
            <w:vAlign w:val="bottom"/>
          </w:tcPr>
          <w:p w14:paraId="4E0218C6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</w:tr>
      <w:tr w:rsidR="00E71BA5" w:rsidRPr="00DB30DB" w14:paraId="0A2AFDA0" w14:textId="77777777" w:rsidTr="00E71BA5">
        <w:trPr>
          <w:trHeight w:val="76"/>
        </w:trPr>
        <w:tc>
          <w:tcPr>
            <w:tcW w:w="1443" w:type="dxa"/>
          </w:tcPr>
          <w:p w14:paraId="7FC83CEE" w14:textId="77777777" w:rsidR="00E71BA5" w:rsidRPr="00BE2B85" w:rsidRDefault="00E71BA5" w:rsidP="00E71BA5">
            <w:pPr>
              <w:spacing w:after="20" w:line="20" w:lineRule="atLeast"/>
              <w:rPr>
                <w:rFonts w:cstheme="minorHAnsi"/>
                <w:b/>
                <w:sz w:val="20"/>
                <w:szCs w:val="20"/>
              </w:rPr>
            </w:pPr>
            <w:r w:rsidRPr="00BE2B85">
              <w:rPr>
                <w:rFonts w:cstheme="minorHAnsi"/>
                <w:b/>
                <w:sz w:val="20"/>
                <w:szCs w:val="20"/>
              </w:rPr>
              <w:t>5-Madenler</w:t>
            </w:r>
          </w:p>
        </w:tc>
        <w:tc>
          <w:tcPr>
            <w:tcW w:w="968" w:type="dxa"/>
            <w:vAlign w:val="bottom"/>
          </w:tcPr>
          <w:p w14:paraId="3FD669B3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  <w:tc>
          <w:tcPr>
            <w:tcW w:w="1541" w:type="dxa"/>
            <w:vAlign w:val="bottom"/>
          </w:tcPr>
          <w:p w14:paraId="1FA1DFF5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  <w:tc>
          <w:tcPr>
            <w:tcW w:w="1728" w:type="dxa"/>
            <w:vAlign w:val="bottom"/>
          </w:tcPr>
          <w:p w14:paraId="20196B02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</w:tr>
      <w:tr w:rsidR="00E71BA5" w:rsidRPr="00DB30DB" w14:paraId="7E7CE428" w14:textId="77777777" w:rsidTr="00E71BA5">
        <w:trPr>
          <w:trHeight w:val="112"/>
        </w:trPr>
        <w:tc>
          <w:tcPr>
            <w:tcW w:w="1443" w:type="dxa"/>
          </w:tcPr>
          <w:p w14:paraId="2E50AB0F" w14:textId="77777777" w:rsidR="00E71BA5" w:rsidRPr="00BE2B85" w:rsidRDefault="00E71BA5" w:rsidP="00E71BA5">
            <w:pPr>
              <w:spacing w:after="20" w:line="20" w:lineRule="atLeast"/>
              <w:rPr>
                <w:rFonts w:cstheme="minorHAnsi"/>
                <w:b/>
                <w:sz w:val="20"/>
                <w:szCs w:val="20"/>
              </w:rPr>
            </w:pPr>
            <w:r w:rsidRPr="00BE2B85">
              <w:rPr>
                <w:rFonts w:cstheme="minorHAnsi"/>
                <w:b/>
                <w:sz w:val="20"/>
                <w:szCs w:val="20"/>
              </w:rPr>
              <w:t xml:space="preserve">6- Nakit para ve ticaretten ele edilenlerden </w:t>
            </w:r>
          </w:p>
        </w:tc>
        <w:tc>
          <w:tcPr>
            <w:tcW w:w="968" w:type="dxa"/>
            <w:vAlign w:val="bottom"/>
          </w:tcPr>
          <w:p w14:paraId="67BF204F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  <w:tc>
          <w:tcPr>
            <w:tcW w:w="1541" w:type="dxa"/>
            <w:vAlign w:val="bottom"/>
          </w:tcPr>
          <w:p w14:paraId="2A4769F1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  <w:tc>
          <w:tcPr>
            <w:tcW w:w="1728" w:type="dxa"/>
            <w:vAlign w:val="bottom"/>
          </w:tcPr>
          <w:p w14:paraId="10B803F7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 w:rsidRPr="00DB30DB">
              <w:rPr>
                <w:rFonts w:cstheme="minorHAnsi"/>
              </w:rPr>
              <w:t>………………</w:t>
            </w:r>
            <w:proofErr w:type="gramEnd"/>
          </w:p>
        </w:tc>
      </w:tr>
      <w:tr w:rsidR="00E71BA5" w:rsidRPr="00DB30DB" w14:paraId="1BB2ABDD" w14:textId="77777777" w:rsidTr="00E71BA5">
        <w:trPr>
          <w:trHeight w:val="421"/>
        </w:trPr>
        <w:tc>
          <w:tcPr>
            <w:tcW w:w="1443" w:type="dxa"/>
          </w:tcPr>
          <w:p w14:paraId="1849D309" w14:textId="77777777" w:rsidR="00E71BA5" w:rsidRPr="00BE2B85" w:rsidRDefault="00E71BA5" w:rsidP="00E71BA5">
            <w:pPr>
              <w:spacing w:after="20" w:line="20" w:lineRule="atLeast"/>
              <w:rPr>
                <w:rFonts w:cstheme="minorHAnsi"/>
                <w:b/>
                <w:sz w:val="20"/>
                <w:szCs w:val="20"/>
              </w:rPr>
            </w:pPr>
            <w:r w:rsidRPr="00BE2B85">
              <w:rPr>
                <w:rFonts w:cstheme="minorHAnsi"/>
                <w:b/>
                <w:sz w:val="20"/>
                <w:szCs w:val="20"/>
              </w:rPr>
              <w:t>7- Deve</w:t>
            </w:r>
          </w:p>
        </w:tc>
        <w:tc>
          <w:tcPr>
            <w:tcW w:w="968" w:type="dxa"/>
            <w:vAlign w:val="bottom"/>
          </w:tcPr>
          <w:p w14:paraId="6331C786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…………..</w:t>
            </w:r>
            <w:proofErr w:type="gramEnd"/>
          </w:p>
        </w:tc>
        <w:tc>
          <w:tcPr>
            <w:tcW w:w="1541" w:type="dxa"/>
            <w:vAlign w:val="bottom"/>
          </w:tcPr>
          <w:p w14:paraId="07C055EC" w14:textId="77777777" w:rsidR="00E71BA5" w:rsidRPr="00DB30DB" w:rsidRDefault="00E71BA5" w:rsidP="00E71BA5">
            <w:pPr>
              <w:spacing w:after="20" w:line="20" w:lineRule="atLeast"/>
              <w:jc w:val="center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…………..</w:t>
            </w:r>
            <w:proofErr w:type="gramEnd"/>
          </w:p>
        </w:tc>
        <w:tc>
          <w:tcPr>
            <w:tcW w:w="1728" w:type="dxa"/>
          </w:tcPr>
          <w:p w14:paraId="78ACE3F8" w14:textId="77777777" w:rsidR="00E71BA5" w:rsidRPr="00DB30DB" w:rsidRDefault="00E71BA5" w:rsidP="00E71BA5">
            <w:pPr>
              <w:spacing w:after="20" w:line="20" w:lineRule="atLeast"/>
              <w:rPr>
                <w:rFonts w:cstheme="minorHAnsi"/>
              </w:rPr>
            </w:pPr>
          </w:p>
        </w:tc>
      </w:tr>
    </w:tbl>
    <w:p w14:paraId="760AC9B4" w14:textId="77777777" w:rsidR="00E71BA5" w:rsidRDefault="00E71BA5" w:rsidP="00E71BA5">
      <w:pPr>
        <w:pStyle w:val="SORUMETN"/>
      </w:pPr>
      <w:r w:rsidRPr="00E71BA5">
        <w:t>Aşağıdaki tabloda boş bırakılan yerleri uygun ifadelerle doldurunuz.  (10 Puan)</w:t>
      </w:r>
    </w:p>
    <w:bookmarkEnd w:id="1"/>
    <w:p w14:paraId="0DC2DC5D" w14:textId="250C81F0" w:rsidR="00E71BA5" w:rsidRDefault="00E71BA5" w:rsidP="00E71BA5">
      <w:pPr>
        <w:pStyle w:val="SORUMETN"/>
      </w:pPr>
      <w:proofErr w:type="gramStart"/>
      <w:r w:rsidRPr="00E71BA5">
        <w:t>6  Sadaka</w:t>
      </w:r>
      <w:proofErr w:type="gramEnd"/>
      <w:r w:rsidRPr="00E71BA5">
        <w:t>-i cariye nedir? İki örnek vererek açıklayınız (10 Puan</w:t>
      </w:r>
      <w:r>
        <w:t>)</w:t>
      </w:r>
    </w:p>
    <w:p w14:paraId="6BE1A316" w14:textId="4A3A6719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3D91F755" w14:textId="23CA5C23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253D5F8B" w14:textId="3E870D25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5E102060" w14:textId="2BB6FE35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4E438DCF" w14:textId="10A42F1F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05B0617A" w14:textId="5A98350C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42C20D72" w14:textId="298AB0CC" w:rsidR="00E71BA5" w:rsidRP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078C9004" w14:textId="48AD488B" w:rsidR="00E71BA5" w:rsidRDefault="00E71BA5" w:rsidP="00E71BA5">
      <w:pPr>
        <w:pStyle w:val="SORUMETN"/>
      </w:pPr>
      <w:proofErr w:type="gramStart"/>
      <w:r w:rsidRPr="00E71BA5">
        <w:t>Zekatın  bireysel</w:t>
      </w:r>
      <w:proofErr w:type="gramEnd"/>
      <w:r w:rsidRPr="00E71BA5">
        <w:t xml:space="preserve"> ve toplumsal  faydalarından dört tanesini yazınız</w:t>
      </w:r>
    </w:p>
    <w:p w14:paraId="3AC4CC72" w14:textId="2AE403FD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0879BAD5" w14:textId="41014084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6814D833" w14:textId="02B70AFA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432CC241" w14:textId="2725229D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56ADBA33" w14:textId="61CD1636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13D9EDBC" w14:textId="2A821027" w:rsid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5AB26D40" w14:textId="77777777" w:rsidR="00E71BA5" w:rsidRPr="00E71BA5" w:rsidRDefault="00E71BA5" w:rsidP="00E71BA5">
      <w:pPr>
        <w:pStyle w:val="SEENEKLER"/>
        <w:numPr>
          <w:ilvl w:val="0"/>
          <w:numId w:val="0"/>
        </w:numPr>
        <w:ind w:left="530" w:hanging="360"/>
      </w:pPr>
    </w:p>
    <w:p w14:paraId="367D8DB8" w14:textId="77777777" w:rsidR="00E71BA5" w:rsidRPr="00E71BA5" w:rsidRDefault="00E71BA5" w:rsidP="00E71BA5">
      <w:pPr>
        <w:pStyle w:val="SORUMETN"/>
      </w:pPr>
      <w:r w:rsidRPr="00E71BA5">
        <w:t xml:space="preserve">Hz. </w:t>
      </w:r>
      <w:proofErr w:type="spellStart"/>
      <w:r w:rsidRPr="00E71BA5">
        <w:t>Şuayb</w:t>
      </w:r>
      <w:proofErr w:type="spellEnd"/>
      <w:r w:rsidRPr="00E71BA5">
        <w:t xml:space="preserve"> ( </w:t>
      </w:r>
      <w:proofErr w:type="spellStart"/>
      <w:r w:rsidRPr="00E71BA5">
        <w:t>a.s</w:t>
      </w:r>
      <w:proofErr w:type="spellEnd"/>
      <w:r w:rsidRPr="00E71BA5">
        <w:t>. )’</w:t>
      </w:r>
      <w:proofErr w:type="spellStart"/>
      <w:r w:rsidRPr="00E71BA5">
        <w:t>ınhayatıyla</w:t>
      </w:r>
      <w:proofErr w:type="spellEnd"/>
      <w:r w:rsidRPr="00E71BA5">
        <w:t xml:space="preserve"> ilgili aşağıda verilen soruları cevaplayınız.</w:t>
      </w:r>
    </w:p>
    <w:p w14:paraId="03034F83" w14:textId="310E0465" w:rsidR="00E71BA5" w:rsidRDefault="00E71BA5" w:rsidP="00E71BA5">
      <w:r w:rsidRPr="000A2256">
        <w:t>Hangi kavimlere peygamber olarak gönderilmiştir?</w:t>
      </w:r>
      <w:r>
        <w:t xml:space="preserve"> </w:t>
      </w:r>
    </w:p>
    <w:p w14:paraId="02D144BD" w14:textId="3146C514" w:rsidR="00E71BA5" w:rsidRDefault="00E71BA5" w:rsidP="00E71BA5">
      <w:r w:rsidRPr="00E71BA5">
        <w:t>1)</w:t>
      </w:r>
      <w:proofErr w:type="gramStart"/>
      <w:r w:rsidRPr="00E71BA5">
        <w:t>……………………….…</w:t>
      </w:r>
      <w:proofErr w:type="gramEnd"/>
      <w:r w:rsidRPr="00E71BA5">
        <w:t xml:space="preserve">   </w:t>
      </w:r>
    </w:p>
    <w:p w14:paraId="2DD0C2ED" w14:textId="3826E2B1" w:rsidR="00E71BA5" w:rsidRDefault="00E71BA5" w:rsidP="00E71BA5">
      <w:r w:rsidRPr="00E71BA5">
        <w:t xml:space="preserve">2) </w:t>
      </w:r>
      <w:proofErr w:type="gramStart"/>
      <w:r w:rsidRPr="00E71BA5">
        <w:t>……………………………</w:t>
      </w:r>
      <w:proofErr w:type="gramEnd"/>
      <w:r>
        <w:t xml:space="preserve">                 </w:t>
      </w:r>
      <w:r>
        <w:t xml:space="preserve">                          </w:t>
      </w:r>
      <w:r>
        <w:tab/>
      </w:r>
      <w:r>
        <w:tab/>
      </w:r>
      <w:r>
        <w:tab/>
      </w:r>
      <w:r>
        <w:tab/>
      </w:r>
      <w:r>
        <w:tab/>
      </w:r>
    </w:p>
    <w:p w14:paraId="74024194" w14:textId="46D36802" w:rsidR="00E71BA5" w:rsidRDefault="00E71BA5" w:rsidP="00E71BA5">
      <w:r w:rsidRPr="00D44FF2">
        <w:t>Kavmi hangi kötü davranışlardan dolayı helak edilmiştir?</w:t>
      </w:r>
    </w:p>
    <w:tbl>
      <w:tblPr>
        <w:tblStyle w:val="TabloKlavuzu"/>
        <w:tblpPr w:leftFromText="141" w:rightFromText="141" w:vertAnchor="text" w:horzAnchor="margin" w:tblpXSpec="center" w:tblpY="7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71BA5" w14:paraId="78B35527" w14:textId="77777777" w:rsidTr="00E71BA5">
        <w:tc>
          <w:tcPr>
            <w:tcW w:w="4738" w:type="dxa"/>
          </w:tcPr>
          <w:p w14:paraId="3BCE6988" w14:textId="77777777" w:rsidR="00E71BA5" w:rsidRDefault="00E71BA5" w:rsidP="00E71BA5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71BA5" w14:paraId="520569AB" w14:textId="77777777" w:rsidTr="00E71BA5">
        <w:tc>
          <w:tcPr>
            <w:tcW w:w="4738" w:type="dxa"/>
          </w:tcPr>
          <w:p w14:paraId="12D6B5B4" w14:textId="77777777" w:rsidR="00E71BA5" w:rsidRDefault="00E71BA5" w:rsidP="00E71BA5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71BA5" w14:paraId="6D6F8C4D" w14:textId="77777777" w:rsidTr="00E71BA5">
        <w:tc>
          <w:tcPr>
            <w:tcW w:w="4738" w:type="dxa"/>
          </w:tcPr>
          <w:p w14:paraId="34B3B690" w14:textId="77777777" w:rsidR="00E71BA5" w:rsidRDefault="00E71BA5" w:rsidP="00E71BA5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bookmarkEnd w:id="2"/>
    <w:p w14:paraId="54165289" w14:textId="7B93EACA" w:rsidR="00877DD0" w:rsidRDefault="00E71BA5" w:rsidP="00E71BA5">
      <w:pPr>
        <w:rPr>
          <w:rFonts w:cstheme="minorHAnsi"/>
          <w:sz w:val="24"/>
          <w:szCs w:val="24"/>
        </w:rPr>
      </w:pPr>
      <w:proofErr w:type="gramStart"/>
      <w:r>
        <w:t>............................................................</w:t>
      </w:r>
      <w:proofErr w:type="gramEnd"/>
    </w:p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3" w:name="_GoBack"/>
      <w:bookmarkEnd w:id="3"/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F6358" w14:textId="77777777" w:rsidR="004029FB" w:rsidRDefault="004029FB" w:rsidP="00ED544D">
      <w:pPr>
        <w:spacing w:after="0" w:line="240" w:lineRule="auto"/>
      </w:pPr>
      <w:r>
        <w:separator/>
      </w:r>
    </w:p>
  </w:endnote>
  <w:endnote w:type="continuationSeparator" w:id="0">
    <w:p w14:paraId="6A89AEBA" w14:textId="77777777" w:rsidR="004029FB" w:rsidRDefault="004029FB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DEFA90" w14:textId="77777777" w:rsidR="004029FB" w:rsidRDefault="004029FB" w:rsidP="00ED544D">
      <w:pPr>
        <w:spacing w:after="0" w:line="240" w:lineRule="auto"/>
      </w:pPr>
      <w:r>
        <w:separator/>
      </w:r>
    </w:p>
  </w:footnote>
  <w:footnote w:type="continuationSeparator" w:id="0">
    <w:p w14:paraId="5D7E8A7C" w14:textId="77777777" w:rsidR="004029FB" w:rsidRDefault="004029FB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07BC5"/>
    <w:multiLevelType w:val="hybridMultilevel"/>
    <w:tmpl w:val="1262A6F8"/>
    <w:lvl w:ilvl="0" w:tplc="1F8A5D76">
      <w:start w:val="1"/>
      <w:numFmt w:val="decimal"/>
      <w:lvlText w:val="%1-"/>
      <w:lvlJc w:val="left"/>
      <w:pPr>
        <w:ind w:left="4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22A05"/>
    <w:multiLevelType w:val="hybridMultilevel"/>
    <w:tmpl w:val="6A6E93B6"/>
    <w:lvl w:ilvl="0" w:tplc="5304424A">
      <w:start w:val="1"/>
      <w:numFmt w:val="decimal"/>
      <w:lvlText w:val="%1."/>
      <w:lvlJc w:val="left"/>
      <w:pPr>
        <w:ind w:left="508" w:hanging="278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  <w:lang w:val="tr-TR" w:eastAsia="en-US" w:bidi="ar-SA"/>
      </w:rPr>
    </w:lvl>
    <w:lvl w:ilvl="1" w:tplc="83AC02C0">
      <w:numFmt w:val="bullet"/>
      <w:lvlText w:val="•"/>
      <w:lvlJc w:val="left"/>
      <w:pPr>
        <w:ind w:left="1464" w:hanging="278"/>
      </w:pPr>
      <w:rPr>
        <w:rFonts w:hint="default"/>
        <w:lang w:val="tr-TR" w:eastAsia="en-US" w:bidi="ar-SA"/>
      </w:rPr>
    </w:lvl>
    <w:lvl w:ilvl="2" w:tplc="C59EB376">
      <w:numFmt w:val="bullet"/>
      <w:lvlText w:val="•"/>
      <w:lvlJc w:val="left"/>
      <w:pPr>
        <w:ind w:left="2429" w:hanging="278"/>
      </w:pPr>
      <w:rPr>
        <w:rFonts w:hint="default"/>
        <w:lang w:val="tr-TR" w:eastAsia="en-US" w:bidi="ar-SA"/>
      </w:rPr>
    </w:lvl>
    <w:lvl w:ilvl="3" w:tplc="60088294">
      <w:numFmt w:val="bullet"/>
      <w:lvlText w:val="•"/>
      <w:lvlJc w:val="left"/>
      <w:pPr>
        <w:ind w:left="3393" w:hanging="278"/>
      </w:pPr>
      <w:rPr>
        <w:rFonts w:hint="default"/>
        <w:lang w:val="tr-TR" w:eastAsia="en-US" w:bidi="ar-SA"/>
      </w:rPr>
    </w:lvl>
    <w:lvl w:ilvl="4" w:tplc="E54E9F52">
      <w:numFmt w:val="bullet"/>
      <w:lvlText w:val="•"/>
      <w:lvlJc w:val="left"/>
      <w:pPr>
        <w:ind w:left="4358" w:hanging="278"/>
      </w:pPr>
      <w:rPr>
        <w:rFonts w:hint="default"/>
        <w:lang w:val="tr-TR" w:eastAsia="en-US" w:bidi="ar-SA"/>
      </w:rPr>
    </w:lvl>
    <w:lvl w:ilvl="5" w:tplc="80A26576">
      <w:numFmt w:val="bullet"/>
      <w:lvlText w:val="•"/>
      <w:lvlJc w:val="left"/>
      <w:pPr>
        <w:ind w:left="5322" w:hanging="278"/>
      </w:pPr>
      <w:rPr>
        <w:rFonts w:hint="default"/>
        <w:lang w:val="tr-TR" w:eastAsia="en-US" w:bidi="ar-SA"/>
      </w:rPr>
    </w:lvl>
    <w:lvl w:ilvl="6" w:tplc="F3A0C34C">
      <w:numFmt w:val="bullet"/>
      <w:lvlText w:val="•"/>
      <w:lvlJc w:val="left"/>
      <w:pPr>
        <w:ind w:left="6287" w:hanging="278"/>
      </w:pPr>
      <w:rPr>
        <w:rFonts w:hint="default"/>
        <w:lang w:val="tr-TR" w:eastAsia="en-US" w:bidi="ar-SA"/>
      </w:rPr>
    </w:lvl>
    <w:lvl w:ilvl="7" w:tplc="B74425A4">
      <w:numFmt w:val="bullet"/>
      <w:lvlText w:val="•"/>
      <w:lvlJc w:val="left"/>
      <w:pPr>
        <w:ind w:left="7251" w:hanging="278"/>
      </w:pPr>
      <w:rPr>
        <w:rFonts w:hint="default"/>
        <w:lang w:val="tr-TR" w:eastAsia="en-US" w:bidi="ar-SA"/>
      </w:rPr>
    </w:lvl>
    <w:lvl w:ilvl="8" w:tplc="6A7A679E">
      <w:numFmt w:val="bullet"/>
      <w:lvlText w:val="•"/>
      <w:lvlJc w:val="left"/>
      <w:pPr>
        <w:ind w:left="8216" w:hanging="278"/>
      </w:pPr>
      <w:rPr>
        <w:rFonts w:hint="default"/>
        <w:lang w:val="tr-TR" w:eastAsia="en-US" w:bidi="ar-SA"/>
      </w:r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66B4B"/>
    <w:multiLevelType w:val="hybridMultilevel"/>
    <w:tmpl w:val="C5A26AFC"/>
    <w:lvl w:ilvl="0" w:tplc="FFFFFFFF">
      <w:start w:val="1"/>
      <w:numFmt w:val="decimal"/>
      <w:lvlText w:val="%1."/>
      <w:lvlJc w:val="left"/>
      <w:pPr>
        <w:ind w:left="508" w:hanging="278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  <w:lang w:val="tr-TR" w:eastAsia="en-US" w:bidi="ar-SA"/>
      </w:rPr>
    </w:lvl>
    <w:lvl w:ilvl="1" w:tplc="FFFFFFFF">
      <w:numFmt w:val="bullet"/>
      <w:lvlText w:val="•"/>
      <w:lvlJc w:val="left"/>
      <w:pPr>
        <w:ind w:left="840" w:hanging="278"/>
      </w:pPr>
      <w:rPr>
        <w:rFonts w:hint="default"/>
        <w:lang w:val="tr-TR" w:eastAsia="en-US" w:bidi="ar-SA"/>
      </w:rPr>
    </w:lvl>
    <w:lvl w:ilvl="2" w:tplc="FFFFFFFF">
      <w:numFmt w:val="bullet"/>
      <w:lvlText w:val="•"/>
      <w:lvlJc w:val="left"/>
      <w:pPr>
        <w:ind w:left="1873" w:hanging="278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2907" w:hanging="278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3941" w:hanging="278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4975" w:hanging="278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6009" w:hanging="278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7043" w:hanging="278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8077" w:hanging="278"/>
      </w:pPr>
      <w:rPr>
        <w:rFonts w:hint="default"/>
        <w:lang w:val="tr-TR" w:eastAsia="en-US" w:bidi="ar-SA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1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10"/>
  </w:num>
  <w:num w:numId="44">
    <w:abstractNumId w:val="12"/>
  </w:num>
  <w:num w:numId="45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00176"/>
    <w:rsid w:val="0038090A"/>
    <w:rsid w:val="0038726E"/>
    <w:rsid w:val="003957B1"/>
    <w:rsid w:val="003A1D96"/>
    <w:rsid w:val="003D0AE6"/>
    <w:rsid w:val="003D42D3"/>
    <w:rsid w:val="003D541A"/>
    <w:rsid w:val="00401657"/>
    <w:rsid w:val="004029FB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1BA5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GvdeMetni">
    <w:name w:val="Body Text"/>
    <w:basedOn w:val="Normal"/>
    <w:link w:val="GvdeMetniChar"/>
    <w:uiPriority w:val="1"/>
    <w:qFormat/>
    <w:rsid w:val="00E71BA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E71BA5"/>
    <w:rPr>
      <w:rFonts w:ascii="Arial MT" w:eastAsia="Arial MT" w:hAnsi="Arial MT" w:cs="Arial MT"/>
      <w:sz w:val="20"/>
      <w:szCs w:val="20"/>
    </w:rPr>
  </w:style>
  <w:style w:type="paragraph" w:styleId="AralkYok">
    <w:name w:val="No Spacing"/>
    <w:uiPriority w:val="1"/>
    <w:qFormat/>
    <w:rsid w:val="00E71BA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65DE1-9C71-4D07-AF40-01530EB6A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4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2024-11-22T07:08:00Z</dcterms:created>
  <dcterms:modified xsi:type="dcterms:W3CDTF">2024-11-22T07:08:00Z</dcterms:modified>
</cp:coreProperties>
</file>