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IKLAR"/>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IKLAR"/>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IKLAR"/>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IKLAR"/>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0C57225" w14:textId="77777777" w:rsidR="00ED544D" w:rsidRDefault="00ED544D" w:rsidP="00096985">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IKLAR"/>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IKLAR"/>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IKLAR"/>
              <w:spacing w:before="0" w:after="0"/>
              <w:ind w:left="0" w:firstLine="0"/>
            </w:pPr>
          </w:p>
        </w:tc>
        <w:tc>
          <w:tcPr>
            <w:tcW w:w="4860" w:type="dxa"/>
            <w:shd w:val="clear" w:color="auto" w:fill="FFFFFF" w:themeFill="background1"/>
            <w:vAlign w:val="center"/>
          </w:tcPr>
          <w:p w14:paraId="06152222" w14:textId="2F17F9E3" w:rsidR="00ED544D" w:rsidRDefault="00ED544D" w:rsidP="00096985">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C150A7">
              <w:rPr>
                <w:rFonts w:asciiTheme="minorHAnsi" w:hAnsiTheme="minorHAnsi"/>
                <w:b/>
                <w:iCs/>
                <w:sz w:val="24"/>
                <w:szCs w:val="24"/>
              </w:rPr>
              <w:t>2</w:t>
            </w:r>
            <w:r w:rsidRPr="000E4DCF">
              <w:rPr>
                <w:rFonts w:asciiTheme="minorHAnsi" w:hAnsiTheme="minorHAnsi"/>
                <w:b/>
                <w:iCs/>
                <w:sz w:val="24"/>
                <w:szCs w:val="24"/>
              </w:rPr>
              <w:t xml:space="preserve">.Dönem </w:t>
            </w:r>
            <w:r w:rsidR="00C150A7">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IKLAR"/>
              <w:spacing w:before="0" w:after="0"/>
              <w:ind w:left="0" w:firstLine="0"/>
            </w:pPr>
          </w:p>
        </w:tc>
      </w:tr>
    </w:tbl>
    <w:bookmarkEnd w:id="0"/>
    <w:p w14:paraId="46BA86F8" w14:textId="29925D2C" w:rsidR="004E1499" w:rsidRDefault="004E1499" w:rsidP="00E0669B">
      <w:pPr>
        <w:pStyle w:val="SORUNOLUAIK"/>
        <w:spacing w:after="0" w:line="240" w:lineRule="auto"/>
        <w:rPr>
          <w:rStyle w:val="IKLARChar"/>
        </w:rPr>
      </w:pPr>
      <w:r w:rsidRPr="004E1499">
        <w:rPr>
          <w:rStyle w:val="SORUMETNChar"/>
        </w:rPr>
        <w:t>Aşağıdakilerden hangisi zekât verilen mallardan biri değildir?</w:t>
      </w:r>
    </w:p>
    <w:p w14:paraId="5A55A7BF" w14:textId="399E6195" w:rsidR="004E1499" w:rsidRDefault="004E1499" w:rsidP="00E0669B">
      <w:pPr>
        <w:pStyle w:val="SEENEKLER0"/>
        <w:rPr>
          <w:rStyle w:val="IKLARChar"/>
          <w:rFonts w:ascii="Arial" w:hAnsi="Arial" w:cs="Arial"/>
          <w:sz w:val="18"/>
          <w:szCs w:val="16"/>
        </w:rPr>
      </w:pPr>
      <w:r>
        <w:rPr>
          <w:rStyle w:val="IKLARChar"/>
          <w:rFonts w:ascii="Arial" w:hAnsi="Arial" w:cs="Arial"/>
          <w:sz w:val="18"/>
          <w:szCs w:val="16"/>
        </w:rPr>
        <w:t>A</w:t>
      </w:r>
      <w:r w:rsidRPr="004E1499">
        <w:rPr>
          <w:rStyle w:val="IKLARChar"/>
          <w:rFonts w:ascii="Arial" w:hAnsi="Arial" w:cs="Arial"/>
          <w:sz w:val="18"/>
          <w:szCs w:val="16"/>
        </w:rPr>
        <w:t xml:space="preserve">) </w:t>
      </w:r>
      <w:r w:rsidRPr="004E1499">
        <w:t>Altın, gümüş</w:t>
      </w:r>
      <w:r w:rsidRPr="004E1499">
        <w:rPr>
          <w:rStyle w:val="IKLARChar"/>
          <w:rFonts w:ascii="Arial" w:hAnsi="Arial" w:cs="Arial"/>
          <w:sz w:val="18"/>
          <w:szCs w:val="16"/>
        </w:rPr>
        <w:t>, para </w:t>
      </w:r>
    </w:p>
    <w:p w14:paraId="1D3C700A" w14:textId="77777777" w:rsidR="004E1499" w:rsidRDefault="004E1499" w:rsidP="00E0669B">
      <w:pPr>
        <w:pStyle w:val="SEENEKLER0"/>
        <w:rPr>
          <w:rStyle w:val="IKLARChar"/>
          <w:rFonts w:ascii="Arial" w:hAnsi="Arial" w:cs="Arial"/>
          <w:sz w:val="18"/>
          <w:szCs w:val="16"/>
        </w:rPr>
      </w:pPr>
      <w:r>
        <w:rPr>
          <w:rStyle w:val="IKLARChar"/>
          <w:rFonts w:ascii="Arial" w:hAnsi="Arial" w:cs="Arial"/>
          <w:sz w:val="18"/>
          <w:szCs w:val="16"/>
        </w:rPr>
        <w:t>B</w:t>
      </w:r>
      <w:r w:rsidRPr="004E1499">
        <w:rPr>
          <w:rStyle w:val="IKLARChar"/>
          <w:rFonts w:ascii="Arial" w:hAnsi="Arial" w:cs="Arial"/>
          <w:sz w:val="18"/>
          <w:szCs w:val="16"/>
        </w:rPr>
        <w:t>) İçinde oturduğumuz evimiz</w:t>
      </w:r>
    </w:p>
    <w:p w14:paraId="15C9A94F" w14:textId="32A2E2CF" w:rsidR="004E1499" w:rsidRDefault="004E1499" w:rsidP="00E0669B">
      <w:pPr>
        <w:pStyle w:val="SEENEKLER0"/>
        <w:rPr>
          <w:rStyle w:val="IKLARChar"/>
          <w:rFonts w:ascii="Arial" w:hAnsi="Arial" w:cs="Arial"/>
          <w:sz w:val="18"/>
          <w:szCs w:val="16"/>
        </w:rPr>
      </w:pPr>
      <w:r>
        <w:rPr>
          <w:rStyle w:val="IKLARChar"/>
          <w:rFonts w:ascii="Arial" w:hAnsi="Arial" w:cs="Arial"/>
          <w:sz w:val="18"/>
          <w:szCs w:val="16"/>
        </w:rPr>
        <w:t>C</w:t>
      </w:r>
      <w:r w:rsidRPr="004E1499">
        <w:rPr>
          <w:rStyle w:val="IKLARChar"/>
          <w:rFonts w:ascii="Arial" w:hAnsi="Arial" w:cs="Arial"/>
          <w:sz w:val="18"/>
          <w:szCs w:val="16"/>
        </w:rPr>
        <w:t>) Küçükbaş hayvanlar</w:t>
      </w:r>
    </w:p>
    <w:p w14:paraId="0999E03F" w14:textId="3151C813" w:rsidR="00EA0600" w:rsidRDefault="004E1499" w:rsidP="00E0669B">
      <w:pPr>
        <w:pStyle w:val="SEENEKLER0"/>
        <w:rPr>
          <w:rStyle w:val="IKLARChar"/>
          <w:rFonts w:ascii="Arial" w:hAnsi="Arial" w:cs="Arial"/>
          <w:sz w:val="18"/>
          <w:szCs w:val="16"/>
        </w:rPr>
      </w:pPr>
      <w:r>
        <w:rPr>
          <w:rStyle w:val="IKLARChar"/>
          <w:rFonts w:ascii="Arial" w:hAnsi="Arial" w:cs="Arial"/>
          <w:sz w:val="18"/>
          <w:szCs w:val="16"/>
        </w:rPr>
        <w:t>D</w:t>
      </w:r>
      <w:r w:rsidRPr="004E1499">
        <w:rPr>
          <w:rStyle w:val="IKLARChar"/>
          <w:rFonts w:ascii="Arial" w:hAnsi="Arial" w:cs="Arial"/>
          <w:sz w:val="18"/>
          <w:szCs w:val="16"/>
        </w:rPr>
        <w:t>) Ticaret malları  </w:t>
      </w:r>
    </w:p>
    <w:p w14:paraId="2975556C" w14:textId="77777777" w:rsidR="006B7FFB" w:rsidRPr="006B7FFB" w:rsidRDefault="006B7FFB" w:rsidP="00E0669B">
      <w:pPr>
        <w:pStyle w:val="SEENEKLER0"/>
      </w:pPr>
    </w:p>
    <w:p w14:paraId="6E52A9ED" w14:textId="77777777" w:rsidR="004E1499" w:rsidRPr="004E1499" w:rsidRDefault="004E1499" w:rsidP="00E0669B">
      <w:pPr>
        <w:pStyle w:val="SORUNOLUAIK"/>
        <w:spacing w:after="0" w:line="240" w:lineRule="auto"/>
      </w:pPr>
      <w:r w:rsidRPr="004E1499">
        <w:t>İslam dininde yardımlaşma ve paylaşma ile ilgili güzel gelenekler bulunmaktadır.</w:t>
      </w:r>
    </w:p>
    <w:p w14:paraId="744DDB6F" w14:textId="77777777" w:rsidR="004E1499" w:rsidRPr="004E1499" w:rsidRDefault="004E1499" w:rsidP="00E0669B">
      <w:pPr>
        <w:pStyle w:val="AIK"/>
        <w:spacing w:before="0" w:after="0"/>
      </w:pPr>
      <w:r w:rsidRPr="004E1499">
        <w:t>I.</w:t>
      </w:r>
      <w:r w:rsidRPr="004E1499">
        <w:tab/>
        <w:t xml:space="preserve"> Aşure dağıtmak</w:t>
      </w:r>
    </w:p>
    <w:p w14:paraId="69E838B8" w14:textId="21894B17" w:rsidR="004E1499" w:rsidRPr="004E1499" w:rsidRDefault="004E1499" w:rsidP="00E0669B">
      <w:pPr>
        <w:pStyle w:val="AIK"/>
        <w:spacing w:before="0" w:after="0"/>
      </w:pPr>
      <w:r w:rsidRPr="004E1499">
        <w:t>II.</w:t>
      </w:r>
      <w:r w:rsidRPr="004E1499">
        <w:tab/>
        <w:t>Kurban kesmek</w:t>
      </w:r>
    </w:p>
    <w:p w14:paraId="0CD4CD61" w14:textId="10B047FA" w:rsidR="004E1499" w:rsidRPr="004E1499" w:rsidRDefault="00EA0600" w:rsidP="00E0669B">
      <w:pPr>
        <w:pStyle w:val="AIK"/>
        <w:spacing w:before="0" w:after="0"/>
      </w:pPr>
      <w:r>
        <w:t>III.</w:t>
      </w:r>
      <w:r>
        <w:tab/>
        <w:t xml:space="preserve"> </w:t>
      </w:r>
      <w:r w:rsidR="004E1499" w:rsidRPr="004E1499">
        <w:t>Teravih namazı</w:t>
      </w:r>
    </w:p>
    <w:p w14:paraId="5AD7B03E" w14:textId="4DC0CA93" w:rsidR="004E1499" w:rsidRPr="004E1499" w:rsidRDefault="00EA0600" w:rsidP="00E0669B">
      <w:pPr>
        <w:pStyle w:val="AIK"/>
        <w:spacing w:before="0" w:after="0"/>
      </w:pPr>
      <w:r>
        <w:t>IV.</w:t>
      </w:r>
      <w:r>
        <w:tab/>
        <w:t xml:space="preserve"> </w:t>
      </w:r>
      <w:r w:rsidR="004E1499" w:rsidRPr="004E1499">
        <w:t xml:space="preserve"> Fıtır sadakası </w:t>
      </w:r>
    </w:p>
    <w:p w14:paraId="1F912898" w14:textId="77777777" w:rsidR="004E1499" w:rsidRPr="004E1499" w:rsidRDefault="004E1499" w:rsidP="00E0669B">
      <w:pPr>
        <w:pStyle w:val="BOLD"/>
        <w:spacing w:before="0" w:after="0"/>
      </w:pPr>
      <w:r w:rsidRPr="004E1499">
        <w:t>Yukarıdakilerden hangisi bu gelenek ve ibadetlerden biri olamaz?</w:t>
      </w:r>
    </w:p>
    <w:p w14:paraId="7E589C9C" w14:textId="155AE5E1" w:rsidR="00EA0600" w:rsidRDefault="004E1499" w:rsidP="00E0669B">
      <w:pPr>
        <w:pStyle w:val="AIK"/>
        <w:spacing w:before="0" w:after="0"/>
      </w:pPr>
      <w:r w:rsidRPr="004E1499">
        <w:t>A) I                    B) II              C) III                        D) IV</w:t>
      </w:r>
    </w:p>
    <w:p w14:paraId="5B31B3D1" w14:textId="77777777" w:rsidR="006B7FFB" w:rsidRPr="00EA0600" w:rsidRDefault="006B7FFB" w:rsidP="00E0669B">
      <w:pPr>
        <w:pStyle w:val="AIK"/>
        <w:spacing w:before="0" w:after="0"/>
      </w:pPr>
    </w:p>
    <w:p w14:paraId="535E378F" w14:textId="17C62CC5" w:rsidR="00EA0600" w:rsidRPr="00EA0600" w:rsidRDefault="00EA0600" w:rsidP="00E0669B">
      <w:pPr>
        <w:pStyle w:val="SORUNOLUAIK"/>
        <w:spacing w:after="0" w:line="240" w:lineRule="auto"/>
      </w:pPr>
      <w:r w:rsidRPr="00EA0600">
        <w:t>Zekât vermek, insanda birçok güzel duyguların</w:t>
      </w:r>
      <w:r>
        <w:t xml:space="preserve"> </w:t>
      </w:r>
      <w:r w:rsidRPr="00EA0600">
        <w:t>uyanmasına ve güzel ahlakın gelişmesine yardımcı olur. Aşağıdakilerden hangisi bunlardan biri</w:t>
      </w:r>
      <w:r>
        <w:t xml:space="preserve"> </w:t>
      </w:r>
      <w:r w:rsidRPr="00EA0600">
        <w:t xml:space="preserve">sayılmaz? </w:t>
      </w:r>
    </w:p>
    <w:p w14:paraId="60864901" w14:textId="0DF7D5C1" w:rsidR="00EA0600" w:rsidRPr="00EA0600" w:rsidRDefault="00EA0600" w:rsidP="00E0669B">
      <w:pPr>
        <w:pStyle w:val="AIK"/>
        <w:spacing w:before="0" w:after="0"/>
      </w:pPr>
      <w:r>
        <w:t>A</w:t>
      </w:r>
      <w:r w:rsidRPr="00EA0600">
        <w:t>) Hırslı olmak ve hep mal biriktirmek</w:t>
      </w:r>
    </w:p>
    <w:p w14:paraId="1AABA653" w14:textId="019C7391" w:rsidR="00EA0600" w:rsidRPr="00EA0600" w:rsidRDefault="00EA0600" w:rsidP="00E0669B">
      <w:pPr>
        <w:pStyle w:val="AIK"/>
        <w:spacing w:before="0" w:after="0"/>
      </w:pPr>
      <w:r>
        <w:t>B</w:t>
      </w:r>
      <w:r w:rsidRPr="00EA0600">
        <w:t>) Cömertlik ve yardımseverlik</w:t>
      </w:r>
    </w:p>
    <w:p w14:paraId="46187466" w14:textId="23CB74AC" w:rsidR="00EA0600" w:rsidRPr="00EA0600" w:rsidRDefault="00EA0600" w:rsidP="00E0669B">
      <w:pPr>
        <w:pStyle w:val="AIK"/>
        <w:spacing w:before="0" w:after="0"/>
      </w:pPr>
      <w:r>
        <w:t>C</w:t>
      </w:r>
      <w:r w:rsidRPr="00EA0600">
        <w:t>) İnsan sevgisi ve merhamet</w:t>
      </w:r>
    </w:p>
    <w:p w14:paraId="3F1C6884" w14:textId="0C1BBA2B" w:rsidR="00C150A7" w:rsidRDefault="00EA0600" w:rsidP="00E0669B">
      <w:pPr>
        <w:pStyle w:val="AIK"/>
        <w:spacing w:before="0" w:after="0"/>
      </w:pPr>
      <w:r>
        <w:t>D</w:t>
      </w:r>
      <w:r w:rsidRPr="00EA0600">
        <w:t>) Para veya mal hırsının kölesi olmaktan kurtulma</w:t>
      </w:r>
    </w:p>
    <w:p w14:paraId="1CCC32EB" w14:textId="77777777" w:rsidR="006B7FFB" w:rsidRDefault="006B7FFB" w:rsidP="00E0669B">
      <w:pPr>
        <w:pStyle w:val="AIK"/>
        <w:spacing w:before="0" w:after="0"/>
      </w:pPr>
    </w:p>
    <w:p w14:paraId="36056A98" w14:textId="43315D09" w:rsidR="00EA0600" w:rsidRPr="00EA0600" w:rsidRDefault="00EA0600" w:rsidP="00E0669B">
      <w:pPr>
        <w:pStyle w:val="SORUNOLUAIK"/>
        <w:spacing w:after="0" w:line="240" w:lineRule="auto"/>
      </w:pPr>
      <w:r w:rsidRPr="00EA0600">
        <w:t xml:space="preserve">Zekât veren insanlar hem Allah’a hem de toplumda zor durumda bulunan insanlara karşı görevlerini yapmış olurlar. Zekât ekonomik yönden durumları iyi olan insanların içlerinden gelerek yoksul, düşkün ve borçlu insanlara yardım etmelerine aracılık eder. </w:t>
      </w:r>
    </w:p>
    <w:p w14:paraId="08D71221" w14:textId="233F58EC" w:rsidR="00EA0600" w:rsidRPr="00EA0600" w:rsidRDefault="00EA0600" w:rsidP="00E0669B">
      <w:pPr>
        <w:pStyle w:val="BOLD"/>
        <w:spacing w:before="0" w:after="0"/>
      </w:pPr>
      <w:r w:rsidRPr="00EA0600">
        <w:t xml:space="preserve">Buna göre, hangisi zekâtın toplumsal işlevlerden biri değildir? </w:t>
      </w:r>
    </w:p>
    <w:p w14:paraId="3DDF2559" w14:textId="36B3EF11" w:rsidR="00EA0600" w:rsidRPr="00EA0600" w:rsidRDefault="00EA0600" w:rsidP="00E0669B">
      <w:pPr>
        <w:pStyle w:val="AIK"/>
        <w:spacing w:before="0" w:after="0"/>
      </w:pPr>
      <w:r>
        <w:t>A</w:t>
      </w:r>
      <w:r w:rsidRPr="00EA0600">
        <w:t>) İnsanlar arasındaki işbirliğini arttırır.</w:t>
      </w:r>
    </w:p>
    <w:p w14:paraId="34A8AB5D" w14:textId="5266B870" w:rsidR="00EA0600" w:rsidRPr="00EA0600" w:rsidRDefault="00EA0600" w:rsidP="00E0669B">
      <w:pPr>
        <w:pStyle w:val="AIK"/>
        <w:spacing w:before="0" w:after="0"/>
        <w:ind w:left="284" w:firstLine="0"/>
      </w:pPr>
      <w:r>
        <w:t>B</w:t>
      </w:r>
      <w:r w:rsidRPr="00EA0600">
        <w:t>) Zenginlerle yoksullar arasındaki farkın derinleşmesine engel olur.</w:t>
      </w:r>
    </w:p>
    <w:p w14:paraId="45C2D511" w14:textId="2C7D928F" w:rsidR="00EA0600" w:rsidRPr="00EA0600" w:rsidRDefault="00EA0600" w:rsidP="00E0669B">
      <w:pPr>
        <w:pStyle w:val="AIK"/>
        <w:spacing w:before="0" w:after="0"/>
      </w:pPr>
      <w:r>
        <w:t>C</w:t>
      </w:r>
      <w:r w:rsidRPr="00EA0600">
        <w:t>) Toplumda sevgi ve saygının gelişmesini sağlar, kıskançlığı önler.</w:t>
      </w:r>
    </w:p>
    <w:p w14:paraId="065CEA61" w14:textId="1DE98B4D" w:rsidR="00C150A7" w:rsidRDefault="00EA0600" w:rsidP="00E0669B">
      <w:pPr>
        <w:pStyle w:val="AIK"/>
        <w:spacing w:before="0" w:after="0"/>
      </w:pPr>
      <w:r>
        <w:t>D</w:t>
      </w:r>
      <w:r w:rsidRPr="00EA0600">
        <w:t>)Kişiyi cömert olmaya teşvik eder.</w:t>
      </w:r>
    </w:p>
    <w:p w14:paraId="719E12B2" w14:textId="77777777" w:rsidR="00EA0600" w:rsidRDefault="00EA0600" w:rsidP="00E0669B">
      <w:pPr>
        <w:spacing w:after="0" w:line="240" w:lineRule="auto"/>
        <w:rPr>
          <w:rFonts w:cstheme="minorHAnsi"/>
          <w:sz w:val="24"/>
          <w:szCs w:val="24"/>
        </w:rPr>
      </w:pPr>
    </w:p>
    <w:p w14:paraId="7E4B4ECE" w14:textId="3C89D274" w:rsidR="00EA0600" w:rsidRPr="00EA0600" w:rsidRDefault="00EA0600" w:rsidP="00E0669B">
      <w:pPr>
        <w:pStyle w:val="SORUNOLUAIK"/>
        <w:spacing w:after="0" w:line="240" w:lineRule="auto"/>
      </w:pPr>
      <w:r w:rsidRPr="00EA0600">
        <w:t>Marmara, Van ve Elazığ depremlerinden sonra</w:t>
      </w:r>
      <w:r>
        <w:t xml:space="preserve"> </w:t>
      </w:r>
      <w:r w:rsidRPr="00EA0600">
        <w:t xml:space="preserve">basında, binalarda deniz kumu kullanıldığına dair haberler duyduk. Yıkılan binalar, inşaat </w:t>
      </w:r>
      <w:proofErr w:type="gramStart"/>
      <w:r w:rsidRPr="00EA0600">
        <w:t>kriterlerine</w:t>
      </w:r>
      <w:proofErr w:type="gramEnd"/>
      <w:r w:rsidRPr="00EA0600">
        <w:t xml:space="preserve"> yeterince uyulmadığını gösterdi. Deniz kumu ve kabuğuyla beş katlı siteler inşa eden </w:t>
      </w:r>
      <w:proofErr w:type="gramStart"/>
      <w:r w:rsidRPr="00EA0600">
        <w:t>müteahhit</w:t>
      </w:r>
      <w:proofErr w:type="gramEnd"/>
      <w:r w:rsidRPr="00EA0600">
        <w:t xml:space="preserve"> Süleyman Bey “Bizim bina yaptığımız zamanlarda herkes böyle yapıyordu. Ne yapalım? Kaderde ne varsa o olur.” diyerek hatasına bahaneler bulmaya çalıştı. </w:t>
      </w:r>
    </w:p>
    <w:p w14:paraId="2A1B2228" w14:textId="77777777" w:rsidR="00EA0600" w:rsidRPr="00EA0600" w:rsidRDefault="00EA0600" w:rsidP="00E0669B">
      <w:pPr>
        <w:pStyle w:val="BOLD"/>
        <w:spacing w:before="0" w:after="0"/>
      </w:pPr>
      <w:r w:rsidRPr="00EA0600">
        <w:t>Bu haberde sözü edilen yanlış kader anlayışı aşağıdakilerden hangisidir?</w:t>
      </w:r>
    </w:p>
    <w:p w14:paraId="6DFA32F8" w14:textId="77777777" w:rsidR="00EA0600" w:rsidRPr="00EA0600" w:rsidRDefault="00EA0600" w:rsidP="00E0669B">
      <w:pPr>
        <w:pStyle w:val="AIK"/>
        <w:spacing w:before="0" w:after="0"/>
      </w:pPr>
      <w:r w:rsidRPr="00EA0600">
        <w:t xml:space="preserve"> A) Kaderde, insanın sorumluluğu bulunmamaktadır. </w:t>
      </w:r>
    </w:p>
    <w:p w14:paraId="32823726" w14:textId="77777777" w:rsidR="00EA0600" w:rsidRPr="00EA0600" w:rsidRDefault="00EA0600" w:rsidP="00E0669B">
      <w:pPr>
        <w:pStyle w:val="AIK"/>
        <w:spacing w:before="0" w:after="0"/>
      </w:pPr>
      <w:r w:rsidRPr="00EA0600">
        <w:t xml:space="preserve">B) Tedbir bizden takdir Allah’tandır. </w:t>
      </w:r>
    </w:p>
    <w:p w14:paraId="488A8BBD" w14:textId="77777777" w:rsidR="00EA0600" w:rsidRPr="00EA0600" w:rsidRDefault="00EA0600" w:rsidP="00E0669B">
      <w:pPr>
        <w:pStyle w:val="AIK"/>
        <w:spacing w:before="0" w:after="0"/>
      </w:pPr>
      <w:r w:rsidRPr="00EA0600">
        <w:t xml:space="preserve">C) Akıl sonradan ah çekmek için değil, düşünüp tedbir almak içindir. </w:t>
      </w:r>
    </w:p>
    <w:p w14:paraId="77CABBB7" w14:textId="061FB0D3" w:rsidR="00C150A7" w:rsidRDefault="00EA0600" w:rsidP="00E0669B">
      <w:pPr>
        <w:pStyle w:val="AIK"/>
        <w:spacing w:before="0" w:after="0"/>
      </w:pPr>
      <w:r w:rsidRPr="00EA0600">
        <w:t>D) Eşeğini sağlam kazığa bağla, sonra Allah’a ısmarla.</w:t>
      </w:r>
    </w:p>
    <w:p w14:paraId="1BF02B23" w14:textId="77777777" w:rsidR="00E0669B" w:rsidRDefault="00E0669B" w:rsidP="00E0669B">
      <w:pPr>
        <w:pStyle w:val="AIK"/>
        <w:spacing w:before="0" w:after="0"/>
      </w:pPr>
    </w:p>
    <w:p w14:paraId="67B38D98" w14:textId="77777777" w:rsidR="00E0669B" w:rsidRDefault="00E0669B" w:rsidP="00E0669B">
      <w:pPr>
        <w:pStyle w:val="AIK"/>
        <w:spacing w:before="0" w:after="0"/>
      </w:pPr>
    </w:p>
    <w:p w14:paraId="4FDAA873" w14:textId="77777777" w:rsidR="00EA0600" w:rsidRDefault="00EA0600" w:rsidP="00E0669B">
      <w:pPr>
        <w:pStyle w:val="AIK"/>
        <w:spacing w:before="0" w:after="0"/>
      </w:pPr>
    </w:p>
    <w:p w14:paraId="3F395580" w14:textId="77777777" w:rsidR="00EA0600" w:rsidRDefault="00EA0600" w:rsidP="00E0669B">
      <w:pPr>
        <w:pStyle w:val="SORUNOLUAIK"/>
        <w:spacing w:after="0" w:line="240" w:lineRule="auto"/>
      </w:pPr>
      <w:r w:rsidRPr="00EA0600">
        <w:t>İnsan için ancak çalıştığının karşılığı vardır.”</w:t>
      </w:r>
      <w:r>
        <w:t xml:space="preserve"> </w:t>
      </w:r>
      <w:r w:rsidRPr="00EA0600">
        <w:t xml:space="preserve">  </w:t>
      </w:r>
    </w:p>
    <w:p w14:paraId="2B47D959" w14:textId="1591E43F" w:rsidR="00EA0600" w:rsidRDefault="00EA0600" w:rsidP="00E0669B">
      <w:pPr>
        <w:pStyle w:val="SORUNOLUAIK"/>
        <w:numPr>
          <w:ilvl w:val="0"/>
          <w:numId w:val="0"/>
        </w:numPr>
        <w:spacing w:after="0" w:line="240" w:lineRule="auto"/>
        <w:ind w:left="284"/>
      </w:pPr>
      <w:r w:rsidRPr="00EA0600">
        <w:t xml:space="preserve">   “Aranızda birbirinizin mallarınızı haksız yere yemeyin.”</w:t>
      </w:r>
    </w:p>
    <w:p w14:paraId="6ED83D86" w14:textId="7E69E313" w:rsidR="00EA0600" w:rsidRPr="00EA0600" w:rsidRDefault="00EA0600" w:rsidP="00E0669B">
      <w:pPr>
        <w:pStyle w:val="SORUNOLUAIK"/>
        <w:numPr>
          <w:ilvl w:val="0"/>
          <w:numId w:val="0"/>
        </w:numPr>
        <w:spacing w:after="0" w:line="240" w:lineRule="auto"/>
        <w:ind w:left="284" w:hanging="284"/>
        <w:rPr>
          <w:sz w:val="24"/>
          <w:szCs w:val="24"/>
        </w:rPr>
      </w:pPr>
      <w:r>
        <w:rPr>
          <w:sz w:val="24"/>
          <w:szCs w:val="24"/>
        </w:rPr>
        <w:t xml:space="preserve"> </w:t>
      </w:r>
      <w:r w:rsidRPr="00EA0600">
        <w:rPr>
          <w:sz w:val="24"/>
          <w:szCs w:val="24"/>
        </w:rPr>
        <w:t xml:space="preserve">     “Ölçüde ve tartıda hile yapanların vay haline.”</w:t>
      </w:r>
    </w:p>
    <w:p w14:paraId="78BD21EE" w14:textId="77777777" w:rsidR="00EA0600" w:rsidRPr="00EA0600" w:rsidRDefault="00EA0600" w:rsidP="00E0669B">
      <w:pPr>
        <w:pStyle w:val="BOLD"/>
        <w:spacing w:before="0" w:after="0"/>
      </w:pPr>
      <w:r w:rsidRPr="00EA0600">
        <w:t xml:space="preserve">      Yukarıdaki ayetler neyin korunmasına yöneliktir?</w:t>
      </w:r>
    </w:p>
    <w:p w14:paraId="0ACBA92A" w14:textId="71C518E8" w:rsidR="00EA0600" w:rsidRPr="00EA0600" w:rsidRDefault="00EA0600" w:rsidP="00E0669B">
      <w:pPr>
        <w:pStyle w:val="AIK"/>
        <w:spacing w:before="0" w:after="0"/>
      </w:pPr>
      <w:r>
        <w:t>A)Canın korunması</w:t>
      </w:r>
      <w:r>
        <w:tab/>
        <w:t>B</w:t>
      </w:r>
      <w:r w:rsidRPr="00EA0600">
        <w:t>)Neslin korunması</w:t>
      </w:r>
    </w:p>
    <w:p w14:paraId="60BA2AE3" w14:textId="5D985096" w:rsidR="00C150A7" w:rsidRDefault="00EA0600" w:rsidP="00E0669B">
      <w:pPr>
        <w:pStyle w:val="AIK"/>
        <w:spacing w:before="0" w:after="0"/>
      </w:pPr>
      <w:r>
        <w:t>C)Malın korunması</w:t>
      </w:r>
      <w:r>
        <w:tab/>
        <w:t>D</w:t>
      </w:r>
      <w:r w:rsidRPr="00EA0600">
        <w:t>)Aklın korunması</w:t>
      </w:r>
    </w:p>
    <w:p w14:paraId="0A7A9896" w14:textId="77777777" w:rsidR="00E0669B" w:rsidRDefault="00E0669B" w:rsidP="00E0669B">
      <w:pPr>
        <w:pStyle w:val="AIK"/>
        <w:spacing w:before="0" w:after="0"/>
      </w:pPr>
    </w:p>
    <w:p w14:paraId="6E4BDCAE" w14:textId="77777777" w:rsidR="00E0669B" w:rsidRDefault="00E0669B" w:rsidP="00E0669B">
      <w:pPr>
        <w:pStyle w:val="AIK"/>
        <w:spacing w:before="0" w:after="0"/>
      </w:pPr>
    </w:p>
    <w:p w14:paraId="54BD77C6" w14:textId="0F3A8C8D" w:rsidR="00EA0600" w:rsidRDefault="00EA0600" w:rsidP="00E0669B">
      <w:pPr>
        <w:pStyle w:val="SORUNOLUAIK"/>
        <w:spacing w:after="0" w:line="240" w:lineRule="auto"/>
      </w:pPr>
      <w:r>
        <w:tab/>
      </w:r>
      <w:proofErr w:type="spellStart"/>
      <w:r>
        <w:t>Zimem</w:t>
      </w:r>
      <w:proofErr w:type="spellEnd"/>
      <w:r>
        <w:t xml:space="preserve"> defteri uygulaması</w:t>
      </w:r>
    </w:p>
    <w:p w14:paraId="03A8C232" w14:textId="1C6BE9A7" w:rsidR="00EA0600" w:rsidRDefault="00EA0600" w:rsidP="00E0669B">
      <w:pPr>
        <w:pStyle w:val="SORUNOLUAIK"/>
        <w:numPr>
          <w:ilvl w:val="0"/>
          <w:numId w:val="0"/>
        </w:numPr>
        <w:spacing w:after="0" w:line="240" w:lineRule="auto"/>
        <w:ind w:left="284" w:hanging="284"/>
      </w:pPr>
      <w:r>
        <w:t xml:space="preserve">    </w:t>
      </w:r>
      <w:r>
        <w:tab/>
      </w:r>
      <w:r>
        <w:tab/>
        <w:t>Askıda ekmek</w:t>
      </w:r>
    </w:p>
    <w:p w14:paraId="7C2EB4C7" w14:textId="34F30AC2" w:rsidR="00EA0600" w:rsidRDefault="00EA0600" w:rsidP="00E0669B">
      <w:pPr>
        <w:pStyle w:val="SORUNOLUAIK"/>
        <w:numPr>
          <w:ilvl w:val="0"/>
          <w:numId w:val="0"/>
        </w:numPr>
        <w:spacing w:after="0" w:line="240" w:lineRule="auto"/>
        <w:ind w:left="284"/>
      </w:pPr>
      <w:r>
        <w:t xml:space="preserve">   Sadaka taşı</w:t>
      </w:r>
    </w:p>
    <w:p w14:paraId="26DA3479" w14:textId="6424106C" w:rsidR="00EA0600" w:rsidRDefault="00EA0600" w:rsidP="00E0669B">
      <w:pPr>
        <w:pStyle w:val="SORUMETN"/>
        <w:numPr>
          <w:ilvl w:val="0"/>
          <w:numId w:val="0"/>
        </w:numPr>
        <w:spacing w:after="0"/>
        <w:ind w:left="113"/>
      </w:pPr>
      <w:r>
        <w:t>Osmanlı zamanında yapılan bu uygulamalar insanların aşağıdakilerden hangisine önem verdiğini göstermez?</w:t>
      </w:r>
    </w:p>
    <w:p w14:paraId="1C1BDB4E" w14:textId="5875544E" w:rsidR="00EA0600" w:rsidRDefault="00EA0600" w:rsidP="00E0669B">
      <w:pPr>
        <w:pStyle w:val="SORUNOLUAIK"/>
        <w:numPr>
          <w:ilvl w:val="0"/>
          <w:numId w:val="0"/>
        </w:numPr>
        <w:spacing w:after="0" w:line="240" w:lineRule="auto"/>
        <w:ind w:left="284"/>
      </w:pPr>
      <w:r>
        <w:t>A)Müslümanlar muhtaçları korumuştur.</w:t>
      </w:r>
    </w:p>
    <w:p w14:paraId="73B8EE8A" w14:textId="58E14BE5" w:rsidR="00EA0600" w:rsidRDefault="00EA0600" w:rsidP="00E0669B">
      <w:pPr>
        <w:pStyle w:val="SORUNOLUAIK"/>
        <w:numPr>
          <w:ilvl w:val="0"/>
          <w:numId w:val="0"/>
        </w:numPr>
        <w:spacing w:after="0" w:line="240" w:lineRule="auto"/>
        <w:ind w:left="284"/>
      </w:pPr>
      <w:r>
        <w:t>B)Bu uygulama fakirlerin onurunu korumaya yönelik değildir.</w:t>
      </w:r>
    </w:p>
    <w:p w14:paraId="18A40E9C" w14:textId="0F7EF371" w:rsidR="00EA0600" w:rsidRDefault="00EA0600" w:rsidP="00E0669B">
      <w:pPr>
        <w:pStyle w:val="SORUNOLUAIK"/>
        <w:numPr>
          <w:ilvl w:val="0"/>
          <w:numId w:val="0"/>
        </w:numPr>
        <w:spacing w:after="0" w:line="240" w:lineRule="auto"/>
        <w:ind w:left="284"/>
      </w:pPr>
      <w:r>
        <w:t>C)Yardımlaşmaya önem verilmiştir.</w:t>
      </w:r>
    </w:p>
    <w:p w14:paraId="3758659B" w14:textId="0C88EBC5" w:rsidR="00EA0600" w:rsidRDefault="00EA0600" w:rsidP="00E0669B">
      <w:pPr>
        <w:pStyle w:val="SORUNOLUAIK"/>
        <w:numPr>
          <w:ilvl w:val="0"/>
          <w:numId w:val="0"/>
        </w:numPr>
        <w:spacing w:after="0" w:line="240" w:lineRule="auto"/>
        <w:ind w:left="284"/>
      </w:pPr>
      <w:r>
        <w:t>D)İhtiyacı olan insanlara karşı duyarlı davranılmıştır.</w:t>
      </w:r>
    </w:p>
    <w:p w14:paraId="1C3C5A95" w14:textId="77777777" w:rsidR="00E0669B" w:rsidRDefault="00E0669B" w:rsidP="00E0669B">
      <w:pPr>
        <w:pStyle w:val="SORUNOLUAIK"/>
        <w:numPr>
          <w:ilvl w:val="0"/>
          <w:numId w:val="0"/>
        </w:numPr>
        <w:spacing w:after="0" w:line="240" w:lineRule="auto"/>
        <w:ind w:left="284"/>
      </w:pPr>
    </w:p>
    <w:p w14:paraId="11A9DA33" w14:textId="77777777" w:rsidR="006B7FFB" w:rsidRDefault="006B7FFB" w:rsidP="00E0669B">
      <w:pPr>
        <w:pStyle w:val="SORUNOLUAIK"/>
        <w:numPr>
          <w:ilvl w:val="0"/>
          <w:numId w:val="0"/>
        </w:numPr>
        <w:spacing w:after="0" w:line="240" w:lineRule="auto"/>
        <w:ind w:left="284"/>
      </w:pPr>
    </w:p>
    <w:p w14:paraId="60CA1A9D" w14:textId="77777777" w:rsidR="006B7FFB" w:rsidRPr="00EA0600" w:rsidRDefault="006B7FFB" w:rsidP="00E0669B">
      <w:pPr>
        <w:pStyle w:val="SORUNOLUAIK"/>
        <w:numPr>
          <w:ilvl w:val="0"/>
          <w:numId w:val="0"/>
        </w:numPr>
        <w:spacing w:after="0" w:line="240" w:lineRule="auto"/>
        <w:ind w:left="284"/>
      </w:pPr>
    </w:p>
    <w:p w14:paraId="5649A6BC" w14:textId="77777777" w:rsidR="00EA0600" w:rsidRPr="00EA0600" w:rsidRDefault="00EA0600" w:rsidP="00E0669B">
      <w:pPr>
        <w:pStyle w:val="SORUNOLUAIK"/>
        <w:spacing w:after="0" w:line="240" w:lineRule="auto"/>
      </w:pPr>
      <w:r w:rsidRPr="00EA0600">
        <w:t xml:space="preserve">Kişinin dinen zengin sayılabilmesi için bazı özellikleri taşıyor olması gerekir. </w:t>
      </w:r>
    </w:p>
    <w:p w14:paraId="628E539C" w14:textId="51506C30" w:rsidR="00EA0600" w:rsidRPr="00EA0600" w:rsidRDefault="00EA0600" w:rsidP="00E0669B">
      <w:pPr>
        <w:pStyle w:val="BOLD"/>
        <w:spacing w:before="0" w:after="0"/>
      </w:pPr>
      <w:r w:rsidRPr="00EA0600">
        <w:t>Aşağıdakilerden hangisi bu özelliklerden biri değildir?</w:t>
      </w:r>
    </w:p>
    <w:p w14:paraId="092A754C" w14:textId="38329156" w:rsidR="00EA0600" w:rsidRPr="00EA0600" w:rsidRDefault="00EA0600" w:rsidP="00E0669B">
      <w:pPr>
        <w:pStyle w:val="AIK"/>
        <w:spacing w:before="0" w:after="0"/>
      </w:pPr>
      <w:r>
        <w:t>A</w:t>
      </w:r>
      <w:r w:rsidRPr="00EA0600">
        <w:t>) Zorunlu ihtiyaçlarını karşılayabiliyor olması gerekir</w:t>
      </w:r>
    </w:p>
    <w:p w14:paraId="3CE28E1F" w14:textId="65E2BFB5" w:rsidR="00EA0600" w:rsidRPr="00EA0600" w:rsidRDefault="00EA0600" w:rsidP="00E0669B">
      <w:pPr>
        <w:pStyle w:val="AIK"/>
        <w:spacing w:before="0" w:after="0"/>
      </w:pPr>
      <w:r>
        <w:t>B</w:t>
      </w:r>
      <w:r w:rsidRPr="00EA0600">
        <w:t>) En az 85 gram altına veya bunun değerinde mala sahip olmalıdır</w:t>
      </w:r>
    </w:p>
    <w:p w14:paraId="5A7306DD" w14:textId="53CBA9CA" w:rsidR="00EA0600" w:rsidRPr="00EA0600" w:rsidRDefault="00EA0600" w:rsidP="00E0669B">
      <w:pPr>
        <w:pStyle w:val="AIK"/>
        <w:spacing w:before="0" w:after="0"/>
      </w:pPr>
      <w:r>
        <w:t>C</w:t>
      </w:r>
      <w:r w:rsidRPr="00EA0600">
        <w:t xml:space="preserve">) Zekâtı verilecek olan para veya malın bir yıl boyunca o kişide kalması gerekir </w:t>
      </w:r>
    </w:p>
    <w:p w14:paraId="29658054" w14:textId="1D6DF73C" w:rsidR="00C150A7" w:rsidRDefault="00EA0600" w:rsidP="00E0669B">
      <w:pPr>
        <w:pStyle w:val="AIK"/>
        <w:spacing w:before="0" w:after="0"/>
      </w:pPr>
      <w:r>
        <w:t>D</w:t>
      </w:r>
      <w:r w:rsidRPr="00EA0600">
        <w:t>) Sağlığının zekât vermek için elverişli olması gerekir.</w:t>
      </w:r>
    </w:p>
    <w:p w14:paraId="526BC06C" w14:textId="77777777" w:rsidR="00E0669B" w:rsidRDefault="00E0669B" w:rsidP="00E0669B">
      <w:pPr>
        <w:pStyle w:val="AIK"/>
        <w:spacing w:before="0" w:after="0"/>
      </w:pPr>
    </w:p>
    <w:p w14:paraId="27D0DFC3" w14:textId="77777777" w:rsidR="00C150A7" w:rsidRDefault="00C150A7" w:rsidP="00E0669B">
      <w:pPr>
        <w:spacing w:after="0" w:line="240" w:lineRule="auto"/>
        <w:rPr>
          <w:rFonts w:cstheme="minorHAnsi"/>
          <w:sz w:val="24"/>
          <w:szCs w:val="24"/>
        </w:rPr>
      </w:pPr>
    </w:p>
    <w:p w14:paraId="09195772" w14:textId="4D896A43" w:rsidR="006B7FFB" w:rsidRPr="006B7FFB" w:rsidRDefault="006B7FFB" w:rsidP="00E0669B">
      <w:pPr>
        <w:pStyle w:val="SORUNOLUAIK"/>
        <w:spacing w:after="0" w:line="240" w:lineRule="auto"/>
      </w:pPr>
      <w:r w:rsidRPr="006B7FFB">
        <w:t xml:space="preserve">Hz. Şuayb peygamber, </w:t>
      </w:r>
      <w:proofErr w:type="spellStart"/>
      <w:r w:rsidRPr="006B7FFB">
        <w:t>medyen</w:t>
      </w:r>
      <w:proofErr w:type="spellEnd"/>
      <w:r w:rsidRPr="006B7FFB">
        <w:t xml:space="preserve"> halkına </w:t>
      </w:r>
      <w:proofErr w:type="gramStart"/>
      <w:r w:rsidRPr="006B7FFB">
        <w:t xml:space="preserve">hangi </w:t>
      </w:r>
      <w:r>
        <w:t xml:space="preserve"> </w:t>
      </w:r>
      <w:proofErr w:type="spellStart"/>
      <w:r w:rsidRPr="006B7FFB">
        <w:t>ötü</w:t>
      </w:r>
      <w:proofErr w:type="spellEnd"/>
      <w:proofErr w:type="gramEnd"/>
      <w:r w:rsidRPr="006B7FFB">
        <w:t xml:space="preserve"> özelliklerinden dolayı sürekli uyarıda bulunmuştur?</w:t>
      </w:r>
    </w:p>
    <w:p w14:paraId="2C3C6D42" w14:textId="04CBAAE3" w:rsidR="006B7FFB" w:rsidRPr="006B7FFB" w:rsidRDefault="006B7FFB" w:rsidP="00E0669B">
      <w:pPr>
        <w:pStyle w:val="AIK"/>
        <w:spacing w:before="0" w:after="0"/>
      </w:pPr>
      <w:r>
        <w:t xml:space="preserve">A) </w:t>
      </w:r>
      <w:r w:rsidRPr="006B7FFB">
        <w:t>Namaz kılmamaları</w:t>
      </w:r>
    </w:p>
    <w:p w14:paraId="25384356" w14:textId="6522D82A" w:rsidR="006B7FFB" w:rsidRPr="006B7FFB" w:rsidRDefault="006B7FFB" w:rsidP="00E0669B">
      <w:pPr>
        <w:pStyle w:val="AIK"/>
        <w:spacing w:before="0" w:after="0"/>
      </w:pPr>
      <w:r>
        <w:t xml:space="preserve">B) </w:t>
      </w:r>
      <w:r w:rsidRPr="006B7FFB">
        <w:t>Ticarette hile yapıp adaletsiz olmaları</w:t>
      </w:r>
    </w:p>
    <w:p w14:paraId="7A7C0338" w14:textId="6F63DD04" w:rsidR="006B7FFB" w:rsidRPr="006B7FFB" w:rsidRDefault="006B7FFB" w:rsidP="00E0669B">
      <w:pPr>
        <w:pStyle w:val="AIK"/>
        <w:spacing w:before="0" w:after="0"/>
      </w:pPr>
      <w:r>
        <w:t xml:space="preserve">C) </w:t>
      </w:r>
      <w:r w:rsidRPr="006B7FFB">
        <w:t>Kadınlara karşı merhametsiz olmaları</w:t>
      </w:r>
    </w:p>
    <w:p w14:paraId="3C249970" w14:textId="485E9416" w:rsidR="006B7FFB" w:rsidRDefault="006B7FFB" w:rsidP="00E0669B">
      <w:pPr>
        <w:pStyle w:val="AIK"/>
        <w:spacing w:before="0" w:after="0"/>
      </w:pPr>
      <w:r>
        <w:t xml:space="preserve">D) </w:t>
      </w:r>
      <w:r w:rsidRPr="006B7FFB">
        <w:t>Kumar oynayıp içki içmeleri</w:t>
      </w:r>
    </w:p>
    <w:p w14:paraId="0AC1D537" w14:textId="77777777" w:rsidR="00E0669B" w:rsidRDefault="00E0669B" w:rsidP="00E0669B">
      <w:pPr>
        <w:pStyle w:val="AIK"/>
        <w:spacing w:before="0" w:after="0"/>
      </w:pPr>
    </w:p>
    <w:p w14:paraId="60978EE5" w14:textId="77777777" w:rsidR="006B7FFB" w:rsidRDefault="006B7FFB" w:rsidP="00E0669B">
      <w:pPr>
        <w:pStyle w:val="AIK"/>
        <w:spacing w:before="0" w:after="0"/>
      </w:pPr>
    </w:p>
    <w:p w14:paraId="411F001D" w14:textId="28084484" w:rsidR="006B7FFB" w:rsidRPr="006B7FFB" w:rsidRDefault="006B7FFB" w:rsidP="00E0669B">
      <w:pPr>
        <w:pStyle w:val="SORUNOLUAIK"/>
        <w:spacing w:after="0" w:line="240" w:lineRule="auto"/>
      </w:pPr>
      <w:r w:rsidRPr="006B7FFB">
        <w:t>Eğer sadakaları, zek</w:t>
      </w:r>
      <w:r>
        <w:t xml:space="preserve">ât ve benzeri hayırları </w:t>
      </w:r>
      <w:proofErr w:type="spellStart"/>
      <w:r>
        <w:t>açıktan</w:t>
      </w:r>
      <w:r w:rsidRPr="006B7FFB">
        <w:t>verirseniz</w:t>
      </w:r>
      <w:proofErr w:type="spellEnd"/>
      <w:r w:rsidRPr="006B7FFB">
        <w:t xml:space="preserve"> ne güzel! Eğer onu fakirlere gizlice erirseniz, işte bu sizin için daha hayırlıdır. Allah da bu sebeple sizin günahlarınızı örter. Allah, yapmakta olduğu</w:t>
      </w:r>
      <w:r>
        <w:t>nuzu bilir.” (Bakara s./ 271.a)</w:t>
      </w:r>
    </w:p>
    <w:p w14:paraId="5D54330C" w14:textId="76A160B7" w:rsidR="006B7FFB" w:rsidRPr="006B7FFB" w:rsidRDefault="006B7FFB" w:rsidP="00E0669B">
      <w:pPr>
        <w:pStyle w:val="BOLD"/>
        <w:spacing w:before="0" w:after="0"/>
      </w:pPr>
      <w:r w:rsidRPr="006B7FFB">
        <w:t xml:space="preserve"> Kur’an-ı Kerim’de geçen bu ayette Allah zekât verirken aşağıdaki davranışlardan hangisine dikkat etmemizi istemektedir? </w:t>
      </w:r>
    </w:p>
    <w:p w14:paraId="02373D63" w14:textId="77777777" w:rsidR="006B7FFB" w:rsidRPr="006B7FFB" w:rsidRDefault="006B7FFB" w:rsidP="00E0669B">
      <w:pPr>
        <w:pStyle w:val="AIK"/>
        <w:spacing w:before="0" w:after="0"/>
      </w:pPr>
      <w:r w:rsidRPr="006B7FFB">
        <w:t>A-Zekâtı gereğinden fazla vermemeliyiz.</w:t>
      </w:r>
    </w:p>
    <w:p w14:paraId="1C3AB344" w14:textId="77777777" w:rsidR="006B7FFB" w:rsidRPr="006B7FFB" w:rsidRDefault="006B7FFB" w:rsidP="00E0669B">
      <w:pPr>
        <w:pStyle w:val="AIK"/>
        <w:spacing w:before="0" w:after="0"/>
      </w:pPr>
      <w:r w:rsidRPr="006B7FFB">
        <w:t xml:space="preserve">B-Zekât verdiğimiz fakirlerle konuşmamalıyız. </w:t>
      </w:r>
    </w:p>
    <w:p w14:paraId="0D848B01" w14:textId="12FC094E" w:rsidR="00C150A7" w:rsidRDefault="006B7FFB" w:rsidP="00E0669B">
      <w:pPr>
        <w:pStyle w:val="AIK"/>
        <w:spacing w:before="0" w:after="0"/>
      </w:pPr>
      <w:r w:rsidRPr="006B7FFB">
        <w:t>C-Zekât verdiğimiz fakirlerin onurunu incitmemeliyiz.</w:t>
      </w:r>
    </w:p>
    <w:p w14:paraId="02B2ADCF" w14:textId="599C69E6" w:rsidR="00C150A7" w:rsidRDefault="006B7FFB" w:rsidP="00E0669B">
      <w:pPr>
        <w:pStyle w:val="AIK"/>
        <w:spacing w:before="0" w:after="0"/>
      </w:pPr>
      <w:r w:rsidRPr="006B7FFB">
        <w:t>D-Zekâtımızın hepsini sadece bir fakire vermemeliyiz</w:t>
      </w:r>
    </w:p>
    <w:p w14:paraId="25F17EE0" w14:textId="77777777" w:rsidR="006B7FFB" w:rsidRDefault="006B7FFB" w:rsidP="00E0669B">
      <w:pPr>
        <w:pStyle w:val="AIK"/>
        <w:spacing w:before="0" w:after="0"/>
      </w:pPr>
    </w:p>
    <w:p w14:paraId="6F5DDE98" w14:textId="77777777" w:rsidR="00E0669B" w:rsidRDefault="00E0669B" w:rsidP="00E0669B">
      <w:pPr>
        <w:pStyle w:val="AIK"/>
        <w:spacing w:before="0" w:after="0"/>
      </w:pPr>
    </w:p>
    <w:p w14:paraId="7F314FE5" w14:textId="77777777" w:rsidR="00E0669B" w:rsidRDefault="00E0669B" w:rsidP="00E0669B">
      <w:pPr>
        <w:pStyle w:val="AIK"/>
        <w:spacing w:before="0" w:after="0"/>
      </w:pPr>
    </w:p>
    <w:p w14:paraId="2717175D" w14:textId="1BFF2314" w:rsidR="006B7FFB" w:rsidRPr="006B7FFB" w:rsidRDefault="006B7FFB" w:rsidP="00E0669B">
      <w:pPr>
        <w:pStyle w:val="SORUNOLUAIK"/>
        <w:spacing w:after="0" w:line="240" w:lineRule="auto"/>
      </w:pPr>
      <w:r w:rsidRPr="006B7FFB">
        <w:lastRenderedPageBreak/>
        <w:t>Selçuklu ve Os</w:t>
      </w:r>
      <w:r>
        <w:t xml:space="preserve">manlı </w:t>
      </w:r>
      <w:proofErr w:type="gramStart"/>
      <w:r>
        <w:t xml:space="preserve">toplumlarında  </w:t>
      </w:r>
      <w:proofErr w:type="spellStart"/>
      <w:r>
        <w:t>hayvanların</w:t>
      </w:r>
      <w:r w:rsidRPr="006B7FFB">
        <w:t>tedavisi</w:t>
      </w:r>
      <w:proofErr w:type="spellEnd"/>
      <w:proofErr w:type="gramEnd"/>
      <w:r w:rsidRPr="006B7FFB">
        <w:t xml:space="preserve"> için vakıflar kurulmuş, kuş evleri ve yabani hayvan barınakları yapılmıştır.</w:t>
      </w:r>
    </w:p>
    <w:p w14:paraId="3BE809E0" w14:textId="77777777" w:rsidR="006B7FFB" w:rsidRPr="006B7FFB" w:rsidRDefault="006B7FFB" w:rsidP="00E0669B">
      <w:pPr>
        <w:pStyle w:val="BOLD"/>
        <w:spacing w:before="0" w:after="0"/>
      </w:pPr>
      <w:r w:rsidRPr="006B7FFB">
        <w:t xml:space="preserve"> Aşağıdaki hadislerden hangisi Selçuklu ve Osmanlı toplumlarını bu şekilde davranmaya yönlendirmiştir? </w:t>
      </w:r>
    </w:p>
    <w:p w14:paraId="4FCFADF7" w14:textId="77777777" w:rsidR="006B7FFB" w:rsidRPr="006B7FFB" w:rsidRDefault="006B7FFB" w:rsidP="00E0669B">
      <w:pPr>
        <w:pStyle w:val="AIK"/>
        <w:spacing w:before="0" w:after="0"/>
      </w:pPr>
      <w:r w:rsidRPr="006B7FFB">
        <w:t>A) Yer ve gökler adaletle ayakta durmaktadır.</w:t>
      </w:r>
    </w:p>
    <w:p w14:paraId="6D51C388" w14:textId="77777777" w:rsidR="006B7FFB" w:rsidRPr="006B7FFB" w:rsidRDefault="006B7FFB" w:rsidP="00E0669B">
      <w:pPr>
        <w:pStyle w:val="AIK"/>
        <w:spacing w:before="0" w:after="0"/>
      </w:pPr>
      <w:r w:rsidRPr="006B7FFB">
        <w:t>B) Her can taşıyan varlığa yapılan iyilikte sevap vardır.</w:t>
      </w:r>
    </w:p>
    <w:p w14:paraId="74C71A56" w14:textId="77777777" w:rsidR="006B7FFB" w:rsidRPr="006B7FFB" w:rsidRDefault="006B7FFB" w:rsidP="00E0669B">
      <w:pPr>
        <w:pStyle w:val="AIK"/>
        <w:spacing w:before="0" w:after="0"/>
      </w:pPr>
      <w:r w:rsidRPr="006B7FFB">
        <w:t>C) Güçsüzün incindiği ve hakkını alamadığı bir toplum yücelemez.</w:t>
      </w:r>
    </w:p>
    <w:p w14:paraId="123BCCF3" w14:textId="154A3EAB" w:rsidR="00C150A7" w:rsidRDefault="006B7FFB" w:rsidP="00E0669B">
      <w:pPr>
        <w:pStyle w:val="AIK"/>
        <w:spacing w:before="0" w:after="0"/>
      </w:pPr>
      <w:r w:rsidRPr="006B7FFB">
        <w:t>D)Sizden biriniz yaptığı işi en güzel şekilde yapsın</w:t>
      </w:r>
    </w:p>
    <w:p w14:paraId="0509CB88" w14:textId="77777777" w:rsidR="00096985" w:rsidRDefault="00096985" w:rsidP="00E0669B">
      <w:pPr>
        <w:spacing w:after="0" w:line="240" w:lineRule="auto"/>
        <w:rPr>
          <w:rFonts w:cstheme="minorHAnsi"/>
          <w:sz w:val="24"/>
          <w:szCs w:val="24"/>
        </w:rPr>
      </w:pPr>
    </w:p>
    <w:p w14:paraId="014D72B6" w14:textId="77777777" w:rsidR="00096985" w:rsidRDefault="00096985" w:rsidP="00E0669B">
      <w:pPr>
        <w:spacing w:after="0" w:line="240" w:lineRule="auto"/>
        <w:rPr>
          <w:rFonts w:cstheme="minorHAnsi"/>
          <w:sz w:val="24"/>
          <w:szCs w:val="24"/>
        </w:rPr>
      </w:pPr>
    </w:p>
    <w:p w14:paraId="07147762" w14:textId="08F9CCBB" w:rsidR="006B7FFB" w:rsidRDefault="006B7FFB" w:rsidP="00E0669B">
      <w:pPr>
        <w:pStyle w:val="SORUNOLUAIK"/>
        <w:spacing w:after="0" w:line="240" w:lineRule="auto"/>
      </w:pPr>
      <w:r w:rsidRPr="006B7FFB">
        <w:t>İslam dininde insanın çalışarak kazandığı mallarda mülkiyet hakkı vardır. K</w:t>
      </w:r>
      <w:r>
        <w:t xml:space="preserve">ur’an, insanın emek sarf ederek </w:t>
      </w:r>
      <w:r w:rsidRPr="006B7FFB">
        <w:t xml:space="preserve">kazandığı malının korunması için bazı ilkeler getirmiştir. </w:t>
      </w:r>
    </w:p>
    <w:p w14:paraId="023586A7" w14:textId="3734996F" w:rsidR="006B7FFB" w:rsidRPr="006B7FFB" w:rsidRDefault="006B7FFB" w:rsidP="00E0669B">
      <w:pPr>
        <w:pStyle w:val="BOLD"/>
        <w:spacing w:before="0" w:after="0"/>
      </w:pPr>
      <w:r w:rsidRPr="006B7FFB">
        <w:rPr>
          <w:sz w:val="24"/>
          <w:szCs w:val="24"/>
        </w:rPr>
        <w:t>Aşağıdaki davranışlardan hangisi İslam dinindeki malın korunması ilkesine uygun değildir?</w:t>
      </w:r>
    </w:p>
    <w:p w14:paraId="5A7B60F3" w14:textId="77777777" w:rsidR="006B7FFB" w:rsidRPr="006B7FFB" w:rsidRDefault="006B7FFB" w:rsidP="00E0669B">
      <w:pPr>
        <w:pStyle w:val="AIK"/>
        <w:spacing w:before="0" w:after="0"/>
      </w:pPr>
      <w:r w:rsidRPr="006B7FFB">
        <w:t>A) Kişinin kendi emeği ile kazanç elde etme hakkının olması</w:t>
      </w:r>
    </w:p>
    <w:p w14:paraId="4A433188" w14:textId="77777777" w:rsidR="006B7FFB" w:rsidRPr="006B7FFB" w:rsidRDefault="006B7FFB" w:rsidP="00E0669B">
      <w:pPr>
        <w:pStyle w:val="AIK"/>
        <w:spacing w:before="0" w:after="0"/>
      </w:pPr>
      <w:r w:rsidRPr="006B7FFB">
        <w:t>B) Kişinin kazancıyla istediği mülkü alabilme hakkına sahip olması</w:t>
      </w:r>
    </w:p>
    <w:p w14:paraId="0ED0046D" w14:textId="77777777" w:rsidR="006B7FFB" w:rsidRPr="006B7FFB" w:rsidRDefault="006B7FFB" w:rsidP="00E0669B">
      <w:pPr>
        <w:pStyle w:val="AIK"/>
        <w:spacing w:before="0" w:after="0"/>
      </w:pPr>
      <w:r w:rsidRPr="006B7FFB">
        <w:t>C) Kişinin kendi malını tüketirken savurganlık etmesi</w:t>
      </w:r>
    </w:p>
    <w:p w14:paraId="29B14338" w14:textId="5D469127" w:rsidR="00096985" w:rsidRDefault="006B7FFB" w:rsidP="00E0669B">
      <w:pPr>
        <w:pStyle w:val="AIK"/>
        <w:spacing w:before="0" w:after="0"/>
      </w:pPr>
      <w:r w:rsidRPr="006B7FFB">
        <w:t>D) Müslüman’ın kazancına hile, dolandırıcılık ve sahtekârlık katmadan, dürüstçe çalışarak kazanç elde etmesi</w:t>
      </w:r>
    </w:p>
    <w:p w14:paraId="058C4519" w14:textId="77777777" w:rsidR="006B7FFB" w:rsidRDefault="006B7FFB" w:rsidP="00E0669B">
      <w:pPr>
        <w:pStyle w:val="AIK"/>
        <w:spacing w:before="0" w:after="0"/>
      </w:pPr>
    </w:p>
    <w:p w14:paraId="728AD153" w14:textId="77777777" w:rsidR="006B7FFB" w:rsidRDefault="006B7FFB" w:rsidP="00E0669B">
      <w:pPr>
        <w:pStyle w:val="SORUNOLUAIK"/>
        <w:spacing w:after="0" w:line="240" w:lineRule="auto"/>
      </w:pPr>
      <w:r>
        <w:t xml:space="preserve">Şüphesiz </w:t>
      </w:r>
      <w:proofErr w:type="spellStart"/>
      <w:r>
        <w:t>mü’minler</w:t>
      </w:r>
      <w:proofErr w:type="spellEnd"/>
      <w:r>
        <w:t xml:space="preserve"> ancak kardeştir. Öyleyse kardeşlerinizin arasını düzeltin ve Allah’a karşı gelmekten sakının ki esirgenesiniz.” (</w:t>
      </w:r>
      <w:proofErr w:type="spellStart"/>
      <w:r>
        <w:t>Hucurat</w:t>
      </w:r>
      <w:proofErr w:type="spellEnd"/>
      <w:r>
        <w:t xml:space="preserve"> suresi, 10. ayet)</w:t>
      </w:r>
    </w:p>
    <w:p w14:paraId="528D4288" w14:textId="10FD9492" w:rsidR="006B7FFB" w:rsidRDefault="006B7FFB" w:rsidP="00E0669B">
      <w:pPr>
        <w:pStyle w:val="BOLD"/>
        <w:spacing w:before="0" w:after="0"/>
      </w:pPr>
      <w:r>
        <w:t>Aşağıdakilerden hangisi verilen ayetin mesajıyla aynı doğrultuda değildir?</w:t>
      </w:r>
    </w:p>
    <w:p w14:paraId="6B396E51" w14:textId="77777777" w:rsidR="006B7FFB" w:rsidRDefault="006B7FFB" w:rsidP="00E0669B">
      <w:pPr>
        <w:pStyle w:val="AIK"/>
        <w:spacing w:before="0" w:after="0"/>
      </w:pPr>
      <w:r>
        <w:t xml:space="preserve">A) Birimizin derdi hepimizin derdidir. </w:t>
      </w:r>
    </w:p>
    <w:p w14:paraId="103E2C1B" w14:textId="154A0BFE" w:rsidR="006B7FFB" w:rsidRDefault="006B7FFB" w:rsidP="00E0669B">
      <w:pPr>
        <w:pStyle w:val="AIK"/>
        <w:spacing w:before="0" w:after="0"/>
      </w:pPr>
      <w:r>
        <w:t>B) Kardeşlik, hoşgörülü ve affedici olmayı gerektirir.</w:t>
      </w:r>
    </w:p>
    <w:p w14:paraId="3C2ED356" w14:textId="77777777" w:rsidR="006B7FFB" w:rsidRDefault="006B7FFB" w:rsidP="00E0669B">
      <w:pPr>
        <w:pStyle w:val="AIK"/>
        <w:spacing w:before="0" w:after="0"/>
      </w:pPr>
      <w:r>
        <w:t xml:space="preserve">C) İlim öğrenmek farzdır. </w:t>
      </w:r>
    </w:p>
    <w:p w14:paraId="2113A80A" w14:textId="0A22575C" w:rsidR="006B7FFB" w:rsidRDefault="006B7FFB" w:rsidP="00E0669B">
      <w:pPr>
        <w:pStyle w:val="AIK"/>
        <w:spacing w:before="0" w:after="0"/>
      </w:pPr>
      <w:r>
        <w:t>D) Küsleri barıştırmak da sadakadır.</w:t>
      </w:r>
    </w:p>
    <w:p w14:paraId="491D5AA0" w14:textId="77777777" w:rsidR="00E0669B" w:rsidRDefault="00E0669B" w:rsidP="00E0669B">
      <w:pPr>
        <w:pStyle w:val="AIK"/>
        <w:spacing w:before="0" w:after="0"/>
      </w:pPr>
    </w:p>
    <w:p w14:paraId="66E48143" w14:textId="77777777" w:rsidR="006B7FFB" w:rsidRDefault="006B7FFB" w:rsidP="00E0669B">
      <w:pPr>
        <w:pStyle w:val="SORUNOLUAIK"/>
        <w:spacing w:after="0" w:line="240" w:lineRule="auto"/>
      </w:pPr>
      <w:r>
        <w:t>• Malın fiyatına aşırı kâr koymak</w:t>
      </w:r>
    </w:p>
    <w:p w14:paraId="673FC838" w14:textId="77777777" w:rsidR="006B7FFB" w:rsidRDefault="006B7FFB" w:rsidP="00E0669B">
      <w:pPr>
        <w:pStyle w:val="AIK"/>
        <w:spacing w:before="0" w:after="0"/>
      </w:pPr>
      <w:r>
        <w:t>• Kusurlu malı sağlam gibi tanıtmak</w:t>
      </w:r>
    </w:p>
    <w:p w14:paraId="14F1073B" w14:textId="77777777" w:rsidR="006B7FFB" w:rsidRDefault="006B7FFB" w:rsidP="00E0669B">
      <w:pPr>
        <w:pStyle w:val="AIK"/>
        <w:spacing w:before="0" w:after="0"/>
      </w:pPr>
      <w:r>
        <w:t xml:space="preserve">• Karaborsa, faiz, tefecilik, gasp, rüşvet, hile, hırsızlık ve şans oyunları </w:t>
      </w:r>
    </w:p>
    <w:p w14:paraId="7DAF11B6" w14:textId="77777777" w:rsidR="006B7FFB" w:rsidRDefault="006B7FFB" w:rsidP="00E0669B">
      <w:pPr>
        <w:pStyle w:val="AIK"/>
        <w:spacing w:before="0" w:after="0"/>
      </w:pPr>
      <w:r>
        <w:t>• Savurganlık</w:t>
      </w:r>
    </w:p>
    <w:p w14:paraId="4047648F" w14:textId="52A31FA9" w:rsidR="006B7FFB" w:rsidRDefault="006B7FFB" w:rsidP="00E0669B">
      <w:pPr>
        <w:pStyle w:val="BOLD"/>
        <w:spacing w:before="0" w:after="0"/>
      </w:pPr>
      <w:r>
        <w:t>Yukarıdaki davranışların dinimizde haram kılınması, hangi esası korumak içindir?</w:t>
      </w:r>
    </w:p>
    <w:p w14:paraId="0DE99C17" w14:textId="77777777" w:rsidR="006B7FFB" w:rsidRDefault="006B7FFB" w:rsidP="00E0669B">
      <w:pPr>
        <w:pStyle w:val="AIK"/>
        <w:spacing w:before="0" w:after="0"/>
      </w:pPr>
      <w:r>
        <w:t xml:space="preserve">A) Canı korumak             B) Malı korumak </w:t>
      </w:r>
    </w:p>
    <w:p w14:paraId="7CC36157" w14:textId="7FE5FEA5" w:rsidR="006B7FFB" w:rsidRDefault="006B7FFB" w:rsidP="00E0669B">
      <w:pPr>
        <w:pStyle w:val="AIK"/>
        <w:spacing w:before="0" w:after="0"/>
      </w:pPr>
      <w:r>
        <w:t>C) Dini korumak               D) Aklı korumak</w:t>
      </w:r>
    </w:p>
    <w:p w14:paraId="3566F9DA" w14:textId="77777777" w:rsidR="00E0669B" w:rsidRDefault="00E0669B" w:rsidP="00E0669B">
      <w:pPr>
        <w:pStyle w:val="AIK"/>
        <w:spacing w:before="0" w:after="0"/>
      </w:pPr>
    </w:p>
    <w:p w14:paraId="567B3E0F" w14:textId="77777777" w:rsidR="006B7FFB" w:rsidRPr="006B7FFB" w:rsidRDefault="006B7FFB" w:rsidP="00E0669B">
      <w:pPr>
        <w:pStyle w:val="SORUNOLUAIK"/>
        <w:spacing w:after="0"/>
      </w:pPr>
      <w:r w:rsidRPr="006B7FFB">
        <w:t>I. Öldürmek veya yaralamak</w:t>
      </w:r>
    </w:p>
    <w:p w14:paraId="5108A6A1" w14:textId="77777777" w:rsidR="006B7FFB" w:rsidRPr="006B7FFB" w:rsidRDefault="006B7FFB" w:rsidP="00E0669B">
      <w:pPr>
        <w:pStyle w:val="SORUNOLUAIK"/>
        <w:numPr>
          <w:ilvl w:val="0"/>
          <w:numId w:val="0"/>
        </w:numPr>
        <w:spacing w:after="0"/>
        <w:ind w:left="284"/>
      </w:pPr>
      <w:r w:rsidRPr="006B7FFB">
        <w:t xml:space="preserve">II. Kan davası gütmek </w:t>
      </w:r>
    </w:p>
    <w:p w14:paraId="53ED5EE1" w14:textId="77777777" w:rsidR="006B7FFB" w:rsidRPr="006B7FFB" w:rsidRDefault="006B7FFB" w:rsidP="00E0669B">
      <w:pPr>
        <w:pStyle w:val="SORUNOLUAIK"/>
        <w:numPr>
          <w:ilvl w:val="0"/>
          <w:numId w:val="0"/>
        </w:numPr>
        <w:spacing w:after="0"/>
        <w:ind w:left="284"/>
      </w:pPr>
      <w:r w:rsidRPr="006B7FFB">
        <w:t>III. Çocuğunun eğitimini ihmal etmek</w:t>
      </w:r>
    </w:p>
    <w:p w14:paraId="545DC942" w14:textId="77777777" w:rsidR="006B7FFB" w:rsidRPr="006B7FFB" w:rsidRDefault="006B7FFB" w:rsidP="00E0669B">
      <w:pPr>
        <w:pStyle w:val="SORUNOLUAIK"/>
        <w:numPr>
          <w:ilvl w:val="0"/>
          <w:numId w:val="0"/>
        </w:numPr>
        <w:spacing w:after="0"/>
        <w:ind w:left="284"/>
      </w:pPr>
      <w:r w:rsidRPr="006B7FFB">
        <w:t>IV. Şans oyunlarını oynamak</w:t>
      </w:r>
    </w:p>
    <w:p w14:paraId="2CFEDBEB" w14:textId="03FD04ED" w:rsidR="006B7FFB" w:rsidRPr="006B7FFB" w:rsidRDefault="006B7FFB" w:rsidP="00E0669B">
      <w:pPr>
        <w:pStyle w:val="BOLD"/>
        <w:spacing w:before="0" w:after="0"/>
      </w:pPr>
      <w:r w:rsidRPr="006B7FFB">
        <w:t xml:space="preserve"> Öncüllerde verilenlerden hangileri canın korunmasını tehlikeye sokan durumlardır?</w:t>
      </w:r>
    </w:p>
    <w:p w14:paraId="1C342DBE" w14:textId="5E9E7471" w:rsidR="00E0669B" w:rsidRDefault="006B7FFB" w:rsidP="00E0669B">
      <w:pPr>
        <w:pStyle w:val="AIK"/>
        <w:spacing w:before="0" w:after="0"/>
      </w:pPr>
      <w:r w:rsidRPr="006B7FFB">
        <w:t xml:space="preserve">A)I ve </w:t>
      </w:r>
      <w:proofErr w:type="gramStart"/>
      <w:r w:rsidRPr="006B7FFB">
        <w:t xml:space="preserve">IV   </w:t>
      </w:r>
      <w:r>
        <w:t xml:space="preserve">  B</w:t>
      </w:r>
      <w:proofErr w:type="gramEnd"/>
      <w:r>
        <w:t xml:space="preserve">) I, II ve III      C) I ve III     </w:t>
      </w:r>
      <w:r w:rsidRPr="006B7FFB">
        <w:t>D) I ve II</w:t>
      </w:r>
    </w:p>
    <w:p w14:paraId="1063A210" w14:textId="77777777" w:rsidR="006B7FFB" w:rsidRPr="00AD38EA" w:rsidRDefault="006B7FFB" w:rsidP="00E0669B">
      <w:pPr>
        <w:pStyle w:val="SORUNOLUAIK"/>
        <w:spacing w:after="0"/>
        <w:rPr>
          <w:b/>
          <w:bCs/>
        </w:rPr>
      </w:pPr>
      <w:r w:rsidRPr="00AD38EA">
        <w:rPr>
          <w:b/>
          <w:bCs/>
        </w:rPr>
        <w:t xml:space="preserve">Aşağıdakilerden hangisi </w:t>
      </w:r>
      <w:proofErr w:type="spellStart"/>
      <w:r w:rsidRPr="00AD38EA">
        <w:rPr>
          <w:b/>
          <w:bCs/>
        </w:rPr>
        <w:t>salih</w:t>
      </w:r>
      <w:proofErr w:type="spellEnd"/>
      <w:r w:rsidRPr="00AD38EA">
        <w:rPr>
          <w:b/>
          <w:bCs/>
        </w:rPr>
        <w:t xml:space="preserve"> amel olarak değerlendirilemez?</w:t>
      </w:r>
    </w:p>
    <w:p w14:paraId="594D00B3" w14:textId="77777777" w:rsidR="006B7FFB" w:rsidRDefault="006B7FFB" w:rsidP="00E0669B">
      <w:pPr>
        <w:pStyle w:val="AIK"/>
        <w:spacing w:before="0" w:after="0"/>
      </w:pPr>
      <w:r>
        <w:t>A) Akraba ve komşularla iyi geçinip dayanışma içinde olmak</w:t>
      </w:r>
    </w:p>
    <w:p w14:paraId="7A20B867" w14:textId="77777777" w:rsidR="006B7FFB" w:rsidRDefault="006B7FFB" w:rsidP="00E0669B">
      <w:pPr>
        <w:pStyle w:val="AIK"/>
        <w:spacing w:before="0" w:after="0"/>
      </w:pPr>
      <w:r>
        <w:t>B) Yaşadığımız topluma uygun giyinmek</w:t>
      </w:r>
    </w:p>
    <w:p w14:paraId="544F3E67" w14:textId="77777777" w:rsidR="006B7FFB" w:rsidRDefault="006B7FFB" w:rsidP="00E0669B">
      <w:pPr>
        <w:pStyle w:val="AIK"/>
        <w:spacing w:before="0" w:after="0"/>
      </w:pPr>
      <w:r>
        <w:t>C) İnsanlara güler yüzlü davranmak, güzel söz söylemek</w:t>
      </w:r>
    </w:p>
    <w:p w14:paraId="3BDBC82F" w14:textId="32D98A61" w:rsidR="00E0669B" w:rsidRDefault="006B7FFB" w:rsidP="00E0669B">
      <w:pPr>
        <w:pStyle w:val="AIK"/>
        <w:spacing w:before="0" w:after="0"/>
      </w:pPr>
      <w:r>
        <w:t>D) İnsanlara faydalı olmak</w:t>
      </w:r>
    </w:p>
    <w:p w14:paraId="74521BFA" w14:textId="77777777" w:rsidR="00E0669B" w:rsidRDefault="00E0669B" w:rsidP="00E0669B">
      <w:pPr>
        <w:pStyle w:val="AIK"/>
        <w:spacing w:before="0" w:after="0"/>
      </w:pPr>
    </w:p>
    <w:p w14:paraId="4AEE2557" w14:textId="77777777" w:rsidR="00E0669B" w:rsidRDefault="00E0669B" w:rsidP="00E0669B">
      <w:pPr>
        <w:pStyle w:val="AIK"/>
        <w:spacing w:before="0" w:after="0"/>
      </w:pPr>
    </w:p>
    <w:p w14:paraId="2D1B51D3" w14:textId="77777777" w:rsidR="00E0669B" w:rsidRDefault="00E0669B" w:rsidP="00E0669B">
      <w:pPr>
        <w:pStyle w:val="AIK"/>
        <w:spacing w:before="0" w:after="0"/>
      </w:pPr>
    </w:p>
    <w:p w14:paraId="0C1ECF9E" w14:textId="77777777" w:rsidR="00E0669B" w:rsidRDefault="00E0669B" w:rsidP="00E0669B">
      <w:pPr>
        <w:pStyle w:val="AIK"/>
        <w:spacing w:before="0" w:after="0"/>
      </w:pPr>
    </w:p>
    <w:p w14:paraId="566C498C" w14:textId="77777777" w:rsidR="00E0669B" w:rsidRDefault="00E0669B" w:rsidP="00E0669B">
      <w:pPr>
        <w:pStyle w:val="AIK"/>
        <w:spacing w:before="0" w:after="0"/>
      </w:pPr>
    </w:p>
    <w:p w14:paraId="71F51EF9" w14:textId="77777777" w:rsidR="00E0669B" w:rsidRDefault="00E0669B" w:rsidP="00E0669B">
      <w:pPr>
        <w:pStyle w:val="SORUNOLUAIK"/>
        <w:spacing w:after="0"/>
      </w:pPr>
      <w:r>
        <w:t xml:space="preserve">Sosyal hayatta canlıların hayatını tehdit eden durumlar karşısında önlemler alınması insanın sorumluluğundadır. </w:t>
      </w:r>
    </w:p>
    <w:p w14:paraId="63B218E9" w14:textId="30888EC7" w:rsidR="00E0669B" w:rsidRDefault="00E0669B" w:rsidP="00E0669B">
      <w:pPr>
        <w:pStyle w:val="BOLD"/>
        <w:spacing w:before="0" w:after="0"/>
      </w:pPr>
      <w:r>
        <w:t>Aşağıdakilerden hangisi, insanların önlem alması gereken konulardan biri değildir?</w:t>
      </w:r>
    </w:p>
    <w:p w14:paraId="4272968F" w14:textId="66F2DD28" w:rsidR="00E0669B" w:rsidRDefault="00E0669B" w:rsidP="00E0669B">
      <w:pPr>
        <w:pStyle w:val="AIK"/>
        <w:spacing w:before="0" w:after="0"/>
      </w:pPr>
      <w:r>
        <w:t xml:space="preserve">A) Halk </w:t>
      </w:r>
      <w:proofErr w:type="gramStart"/>
      <w:r>
        <w:t>sağlığı         C</w:t>
      </w:r>
      <w:proofErr w:type="gramEnd"/>
      <w:r>
        <w:t xml:space="preserve">)Hayvanların ve doğanın korunması </w:t>
      </w:r>
    </w:p>
    <w:p w14:paraId="18CB9EE7" w14:textId="5D12BC95" w:rsidR="00E0669B" w:rsidRDefault="00E0669B" w:rsidP="00E0669B">
      <w:pPr>
        <w:pStyle w:val="AIK"/>
        <w:spacing w:before="0" w:after="0"/>
      </w:pPr>
      <w:r>
        <w:t xml:space="preserve"> B) İş </w:t>
      </w:r>
      <w:proofErr w:type="gramStart"/>
      <w:r>
        <w:t>güvenliği        D</w:t>
      </w:r>
      <w:proofErr w:type="gramEnd"/>
      <w:r>
        <w:t>) Gece ve gündüzün oluşumu</w:t>
      </w:r>
    </w:p>
    <w:p w14:paraId="29164546" w14:textId="77777777" w:rsidR="00E0669B" w:rsidRDefault="00E0669B" w:rsidP="00E0669B">
      <w:pPr>
        <w:pStyle w:val="AIK"/>
        <w:spacing w:before="0" w:after="0"/>
      </w:pPr>
    </w:p>
    <w:p w14:paraId="3BA3F4B9" w14:textId="77777777" w:rsidR="00E0669B" w:rsidRDefault="00E0669B" w:rsidP="00E0669B">
      <w:pPr>
        <w:pStyle w:val="AIK"/>
        <w:spacing w:before="0" w:after="0"/>
      </w:pPr>
    </w:p>
    <w:p w14:paraId="6C6A013E" w14:textId="77777777" w:rsidR="00E0669B" w:rsidRDefault="00E0669B" w:rsidP="00E0669B">
      <w:pPr>
        <w:pStyle w:val="AIK"/>
        <w:spacing w:before="0" w:after="0"/>
      </w:pPr>
    </w:p>
    <w:p w14:paraId="39BE87A8" w14:textId="77777777" w:rsidR="00E0669B" w:rsidRDefault="00E0669B" w:rsidP="00E0669B">
      <w:pPr>
        <w:pStyle w:val="AIK"/>
        <w:spacing w:before="0" w:after="0"/>
      </w:pPr>
    </w:p>
    <w:p w14:paraId="5D6713AB" w14:textId="77777777" w:rsidR="00E0669B" w:rsidRDefault="00E0669B" w:rsidP="00E0669B">
      <w:pPr>
        <w:pStyle w:val="AIK"/>
        <w:spacing w:before="0" w:after="0"/>
      </w:pPr>
    </w:p>
    <w:p w14:paraId="566A6694" w14:textId="77777777" w:rsidR="00E0669B" w:rsidRDefault="00E0669B" w:rsidP="00E0669B">
      <w:pPr>
        <w:pStyle w:val="AIK"/>
        <w:spacing w:before="0" w:after="0"/>
      </w:pPr>
    </w:p>
    <w:p w14:paraId="7F37F67C" w14:textId="77777777" w:rsidR="00E0669B" w:rsidRPr="00E0669B" w:rsidRDefault="00E0669B" w:rsidP="00E0669B">
      <w:pPr>
        <w:pStyle w:val="SORUNOLUAIK"/>
        <w:spacing w:after="0"/>
      </w:pPr>
      <w:r w:rsidRPr="00E0669B">
        <w:t>I. Kardeşleri tarafından kuyuya atılmıştır.</w:t>
      </w:r>
    </w:p>
    <w:p w14:paraId="20F801A3" w14:textId="77777777" w:rsidR="00E0669B" w:rsidRPr="00E0669B" w:rsidRDefault="00E0669B" w:rsidP="00E0669B">
      <w:pPr>
        <w:pStyle w:val="SORUNOLUAIK"/>
        <w:numPr>
          <w:ilvl w:val="0"/>
          <w:numId w:val="0"/>
        </w:numPr>
        <w:spacing w:after="0"/>
        <w:ind w:left="284"/>
      </w:pPr>
      <w:r w:rsidRPr="00E0669B">
        <w:t>II. Kur’an’da hayat hikâyesi “Kıssaların en güzeli” olarak nitelendirilmiştir.</w:t>
      </w:r>
    </w:p>
    <w:p w14:paraId="6563972A" w14:textId="77777777" w:rsidR="00E0669B" w:rsidRPr="00E0669B" w:rsidRDefault="00E0669B" w:rsidP="00E0669B">
      <w:pPr>
        <w:pStyle w:val="SORUNOLUAIK"/>
        <w:numPr>
          <w:ilvl w:val="0"/>
          <w:numId w:val="0"/>
        </w:numPr>
        <w:spacing w:after="0"/>
        <w:ind w:left="284"/>
      </w:pPr>
      <w:r w:rsidRPr="00E0669B">
        <w:t>III. Mısır’dan Kızıldeniz’i geçerek göç etmiştir.</w:t>
      </w:r>
    </w:p>
    <w:p w14:paraId="16518CAD" w14:textId="373595E3" w:rsidR="00E0669B" w:rsidRPr="00E0669B" w:rsidRDefault="00AD38EA" w:rsidP="00E0669B">
      <w:pPr>
        <w:pStyle w:val="BOLD"/>
        <w:spacing w:before="0" w:after="0"/>
        <w:ind w:left="0"/>
      </w:pPr>
      <w:r>
        <w:t xml:space="preserve"> </w:t>
      </w:r>
      <w:r w:rsidR="00E0669B" w:rsidRPr="00E0669B">
        <w:t>Yukarıda verilen bilgilerden hangileri Hz. Yusuf’la ilgilidir?</w:t>
      </w:r>
    </w:p>
    <w:p w14:paraId="518E7CFF" w14:textId="40B01127" w:rsidR="00E0669B" w:rsidRDefault="00E0669B" w:rsidP="00E0669B">
      <w:pPr>
        <w:pStyle w:val="AIK"/>
        <w:spacing w:before="0" w:after="0"/>
      </w:pPr>
      <w:r>
        <w:t xml:space="preserve">A) I, II ve </w:t>
      </w:r>
      <w:proofErr w:type="gramStart"/>
      <w:r>
        <w:t xml:space="preserve">III     </w:t>
      </w:r>
      <w:r w:rsidRPr="00E0669B">
        <w:t>B</w:t>
      </w:r>
      <w:proofErr w:type="gramEnd"/>
      <w:r w:rsidRPr="00E0669B">
        <w:t>) I ve III</w:t>
      </w:r>
      <w:r>
        <w:t xml:space="preserve">   C) I ve II  </w:t>
      </w:r>
      <w:r w:rsidRPr="00E0669B">
        <w:t xml:space="preserve"> D) II ve III</w:t>
      </w:r>
    </w:p>
    <w:p w14:paraId="1AC6EAF9" w14:textId="77777777" w:rsidR="00E0669B" w:rsidRDefault="00E0669B" w:rsidP="00E0669B">
      <w:pPr>
        <w:pStyle w:val="AIK"/>
        <w:spacing w:before="0" w:after="0"/>
      </w:pPr>
    </w:p>
    <w:p w14:paraId="41A2C4E1" w14:textId="77777777" w:rsidR="00E0669B" w:rsidRDefault="00E0669B" w:rsidP="00E0669B">
      <w:pPr>
        <w:pStyle w:val="AIK"/>
        <w:spacing w:before="0" w:after="0"/>
      </w:pPr>
    </w:p>
    <w:p w14:paraId="1C67B9D1" w14:textId="77777777" w:rsidR="00E0669B" w:rsidRDefault="00E0669B" w:rsidP="00E0669B">
      <w:pPr>
        <w:pStyle w:val="AIK"/>
        <w:spacing w:before="0" w:after="0"/>
      </w:pPr>
    </w:p>
    <w:p w14:paraId="7ED76A4F" w14:textId="77777777" w:rsidR="00E0669B" w:rsidRPr="00E0669B" w:rsidRDefault="00E0669B" w:rsidP="00E0669B">
      <w:pPr>
        <w:pStyle w:val="AIK"/>
        <w:spacing w:before="0" w:after="0"/>
      </w:pPr>
    </w:p>
    <w:p w14:paraId="06889506" w14:textId="0740A1C0" w:rsidR="00E0669B" w:rsidRPr="00E0669B" w:rsidRDefault="00E0669B" w:rsidP="00E0669B">
      <w:pPr>
        <w:pStyle w:val="SORUNOLUAIK"/>
      </w:pPr>
      <w:r w:rsidRPr="00E0669B">
        <w:t xml:space="preserve">Zengin iş kadını olan Ayşe Hanım </w:t>
      </w:r>
      <w:proofErr w:type="gramStart"/>
      <w:r w:rsidRPr="00E0669B">
        <w:t xml:space="preserve">aşağıdakilerden </w:t>
      </w:r>
      <w:r>
        <w:t xml:space="preserve"> </w:t>
      </w:r>
      <w:proofErr w:type="spellStart"/>
      <w:r w:rsidRPr="00E0669B">
        <w:t>angisine</w:t>
      </w:r>
      <w:proofErr w:type="spellEnd"/>
      <w:proofErr w:type="gramEnd"/>
      <w:r w:rsidRPr="00E0669B">
        <w:t xml:space="preserve"> zekât veremez?</w:t>
      </w:r>
    </w:p>
    <w:p w14:paraId="52917CAE" w14:textId="3CD125AF" w:rsidR="00096985" w:rsidRDefault="00AD38EA" w:rsidP="00E0669B">
      <w:pPr>
        <w:rPr>
          <w:rFonts w:cstheme="minorHAnsi"/>
          <w:sz w:val="24"/>
          <w:szCs w:val="24"/>
        </w:rPr>
      </w:pPr>
      <w:r>
        <w:rPr>
          <w:rFonts w:cstheme="minorHAnsi"/>
          <w:sz w:val="24"/>
          <w:szCs w:val="24"/>
        </w:rPr>
        <w:t xml:space="preserve">    </w:t>
      </w:r>
      <w:r w:rsidR="00E0669B">
        <w:rPr>
          <w:rFonts w:cstheme="minorHAnsi"/>
          <w:sz w:val="24"/>
          <w:szCs w:val="24"/>
        </w:rPr>
        <w:t>A)</w:t>
      </w:r>
      <w:r>
        <w:rPr>
          <w:rFonts w:cstheme="minorHAnsi"/>
          <w:sz w:val="24"/>
          <w:szCs w:val="24"/>
        </w:rPr>
        <w:t xml:space="preserve"> </w:t>
      </w:r>
      <w:proofErr w:type="gramStart"/>
      <w:r w:rsidR="00E0669B">
        <w:rPr>
          <w:rFonts w:cstheme="minorHAnsi"/>
          <w:sz w:val="24"/>
          <w:szCs w:val="24"/>
        </w:rPr>
        <w:t>Amca        B</w:t>
      </w:r>
      <w:proofErr w:type="gramEnd"/>
      <w:r w:rsidR="00E0669B">
        <w:rPr>
          <w:rFonts w:cstheme="minorHAnsi"/>
          <w:sz w:val="24"/>
          <w:szCs w:val="24"/>
        </w:rPr>
        <w:t xml:space="preserve">)Torun     C)Dayı      </w:t>
      </w:r>
      <w:r w:rsidR="00E0669B" w:rsidRPr="00E0669B">
        <w:rPr>
          <w:rFonts w:cstheme="minorHAnsi"/>
          <w:sz w:val="24"/>
          <w:szCs w:val="24"/>
        </w:rPr>
        <w:t>D)Hala</w:t>
      </w:r>
    </w:p>
    <w:p w14:paraId="10DCB9FA" w14:textId="77777777" w:rsidR="00E0669B" w:rsidRDefault="00E0669B" w:rsidP="00E0669B">
      <w:pPr>
        <w:rPr>
          <w:rFonts w:cstheme="minorHAnsi"/>
          <w:sz w:val="24"/>
          <w:szCs w:val="24"/>
        </w:rPr>
      </w:pPr>
    </w:p>
    <w:p w14:paraId="2A8DAAA3" w14:textId="5049EE5F" w:rsidR="00E0669B" w:rsidRPr="00E0669B" w:rsidRDefault="00E0669B" w:rsidP="00E0669B">
      <w:pPr>
        <w:pStyle w:val="SORUNOLUAIK"/>
      </w:pPr>
      <w:r w:rsidRPr="00E0669B">
        <w:t>Sadaka-i cariye; öldükten sonra da kişiye sevap</w:t>
      </w:r>
      <w:r>
        <w:t xml:space="preserve"> </w:t>
      </w:r>
      <w:r w:rsidRPr="00E0669B">
        <w:t xml:space="preserve">kazandırmaya devam eden sadaka türüdür. </w:t>
      </w:r>
    </w:p>
    <w:p w14:paraId="17D7FC3E" w14:textId="77777777" w:rsidR="00E0669B" w:rsidRPr="00E0669B" w:rsidRDefault="00E0669B" w:rsidP="00E0669B">
      <w:pPr>
        <w:pStyle w:val="BOLD"/>
      </w:pPr>
      <w:r w:rsidRPr="00E0669B">
        <w:t>Aşağıdakilerden hangisi sadaka-i cariye kapsamında değerlendirilmez?</w:t>
      </w:r>
    </w:p>
    <w:p w14:paraId="53F4A5DF" w14:textId="351BE066" w:rsidR="00E0669B" w:rsidRPr="00E0669B" w:rsidRDefault="00E0669B" w:rsidP="00E0669B">
      <w:pPr>
        <w:pStyle w:val="AIK"/>
      </w:pPr>
      <w:r w:rsidRPr="00E0669B">
        <w:t xml:space="preserve">A) Hastane </w:t>
      </w:r>
      <w:proofErr w:type="gramStart"/>
      <w:r w:rsidRPr="00E0669B">
        <w:t>yaptırma</w:t>
      </w:r>
      <w:r>
        <w:t xml:space="preserve">k       </w:t>
      </w:r>
      <w:r w:rsidRPr="00E0669B">
        <w:t>B</w:t>
      </w:r>
      <w:proofErr w:type="gramEnd"/>
      <w:r w:rsidRPr="00E0669B">
        <w:t>) Okul yaptırmak</w:t>
      </w:r>
    </w:p>
    <w:p w14:paraId="7F72218A" w14:textId="2F3DDB6B" w:rsidR="00096985" w:rsidRDefault="00E0669B" w:rsidP="00E0669B">
      <w:pPr>
        <w:pStyle w:val="AIK"/>
      </w:pPr>
      <w:r w:rsidRPr="00E0669B">
        <w:t xml:space="preserve"> C) Ev yaptırmak</w:t>
      </w:r>
      <w:r>
        <w:t xml:space="preserve">             D) Bilimsel eser </w:t>
      </w:r>
      <w:r w:rsidRPr="00E0669B">
        <w:t>bırakmak</w:t>
      </w:r>
    </w:p>
    <w:p w14:paraId="66BB843A" w14:textId="77777777" w:rsidR="00096985" w:rsidRDefault="00096985">
      <w:pPr>
        <w:rPr>
          <w:rFonts w:cstheme="minorHAnsi"/>
          <w:sz w:val="24"/>
          <w:szCs w:val="24"/>
        </w:rPr>
      </w:pPr>
    </w:p>
    <w:p w14:paraId="3EA86EB7" w14:textId="77777777" w:rsidR="00096985" w:rsidRDefault="00096985">
      <w:pPr>
        <w:rPr>
          <w:rFonts w:cstheme="minorHAnsi"/>
          <w:sz w:val="24"/>
          <w:szCs w:val="24"/>
        </w:rPr>
      </w:pPr>
    </w:p>
    <w:p w14:paraId="53420267" w14:textId="77777777" w:rsidR="00AD38EA" w:rsidRDefault="00AD38EA" w:rsidP="00AD38EA">
      <w:pPr>
        <w:rPr>
          <w:rFonts w:cstheme="minorHAnsi"/>
          <w:sz w:val="24"/>
          <w:szCs w:val="24"/>
        </w:rPr>
      </w:pPr>
      <w:r>
        <w:rPr>
          <w:rFonts w:cstheme="minorHAnsi"/>
          <w:noProof/>
          <w:sz w:val="24"/>
          <w:szCs w:val="24"/>
        </w:rPr>
        <w:lastRenderedPageBreak/>
        <w:drawing>
          <wp:anchor distT="0" distB="0" distL="114300" distR="114300" simplePos="0" relativeHeight="251659264" behindDoc="0" locked="0" layoutInCell="1" allowOverlap="1" wp14:anchorId="2D59FFE2" wp14:editId="1FE98DB5">
            <wp:simplePos x="0" y="0"/>
            <wp:positionH relativeFrom="page">
              <wp:posOffset>-1562100</wp:posOffset>
            </wp:positionH>
            <wp:positionV relativeFrom="paragraph">
              <wp:posOffset>236329</wp:posOffset>
            </wp:positionV>
            <wp:extent cx="10691495" cy="7559675"/>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r w:rsidRPr="001B0C3D">
        <w:rPr>
          <w:rFonts w:cstheme="minorHAnsi"/>
          <w:noProof/>
          <w:sz w:val="24"/>
          <w:szCs w:val="24"/>
        </w:rPr>
        <mc:AlternateContent>
          <mc:Choice Requires="wps">
            <w:drawing>
              <wp:anchor distT="45720" distB="45720" distL="114300" distR="114300" simplePos="0" relativeHeight="251695104" behindDoc="0" locked="0" layoutInCell="1" allowOverlap="1" wp14:anchorId="34FB26DC" wp14:editId="220E82FE">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0AA32C6B" w14:textId="77777777" w:rsidR="00AD38EA" w:rsidRPr="001B0C3D" w:rsidRDefault="00AD38EA" w:rsidP="00AD38EA">
                            <w:pPr>
                              <w:pStyle w:val="stBilgi"/>
                              <w:jc w:val="center"/>
                              <w:rPr>
                                <w:sz w:val="20"/>
                                <w:szCs w:val="20"/>
                              </w:rPr>
                            </w:pPr>
                            <w:r w:rsidRPr="001B0C3D">
                              <w:rPr>
                                <w:sz w:val="20"/>
                                <w:szCs w:val="20"/>
                              </w:rPr>
                              <w:t>DİN KÜLTÜRÜ VE AHLAK BİLGİSİ</w:t>
                            </w:r>
                          </w:p>
                          <w:p w14:paraId="30EBC66F" w14:textId="77777777" w:rsidR="00AD38EA" w:rsidRPr="001B0C3D" w:rsidRDefault="00AD38EA" w:rsidP="00AD38EA">
                            <w:pPr>
                              <w:pStyle w:val="stBilgi"/>
                              <w:jc w:val="center"/>
                              <w:rPr>
                                <w:sz w:val="20"/>
                                <w:szCs w:val="20"/>
                              </w:rPr>
                            </w:pPr>
                            <w:r>
                              <w:rPr>
                                <w:sz w:val="20"/>
                                <w:szCs w:val="20"/>
                              </w:rPr>
                              <w:t>8</w:t>
                            </w:r>
                            <w:r w:rsidRPr="001B0C3D">
                              <w:rPr>
                                <w:sz w:val="20"/>
                                <w:szCs w:val="20"/>
                              </w:rPr>
                              <w:t>. Sınıf 2.Dönem 1. Yazılı / Sınav Soruları</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B26DC"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Y2EQ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" stroked="f">
                <v:textbox style="layout-flow:vertical;mso-layout-flow-alt:bottom-to-top">
                  <w:txbxContent>
                    <w:p w14:paraId="0AA32C6B" w14:textId="77777777" w:rsidR="00AD38EA" w:rsidRPr="001B0C3D" w:rsidRDefault="00AD38EA" w:rsidP="00AD38EA">
                      <w:pPr>
                        <w:pStyle w:val="stBilgi"/>
                        <w:jc w:val="center"/>
                        <w:rPr>
                          <w:sz w:val="20"/>
                          <w:szCs w:val="20"/>
                        </w:rPr>
                      </w:pPr>
                      <w:r w:rsidRPr="001B0C3D">
                        <w:rPr>
                          <w:sz w:val="20"/>
                          <w:szCs w:val="20"/>
                        </w:rPr>
                        <w:t>DİN KÜLTÜRÜ VE AHLAK BİLGİSİ</w:t>
                      </w:r>
                    </w:p>
                    <w:p w14:paraId="30EBC66F" w14:textId="77777777" w:rsidR="00AD38EA" w:rsidRPr="001B0C3D" w:rsidRDefault="00AD38EA" w:rsidP="00AD38EA">
                      <w:pPr>
                        <w:pStyle w:val="stBilgi"/>
                        <w:jc w:val="center"/>
                        <w:rPr>
                          <w:sz w:val="20"/>
                          <w:szCs w:val="20"/>
                        </w:rPr>
                      </w:pPr>
                      <w:r>
                        <w:rPr>
                          <w:sz w:val="20"/>
                          <w:szCs w:val="20"/>
                        </w:rPr>
                        <w:t>8</w:t>
                      </w:r>
                      <w:r w:rsidRPr="001B0C3D">
                        <w:rPr>
                          <w:sz w:val="20"/>
                          <w:szCs w:val="20"/>
                        </w:rPr>
                        <w:t>. Sınıf 2.Dönem 1. Yazılı / Sınav Soruları</w:t>
                      </w:r>
                    </w:p>
                  </w:txbxContent>
                </v:textbox>
              </v:shape>
            </w:pict>
          </mc:Fallback>
        </mc:AlternateContent>
      </w:r>
      <w:r>
        <w:rPr>
          <w:rFonts w:cstheme="minorHAnsi"/>
          <w:sz w:val="24"/>
          <w:szCs w:val="24"/>
        </w:rPr>
        <w:t xml:space="preserve"> </w:t>
      </w:r>
    </w:p>
    <w:p w14:paraId="2662FB04" w14:textId="77777777" w:rsidR="00AD38EA" w:rsidRDefault="00AD38EA" w:rsidP="00AD38EA">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43904" behindDoc="0" locked="0" layoutInCell="1" allowOverlap="1" wp14:anchorId="21C3FF2D" wp14:editId="77211DF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02867B0" w14:textId="77777777" w:rsidR="00AD38EA" w:rsidRDefault="00AD38EA" w:rsidP="00AD38EA">
                            <w:pPr>
                              <w:pStyle w:val="stBilgi"/>
                              <w:jc w:val="center"/>
                            </w:pPr>
                            <w:r>
                              <w:t>DİN KÜLTÜRÜ VE AHLAK BİLGİSİ</w:t>
                            </w:r>
                          </w:p>
                          <w:p w14:paraId="091EC333" w14:textId="77777777" w:rsidR="00AD38EA" w:rsidRDefault="00AD38EA" w:rsidP="00AD38EA">
                            <w:pPr>
                              <w:pStyle w:val="stBilgi"/>
                              <w:jc w:val="center"/>
                            </w:pPr>
                            <w:r>
                              <w:t>6. Sınıf 2.Dönem 1. Yazılı / Sınav Soruları</w:t>
                            </w:r>
                          </w:p>
                          <w:p w14:paraId="7C334375" w14:textId="77777777" w:rsidR="00AD38EA" w:rsidRDefault="00AD38EA" w:rsidP="00AD38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FF2D" id="_x0000_s1027" type="#_x0000_t202" style="position:absolute;margin-left:0;margin-top:-36.15pt;width:317.7pt;height:39.75pt;z-index:251643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xfDAIAAPYDAAAOAAAAZHJzL2Uyb0RvYy54bWysU9uO0zAQfUfiHyy/06QlZ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" stroked="f">
                <v:textbox>
                  <w:txbxContent>
                    <w:p w14:paraId="602867B0" w14:textId="77777777" w:rsidR="00AD38EA" w:rsidRDefault="00AD38EA" w:rsidP="00AD38EA">
                      <w:pPr>
                        <w:pStyle w:val="stBilgi"/>
                        <w:jc w:val="center"/>
                      </w:pPr>
                      <w:r>
                        <w:t>DİN KÜLTÜRÜ VE AHLAK BİLGİSİ</w:t>
                      </w:r>
                    </w:p>
                    <w:p w14:paraId="091EC333" w14:textId="77777777" w:rsidR="00AD38EA" w:rsidRDefault="00AD38EA" w:rsidP="00AD38EA">
                      <w:pPr>
                        <w:pStyle w:val="stBilgi"/>
                        <w:jc w:val="center"/>
                      </w:pPr>
                      <w:r>
                        <w:t>6. Sınıf 2.Dönem 1. Yazılı / Sınav Soruları</w:t>
                      </w:r>
                    </w:p>
                    <w:p w14:paraId="7C334375" w14:textId="77777777" w:rsidR="00AD38EA" w:rsidRDefault="00AD38EA" w:rsidP="00AD38EA"/>
                  </w:txbxContent>
                </v:textbox>
                <w10:wrap anchorx="margin"/>
              </v:shape>
            </w:pict>
          </mc:Fallback>
        </mc:AlternateContent>
      </w:r>
    </w:p>
    <w:p w14:paraId="3E449AE0" w14:textId="77777777" w:rsidR="00AD38EA" w:rsidRDefault="00AD38EA" w:rsidP="00AD38EA">
      <w:pPr>
        <w:rPr>
          <w:rFonts w:cstheme="minorHAnsi"/>
          <w:sz w:val="24"/>
          <w:szCs w:val="24"/>
        </w:rPr>
      </w:pPr>
    </w:p>
    <w:p w14:paraId="68F655B8" w14:textId="77777777" w:rsidR="00AD38EA" w:rsidRDefault="00AD38EA" w:rsidP="00AD38EA">
      <w:pPr>
        <w:rPr>
          <w:rFonts w:cstheme="minorHAnsi"/>
          <w:sz w:val="24"/>
          <w:szCs w:val="24"/>
        </w:rPr>
      </w:pPr>
    </w:p>
    <w:p w14:paraId="4D436596" w14:textId="77777777" w:rsidR="00AD38EA" w:rsidRDefault="00AD38EA" w:rsidP="00AD38EA">
      <w:pPr>
        <w:rPr>
          <w:rFonts w:cstheme="minorHAnsi"/>
          <w:sz w:val="24"/>
          <w:szCs w:val="24"/>
        </w:rPr>
      </w:pPr>
    </w:p>
    <w:p w14:paraId="2D9CFAFE" w14:textId="77777777" w:rsidR="00AD38EA" w:rsidRDefault="00AD38EA" w:rsidP="00AD38EA">
      <w:pPr>
        <w:rPr>
          <w:rFonts w:cstheme="minorHAnsi"/>
          <w:sz w:val="24"/>
          <w:szCs w:val="24"/>
        </w:rPr>
      </w:pPr>
    </w:p>
    <w:p w14:paraId="7A55B165" w14:textId="77777777" w:rsidR="00AD38EA" w:rsidRDefault="00AD38EA" w:rsidP="00AD38EA">
      <w:pPr>
        <w:rPr>
          <w:rFonts w:cstheme="minorHAnsi"/>
          <w:sz w:val="24"/>
          <w:szCs w:val="24"/>
        </w:rPr>
      </w:pPr>
    </w:p>
    <w:p w14:paraId="448368B3" w14:textId="77777777" w:rsidR="00AD38EA" w:rsidRDefault="00AD38EA" w:rsidP="00AD38EA">
      <w:pPr>
        <w:rPr>
          <w:rFonts w:cstheme="minorHAnsi"/>
          <w:sz w:val="24"/>
          <w:szCs w:val="24"/>
        </w:rPr>
      </w:pPr>
    </w:p>
    <w:p w14:paraId="0054825C" w14:textId="77777777" w:rsidR="00AD38EA" w:rsidRDefault="00AD38EA" w:rsidP="00AD38EA">
      <w:pPr>
        <w:rPr>
          <w:rFonts w:cstheme="minorHAnsi"/>
          <w:sz w:val="24"/>
          <w:szCs w:val="24"/>
        </w:rPr>
      </w:pPr>
    </w:p>
    <w:p w14:paraId="4519A30B" w14:textId="77777777" w:rsidR="00AD38EA" w:rsidRDefault="00AD38EA" w:rsidP="00AD38EA">
      <w:pPr>
        <w:rPr>
          <w:rFonts w:cstheme="minorHAnsi"/>
          <w:sz w:val="24"/>
          <w:szCs w:val="24"/>
        </w:rPr>
      </w:pPr>
    </w:p>
    <w:p w14:paraId="0390A981" w14:textId="71005400" w:rsidR="00AD38EA" w:rsidRDefault="00AD38EA" w:rsidP="00AD38EA">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94080" behindDoc="0" locked="0" layoutInCell="1" allowOverlap="1" wp14:anchorId="4C87648C" wp14:editId="036FAA47">
                <wp:simplePos x="0" y="0"/>
                <wp:positionH relativeFrom="column">
                  <wp:posOffset>822347</wp:posOffset>
                </wp:positionH>
                <wp:positionV relativeFrom="paragraph">
                  <wp:posOffset>352732</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55AFC7BA" w14:textId="77777777" w:rsidR="00AD38EA" w:rsidRPr="000661E9" w:rsidRDefault="00AD38EA" w:rsidP="00AD38E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648C" id="_x0000_s1028" type="#_x0000_t202" href="https://www.dindersi.com/icerik/din-kulturu-ve-ahlak-bilgisi-c93" style="position:absolute;margin-left:64.75pt;margin-top:27.75pt;width:392.8pt;height:21.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Vk+wEAANQDAAAOAAAAZHJzL2Uyb0RvYy54bWysU9uO2yAQfa/Uf0C8N3ZcZzex4qy2u92q&#10;0vYibfsBGOMYFRgKJHb69R2wNxu1b1X9gBjGnJlz5rC9GbUiR+G8BFPT5SKnRBgOrTT7mn7/9vBm&#10;TY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" o:button="t" filled="f" stroked="f">
                <v:fill o:detectmouseclick="t"/>
                <v:textbox>
                  <w:txbxContent>
                    <w:p w14:paraId="55AFC7BA" w14:textId="77777777" w:rsidR="00AD38EA" w:rsidRPr="000661E9" w:rsidRDefault="00AD38EA" w:rsidP="00AD38E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5FC366D2" w14:textId="77777777" w:rsidR="00AD38EA" w:rsidRDefault="00AD38EA" w:rsidP="00AD38EA">
      <w:pPr>
        <w:rPr>
          <w:rFonts w:cstheme="minorHAnsi"/>
          <w:sz w:val="24"/>
          <w:szCs w:val="24"/>
        </w:rPr>
      </w:pPr>
    </w:p>
    <w:p w14:paraId="664C5F87" w14:textId="7642854A" w:rsidR="00AD38EA" w:rsidRDefault="00AD38EA" w:rsidP="00AD38EA">
      <w:pPr>
        <w:rPr>
          <w:rFonts w:cstheme="minorHAnsi"/>
          <w:sz w:val="24"/>
          <w:szCs w:val="24"/>
        </w:rPr>
      </w:pPr>
    </w:p>
    <w:p w14:paraId="1AF9A4B3" w14:textId="77777777" w:rsidR="00AD38EA" w:rsidRDefault="00AD38EA" w:rsidP="00AD38EA">
      <w:pPr>
        <w:rPr>
          <w:rFonts w:cstheme="minorHAnsi"/>
          <w:sz w:val="24"/>
          <w:szCs w:val="24"/>
        </w:rPr>
      </w:pPr>
    </w:p>
    <w:p w14:paraId="763014A8" w14:textId="77777777" w:rsidR="00AD38EA" w:rsidRDefault="00AD38EA" w:rsidP="00AD38EA">
      <w:pPr>
        <w:rPr>
          <w:rFonts w:cstheme="minorHAnsi"/>
          <w:sz w:val="24"/>
          <w:szCs w:val="24"/>
        </w:rPr>
      </w:pPr>
    </w:p>
    <w:p w14:paraId="2D9562A0" w14:textId="77777777" w:rsidR="00AD38EA" w:rsidRDefault="00AD38EA" w:rsidP="00AD38EA">
      <w:pPr>
        <w:rPr>
          <w:rFonts w:cstheme="minorHAnsi"/>
          <w:sz w:val="24"/>
          <w:szCs w:val="24"/>
        </w:rPr>
      </w:pPr>
    </w:p>
    <w:p w14:paraId="56F555B0" w14:textId="77777777" w:rsidR="00AD38EA" w:rsidRDefault="00AD38EA" w:rsidP="00AD38EA">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96128" behindDoc="0" locked="0" layoutInCell="1" allowOverlap="1" wp14:anchorId="225EB476" wp14:editId="263DD6FB">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538E1DE2" w14:textId="77777777" w:rsidR="00AD38EA" w:rsidRPr="001B0C3D" w:rsidRDefault="00AD38EA" w:rsidP="00AD38EA">
                            <w:pPr>
                              <w:pStyle w:val="stBilgi"/>
                              <w:jc w:val="center"/>
                              <w:rPr>
                                <w:sz w:val="20"/>
                                <w:szCs w:val="20"/>
                              </w:rPr>
                            </w:pPr>
                            <w:r w:rsidRPr="001B0C3D">
                              <w:rPr>
                                <w:sz w:val="20"/>
                                <w:szCs w:val="20"/>
                              </w:rPr>
                              <w:t>DİN KÜLTÜRÜ VE AHLAK BİLGİSİ</w:t>
                            </w:r>
                          </w:p>
                          <w:p w14:paraId="0E1D55D9" w14:textId="77777777" w:rsidR="00AD38EA" w:rsidRPr="001B0C3D" w:rsidRDefault="00AD38EA" w:rsidP="00AD38EA">
                            <w:pPr>
                              <w:pStyle w:val="stBilgi"/>
                              <w:jc w:val="center"/>
                              <w:rPr>
                                <w:sz w:val="20"/>
                                <w:szCs w:val="20"/>
                              </w:rPr>
                            </w:pPr>
                            <w:r>
                              <w:rPr>
                                <w:sz w:val="20"/>
                                <w:szCs w:val="20"/>
                              </w:rPr>
                              <w:t>8</w:t>
                            </w:r>
                            <w:r w:rsidRPr="001B0C3D">
                              <w:rPr>
                                <w:sz w:val="20"/>
                                <w:szCs w:val="20"/>
                              </w:rPr>
                              <w:t>. Sınıf 2.Dönem 1. Yazılı / Sınav Soruları</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B476" id="_x0000_s1029" type="#_x0000_t202" style="position:absolute;margin-left:-13.5pt;margin-top:19.8pt;width:37.85pt;height:176.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" stroked="f">
                <v:textbox style="layout-flow:vertical;mso-layout-flow-alt:bottom-to-top">
                  <w:txbxContent>
                    <w:p w14:paraId="538E1DE2" w14:textId="77777777" w:rsidR="00AD38EA" w:rsidRPr="001B0C3D" w:rsidRDefault="00AD38EA" w:rsidP="00AD38EA">
                      <w:pPr>
                        <w:pStyle w:val="stBilgi"/>
                        <w:jc w:val="center"/>
                        <w:rPr>
                          <w:sz w:val="20"/>
                          <w:szCs w:val="20"/>
                        </w:rPr>
                      </w:pPr>
                      <w:r w:rsidRPr="001B0C3D">
                        <w:rPr>
                          <w:sz w:val="20"/>
                          <w:szCs w:val="20"/>
                        </w:rPr>
                        <w:t>DİN KÜLTÜRÜ VE AHLAK BİLGİSİ</w:t>
                      </w:r>
                    </w:p>
                    <w:p w14:paraId="0E1D55D9" w14:textId="77777777" w:rsidR="00AD38EA" w:rsidRPr="001B0C3D" w:rsidRDefault="00AD38EA" w:rsidP="00AD38EA">
                      <w:pPr>
                        <w:pStyle w:val="stBilgi"/>
                        <w:jc w:val="center"/>
                        <w:rPr>
                          <w:sz w:val="20"/>
                          <w:szCs w:val="20"/>
                        </w:rPr>
                      </w:pPr>
                      <w:r>
                        <w:rPr>
                          <w:sz w:val="20"/>
                          <w:szCs w:val="20"/>
                        </w:rPr>
                        <w:t>8</w:t>
                      </w:r>
                      <w:r w:rsidRPr="001B0C3D">
                        <w:rPr>
                          <w:sz w:val="20"/>
                          <w:szCs w:val="20"/>
                        </w:rPr>
                        <w:t>. Sınıf 2.Dönem 1. Yazılı / Sınav Soruları</w:t>
                      </w:r>
                    </w:p>
                  </w:txbxContent>
                </v:textbox>
              </v:shape>
            </w:pict>
          </mc:Fallback>
        </mc:AlternateContent>
      </w:r>
    </w:p>
    <w:p w14:paraId="1CE5184E" w14:textId="77777777" w:rsidR="00AD38EA" w:rsidRDefault="00AD38EA" w:rsidP="00AD38EA">
      <w:pPr>
        <w:rPr>
          <w:rFonts w:cstheme="minorHAnsi"/>
          <w:sz w:val="24"/>
          <w:szCs w:val="24"/>
        </w:rPr>
      </w:pPr>
    </w:p>
    <w:p w14:paraId="1BE23A3C" w14:textId="77777777" w:rsidR="00AD38EA" w:rsidRDefault="00AD38EA" w:rsidP="00AD38EA">
      <w:pPr>
        <w:rPr>
          <w:rFonts w:cstheme="minorHAnsi"/>
          <w:sz w:val="24"/>
          <w:szCs w:val="24"/>
        </w:rPr>
      </w:pPr>
    </w:p>
    <w:p w14:paraId="50E0D7BA" w14:textId="77777777" w:rsidR="00AD38EA" w:rsidRDefault="00AD38EA" w:rsidP="00AD38EA">
      <w:pPr>
        <w:rPr>
          <w:rFonts w:cstheme="minorHAnsi"/>
          <w:sz w:val="24"/>
          <w:szCs w:val="24"/>
        </w:rPr>
      </w:pPr>
    </w:p>
    <w:p w14:paraId="5CC0E2CB" w14:textId="77777777" w:rsidR="00AD38EA" w:rsidRDefault="00AD38EA" w:rsidP="00AD38EA">
      <w:pPr>
        <w:rPr>
          <w:rFonts w:cstheme="minorHAnsi"/>
          <w:sz w:val="24"/>
          <w:szCs w:val="24"/>
        </w:rPr>
      </w:pPr>
    </w:p>
    <w:p w14:paraId="6EC978FC" w14:textId="77777777" w:rsidR="00AD38EA" w:rsidRDefault="00AD38EA" w:rsidP="00AD38EA">
      <w:pPr>
        <w:rPr>
          <w:rFonts w:cstheme="minorHAnsi"/>
          <w:sz w:val="24"/>
          <w:szCs w:val="24"/>
        </w:rPr>
      </w:pPr>
    </w:p>
    <w:p w14:paraId="42334353" w14:textId="77777777" w:rsidR="00AD38EA" w:rsidRDefault="00AD38EA" w:rsidP="00AD38EA">
      <w:pPr>
        <w:rPr>
          <w:rFonts w:cstheme="minorHAnsi"/>
          <w:sz w:val="24"/>
          <w:szCs w:val="24"/>
        </w:rPr>
      </w:pPr>
    </w:p>
    <w:p w14:paraId="43AA90A8" w14:textId="77777777" w:rsidR="00AD38EA" w:rsidRDefault="00AD38EA" w:rsidP="00AD38EA">
      <w:pPr>
        <w:rPr>
          <w:rFonts w:cstheme="minorHAnsi"/>
          <w:sz w:val="24"/>
          <w:szCs w:val="24"/>
        </w:rPr>
      </w:pPr>
    </w:p>
    <w:p w14:paraId="017C5E24" w14:textId="77777777" w:rsidR="00AD38EA" w:rsidRDefault="00AD38EA" w:rsidP="00AD38EA">
      <w:pPr>
        <w:rPr>
          <w:rFonts w:cstheme="minorHAnsi"/>
          <w:sz w:val="24"/>
          <w:szCs w:val="24"/>
        </w:rPr>
      </w:pPr>
    </w:p>
    <w:p w14:paraId="1B344E24" w14:textId="77777777" w:rsidR="00AD38EA" w:rsidRDefault="00AD38EA" w:rsidP="00AD38EA">
      <w:pPr>
        <w:rPr>
          <w:rFonts w:cstheme="minorHAnsi"/>
          <w:sz w:val="24"/>
          <w:szCs w:val="24"/>
        </w:rPr>
      </w:pPr>
      <w:r>
        <w:rPr>
          <w:rFonts w:cstheme="minorHAnsi"/>
          <w:sz w:val="24"/>
          <w:szCs w:val="24"/>
        </w:rPr>
        <w:t xml:space="preserve"> </w:t>
      </w:r>
    </w:p>
    <w:p w14:paraId="40A6845C" w14:textId="77777777" w:rsidR="00AD38EA" w:rsidRDefault="00AD38EA" w:rsidP="00AD38EA">
      <w:pPr>
        <w:rPr>
          <w:rFonts w:cstheme="minorHAnsi"/>
          <w:sz w:val="24"/>
          <w:szCs w:val="24"/>
        </w:rPr>
      </w:pPr>
      <w:r>
        <w:rPr>
          <w:rFonts w:cstheme="minorHAnsi"/>
          <w:sz w:val="24"/>
          <w:szCs w:val="24"/>
        </w:rPr>
        <w:br w:type="page"/>
      </w:r>
    </w:p>
    <w:p w14:paraId="4F309520" w14:textId="37A827FF" w:rsidR="00AD38EA" w:rsidRDefault="00AD38EA" w:rsidP="00AD38EA">
      <w:pPr>
        <w:rPr>
          <w:rFonts w:cstheme="minorHAnsi"/>
          <w:sz w:val="24"/>
          <w:szCs w:val="24"/>
        </w:rPr>
      </w:pPr>
      <w:r>
        <w:rPr>
          <w:rFonts w:cstheme="minorHAnsi"/>
          <w:noProof/>
          <w:sz w:val="24"/>
          <w:szCs w:val="24"/>
        </w:rPr>
        <w:lastRenderedPageBreak/>
        <w:drawing>
          <wp:anchor distT="0" distB="0" distL="114300" distR="114300" simplePos="0" relativeHeight="251677696" behindDoc="0" locked="0" layoutInCell="1" allowOverlap="1" wp14:anchorId="6E44E68C" wp14:editId="6AC9E4A9">
            <wp:simplePos x="0" y="0"/>
            <wp:positionH relativeFrom="page">
              <wp:posOffset>-35560</wp:posOffset>
            </wp:positionH>
            <wp:positionV relativeFrom="paragraph">
              <wp:posOffset>-1343973</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EC5">
        <w:rPr>
          <w:rFonts w:cstheme="minorHAnsi"/>
          <w:noProof/>
          <w:sz w:val="24"/>
          <w:szCs w:val="24"/>
        </w:rPr>
        <mc:AlternateContent>
          <mc:Choice Requires="wps">
            <w:drawing>
              <wp:anchor distT="45720" distB="45720" distL="114300" distR="114300" simplePos="0" relativeHeight="251692032" behindDoc="0" locked="0" layoutInCell="1" allowOverlap="1" wp14:anchorId="2D6D1E6F" wp14:editId="491326CC">
                <wp:simplePos x="0" y="0"/>
                <wp:positionH relativeFrom="column">
                  <wp:posOffset>1078865</wp:posOffset>
                </wp:positionH>
                <wp:positionV relativeFrom="paragraph">
                  <wp:posOffset>-493921</wp:posOffset>
                </wp:positionV>
                <wp:extent cx="4396740" cy="341630"/>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341630"/>
                        </a:xfrm>
                        <a:prstGeom prst="rect">
                          <a:avLst/>
                        </a:prstGeom>
                        <a:noFill/>
                        <a:ln w="9525">
                          <a:noFill/>
                          <a:miter lim="800000"/>
                          <a:headEnd/>
                          <a:tailEnd/>
                        </a:ln>
                      </wps:spPr>
                      <wps:txbx>
                        <w:txbxContent>
                          <w:p w14:paraId="5B4ADE97" w14:textId="77777777" w:rsidR="00AD38EA" w:rsidRPr="00501EC5" w:rsidRDefault="00AD38EA" w:rsidP="00AD38EA">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1E6F" id="_x0000_s1030" type="#_x0000_t202" href="https://www.dindersi.com/icerik/din-kulturu-ve-ahlak-bilgisi-c93" style="position:absolute;margin-left:84.95pt;margin-top:-38.9pt;width:346.2pt;height:26.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" o:button="t" filled="f" stroked="f">
                <v:fill o:detectmouseclick="t"/>
                <v:textbox>
                  <w:txbxContent>
                    <w:p w14:paraId="5B4ADE97" w14:textId="77777777" w:rsidR="00AD38EA" w:rsidRPr="00501EC5" w:rsidRDefault="00AD38EA" w:rsidP="00AD38EA">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p>
    <w:p w14:paraId="15D5CABD" w14:textId="77777777" w:rsidR="00AD38EA" w:rsidRDefault="00AD38EA" w:rsidP="00AD38EA">
      <w:pPr>
        <w:rPr>
          <w:rFonts w:cstheme="minorHAnsi"/>
          <w:sz w:val="24"/>
          <w:szCs w:val="24"/>
        </w:rPr>
      </w:pPr>
      <w:r>
        <w:rPr>
          <w:rFonts w:cstheme="minorHAnsi"/>
          <w:noProof/>
          <w:sz w:val="24"/>
          <w:szCs w:val="24"/>
        </w:rPr>
        <mc:AlternateContent>
          <mc:Choice Requires="wps">
            <w:drawing>
              <wp:anchor distT="0" distB="0" distL="114300" distR="114300" simplePos="0" relativeHeight="251685888" behindDoc="0" locked="0" layoutInCell="1" allowOverlap="1" wp14:anchorId="0C22ECEA" wp14:editId="32E77253">
                <wp:simplePos x="0" y="0"/>
                <wp:positionH relativeFrom="margin">
                  <wp:posOffset>4429125</wp:posOffset>
                </wp:positionH>
                <wp:positionV relativeFrom="paragraph">
                  <wp:posOffset>6239832</wp:posOffset>
                </wp:positionV>
                <wp:extent cx="596265" cy="572135"/>
                <wp:effectExtent l="0" t="0" r="0" b="0"/>
                <wp:wrapNone/>
                <wp:docPr id="14" name="Oval 1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F0A05" id="Oval 14" o:spid="_x0000_s1026" href="https://www.youtube.com/@dindersi-com" style="position:absolute;margin-left:348.75pt;margin-top:491.35pt;width:46.95pt;height:45.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84864" behindDoc="0" locked="0" layoutInCell="1" allowOverlap="1" wp14:anchorId="74199F29" wp14:editId="15FBCCE7">
                <wp:simplePos x="0" y="0"/>
                <wp:positionH relativeFrom="margin">
                  <wp:posOffset>3001958</wp:posOffset>
                </wp:positionH>
                <wp:positionV relativeFrom="paragraph">
                  <wp:posOffset>6238875</wp:posOffset>
                </wp:positionV>
                <wp:extent cx="596265" cy="572135"/>
                <wp:effectExtent l="0" t="0" r="0" b="0"/>
                <wp:wrapNone/>
                <wp:docPr id="13" name="Oval 13">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17EC5" id="Oval 13" o:spid="_x0000_s1026" href="https://www.facebook.com/ddyayinlari/" style="position:absolute;margin-left:236.35pt;margin-top:491.25pt;width:46.95pt;height:4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83840" behindDoc="0" locked="0" layoutInCell="1" allowOverlap="1" wp14:anchorId="77F067B2" wp14:editId="5CC71731">
                <wp:simplePos x="0" y="0"/>
                <wp:positionH relativeFrom="column">
                  <wp:posOffset>1367155</wp:posOffset>
                </wp:positionH>
                <wp:positionV relativeFrom="paragraph">
                  <wp:posOffset>6259517</wp:posOffset>
                </wp:positionV>
                <wp:extent cx="596265" cy="572135"/>
                <wp:effectExtent l="0" t="0" r="0" b="0"/>
                <wp:wrapNone/>
                <wp:docPr id="12" name="Oval 12">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5A5BA" id="Oval 12" o:spid="_x0000_s1026" href="https://www.instagram.com/ddy_yayinlari/" style="position:absolute;margin-left:107.65pt;margin-top:492.9pt;width:46.95pt;height:4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" o:button="t" filled="f" stroked="f" strokeweight="2pt">
                <v:fill o:detectmouseclick="t"/>
              </v:oval>
            </w:pict>
          </mc:Fallback>
        </mc:AlternateContent>
      </w:r>
    </w:p>
    <w:p w14:paraId="45CF6D88" w14:textId="77777777" w:rsidR="00AD38EA" w:rsidRDefault="00AD38EA" w:rsidP="00AD38EA">
      <w:pPr>
        <w:rPr>
          <w:rFonts w:cstheme="minorHAnsi"/>
          <w:sz w:val="24"/>
          <w:szCs w:val="24"/>
        </w:rPr>
      </w:pPr>
    </w:p>
    <w:p w14:paraId="41A9CF13" w14:textId="77777777" w:rsidR="00AD38EA" w:rsidRDefault="00AD38EA" w:rsidP="00AD38EA">
      <w:pPr>
        <w:rPr>
          <w:rFonts w:cstheme="minorHAnsi"/>
          <w:sz w:val="24"/>
          <w:szCs w:val="24"/>
        </w:rPr>
      </w:pPr>
      <w:r>
        <w:rPr>
          <w:rFonts w:cstheme="minorHAnsi"/>
          <w:noProof/>
          <w:sz w:val="24"/>
          <w:szCs w:val="24"/>
        </w:rPr>
        <mc:AlternateContent>
          <mc:Choice Requires="wps">
            <w:drawing>
              <wp:anchor distT="0" distB="0" distL="114300" distR="114300" simplePos="0" relativeHeight="251679744" behindDoc="0" locked="0" layoutInCell="1" allowOverlap="1" wp14:anchorId="5CD192A2" wp14:editId="6EF336E7">
                <wp:simplePos x="0" y="0"/>
                <wp:positionH relativeFrom="column">
                  <wp:posOffset>2728595</wp:posOffset>
                </wp:positionH>
                <wp:positionV relativeFrom="paragraph">
                  <wp:posOffset>221615</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0F6C3" id="Oval 6" o:spid="_x0000_s1026" href="https://chat.whatsapp.com/Flg4Iy7vRGqIRQYk23TONo" style="position:absolute;margin-left:214.85pt;margin-top:17.45pt;width:73.85pt;height:73.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80768" behindDoc="0" locked="0" layoutInCell="1" allowOverlap="1" wp14:anchorId="038E24E6" wp14:editId="7F2A2B19">
                <wp:simplePos x="0" y="0"/>
                <wp:positionH relativeFrom="column">
                  <wp:posOffset>4167505</wp:posOffset>
                </wp:positionH>
                <wp:positionV relativeFrom="paragraph">
                  <wp:posOffset>222250</wp:posOffset>
                </wp:positionV>
                <wp:extent cx="937895" cy="937895"/>
                <wp:effectExtent l="0" t="0" r="0" b="0"/>
                <wp:wrapNone/>
                <wp:docPr id="7" name="Oval 7">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50E3E" id="Oval 7" o:spid="_x0000_s1026" href="https://chat.whatsapp.com/1l65VLvh4c2GwvOLzCJUUo" style="position:absolute;margin-left:328.15pt;margin-top:17.5pt;width:73.85pt;height:73.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78720" behindDoc="0" locked="0" layoutInCell="1" allowOverlap="1" wp14:anchorId="0FC449FB" wp14:editId="7856EB3C">
                <wp:simplePos x="0" y="0"/>
                <wp:positionH relativeFrom="column">
                  <wp:posOffset>1296035</wp:posOffset>
                </wp:positionH>
                <wp:positionV relativeFrom="paragraph">
                  <wp:posOffset>229126</wp:posOffset>
                </wp:positionV>
                <wp:extent cx="937895" cy="937895"/>
                <wp:effectExtent l="0" t="0" r="0" b="0"/>
                <wp:wrapNone/>
                <wp:docPr id="5" name="Oval 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B1E0A" id="Oval 5" o:spid="_x0000_s1026" href="https://chat.whatsapp.com/IR0KARlUCd4ItMDPQkjplO" style="position:absolute;margin-left:102.05pt;margin-top:18.05pt;width:73.85pt;height:73.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" o:button="t" filled="f" stroked="f" strokeweight="2pt">
                <v:fill o:detectmouseclick="t"/>
              </v:oval>
            </w:pict>
          </mc:Fallback>
        </mc:AlternateContent>
      </w:r>
    </w:p>
    <w:p w14:paraId="2A79EF7C" w14:textId="77777777" w:rsidR="00AD38EA" w:rsidRDefault="00AD38EA" w:rsidP="00AD38EA">
      <w:pPr>
        <w:rPr>
          <w:rFonts w:cstheme="minorHAnsi"/>
          <w:sz w:val="24"/>
          <w:szCs w:val="24"/>
        </w:rPr>
      </w:pPr>
      <w:r>
        <w:rPr>
          <w:rFonts w:cstheme="minorHAnsi"/>
          <w:noProof/>
          <w:sz w:val="24"/>
          <w:szCs w:val="24"/>
        </w:rPr>
        <mc:AlternateContent>
          <mc:Choice Requires="wps">
            <w:drawing>
              <wp:anchor distT="0" distB="0" distL="114300" distR="114300" simplePos="0" relativeHeight="251687936" behindDoc="0" locked="0" layoutInCell="1" allowOverlap="1" wp14:anchorId="398B60D2" wp14:editId="330E343A">
                <wp:simplePos x="0" y="0"/>
                <wp:positionH relativeFrom="column">
                  <wp:posOffset>3085465</wp:posOffset>
                </wp:positionH>
                <wp:positionV relativeFrom="paragraph">
                  <wp:posOffset>6478270</wp:posOffset>
                </wp:positionV>
                <wp:extent cx="2488565" cy="516255"/>
                <wp:effectExtent l="0" t="0" r="0" b="0"/>
                <wp:wrapNone/>
                <wp:docPr id="18" name="Dikdörtgen 1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7A3C4" id="Dikdörtgen 18" o:spid="_x0000_s1026" href="http://www.ddyayinlari.com/" style="position:absolute;margin-left:242.95pt;margin-top:510.1pt;width:195.95pt;height:40.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86912" behindDoc="0" locked="0" layoutInCell="1" allowOverlap="1" wp14:anchorId="42F66A0A" wp14:editId="024EDABA">
                <wp:simplePos x="0" y="0"/>
                <wp:positionH relativeFrom="column">
                  <wp:posOffset>914728</wp:posOffset>
                </wp:positionH>
                <wp:positionV relativeFrom="paragraph">
                  <wp:posOffset>6477700</wp:posOffset>
                </wp:positionV>
                <wp:extent cx="1932167" cy="516835"/>
                <wp:effectExtent l="0" t="0" r="0" b="0"/>
                <wp:wrapNone/>
                <wp:docPr id="15" name="Dikdörtgen 15">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DA081" id="Dikdörtgen 15" o:spid="_x0000_s1026" href="http://www.dindersi.com/" style="position:absolute;margin-left:72.05pt;margin-top:510.05pt;width:152.15pt;height:40.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81792" behindDoc="0" locked="0" layoutInCell="1" allowOverlap="1" wp14:anchorId="2629C3ED" wp14:editId="2B4E10FA">
                <wp:simplePos x="0" y="0"/>
                <wp:positionH relativeFrom="column">
                  <wp:posOffset>3402965</wp:posOffset>
                </wp:positionH>
                <wp:positionV relativeFrom="paragraph">
                  <wp:posOffset>2426970</wp:posOffset>
                </wp:positionV>
                <wp:extent cx="937895" cy="937895"/>
                <wp:effectExtent l="0" t="0" r="0" b="0"/>
                <wp:wrapNone/>
                <wp:docPr id="8" name="Oval 8">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1DCD4" id="Oval 8" o:spid="_x0000_s1026" href="https://t.me/dindersicom" style="position:absolute;margin-left:267.95pt;margin-top:191.1pt;width:73.85pt;height:73.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82816" behindDoc="0" locked="0" layoutInCell="1" allowOverlap="1" wp14:anchorId="6CEE01F0" wp14:editId="01CD3A18">
                <wp:simplePos x="0" y="0"/>
                <wp:positionH relativeFrom="column">
                  <wp:posOffset>2362200</wp:posOffset>
                </wp:positionH>
                <wp:positionV relativeFrom="paragraph">
                  <wp:posOffset>2430473</wp:posOffset>
                </wp:positionV>
                <wp:extent cx="937895" cy="937895"/>
                <wp:effectExtent l="0" t="0" r="0" b="0"/>
                <wp:wrapNone/>
                <wp:docPr id="9" name="Oval 9">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33DEE" id="Oval 9" o:spid="_x0000_s1026" href="https://t.me/DinDersiTurkiyeZumresi" style="position:absolute;margin-left:186pt;margin-top:191.4pt;width:73.85pt;height:73.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" o:button="t" filled="f" stroked="f" strokeweight="2pt">
                <v:fill o:detectmouseclick="t"/>
              </v:oval>
            </w:pict>
          </mc:Fallback>
        </mc:AlternateContent>
      </w:r>
      <w:r>
        <w:rPr>
          <w:rFonts w:cstheme="minorHAnsi"/>
          <w:sz w:val="24"/>
          <w:szCs w:val="24"/>
        </w:rPr>
        <w:br w:type="page"/>
      </w:r>
    </w:p>
    <w:p w14:paraId="22E52AE3" w14:textId="77777777" w:rsidR="00AD38EA" w:rsidRDefault="00AD38EA" w:rsidP="00AD38EA">
      <w:pPr>
        <w:rPr>
          <w:rFonts w:cstheme="minorHAnsi"/>
          <w:sz w:val="24"/>
          <w:szCs w:val="24"/>
        </w:rPr>
      </w:pPr>
      <w:r>
        <w:rPr>
          <w:noProof/>
          <w:sz w:val="20"/>
          <w:szCs w:val="20"/>
          <w:lang w:eastAsia="tr-TR"/>
        </w:rPr>
        <w:lastRenderedPageBreak/>
        <w:drawing>
          <wp:anchor distT="0" distB="0" distL="114300" distR="114300" simplePos="0" relativeHeight="251628544" behindDoc="0" locked="0" layoutInCell="1" allowOverlap="1" wp14:anchorId="393A5F65" wp14:editId="0A99976B">
            <wp:simplePos x="0" y="0"/>
            <wp:positionH relativeFrom="margin">
              <wp:posOffset>-581025</wp:posOffset>
            </wp:positionH>
            <wp:positionV relativeFrom="paragraph">
              <wp:posOffset>-1338471</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CAAFAD7" w14:textId="77777777" w:rsidR="00AD38EA" w:rsidRDefault="00AD38EA" w:rsidP="00AD38EA">
      <w:pPr>
        <w:rPr>
          <w:rFonts w:cstheme="minorHAnsi"/>
          <w:sz w:val="24"/>
          <w:szCs w:val="24"/>
        </w:rPr>
      </w:pPr>
    </w:p>
    <w:p w14:paraId="5665E2AB" w14:textId="77777777" w:rsidR="00AD38EA" w:rsidRDefault="00AD38EA" w:rsidP="00AD38EA">
      <w:pPr>
        <w:rPr>
          <w:rFonts w:cstheme="minorHAnsi"/>
          <w:sz w:val="24"/>
          <w:szCs w:val="24"/>
        </w:rPr>
      </w:pPr>
    </w:p>
    <w:p w14:paraId="1DB5AEC9" w14:textId="77777777" w:rsidR="00AD38EA" w:rsidRDefault="00AD38EA" w:rsidP="00AD38EA">
      <w:pPr>
        <w:rPr>
          <w:rFonts w:cstheme="minorHAnsi"/>
          <w:sz w:val="24"/>
          <w:szCs w:val="24"/>
        </w:rPr>
      </w:pPr>
    </w:p>
    <w:p w14:paraId="5DFF27BD" w14:textId="77777777" w:rsidR="00AD38EA" w:rsidRDefault="00AD38EA" w:rsidP="00AD38EA">
      <w:pPr>
        <w:rPr>
          <w:rFonts w:cstheme="minorHAnsi"/>
          <w:sz w:val="24"/>
          <w:szCs w:val="24"/>
        </w:rPr>
      </w:pPr>
    </w:p>
    <w:p w14:paraId="20A46BE2" w14:textId="77777777" w:rsidR="00AD38EA" w:rsidRDefault="00AD38EA" w:rsidP="00AD38EA">
      <w:pPr>
        <w:rPr>
          <w:rFonts w:cstheme="minorHAnsi"/>
          <w:sz w:val="24"/>
          <w:szCs w:val="24"/>
        </w:rPr>
      </w:pPr>
    </w:p>
    <w:p w14:paraId="5ECB77FE" w14:textId="77777777" w:rsidR="00AD38EA" w:rsidRDefault="00AD38EA" w:rsidP="00AD38EA">
      <w:pPr>
        <w:rPr>
          <w:rFonts w:cstheme="minorHAnsi"/>
          <w:sz w:val="24"/>
          <w:szCs w:val="24"/>
        </w:rPr>
      </w:pPr>
    </w:p>
    <w:p w14:paraId="3EC742A2" w14:textId="77777777" w:rsidR="00AD38EA" w:rsidRDefault="00AD38EA" w:rsidP="00AD38EA">
      <w:pPr>
        <w:rPr>
          <w:rFonts w:cstheme="minorHAnsi"/>
          <w:sz w:val="24"/>
          <w:szCs w:val="24"/>
        </w:rPr>
      </w:pPr>
    </w:p>
    <w:p w14:paraId="7D542840" w14:textId="77777777" w:rsidR="00AD38EA" w:rsidRDefault="00AD38EA" w:rsidP="00AD38EA">
      <w:pPr>
        <w:rPr>
          <w:rFonts w:cstheme="minorHAnsi"/>
          <w:sz w:val="24"/>
          <w:szCs w:val="24"/>
        </w:rPr>
      </w:pPr>
    </w:p>
    <w:p w14:paraId="20991291" w14:textId="77777777" w:rsidR="00AD38EA" w:rsidRDefault="00AD38EA" w:rsidP="00AD38EA">
      <w:pPr>
        <w:rPr>
          <w:rFonts w:cstheme="minorHAnsi"/>
          <w:sz w:val="24"/>
          <w:szCs w:val="24"/>
        </w:rPr>
      </w:pPr>
    </w:p>
    <w:p w14:paraId="2B6A0D22" w14:textId="77777777" w:rsidR="00AD38EA" w:rsidRDefault="00AD38EA" w:rsidP="00AD38EA">
      <w:pPr>
        <w:rPr>
          <w:rFonts w:cstheme="minorHAnsi"/>
          <w:sz w:val="24"/>
          <w:szCs w:val="24"/>
        </w:rPr>
      </w:pPr>
    </w:p>
    <w:p w14:paraId="1E869DA2" w14:textId="77777777" w:rsidR="00AD38EA" w:rsidRPr="008D43D4" w:rsidRDefault="00AD38EA" w:rsidP="00AD38EA">
      <w:pPr>
        <w:spacing w:after="0" w:line="240" w:lineRule="auto"/>
        <w:rPr>
          <w:rFonts w:cstheme="minorHAnsi"/>
          <w:sz w:val="24"/>
          <w:szCs w:val="24"/>
        </w:rPr>
      </w:pPr>
    </w:p>
    <w:p w14:paraId="51D93172" w14:textId="77777777" w:rsidR="00E21EB2" w:rsidRDefault="00E21EB2">
      <w:pPr>
        <w:rPr>
          <w:rFonts w:cstheme="minorHAnsi"/>
          <w:sz w:val="24"/>
          <w:szCs w:val="24"/>
        </w:rPr>
      </w:pPr>
    </w:p>
    <w:p w14:paraId="144ABC08" w14:textId="77777777" w:rsidR="00E21EB2" w:rsidRDefault="00E21EB2">
      <w:pPr>
        <w:rPr>
          <w:rFonts w:cstheme="minorHAnsi"/>
          <w:sz w:val="24"/>
          <w:szCs w:val="24"/>
        </w:rPr>
      </w:pPr>
    </w:p>
    <w:p w14:paraId="121C3BAD" w14:textId="77777777" w:rsidR="00E21EB2" w:rsidRDefault="00E21EB2">
      <w:pPr>
        <w:rPr>
          <w:rFonts w:cstheme="minorHAnsi"/>
          <w:sz w:val="24"/>
          <w:szCs w:val="24"/>
        </w:rPr>
      </w:pPr>
    </w:p>
    <w:p w14:paraId="602A1B3C" w14:textId="77777777" w:rsidR="00E21EB2" w:rsidRDefault="00E21EB2">
      <w:pPr>
        <w:rPr>
          <w:rFonts w:cstheme="minorHAnsi"/>
          <w:sz w:val="24"/>
          <w:szCs w:val="24"/>
        </w:rPr>
      </w:pPr>
    </w:p>
    <w:p w14:paraId="4A63C043" w14:textId="77777777" w:rsidR="00E21EB2" w:rsidRDefault="00E21EB2">
      <w:pPr>
        <w:rPr>
          <w:rFonts w:cstheme="minorHAnsi"/>
          <w:sz w:val="24"/>
          <w:szCs w:val="24"/>
        </w:rPr>
      </w:pPr>
    </w:p>
    <w:p w14:paraId="6FD3A0A8" w14:textId="77777777" w:rsidR="00E21EB2" w:rsidRDefault="00E21EB2">
      <w:pPr>
        <w:rPr>
          <w:rFonts w:cstheme="minorHAnsi"/>
          <w:sz w:val="24"/>
          <w:szCs w:val="24"/>
        </w:rPr>
      </w:pPr>
    </w:p>
    <w:p w14:paraId="24C73077" w14:textId="77777777" w:rsidR="00E21EB2" w:rsidRDefault="00E21EB2">
      <w:pPr>
        <w:rPr>
          <w:rFonts w:cstheme="minorHAnsi"/>
          <w:sz w:val="24"/>
          <w:szCs w:val="24"/>
        </w:rPr>
      </w:pPr>
    </w:p>
    <w:p w14:paraId="089AFA35" w14:textId="77777777" w:rsidR="00E21EB2" w:rsidRDefault="00E21EB2">
      <w:pPr>
        <w:rPr>
          <w:rFonts w:cstheme="minorHAnsi"/>
          <w:sz w:val="24"/>
          <w:szCs w:val="24"/>
        </w:rPr>
      </w:pPr>
    </w:p>
    <w:p w14:paraId="3C7D86D7" w14:textId="77777777" w:rsidR="00E21EB2" w:rsidRDefault="00E21EB2">
      <w:pPr>
        <w:rPr>
          <w:rFonts w:cstheme="minorHAnsi"/>
          <w:sz w:val="24"/>
          <w:szCs w:val="24"/>
        </w:rPr>
      </w:pPr>
    </w:p>
    <w:p w14:paraId="36AAB9CD" w14:textId="77777777" w:rsidR="00E21EB2" w:rsidRDefault="00E21EB2">
      <w:pPr>
        <w:rPr>
          <w:rFonts w:cstheme="minorHAnsi"/>
          <w:sz w:val="24"/>
          <w:szCs w:val="24"/>
        </w:rPr>
      </w:pPr>
    </w:p>
    <w:p w14:paraId="4EA6C331" w14:textId="77777777" w:rsidR="00E21EB2" w:rsidRDefault="00E21EB2">
      <w:pPr>
        <w:rPr>
          <w:rFonts w:cstheme="minorHAnsi"/>
          <w:sz w:val="24"/>
          <w:szCs w:val="24"/>
        </w:rPr>
      </w:pPr>
    </w:p>
    <w:p w14:paraId="6E9B00D8" w14:textId="77777777" w:rsidR="00E21EB2" w:rsidRDefault="00E21EB2">
      <w:pPr>
        <w:rPr>
          <w:rFonts w:cstheme="minorHAnsi"/>
          <w:sz w:val="24"/>
          <w:szCs w:val="24"/>
        </w:rPr>
      </w:pPr>
    </w:p>
    <w:p w14:paraId="4B7C5AB3" w14:textId="77777777" w:rsidR="00E21EB2" w:rsidRDefault="00E21EB2">
      <w:pPr>
        <w:rPr>
          <w:rFonts w:cstheme="minorHAnsi"/>
          <w:sz w:val="24"/>
          <w:szCs w:val="24"/>
        </w:rPr>
      </w:pPr>
    </w:p>
    <w:p w14:paraId="7CB06528" w14:textId="77777777" w:rsidR="00E21EB2" w:rsidRDefault="00E21EB2">
      <w:pPr>
        <w:rPr>
          <w:rFonts w:cstheme="minorHAnsi"/>
          <w:sz w:val="24"/>
          <w:szCs w:val="24"/>
        </w:rPr>
      </w:pPr>
    </w:p>
    <w:p w14:paraId="1625B176" w14:textId="77777777" w:rsidR="00E21EB2" w:rsidRDefault="00E21EB2">
      <w:pPr>
        <w:rPr>
          <w:rFonts w:cstheme="minorHAnsi"/>
          <w:sz w:val="24"/>
          <w:szCs w:val="24"/>
        </w:rPr>
      </w:pPr>
    </w:p>
    <w:p w14:paraId="3F15AE25" w14:textId="77777777" w:rsidR="00E21EB2" w:rsidRDefault="00E21EB2">
      <w:pPr>
        <w:rPr>
          <w:rFonts w:cstheme="minorHAnsi"/>
          <w:sz w:val="24"/>
          <w:szCs w:val="24"/>
        </w:rPr>
      </w:pPr>
    </w:p>
    <w:p w14:paraId="3DC696B6" w14:textId="77777777" w:rsidR="00E21EB2" w:rsidRDefault="00E21EB2">
      <w:pPr>
        <w:rPr>
          <w:rFonts w:cstheme="minorHAnsi"/>
          <w:sz w:val="24"/>
          <w:szCs w:val="24"/>
        </w:rPr>
      </w:pPr>
    </w:p>
    <w:p w14:paraId="069092B9" w14:textId="77777777" w:rsidR="00E21EB2" w:rsidRDefault="00E21EB2">
      <w:pPr>
        <w:rPr>
          <w:rFonts w:cstheme="minorHAnsi"/>
          <w:sz w:val="24"/>
          <w:szCs w:val="24"/>
        </w:rPr>
      </w:pPr>
    </w:p>
    <w:p w14:paraId="73596512" w14:textId="77777777" w:rsidR="00E21EB2" w:rsidRDefault="00E21EB2">
      <w:pPr>
        <w:rPr>
          <w:rFonts w:cstheme="minorHAnsi"/>
          <w:sz w:val="24"/>
          <w:szCs w:val="24"/>
        </w:rPr>
      </w:pPr>
    </w:p>
    <w:p w14:paraId="478767A3" w14:textId="77777777" w:rsidR="00E21EB2" w:rsidRDefault="00E21EB2">
      <w:pPr>
        <w:rPr>
          <w:rFonts w:cstheme="minorHAnsi"/>
          <w:sz w:val="24"/>
          <w:szCs w:val="24"/>
        </w:rPr>
      </w:pPr>
    </w:p>
    <w:p w14:paraId="309FBB0C" w14:textId="77777777" w:rsidR="00E21EB2" w:rsidRDefault="00E21EB2">
      <w:pPr>
        <w:rPr>
          <w:rFonts w:cstheme="minorHAnsi"/>
          <w:sz w:val="24"/>
          <w:szCs w:val="24"/>
        </w:rPr>
      </w:pPr>
    </w:p>
    <w:p w14:paraId="7AD7853C" w14:textId="77777777" w:rsidR="00E21EB2" w:rsidRDefault="00E21EB2">
      <w:pPr>
        <w:rPr>
          <w:rFonts w:cstheme="minorHAnsi"/>
          <w:sz w:val="24"/>
          <w:szCs w:val="24"/>
        </w:rPr>
      </w:pPr>
    </w:p>
    <w:p w14:paraId="391F52BF" w14:textId="77777777" w:rsidR="00E21EB2" w:rsidRDefault="00E21EB2">
      <w:pPr>
        <w:rPr>
          <w:rFonts w:cstheme="minorHAnsi"/>
          <w:sz w:val="24"/>
          <w:szCs w:val="24"/>
        </w:rPr>
      </w:pPr>
    </w:p>
    <w:p w14:paraId="01B63E49" w14:textId="77777777" w:rsidR="00E21EB2" w:rsidRDefault="00E21EB2">
      <w:pPr>
        <w:rPr>
          <w:rFonts w:cstheme="minorHAnsi"/>
          <w:sz w:val="24"/>
          <w:szCs w:val="24"/>
        </w:rPr>
      </w:pPr>
    </w:p>
    <w:p w14:paraId="47802247" w14:textId="77777777" w:rsidR="00E21EB2" w:rsidRDefault="00E21EB2">
      <w:pPr>
        <w:rPr>
          <w:rFonts w:cstheme="minorHAnsi"/>
          <w:sz w:val="24"/>
          <w:szCs w:val="24"/>
        </w:rPr>
      </w:pPr>
    </w:p>
    <w:p w14:paraId="19AFDAA2" w14:textId="77777777" w:rsidR="00E21EB2" w:rsidRDefault="00E21EB2">
      <w:pPr>
        <w:rPr>
          <w:rFonts w:cstheme="minorHAnsi"/>
          <w:sz w:val="24"/>
          <w:szCs w:val="24"/>
        </w:rPr>
      </w:pPr>
    </w:p>
    <w:p w14:paraId="538476F5" w14:textId="377955D0" w:rsidR="00096985" w:rsidRDefault="00E21EB2">
      <w:pPr>
        <w:rPr>
          <w:rFonts w:cstheme="minorHAnsi"/>
          <w:sz w:val="24"/>
          <w:szCs w:val="24"/>
        </w:rPr>
      </w:pPr>
      <w:r>
        <w:rPr>
          <w:rFonts w:cstheme="minorHAnsi"/>
          <w:sz w:val="24"/>
          <w:szCs w:val="24"/>
        </w:rPr>
        <w:t xml:space="preserve"> </w:t>
      </w:r>
    </w:p>
    <w:p w14:paraId="43B7F795" w14:textId="77777777" w:rsidR="00096985" w:rsidRDefault="00096985">
      <w:pPr>
        <w:rPr>
          <w:rFonts w:cstheme="minorHAnsi"/>
          <w:sz w:val="24"/>
          <w:szCs w:val="24"/>
        </w:rPr>
      </w:pPr>
    </w:p>
    <w:p w14:paraId="7744EED0" w14:textId="5B34589D" w:rsidR="00096985" w:rsidRDefault="00096985">
      <w:pPr>
        <w:rPr>
          <w:rFonts w:cstheme="minorHAnsi"/>
          <w:sz w:val="24"/>
          <w:szCs w:val="24"/>
        </w:rPr>
      </w:pPr>
    </w:p>
    <w:p w14:paraId="210B495F" w14:textId="1F640D17" w:rsidR="00096985" w:rsidRDefault="00096985">
      <w:pPr>
        <w:rPr>
          <w:rFonts w:cstheme="minorHAnsi"/>
          <w:sz w:val="24"/>
          <w:szCs w:val="24"/>
        </w:rPr>
      </w:pPr>
    </w:p>
    <w:p w14:paraId="30E38355" w14:textId="26667149" w:rsidR="00096985" w:rsidRDefault="00096985">
      <w:pPr>
        <w:rPr>
          <w:rFonts w:cstheme="minorHAnsi"/>
          <w:sz w:val="24"/>
          <w:szCs w:val="24"/>
        </w:rPr>
      </w:pPr>
    </w:p>
    <w:p w14:paraId="57A916A9" w14:textId="1F9D9830" w:rsidR="00096985" w:rsidRDefault="00096985">
      <w:pPr>
        <w:rPr>
          <w:rFonts w:cstheme="minorHAnsi"/>
          <w:sz w:val="24"/>
          <w:szCs w:val="24"/>
        </w:rPr>
      </w:pPr>
    </w:p>
    <w:p w14:paraId="37547AF1" w14:textId="77777777" w:rsidR="00096985" w:rsidRDefault="00096985">
      <w:pPr>
        <w:rPr>
          <w:rFonts w:cstheme="minorHAnsi"/>
          <w:sz w:val="24"/>
          <w:szCs w:val="24"/>
        </w:rPr>
      </w:pPr>
    </w:p>
    <w:p w14:paraId="149F4265" w14:textId="77777777" w:rsidR="00096985" w:rsidRDefault="00096985">
      <w:pPr>
        <w:rPr>
          <w:rFonts w:cstheme="minorHAnsi"/>
          <w:sz w:val="24"/>
          <w:szCs w:val="24"/>
        </w:rPr>
      </w:pPr>
    </w:p>
    <w:p w14:paraId="1768826D" w14:textId="4F8975E8" w:rsidR="00096985" w:rsidRDefault="00096985">
      <w:pPr>
        <w:rPr>
          <w:rFonts w:cstheme="minorHAnsi"/>
          <w:sz w:val="24"/>
          <w:szCs w:val="24"/>
        </w:rPr>
      </w:pPr>
    </w:p>
    <w:p w14:paraId="4E2D3CB7" w14:textId="4169FF51" w:rsidR="00096985" w:rsidRDefault="00096985">
      <w:pPr>
        <w:rPr>
          <w:rFonts w:cstheme="minorHAnsi"/>
          <w:sz w:val="24"/>
          <w:szCs w:val="24"/>
        </w:rPr>
      </w:pPr>
    </w:p>
    <w:p w14:paraId="0013ACC4" w14:textId="12E7A7D9" w:rsidR="00096985" w:rsidRDefault="00096985">
      <w:pPr>
        <w:rPr>
          <w:rFonts w:cstheme="minorHAnsi"/>
          <w:sz w:val="24"/>
          <w:szCs w:val="24"/>
        </w:rPr>
      </w:pPr>
    </w:p>
    <w:p w14:paraId="1E7E7DEF" w14:textId="77777777" w:rsidR="00096985" w:rsidRDefault="00096985">
      <w:pPr>
        <w:rPr>
          <w:rFonts w:cstheme="minorHAnsi"/>
          <w:sz w:val="24"/>
          <w:szCs w:val="24"/>
        </w:rPr>
      </w:pPr>
    </w:p>
    <w:p w14:paraId="4887EE76" w14:textId="1D587F93" w:rsidR="00096985" w:rsidRDefault="00096985">
      <w:pPr>
        <w:rPr>
          <w:rFonts w:cstheme="minorHAnsi"/>
          <w:sz w:val="24"/>
          <w:szCs w:val="24"/>
        </w:rPr>
      </w:pPr>
    </w:p>
    <w:p w14:paraId="5C3E3EAB" w14:textId="4DACF214" w:rsidR="00096985" w:rsidRDefault="00096985">
      <w:pPr>
        <w:rPr>
          <w:rFonts w:cstheme="minorHAnsi"/>
          <w:sz w:val="24"/>
          <w:szCs w:val="24"/>
        </w:rPr>
      </w:pPr>
    </w:p>
    <w:sectPr w:rsidR="00096985" w:rsidSect="006B7FFB">
      <w:headerReference w:type="default" r:id="rId22"/>
      <w:footerReference w:type="default" r:id="rId23"/>
      <w:type w:val="continuous"/>
      <w:pgSz w:w="11906" w:h="16838" w:code="9"/>
      <w:pgMar w:top="2127" w:right="849" w:bottom="567" w:left="851" w:header="709" w:footer="694"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E0536" w14:textId="77777777" w:rsidR="00826D1A" w:rsidRDefault="00826D1A" w:rsidP="00ED544D">
      <w:pPr>
        <w:spacing w:after="0" w:line="240" w:lineRule="auto"/>
      </w:pPr>
      <w:r>
        <w:separator/>
      </w:r>
    </w:p>
  </w:endnote>
  <w:endnote w:type="continuationSeparator" w:id="0">
    <w:p w14:paraId="6DDF4203" w14:textId="77777777" w:rsidR="00826D1A" w:rsidRDefault="00826D1A"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C28F" w14:textId="77777777" w:rsidR="00826D1A" w:rsidRDefault="00826D1A" w:rsidP="00ED544D">
      <w:pPr>
        <w:spacing w:after="0" w:line="240" w:lineRule="auto"/>
      </w:pPr>
      <w:r>
        <w:separator/>
      </w:r>
    </w:p>
  </w:footnote>
  <w:footnote w:type="continuationSeparator" w:id="0">
    <w:p w14:paraId="6E35BDE2" w14:textId="77777777" w:rsidR="00826D1A" w:rsidRDefault="00826D1A"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1" w:name="_Hlk121295565"/>
    <w:r>
      <w:t>DİN KÜLTÜRÜ VE AHLAK BİLGİSİ</w:t>
    </w:r>
  </w:p>
  <w:p w14:paraId="267D6F43" w14:textId="5040D932" w:rsidR="00C150A7" w:rsidRDefault="00C150A7" w:rsidP="00C150A7">
    <w:pPr>
      <w:pStyle w:val="stBilgi"/>
      <w:jc w:val="center"/>
    </w:pPr>
    <w:r>
      <w:t>8. Sınıf 2.Dönem 1. Yazılı / Sınav Soruları</w:t>
    </w:r>
  </w:p>
  <w:bookmarkEnd w:id="1"/>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34DC690C"/>
    <w:lvl w:ilvl="0" w:tplc="4E8A7388">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69245427">
    <w:abstractNumId w:val="6"/>
  </w:num>
  <w:num w:numId="2" w16cid:durableId="523131813">
    <w:abstractNumId w:val="7"/>
  </w:num>
  <w:num w:numId="3" w16cid:durableId="583421843">
    <w:abstractNumId w:val="8"/>
  </w:num>
  <w:num w:numId="4" w16cid:durableId="249899998">
    <w:abstractNumId w:val="4"/>
  </w:num>
  <w:num w:numId="5" w16cid:durableId="1994066218">
    <w:abstractNumId w:val="6"/>
    <w:lvlOverride w:ilvl="0">
      <w:startOverride w:val="1"/>
    </w:lvlOverride>
  </w:num>
  <w:num w:numId="6" w16cid:durableId="360865183">
    <w:abstractNumId w:val="6"/>
    <w:lvlOverride w:ilvl="0">
      <w:startOverride w:val="1"/>
    </w:lvlOverride>
  </w:num>
  <w:num w:numId="7" w16cid:durableId="416753960">
    <w:abstractNumId w:val="6"/>
    <w:lvlOverride w:ilvl="0">
      <w:startOverride w:val="1"/>
    </w:lvlOverride>
  </w:num>
  <w:num w:numId="8" w16cid:durableId="1611353020">
    <w:abstractNumId w:val="6"/>
    <w:lvlOverride w:ilvl="0">
      <w:startOverride w:val="1"/>
    </w:lvlOverride>
  </w:num>
  <w:num w:numId="9" w16cid:durableId="384763002">
    <w:abstractNumId w:val="8"/>
    <w:lvlOverride w:ilvl="0">
      <w:startOverride w:val="1"/>
    </w:lvlOverride>
  </w:num>
  <w:num w:numId="10" w16cid:durableId="998774727">
    <w:abstractNumId w:val="6"/>
    <w:lvlOverride w:ilvl="0">
      <w:startOverride w:val="1"/>
    </w:lvlOverride>
  </w:num>
  <w:num w:numId="11" w16cid:durableId="294260376">
    <w:abstractNumId w:val="6"/>
    <w:lvlOverride w:ilvl="0">
      <w:startOverride w:val="1"/>
    </w:lvlOverride>
  </w:num>
  <w:num w:numId="12" w16cid:durableId="1231695065">
    <w:abstractNumId w:val="6"/>
    <w:lvlOverride w:ilvl="0">
      <w:startOverride w:val="1"/>
    </w:lvlOverride>
  </w:num>
  <w:num w:numId="13" w16cid:durableId="104428990">
    <w:abstractNumId w:val="8"/>
    <w:lvlOverride w:ilvl="0">
      <w:startOverride w:val="1"/>
    </w:lvlOverride>
  </w:num>
  <w:num w:numId="14" w16cid:durableId="1406683114">
    <w:abstractNumId w:val="6"/>
    <w:lvlOverride w:ilvl="0">
      <w:startOverride w:val="1"/>
    </w:lvlOverride>
  </w:num>
  <w:num w:numId="15" w16cid:durableId="1259294967">
    <w:abstractNumId w:val="6"/>
    <w:lvlOverride w:ilvl="0">
      <w:startOverride w:val="1"/>
    </w:lvlOverride>
  </w:num>
  <w:num w:numId="16" w16cid:durableId="88085409">
    <w:abstractNumId w:val="6"/>
    <w:lvlOverride w:ilvl="0">
      <w:startOverride w:val="1"/>
    </w:lvlOverride>
  </w:num>
  <w:num w:numId="17" w16cid:durableId="705057661">
    <w:abstractNumId w:val="6"/>
    <w:lvlOverride w:ilvl="0">
      <w:startOverride w:val="1"/>
    </w:lvlOverride>
  </w:num>
  <w:num w:numId="18" w16cid:durableId="1347362419">
    <w:abstractNumId w:val="8"/>
    <w:lvlOverride w:ilvl="0">
      <w:startOverride w:val="1"/>
    </w:lvlOverride>
  </w:num>
  <w:num w:numId="19" w16cid:durableId="442649383">
    <w:abstractNumId w:val="6"/>
    <w:lvlOverride w:ilvl="0">
      <w:startOverride w:val="1"/>
    </w:lvlOverride>
  </w:num>
  <w:num w:numId="20" w16cid:durableId="263659788">
    <w:abstractNumId w:val="6"/>
    <w:lvlOverride w:ilvl="0">
      <w:startOverride w:val="1"/>
    </w:lvlOverride>
  </w:num>
  <w:num w:numId="21" w16cid:durableId="947006778">
    <w:abstractNumId w:val="6"/>
    <w:lvlOverride w:ilvl="0">
      <w:startOverride w:val="1"/>
    </w:lvlOverride>
  </w:num>
  <w:num w:numId="22" w16cid:durableId="1420903487">
    <w:abstractNumId w:val="6"/>
    <w:lvlOverride w:ilvl="0">
      <w:startOverride w:val="1"/>
    </w:lvlOverride>
  </w:num>
  <w:num w:numId="23" w16cid:durableId="455488409">
    <w:abstractNumId w:val="6"/>
    <w:lvlOverride w:ilvl="0">
      <w:startOverride w:val="1"/>
    </w:lvlOverride>
  </w:num>
  <w:num w:numId="24" w16cid:durableId="171796747">
    <w:abstractNumId w:val="6"/>
    <w:lvlOverride w:ilvl="0">
      <w:startOverride w:val="1"/>
    </w:lvlOverride>
  </w:num>
  <w:num w:numId="25" w16cid:durableId="1499344265">
    <w:abstractNumId w:val="6"/>
    <w:lvlOverride w:ilvl="0">
      <w:startOverride w:val="1"/>
    </w:lvlOverride>
  </w:num>
  <w:num w:numId="26" w16cid:durableId="225143946">
    <w:abstractNumId w:val="6"/>
    <w:lvlOverride w:ilvl="0">
      <w:startOverride w:val="1"/>
    </w:lvlOverride>
  </w:num>
  <w:num w:numId="27" w16cid:durableId="1757167005">
    <w:abstractNumId w:val="6"/>
    <w:lvlOverride w:ilvl="0">
      <w:startOverride w:val="1"/>
    </w:lvlOverride>
  </w:num>
  <w:num w:numId="28" w16cid:durableId="997346425">
    <w:abstractNumId w:val="6"/>
    <w:lvlOverride w:ilvl="0">
      <w:startOverride w:val="1"/>
    </w:lvlOverride>
  </w:num>
  <w:num w:numId="29" w16cid:durableId="1204758042">
    <w:abstractNumId w:val="6"/>
    <w:lvlOverride w:ilvl="0">
      <w:startOverride w:val="1"/>
    </w:lvlOverride>
  </w:num>
  <w:num w:numId="30" w16cid:durableId="495192517">
    <w:abstractNumId w:val="6"/>
    <w:lvlOverride w:ilvl="0">
      <w:startOverride w:val="1"/>
    </w:lvlOverride>
  </w:num>
  <w:num w:numId="31" w16cid:durableId="846864864">
    <w:abstractNumId w:val="6"/>
    <w:lvlOverride w:ilvl="0">
      <w:startOverride w:val="1"/>
    </w:lvlOverride>
  </w:num>
  <w:num w:numId="32" w16cid:durableId="1459109007">
    <w:abstractNumId w:val="3"/>
  </w:num>
  <w:num w:numId="33" w16cid:durableId="1166553479">
    <w:abstractNumId w:val="1"/>
  </w:num>
  <w:num w:numId="34" w16cid:durableId="229200074">
    <w:abstractNumId w:val="9"/>
  </w:num>
  <w:num w:numId="35" w16cid:durableId="506529837">
    <w:abstractNumId w:val="5"/>
  </w:num>
  <w:num w:numId="36" w16cid:durableId="1219246915">
    <w:abstractNumId w:val="0"/>
  </w:num>
  <w:num w:numId="37" w16cid:durableId="2064523162">
    <w:abstractNumId w:val="6"/>
    <w:lvlOverride w:ilvl="0">
      <w:startOverride w:val="1"/>
    </w:lvlOverride>
  </w:num>
  <w:num w:numId="38" w16cid:durableId="1218054960">
    <w:abstractNumId w:val="6"/>
    <w:lvlOverride w:ilvl="0">
      <w:startOverride w:val="1"/>
    </w:lvlOverride>
  </w:num>
  <w:num w:numId="39" w16cid:durableId="948898891">
    <w:abstractNumId w:val="6"/>
    <w:lvlOverride w:ilvl="0">
      <w:startOverride w:val="1"/>
    </w:lvlOverride>
  </w:num>
  <w:num w:numId="40" w16cid:durableId="1308510808">
    <w:abstractNumId w:val="6"/>
    <w:lvlOverride w:ilvl="0">
      <w:startOverride w:val="1"/>
    </w:lvlOverride>
  </w:num>
  <w:num w:numId="41" w16cid:durableId="1098331909">
    <w:abstractNumId w:val="6"/>
    <w:lvlOverride w:ilvl="0">
      <w:startOverride w:val="1"/>
    </w:lvlOverride>
  </w:num>
  <w:num w:numId="42" w16cid:durableId="125674359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4486"/>
    <w:rsid w:val="000718B7"/>
    <w:rsid w:val="00096985"/>
    <w:rsid w:val="000A1EF0"/>
    <w:rsid w:val="000A2B32"/>
    <w:rsid w:val="000A6365"/>
    <w:rsid w:val="000B06BD"/>
    <w:rsid w:val="0012177A"/>
    <w:rsid w:val="00161802"/>
    <w:rsid w:val="001C3B80"/>
    <w:rsid w:val="001D57BE"/>
    <w:rsid w:val="00232D1D"/>
    <w:rsid w:val="00255E3B"/>
    <w:rsid w:val="0027154F"/>
    <w:rsid w:val="002B7944"/>
    <w:rsid w:val="002C1C38"/>
    <w:rsid w:val="0038090A"/>
    <w:rsid w:val="003957B1"/>
    <w:rsid w:val="003D0AE6"/>
    <w:rsid w:val="003D42D3"/>
    <w:rsid w:val="00401657"/>
    <w:rsid w:val="00426B9F"/>
    <w:rsid w:val="004578EE"/>
    <w:rsid w:val="00461443"/>
    <w:rsid w:val="00462A7E"/>
    <w:rsid w:val="004819FD"/>
    <w:rsid w:val="00495D75"/>
    <w:rsid w:val="00497E71"/>
    <w:rsid w:val="004E1499"/>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B7FFB"/>
    <w:rsid w:val="006C7645"/>
    <w:rsid w:val="00707FFC"/>
    <w:rsid w:val="00714F08"/>
    <w:rsid w:val="007841BD"/>
    <w:rsid w:val="007A0FAF"/>
    <w:rsid w:val="007B2670"/>
    <w:rsid w:val="007F45DE"/>
    <w:rsid w:val="00801789"/>
    <w:rsid w:val="00826D1A"/>
    <w:rsid w:val="00827435"/>
    <w:rsid w:val="00866749"/>
    <w:rsid w:val="00867EB3"/>
    <w:rsid w:val="008C29B9"/>
    <w:rsid w:val="008C5BBE"/>
    <w:rsid w:val="008D43D4"/>
    <w:rsid w:val="0092235A"/>
    <w:rsid w:val="009336E0"/>
    <w:rsid w:val="009441AD"/>
    <w:rsid w:val="00956A34"/>
    <w:rsid w:val="0098052E"/>
    <w:rsid w:val="00982AF2"/>
    <w:rsid w:val="009E31C7"/>
    <w:rsid w:val="009F7F2E"/>
    <w:rsid w:val="00A0559F"/>
    <w:rsid w:val="00A754CD"/>
    <w:rsid w:val="00A80AE1"/>
    <w:rsid w:val="00A83480"/>
    <w:rsid w:val="00A92366"/>
    <w:rsid w:val="00AA5123"/>
    <w:rsid w:val="00AD38EA"/>
    <w:rsid w:val="00AD3F1A"/>
    <w:rsid w:val="00B42121"/>
    <w:rsid w:val="00B67338"/>
    <w:rsid w:val="00BC0CF0"/>
    <w:rsid w:val="00C150A7"/>
    <w:rsid w:val="00C23134"/>
    <w:rsid w:val="00C27595"/>
    <w:rsid w:val="00C87FD4"/>
    <w:rsid w:val="00CB65BF"/>
    <w:rsid w:val="00CB6C62"/>
    <w:rsid w:val="00CE7DEC"/>
    <w:rsid w:val="00CF4F54"/>
    <w:rsid w:val="00D21860"/>
    <w:rsid w:val="00D316E0"/>
    <w:rsid w:val="00D40B3C"/>
    <w:rsid w:val="00D501AB"/>
    <w:rsid w:val="00D93959"/>
    <w:rsid w:val="00DB5596"/>
    <w:rsid w:val="00DB6FB8"/>
    <w:rsid w:val="00E0669B"/>
    <w:rsid w:val="00E21EB2"/>
    <w:rsid w:val="00E71579"/>
    <w:rsid w:val="00E7530C"/>
    <w:rsid w:val="00E912EB"/>
    <w:rsid w:val="00EA0600"/>
    <w:rsid w:val="00EB3584"/>
    <w:rsid w:val="00ED544D"/>
    <w:rsid w:val="00EE7729"/>
    <w:rsid w:val="00F34887"/>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330A0A"/>
  <w15:docId w15:val="{5590B39E-2F55-4D38-91EB-3038D576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4E1499"/>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4E1499"/>
    <w:pPr>
      <w:numPr>
        <w:numId w:val="1"/>
      </w:numPr>
      <w:spacing w:after="0" w:line="240" w:lineRule="auto"/>
      <w:ind w:left="454" w:hanging="284"/>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4E1499"/>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styleId="AralkYok">
    <w:name w:val="No Spacing"/>
    <w:uiPriority w:val="1"/>
    <w:qFormat/>
    <w:rsid w:val="004E1499"/>
    <w:pPr>
      <w:spacing w:after="0" w:line="240" w:lineRule="auto"/>
    </w:pPr>
    <w:rPr>
      <w:rFonts w:ascii="Calibri" w:eastAsia="Times New Roman" w:hAnsi="Calibri" w:cs="Times New Roman"/>
      <w:lang w:eastAsia="tr-TR"/>
    </w:rPr>
  </w:style>
  <w:style w:type="paragraph" w:customStyle="1" w:styleId="AIK">
    <w:name w:val="AÇIK"/>
    <w:basedOn w:val="IKLAR"/>
    <w:qFormat/>
    <w:rsid w:val="004E1499"/>
  </w:style>
  <w:style w:type="paragraph" w:customStyle="1" w:styleId="BOLD">
    <w:name w:val="BOLD"/>
    <w:basedOn w:val="AIK"/>
    <w:qFormat/>
    <w:rsid w:val="004E1499"/>
    <w:pPr>
      <w:ind w:left="284" w:firstLine="0"/>
    </w:pPr>
    <w:rPr>
      <w:b/>
    </w:rPr>
  </w:style>
  <w:style w:type="paragraph" w:customStyle="1" w:styleId="SEENEKLER0">
    <w:name w:val="SEÇENEKLER+"/>
    <w:basedOn w:val="SEENEKLER"/>
    <w:qFormat/>
    <w:rsid w:val="004E1499"/>
    <w:pPr>
      <w:numPr>
        <w:numId w:val="0"/>
      </w:numPr>
      <w:ind w:left="284"/>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ddy_yayinlari/" TargetMode="External"/><Relationship Id="rId18" Type="http://schemas.openxmlformats.org/officeDocument/2006/relationships/hyperlink" Target="http://www.dindersi.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facebook.com/ddyayinlari/" TargetMode="External"/><Relationship Id="rId17" Type="http://schemas.openxmlformats.org/officeDocument/2006/relationships/hyperlink" Target="http://www.ddyayinlari.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dindersi-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at.whatsapp.com/1l65VLvh4c2GwvOLzCJUUo"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t.me/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Flg4Iy7vRGqIRQYk23TONo"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0B3F-7E29-446B-8CAC-BA3645FE3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15</TotalTime>
  <Pages>5</Pages>
  <Words>1101</Words>
  <Characters>6282</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3</cp:revision>
  <cp:lastPrinted>2022-12-07T14:03:00Z</cp:lastPrinted>
  <dcterms:created xsi:type="dcterms:W3CDTF">2023-01-18T08:03:00Z</dcterms:created>
  <dcterms:modified xsi:type="dcterms:W3CDTF">2023-01-19T08:49:00Z</dcterms:modified>
</cp:coreProperties>
</file>