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49EFFB2C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AC0769"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04669987" w:rsidR="00151DA8" w:rsidRDefault="00AC0769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EE2697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E503C3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bookmarkEnd w:id="1"/>
    <w:p w14:paraId="7EC9DC78" w14:textId="77777777" w:rsidR="00EE2697" w:rsidRPr="00E503C3" w:rsidRDefault="00EE2697" w:rsidP="00EE2697">
      <w:pPr>
        <w:pStyle w:val="SORUMETN"/>
        <w:rPr>
          <w:sz w:val="16"/>
        </w:rPr>
      </w:pPr>
      <w:r w:rsidRPr="00E503C3">
        <w:rPr>
          <w:sz w:val="16"/>
        </w:rPr>
        <w:t xml:space="preserve">Aşağıdaki cümlelerden hangisi yanlış bir bilgi vermektedir? </w:t>
      </w:r>
    </w:p>
    <w:p w14:paraId="3EE68824" w14:textId="211BD7D7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A) Adâlet, bir şeyi olması gereken yere koymak, zulüm ise olması gereken yere koymamaktır. </w:t>
      </w:r>
    </w:p>
    <w:p w14:paraId="1B82CD14" w14:textId="77777777" w:rsidR="00EE2697" w:rsidRPr="00E503C3" w:rsidRDefault="00EE2697" w:rsidP="00EE2697">
      <w:pPr>
        <w:pStyle w:val="SEENEKLER"/>
        <w:contextualSpacing/>
        <w:rPr>
          <w:color w:val="000000"/>
          <w:sz w:val="16"/>
        </w:rPr>
      </w:pPr>
      <w:r w:rsidRPr="00E503C3">
        <w:rPr>
          <w:color w:val="000000"/>
          <w:sz w:val="16"/>
        </w:rPr>
        <w:t xml:space="preserve">B) Peygamberimiz, </w:t>
      </w:r>
      <w:proofErr w:type="spellStart"/>
      <w:r w:rsidRPr="00E503C3">
        <w:rPr>
          <w:color w:val="000000"/>
          <w:sz w:val="16"/>
        </w:rPr>
        <w:t>Mus’ab</w:t>
      </w:r>
      <w:proofErr w:type="spellEnd"/>
      <w:r w:rsidRPr="00E503C3">
        <w:rPr>
          <w:color w:val="000000"/>
          <w:sz w:val="16"/>
        </w:rPr>
        <w:t xml:space="preserve"> bin </w:t>
      </w:r>
      <w:proofErr w:type="spellStart"/>
      <w:r w:rsidRPr="00E503C3">
        <w:rPr>
          <w:color w:val="000000"/>
          <w:sz w:val="16"/>
        </w:rPr>
        <w:t>Umeyr’i</w:t>
      </w:r>
      <w:proofErr w:type="spellEnd"/>
      <w:r w:rsidRPr="00E503C3">
        <w:rPr>
          <w:color w:val="000000"/>
          <w:sz w:val="16"/>
        </w:rPr>
        <w:t xml:space="preserve"> genç bir öğretmen olarak </w:t>
      </w:r>
      <w:proofErr w:type="spellStart"/>
      <w:r w:rsidRPr="00E503C3">
        <w:rPr>
          <w:color w:val="000000"/>
          <w:sz w:val="16"/>
        </w:rPr>
        <w:t>Medîne’ye</w:t>
      </w:r>
      <w:proofErr w:type="spellEnd"/>
      <w:r w:rsidRPr="00E503C3">
        <w:rPr>
          <w:color w:val="000000"/>
          <w:sz w:val="16"/>
        </w:rPr>
        <w:t xml:space="preserve"> göndermiştir.                           </w:t>
      </w:r>
    </w:p>
    <w:p w14:paraId="64A50F0D" w14:textId="77777777" w:rsidR="00EE2697" w:rsidRPr="00E503C3" w:rsidRDefault="00EE2697" w:rsidP="00EE2697">
      <w:pPr>
        <w:pStyle w:val="SEENEKLER"/>
        <w:contextualSpacing/>
        <w:rPr>
          <w:color w:val="000000"/>
          <w:sz w:val="16"/>
        </w:rPr>
      </w:pPr>
      <w:r w:rsidRPr="00E503C3">
        <w:rPr>
          <w:color w:val="000000"/>
          <w:sz w:val="16"/>
        </w:rPr>
        <w:t xml:space="preserve">C) Gençlerin kişilik gelişiminde arkadaş çevresi ve arkadaşlık ilişkileri çok önemlidir.                         </w:t>
      </w:r>
    </w:p>
    <w:p w14:paraId="39671015" w14:textId="77777777" w:rsidR="00EE2697" w:rsidRPr="00E503C3" w:rsidRDefault="00EE2697" w:rsidP="00EE2697">
      <w:pPr>
        <w:pStyle w:val="SEENEKLER"/>
        <w:contextualSpacing/>
        <w:rPr>
          <w:color w:val="000000"/>
          <w:sz w:val="16"/>
        </w:rPr>
      </w:pPr>
      <w:r w:rsidRPr="00E503C3">
        <w:rPr>
          <w:color w:val="000000"/>
          <w:sz w:val="16"/>
        </w:rPr>
        <w:t xml:space="preserve">D) Peygamberimiz, Zeyd bin </w:t>
      </w:r>
      <w:proofErr w:type="spellStart"/>
      <w:r w:rsidRPr="00E503C3">
        <w:rPr>
          <w:color w:val="000000"/>
          <w:sz w:val="16"/>
        </w:rPr>
        <w:t>Sâbit’i</w:t>
      </w:r>
      <w:proofErr w:type="spellEnd"/>
      <w:r w:rsidRPr="00E503C3">
        <w:rPr>
          <w:color w:val="000000"/>
          <w:sz w:val="16"/>
        </w:rPr>
        <w:t xml:space="preserve"> genç yaşta vahiy kâtibi olarak görevlendirmiştir.                              </w:t>
      </w:r>
    </w:p>
    <w:p w14:paraId="2D019C94" w14:textId="36AF64A0" w:rsidR="00EE2697" w:rsidRDefault="00EE2697" w:rsidP="00EE2697">
      <w:pPr>
        <w:pStyle w:val="SEENEKLER"/>
        <w:contextualSpacing/>
        <w:rPr>
          <w:color w:val="000000"/>
          <w:sz w:val="16"/>
        </w:rPr>
      </w:pPr>
      <w:r w:rsidRPr="00E503C3">
        <w:rPr>
          <w:color w:val="000000"/>
          <w:sz w:val="16"/>
        </w:rPr>
        <w:t xml:space="preserve">E) Annesi veya babası suç işleyen çocuklardan hayır gelmez, onlar da cezalandırılmalıdır.                           </w:t>
      </w:r>
    </w:p>
    <w:p w14:paraId="01B430CF" w14:textId="77777777" w:rsidR="00E503C3" w:rsidRPr="00E503C3" w:rsidRDefault="00E503C3" w:rsidP="00EE2697">
      <w:pPr>
        <w:pStyle w:val="SEENEKLER"/>
        <w:contextualSpacing/>
        <w:rPr>
          <w:color w:val="000000"/>
          <w:sz w:val="16"/>
        </w:rPr>
      </w:pPr>
    </w:p>
    <w:p w14:paraId="3D1BFCA6" w14:textId="6B2F87DB" w:rsidR="00EE2697" w:rsidRPr="00E503C3" w:rsidRDefault="00EE2697" w:rsidP="00F02DE4">
      <w:pPr>
        <w:pStyle w:val="SORUMETN"/>
        <w:rPr>
          <w:b/>
          <w:bCs w:val="0"/>
          <w:sz w:val="16"/>
        </w:rPr>
      </w:pPr>
      <w:r w:rsidRPr="00E503C3">
        <w:rPr>
          <w:sz w:val="16"/>
        </w:rPr>
        <w:t xml:space="preserve">“Bilgelik, yerindelik, </w:t>
      </w:r>
      <w:proofErr w:type="spellStart"/>
      <w:r w:rsidRPr="00E503C3">
        <w:rPr>
          <w:sz w:val="16"/>
        </w:rPr>
        <w:t>isâbet</w:t>
      </w:r>
      <w:proofErr w:type="spellEnd"/>
      <w:r w:rsidRPr="00E503C3">
        <w:rPr>
          <w:sz w:val="16"/>
        </w:rPr>
        <w:t xml:space="preserve"> etmek ve uygunluk anlamlarına gelir. Temel değerlerden biridir. İnsanın </w:t>
      </w:r>
      <w:proofErr w:type="spellStart"/>
      <w:r w:rsidRPr="00E503C3">
        <w:rPr>
          <w:sz w:val="16"/>
        </w:rPr>
        <w:t>Allâh’ı</w:t>
      </w:r>
      <w:proofErr w:type="spellEnd"/>
      <w:r w:rsidRPr="00E503C3">
        <w:rPr>
          <w:sz w:val="16"/>
        </w:rPr>
        <w:t xml:space="preserve"> (c.c.) gereği gibi bilmesi ve kişiyi </w:t>
      </w:r>
      <w:proofErr w:type="spellStart"/>
      <w:r w:rsidRPr="00E503C3">
        <w:rPr>
          <w:sz w:val="16"/>
        </w:rPr>
        <w:t>câhilce</w:t>
      </w:r>
      <w:proofErr w:type="spellEnd"/>
      <w:r w:rsidRPr="00E503C3">
        <w:rPr>
          <w:sz w:val="16"/>
        </w:rPr>
        <w:t xml:space="preserve"> davranışlar yapmaktan alıkoyması sebebiyle bilgelik olarak da anlamlandırılmıştır. İslâm âlimlerine göre, </w:t>
      </w:r>
      <w:proofErr w:type="spellStart"/>
      <w:r w:rsidRPr="00E503C3">
        <w:rPr>
          <w:sz w:val="16"/>
        </w:rPr>
        <w:t>Kur’ân</w:t>
      </w:r>
      <w:proofErr w:type="spellEnd"/>
      <w:r w:rsidRPr="00E503C3">
        <w:rPr>
          <w:sz w:val="16"/>
        </w:rPr>
        <w:t xml:space="preserve">-ı Kerîm’i ve sünneti doğru anlama </w:t>
      </w:r>
      <w:proofErr w:type="spellStart"/>
      <w:r w:rsidRPr="00E503C3">
        <w:rPr>
          <w:sz w:val="16"/>
        </w:rPr>
        <w:t>kâbiliyeti</w:t>
      </w:r>
      <w:proofErr w:type="spellEnd"/>
      <w:r w:rsidRPr="00E503C3">
        <w:rPr>
          <w:sz w:val="16"/>
        </w:rPr>
        <w:t xml:space="preserve"> olarak da anlaşılmıştır.”     </w:t>
      </w:r>
      <w:r w:rsidRPr="00E503C3">
        <w:rPr>
          <w:b/>
          <w:bCs w:val="0"/>
          <w:sz w:val="16"/>
        </w:rPr>
        <w:t>Hakkında bilgi verilen kavram aşağıdakilerden hangisidir?</w:t>
      </w:r>
    </w:p>
    <w:p w14:paraId="268717E9" w14:textId="77777777" w:rsid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A) Himmet      B) Hizmet     C) Hürmet     D) Hikmet     E) Hicret           </w:t>
      </w:r>
    </w:p>
    <w:p w14:paraId="12BC057A" w14:textId="78C13124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                </w:t>
      </w:r>
    </w:p>
    <w:p w14:paraId="76CAD030" w14:textId="77777777" w:rsidR="00EE2697" w:rsidRPr="00E503C3" w:rsidRDefault="00EE2697" w:rsidP="00EE2697">
      <w:pPr>
        <w:pStyle w:val="SORUMETN"/>
        <w:rPr>
          <w:sz w:val="16"/>
        </w:rPr>
      </w:pPr>
      <w:r w:rsidRPr="00E503C3">
        <w:rPr>
          <w:sz w:val="16"/>
        </w:rPr>
        <w:t xml:space="preserve">Aşağıdakilerden hangisi “Mutlak adâlet sâhibi” anlamına gelen </w:t>
      </w:r>
      <w:proofErr w:type="spellStart"/>
      <w:r w:rsidRPr="00E503C3">
        <w:rPr>
          <w:sz w:val="16"/>
        </w:rPr>
        <w:t>Allâh’ın</w:t>
      </w:r>
      <w:proofErr w:type="spellEnd"/>
      <w:r w:rsidRPr="00E503C3">
        <w:rPr>
          <w:sz w:val="16"/>
        </w:rPr>
        <w:t xml:space="preserve"> güzel isimlerinden biridir</w:t>
      </w:r>
    </w:p>
    <w:p w14:paraId="510208A2" w14:textId="27AD0A5B" w:rsidR="00EE2697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A) el </w:t>
      </w:r>
      <w:r w:rsidR="00F02DE4" w:rsidRPr="00E503C3">
        <w:rPr>
          <w:sz w:val="16"/>
        </w:rPr>
        <w:t>–</w:t>
      </w:r>
      <w:r w:rsidRPr="00E503C3">
        <w:rPr>
          <w:sz w:val="16"/>
        </w:rPr>
        <w:t xml:space="preserve"> </w:t>
      </w:r>
      <w:proofErr w:type="spellStart"/>
      <w:r w:rsidRPr="00E503C3">
        <w:rPr>
          <w:sz w:val="16"/>
        </w:rPr>
        <w:t>Azîz</w:t>
      </w:r>
      <w:proofErr w:type="spellEnd"/>
      <w:r w:rsidR="00F02DE4" w:rsidRPr="00E503C3">
        <w:rPr>
          <w:sz w:val="16"/>
        </w:rPr>
        <w:t xml:space="preserve">   </w:t>
      </w:r>
      <w:r w:rsidRPr="00E503C3">
        <w:rPr>
          <w:sz w:val="16"/>
        </w:rPr>
        <w:t xml:space="preserve">B) el – </w:t>
      </w:r>
      <w:proofErr w:type="spellStart"/>
      <w:r w:rsidRPr="00E503C3">
        <w:rPr>
          <w:sz w:val="16"/>
        </w:rPr>
        <w:t>Afüv</w:t>
      </w:r>
      <w:proofErr w:type="spellEnd"/>
      <w:r w:rsidRPr="00E503C3">
        <w:rPr>
          <w:sz w:val="16"/>
        </w:rPr>
        <w:t xml:space="preserve"> </w:t>
      </w:r>
      <w:r w:rsidR="00F02DE4" w:rsidRPr="00E503C3">
        <w:rPr>
          <w:sz w:val="16"/>
        </w:rPr>
        <w:t xml:space="preserve">  </w:t>
      </w:r>
      <w:r w:rsidRPr="00E503C3">
        <w:rPr>
          <w:sz w:val="16"/>
        </w:rPr>
        <w:t xml:space="preserve">C) el – </w:t>
      </w:r>
      <w:proofErr w:type="spellStart"/>
      <w:r w:rsidRPr="00E503C3">
        <w:rPr>
          <w:sz w:val="16"/>
        </w:rPr>
        <w:t>Âhir</w:t>
      </w:r>
      <w:proofErr w:type="spellEnd"/>
      <w:r w:rsidR="00F02DE4" w:rsidRPr="00E503C3">
        <w:rPr>
          <w:sz w:val="16"/>
        </w:rPr>
        <w:t xml:space="preserve">   </w:t>
      </w:r>
      <w:r w:rsidRPr="00E503C3">
        <w:rPr>
          <w:sz w:val="16"/>
        </w:rPr>
        <w:t xml:space="preserve">D) el – </w:t>
      </w:r>
      <w:proofErr w:type="spellStart"/>
      <w:r w:rsidRPr="00E503C3">
        <w:rPr>
          <w:sz w:val="16"/>
        </w:rPr>
        <w:t>Alîm</w:t>
      </w:r>
      <w:proofErr w:type="spellEnd"/>
      <w:r w:rsidR="00F02DE4" w:rsidRPr="00E503C3">
        <w:rPr>
          <w:sz w:val="16"/>
        </w:rPr>
        <w:t xml:space="preserve">     </w:t>
      </w:r>
      <w:r w:rsidRPr="00E503C3">
        <w:rPr>
          <w:sz w:val="16"/>
        </w:rPr>
        <w:t xml:space="preserve">E) el - </w:t>
      </w:r>
      <w:proofErr w:type="spellStart"/>
      <w:r w:rsidRPr="00E503C3">
        <w:rPr>
          <w:sz w:val="16"/>
        </w:rPr>
        <w:t>Adl</w:t>
      </w:r>
      <w:proofErr w:type="spellEnd"/>
      <w:r w:rsidRPr="00E503C3">
        <w:rPr>
          <w:sz w:val="16"/>
        </w:rPr>
        <w:t xml:space="preserve">    </w:t>
      </w:r>
    </w:p>
    <w:p w14:paraId="34730E31" w14:textId="77777777" w:rsidR="00E503C3" w:rsidRPr="00E503C3" w:rsidRDefault="00E503C3" w:rsidP="00EE2697">
      <w:pPr>
        <w:pStyle w:val="SEENEKLER"/>
        <w:contextualSpacing/>
        <w:rPr>
          <w:sz w:val="16"/>
        </w:rPr>
      </w:pPr>
    </w:p>
    <w:p w14:paraId="0B82AFE2" w14:textId="741F06D4" w:rsidR="00EE2697" w:rsidRPr="00E503C3" w:rsidRDefault="00EE2697" w:rsidP="00EE2697">
      <w:pPr>
        <w:pStyle w:val="SORUMETN"/>
        <w:rPr>
          <w:sz w:val="16"/>
        </w:rPr>
      </w:pPr>
      <w:r w:rsidRPr="00E503C3">
        <w:rPr>
          <w:sz w:val="16"/>
        </w:rPr>
        <w:t xml:space="preserve">Aşağıdakilerden hangisi </w:t>
      </w:r>
      <w:proofErr w:type="spellStart"/>
      <w:r w:rsidRPr="00E503C3">
        <w:rPr>
          <w:sz w:val="16"/>
        </w:rPr>
        <w:t>cehâletin</w:t>
      </w:r>
      <w:proofErr w:type="spellEnd"/>
      <w:r w:rsidRPr="00E503C3">
        <w:rPr>
          <w:sz w:val="16"/>
        </w:rPr>
        <w:t xml:space="preserve"> özelliklerinden biri değildir? </w:t>
      </w:r>
    </w:p>
    <w:p w14:paraId="37F32C0D" w14:textId="06EDCDBC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>A) Anlayışsızlık</w:t>
      </w:r>
      <w:r w:rsidRPr="00E503C3">
        <w:rPr>
          <w:sz w:val="16"/>
        </w:rPr>
        <w:tab/>
      </w:r>
      <w:r w:rsidRPr="00E503C3">
        <w:rPr>
          <w:sz w:val="16"/>
        </w:rPr>
        <w:tab/>
      </w:r>
      <w:r w:rsidRPr="00E503C3">
        <w:rPr>
          <w:sz w:val="16"/>
        </w:rPr>
        <w:t xml:space="preserve">B) Bilgisizlik            C) Tutarlılık           </w:t>
      </w:r>
    </w:p>
    <w:p w14:paraId="2FA22C4C" w14:textId="7E4B5FD7" w:rsidR="00EE2697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>D) Kabalık</w:t>
      </w:r>
      <w:r w:rsidRPr="00E503C3">
        <w:rPr>
          <w:sz w:val="16"/>
        </w:rPr>
        <w:tab/>
      </w:r>
      <w:r w:rsidRPr="00E503C3">
        <w:rPr>
          <w:sz w:val="16"/>
        </w:rPr>
        <w:tab/>
      </w:r>
      <w:r w:rsidR="00E503C3">
        <w:rPr>
          <w:sz w:val="16"/>
        </w:rPr>
        <w:tab/>
      </w:r>
      <w:r w:rsidRPr="00E503C3">
        <w:rPr>
          <w:sz w:val="16"/>
        </w:rPr>
        <w:t xml:space="preserve">E)  Dengesizlik </w:t>
      </w:r>
    </w:p>
    <w:p w14:paraId="2CA8A8E0" w14:textId="77777777" w:rsidR="00E503C3" w:rsidRPr="00E503C3" w:rsidRDefault="00E503C3" w:rsidP="00EE2697">
      <w:pPr>
        <w:pStyle w:val="SEENEKLER"/>
        <w:contextualSpacing/>
        <w:rPr>
          <w:sz w:val="16"/>
        </w:rPr>
      </w:pPr>
    </w:p>
    <w:p w14:paraId="34136183" w14:textId="77777777" w:rsidR="00EE2697" w:rsidRPr="00E503C3" w:rsidRDefault="00EE2697" w:rsidP="00EE2697">
      <w:pPr>
        <w:pStyle w:val="SORUMETN"/>
        <w:rPr>
          <w:sz w:val="16"/>
        </w:rPr>
      </w:pPr>
      <w:r w:rsidRPr="00E503C3">
        <w:rPr>
          <w:sz w:val="16"/>
        </w:rPr>
        <w:t xml:space="preserve">Aşağıdakilerden hangisi </w:t>
      </w:r>
      <w:proofErr w:type="spellStart"/>
      <w:r w:rsidRPr="00E503C3">
        <w:rPr>
          <w:sz w:val="16"/>
        </w:rPr>
        <w:t>adâletli</w:t>
      </w:r>
      <w:proofErr w:type="spellEnd"/>
      <w:r w:rsidRPr="00E503C3">
        <w:rPr>
          <w:sz w:val="16"/>
        </w:rPr>
        <w:t xml:space="preserve"> bir kişinin özellikleri arasında yer almaz?                                </w:t>
      </w:r>
    </w:p>
    <w:p w14:paraId="5735AA42" w14:textId="77777777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A) Herkesin hakkını gözetir, işi ehline; hak sâhibine hakkını verir.                                                                 </w:t>
      </w:r>
    </w:p>
    <w:p w14:paraId="43B63D58" w14:textId="77777777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B) Her durumda haklı olanın yanında yer alır; haksız olan güçlü de olsa haksıza karşı durur.                                                                                                                                                                                             </w:t>
      </w:r>
    </w:p>
    <w:p w14:paraId="077AF35E" w14:textId="77777777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C) Dürüst, insaflı, dengeli, ölçülü, ilkeli ve </w:t>
      </w:r>
      <w:proofErr w:type="spellStart"/>
      <w:r w:rsidRPr="00E503C3">
        <w:rPr>
          <w:sz w:val="16"/>
        </w:rPr>
        <w:t>samîmî</w:t>
      </w:r>
      <w:proofErr w:type="spellEnd"/>
      <w:r w:rsidRPr="00E503C3">
        <w:rPr>
          <w:sz w:val="16"/>
        </w:rPr>
        <w:t xml:space="preserve"> olmaya özen gösterir.                                                                                                                                                            </w:t>
      </w:r>
    </w:p>
    <w:p w14:paraId="61A824A5" w14:textId="77777777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D) Şâhitlik etmek durumunda kaldığında ilk önce kendini ve yakınlarını korur.                              </w:t>
      </w:r>
    </w:p>
    <w:p w14:paraId="4BE30FAB" w14:textId="77777777" w:rsid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E) Herkese lâyık olduğu şekilde davranır, ölçü ve tartıyı dürüstçe, dosdoğru yapar.                </w:t>
      </w:r>
    </w:p>
    <w:p w14:paraId="7DE523D0" w14:textId="5D637742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                   </w:t>
      </w:r>
    </w:p>
    <w:p w14:paraId="2FCB108E" w14:textId="77777777" w:rsidR="00EE2697" w:rsidRPr="00E503C3" w:rsidRDefault="00EE2697" w:rsidP="00EE2697">
      <w:pPr>
        <w:pStyle w:val="SORUMETN"/>
        <w:rPr>
          <w:sz w:val="16"/>
        </w:rPr>
      </w:pPr>
      <w:r w:rsidRPr="00E503C3">
        <w:rPr>
          <w:sz w:val="16"/>
        </w:rPr>
        <w:t xml:space="preserve">“Cinsel konularda ahlâk kurallarına bağlı kalarak insanın </w:t>
      </w:r>
      <w:proofErr w:type="spellStart"/>
      <w:r w:rsidRPr="00E503C3">
        <w:rPr>
          <w:sz w:val="16"/>
        </w:rPr>
        <w:t>nâmusunu</w:t>
      </w:r>
      <w:proofErr w:type="spellEnd"/>
      <w:r w:rsidRPr="00E503C3">
        <w:rPr>
          <w:sz w:val="16"/>
        </w:rPr>
        <w:t xml:space="preserve">, şerefini ve haysiyetini koruması, haramlardan uzak durması, kötü söz ve işlerden kaçınması” anlamlarına gelir. Hakkında bilgi verilen kavram aşağıdakilerden hangisidir?                                                                        </w:t>
      </w:r>
    </w:p>
    <w:p w14:paraId="178F5EA0" w14:textId="77777777" w:rsid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A) İffet         B) </w:t>
      </w:r>
      <w:proofErr w:type="spellStart"/>
      <w:r w:rsidRPr="00E503C3">
        <w:rPr>
          <w:sz w:val="16"/>
        </w:rPr>
        <w:t>İnfâk</w:t>
      </w:r>
      <w:proofErr w:type="spellEnd"/>
      <w:r w:rsidRPr="00E503C3">
        <w:rPr>
          <w:sz w:val="16"/>
        </w:rPr>
        <w:t xml:space="preserve">    C) </w:t>
      </w:r>
      <w:proofErr w:type="spellStart"/>
      <w:r w:rsidRPr="00E503C3">
        <w:rPr>
          <w:sz w:val="16"/>
        </w:rPr>
        <w:t>İnsâf</w:t>
      </w:r>
      <w:proofErr w:type="spellEnd"/>
      <w:r w:rsidRPr="00E503C3">
        <w:rPr>
          <w:sz w:val="16"/>
        </w:rPr>
        <w:t xml:space="preserve">          D) </w:t>
      </w:r>
      <w:proofErr w:type="spellStart"/>
      <w:r w:rsidRPr="00E503C3">
        <w:rPr>
          <w:sz w:val="16"/>
        </w:rPr>
        <w:t>İrfân</w:t>
      </w:r>
      <w:proofErr w:type="spellEnd"/>
      <w:r w:rsidRPr="00E503C3">
        <w:rPr>
          <w:sz w:val="16"/>
        </w:rPr>
        <w:t xml:space="preserve">              E) İlhâm      </w:t>
      </w:r>
    </w:p>
    <w:p w14:paraId="27A25E9C" w14:textId="60DCF427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                                                             </w:t>
      </w:r>
    </w:p>
    <w:p w14:paraId="0080978F" w14:textId="0CBB2FD0" w:rsidR="00EE2697" w:rsidRPr="00E503C3" w:rsidRDefault="00EE2697" w:rsidP="00EE2697">
      <w:pPr>
        <w:pStyle w:val="SORUMETN"/>
        <w:rPr>
          <w:sz w:val="16"/>
        </w:rPr>
      </w:pPr>
      <w:r w:rsidRPr="00E503C3">
        <w:rPr>
          <w:sz w:val="16"/>
        </w:rPr>
        <w:t xml:space="preserve">“Yiğitlik, kahramanlık, </w:t>
      </w:r>
      <w:proofErr w:type="spellStart"/>
      <w:r w:rsidRPr="00E503C3">
        <w:rPr>
          <w:sz w:val="16"/>
        </w:rPr>
        <w:t>cesâret</w:t>
      </w:r>
      <w:proofErr w:type="spellEnd"/>
      <w:r w:rsidRPr="00E503C3">
        <w:rPr>
          <w:sz w:val="16"/>
        </w:rPr>
        <w:t xml:space="preserve"> gibi anlamlara gelir. Bir Müslümanda bulunması gereken öfke ile korkaklık arasındaki güzel huy ve ahlâktır. Hakkını alma, haksızlığa boyun eğmeme ve savaşlarda düşmana karşı </w:t>
      </w:r>
      <w:proofErr w:type="spellStart"/>
      <w:r w:rsidRPr="00E503C3">
        <w:rPr>
          <w:sz w:val="16"/>
        </w:rPr>
        <w:t>cesâretli</w:t>
      </w:r>
      <w:proofErr w:type="spellEnd"/>
      <w:r w:rsidRPr="00E503C3">
        <w:rPr>
          <w:sz w:val="16"/>
        </w:rPr>
        <w:t xml:space="preserve"> davranma” demektir.  </w:t>
      </w:r>
      <w:r w:rsidRPr="00E503C3">
        <w:rPr>
          <w:b/>
          <w:bCs w:val="0"/>
          <w:sz w:val="16"/>
        </w:rPr>
        <w:t>Hakkında bilgi verilen kavram aşağıdakilerden hangisidir?</w:t>
      </w:r>
      <w:r w:rsidRPr="00E503C3">
        <w:rPr>
          <w:sz w:val="16"/>
        </w:rPr>
        <w:t xml:space="preserve">                                                                      </w:t>
      </w:r>
    </w:p>
    <w:p w14:paraId="66FE1FDE" w14:textId="77777777" w:rsid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A) Şecere     B) </w:t>
      </w:r>
      <w:proofErr w:type="spellStart"/>
      <w:r w:rsidRPr="00E503C3">
        <w:rPr>
          <w:sz w:val="16"/>
        </w:rPr>
        <w:t>Şefâat</w:t>
      </w:r>
      <w:proofErr w:type="spellEnd"/>
      <w:r w:rsidRPr="00E503C3">
        <w:rPr>
          <w:sz w:val="16"/>
        </w:rPr>
        <w:t xml:space="preserve">        C) </w:t>
      </w:r>
      <w:proofErr w:type="spellStart"/>
      <w:r w:rsidRPr="00E503C3">
        <w:rPr>
          <w:sz w:val="16"/>
        </w:rPr>
        <w:t>Şecâat</w:t>
      </w:r>
      <w:proofErr w:type="spellEnd"/>
      <w:r w:rsidRPr="00E503C3">
        <w:rPr>
          <w:sz w:val="16"/>
        </w:rPr>
        <w:t xml:space="preserve">     D) </w:t>
      </w:r>
      <w:proofErr w:type="spellStart"/>
      <w:r w:rsidRPr="00E503C3">
        <w:rPr>
          <w:sz w:val="16"/>
        </w:rPr>
        <w:t>Şerîat</w:t>
      </w:r>
      <w:proofErr w:type="spellEnd"/>
      <w:r w:rsidRPr="00E503C3">
        <w:rPr>
          <w:sz w:val="16"/>
        </w:rPr>
        <w:t xml:space="preserve">          E) </w:t>
      </w:r>
      <w:proofErr w:type="spellStart"/>
      <w:r w:rsidRPr="00E503C3">
        <w:rPr>
          <w:sz w:val="16"/>
        </w:rPr>
        <w:t>Şatafât</w:t>
      </w:r>
      <w:proofErr w:type="spellEnd"/>
      <w:r w:rsidRPr="00E503C3">
        <w:rPr>
          <w:sz w:val="16"/>
        </w:rPr>
        <w:t xml:space="preserve">            </w:t>
      </w:r>
    </w:p>
    <w:p w14:paraId="1B144D42" w14:textId="722DED86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                                                       </w:t>
      </w:r>
    </w:p>
    <w:p w14:paraId="16802DCA" w14:textId="77777777" w:rsidR="00EE2697" w:rsidRPr="00E503C3" w:rsidRDefault="00EE2697" w:rsidP="00EE2697">
      <w:pPr>
        <w:pStyle w:val="SORUMETN"/>
        <w:rPr>
          <w:sz w:val="16"/>
        </w:rPr>
      </w:pPr>
      <w:r w:rsidRPr="00E503C3">
        <w:rPr>
          <w:sz w:val="16"/>
        </w:rPr>
        <w:t xml:space="preserve">Aşağıdakilerden hangisi iffetsiz kimselerde bulunan huylardan biri değildir?                                </w:t>
      </w:r>
    </w:p>
    <w:p w14:paraId="23A87263" w14:textId="77777777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>A) Utanmazlık</w:t>
      </w:r>
      <w:r w:rsidRPr="00E503C3">
        <w:rPr>
          <w:sz w:val="16"/>
        </w:rPr>
        <w:tab/>
      </w:r>
      <w:r w:rsidRPr="00E503C3">
        <w:rPr>
          <w:sz w:val="16"/>
        </w:rPr>
        <w:t xml:space="preserve">B) Yalancılık          C) Güvensizlik          </w:t>
      </w:r>
    </w:p>
    <w:p w14:paraId="74E4947F" w14:textId="3E1980F5" w:rsidR="00EE2697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D) Aldatma         </w:t>
      </w:r>
      <w:r w:rsidRPr="00E503C3">
        <w:rPr>
          <w:sz w:val="16"/>
        </w:rPr>
        <w:tab/>
      </w:r>
      <w:r w:rsidRPr="00E503C3">
        <w:rPr>
          <w:sz w:val="16"/>
        </w:rPr>
        <w:t xml:space="preserve">E) </w:t>
      </w:r>
      <w:proofErr w:type="spellStart"/>
      <w:r w:rsidRPr="00E503C3">
        <w:rPr>
          <w:sz w:val="16"/>
        </w:rPr>
        <w:t>Samîmiyet</w:t>
      </w:r>
      <w:proofErr w:type="spellEnd"/>
      <w:r w:rsidRPr="00E503C3">
        <w:rPr>
          <w:sz w:val="16"/>
        </w:rPr>
        <w:t xml:space="preserve">   </w:t>
      </w:r>
    </w:p>
    <w:p w14:paraId="737513C3" w14:textId="77777777" w:rsidR="00E503C3" w:rsidRPr="00E503C3" w:rsidRDefault="00E503C3" w:rsidP="00EE2697">
      <w:pPr>
        <w:pStyle w:val="SEENEKLER"/>
        <w:contextualSpacing/>
        <w:rPr>
          <w:sz w:val="16"/>
        </w:rPr>
      </w:pPr>
    </w:p>
    <w:p w14:paraId="0021BCD5" w14:textId="3E6E2FED" w:rsidR="00EE2697" w:rsidRPr="00E503C3" w:rsidRDefault="00EE2697" w:rsidP="00EE2697">
      <w:pPr>
        <w:pStyle w:val="SORUMETN"/>
        <w:rPr>
          <w:sz w:val="16"/>
        </w:rPr>
      </w:pPr>
      <w:r w:rsidRPr="00E503C3">
        <w:rPr>
          <w:sz w:val="16"/>
        </w:rPr>
        <w:t xml:space="preserve">Aşağıdakilerden hangisi İslâm Medeniyetini </w:t>
      </w:r>
      <w:proofErr w:type="spellStart"/>
      <w:r w:rsidRPr="00E503C3">
        <w:rPr>
          <w:sz w:val="16"/>
        </w:rPr>
        <w:t>temsîl</w:t>
      </w:r>
      <w:proofErr w:type="spellEnd"/>
      <w:r w:rsidRPr="00E503C3">
        <w:rPr>
          <w:sz w:val="16"/>
        </w:rPr>
        <w:t xml:space="preserve"> eden belli başlı dönemlerden biri değildir?  </w:t>
      </w:r>
    </w:p>
    <w:p w14:paraId="2955F20D" w14:textId="1EC29FB2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A) Asr-ı </w:t>
      </w:r>
      <w:proofErr w:type="spellStart"/>
      <w:r w:rsidRPr="00E503C3">
        <w:rPr>
          <w:sz w:val="16"/>
        </w:rPr>
        <w:t>Saâdet</w:t>
      </w:r>
      <w:proofErr w:type="spellEnd"/>
      <w:r w:rsidRPr="00E503C3">
        <w:rPr>
          <w:sz w:val="16"/>
        </w:rPr>
        <w:t xml:space="preserve"> Dönemi                        B) Dört </w:t>
      </w:r>
      <w:proofErr w:type="spellStart"/>
      <w:r w:rsidRPr="00E503C3">
        <w:rPr>
          <w:sz w:val="16"/>
        </w:rPr>
        <w:t>Halîfe</w:t>
      </w:r>
      <w:proofErr w:type="spellEnd"/>
      <w:r w:rsidRPr="00E503C3">
        <w:rPr>
          <w:sz w:val="16"/>
        </w:rPr>
        <w:t xml:space="preserve"> Dönemi              </w:t>
      </w:r>
    </w:p>
    <w:p w14:paraId="137A65B7" w14:textId="4B80C355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C) Emevîler </w:t>
      </w:r>
      <w:proofErr w:type="gramStart"/>
      <w:r w:rsidRPr="00E503C3">
        <w:rPr>
          <w:sz w:val="16"/>
        </w:rPr>
        <w:t>Dönemi  D</w:t>
      </w:r>
      <w:proofErr w:type="gramEnd"/>
      <w:r w:rsidRPr="00E503C3">
        <w:rPr>
          <w:sz w:val="16"/>
        </w:rPr>
        <w:t>) Rönesans dönemi   E) Selçuklular dönemi</w:t>
      </w:r>
    </w:p>
    <w:p w14:paraId="599CE483" w14:textId="03FAD1AC" w:rsidR="00EE2697" w:rsidRPr="00E503C3" w:rsidRDefault="00EE2697" w:rsidP="00EE2697">
      <w:pPr>
        <w:pStyle w:val="SORUMETN"/>
        <w:rPr>
          <w:sz w:val="16"/>
        </w:rPr>
      </w:pPr>
      <w:r w:rsidRPr="00E503C3">
        <w:rPr>
          <w:sz w:val="16"/>
        </w:rPr>
        <w:t xml:space="preserve">Aşağıdakilerden </w:t>
      </w:r>
      <w:proofErr w:type="spellStart"/>
      <w:r w:rsidRPr="00E503C3">
        <w:rPr>
          <w:sz w:val="16"/>
        </w:rPr>
        <w:t>hengisi</w:t>
      </w:r>
      <w:proofErr w:type="spellEnd"/>
      <w:r w:rsidRPr="00E503C3">
        <w:rPr>
          <w:sz w:val="16"/>
        </w:rPr>
        <w:t xml:space="preserve"> nüfusunun </w:t>
      </w:r>
      <w:proofErr w:type="gramStart"/>
      <w:r w:rsidRPr="00E503C3">
        <w:rPr>
          <w:sz w:val="16"/>
        </w:rPr>
        <w:t>% 90</w:t>
      </w:r>
      <w:proofErr w:type="gramEnd"/>
      <w:r w:rsidRPr="00E503C3">
        <w:rPr>
          <w:sz w:val="16"/>
        </w:rPr>
        <w:t xml:space="preserve">’ından çoğunun Müslüman olduğu ülkeler arasında yer almaz?  </w:t>
      </w:r>
    </w:p>
    <w:p w14:paraId="72F756EB" w14:textId="58668F23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A) </w:t>
      </w:r>
      <w:proofErr w:type="spellStart"/>
      <w:r w:rsidRPr="00E503C3">
        <w:rPr>
          <w:sz w:val="16"/>
        </w:rPr>
        <w:t>Pâkistan</w:t>
      </w:r>
      <w:proofErr w:type="spellEnd"/>
      <w:r w:rsidRPr="00E503C3">
        <w:rPr>
          <w:sz w:val="16"/>
        </w:rPr>
        <w:t xml:space="preserve">    B) Gürcistan     C) </w:t>
      </w:r>
      <w:proofErr w:type="gramStart"/>
      <w:r w:rsidRPr="00E503C3">
        <w:rPr>
          <w:sz w:val="16"/>
        </w:rPr>
        <w:t>Mısır  D</w:t>
      </w:r>
      <w:proofErr w:type="gramEnd"/>
      <w:r w:rsidRPr="00E503C3">
        <w:rPr>
          <w:sz w:val="16"/>
        </w:rPr>
        <w:t xml:space="preserve">) Endonezya  E) </w:t>
      </w:r>
      <w:proofErr w:type="spellStart"/>
      <w:r w:rsidRPr="00E503C3">
        <w:rPr>
          <w:sz w:val="16"/>
        </w:rPr>
        <w:t>Cezâyir</w:t>
      </w:r>
      <w:proofErr w:type="spellEnd"/>
    </w:p>
    <w:p w14:paraId="15CE73B4" w14:textId="5A334A31" w:rsidR="00EE2697" w:rsidRPr="00E503C3" w:rsidRDefault="00EE2697" w:rsidP="00EE2697">
      <w:pPr>
        <w:pStyle w:val="SORUMETN"/>
        <w:rPr>
          <w:sz w:val="16"/>
        </w:rPr>
      </w:pPr>
      <w:r w:rsidRPr="00E503C3">
        <w:rPr>
          <w:sz w:val="16"/>
        </w:rPr>
        <w:t xml:space="preserve">Aşağıdakilerden hangisi İslâm’ın ortaya çıkıp </w:t>
      </w:r>
      <w:proofErr w:type="spellStart"/>
      <w:r w:rsidRPr="00E503C3">
        <w:rPr>
          <w:sz w:val="16"/>
        </w:rPr>
        <w:t>dünyâya</w:t>
      </w:r>
      <w:proofErr w:type="spellEnd"/>
      <w:r w:rsidRPr="00E503C3">
        <w:rPr>
          <w:sz w:val="16"/>
        </w:rPr>
        <w:t xml:space="preserve"> yayıldığı bölgedir?</w:t>
      </w:r>
    </w:p>
    <w:p w14:paraId="32C81603" w14:textId="4D207C9D" w:rsidR="00F02DE4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A) </w:t>
      </w:r>
      <w:proofErr w:type="spellStart"/>
      <w:r w:rsidRPr="00E503C3">
        <w:rPr>
          <w:sz w:val="16"/>
        </w:rPr>
        <w:t>Hicâz</w:t>
      </w:r>
      <w:proofErr w:type="spellEnd"/>
      <w:r w:rsidRPr="00E503C3">
        <w:rPr>
          <w:sz w:val="16"/>
        </w:rPr>
        <w:t xml:space="preserve">       B) Kudüs     C) Mağrip     D) Horasan      E) Endülüs</w:t>
      </w:r>
    </w:p>
    <w:p w14:paraId="65525E2E" w14:textId="003A2B10" w:rsidR="00EE2697" w:rsidRPr="00E503C3" w:rsidRDefault="00EE2697" w:rsidP="00EE2697">
      <w:pPr>
        <w:pStyle w:val="SORUMETN"/>
        <w:rPr>
          <w:sz w:val="16"/>
        </w:rPr>
      </w:pPr>
      <w:r w:rsidRPr="00E503C3">
        <w:rPr>
          <w:sz w:val="16"/>
        </w:rPr>
        <w:t xml:space="preserve"> Hz. Peygamber, kıble Kâbe’ye çevrilmeden önce Mekke döneminde Kâbe’yi de önüne almak </w:t>
      </w:r>
      <w:proofErr w:type="spellStart"/>
      <w:r w:rsidRPr="00E503C3">
        <w:rPr>
          <w:sz w:val="16"/>
        </w:rPr>
        <w:t>sûretiyle</w:t>
      </w:r>
      <w:proofErr w:type="spellEnd"/>
      <w:r w:rsidRPr="00E503C3">
        <w:rPr>
          <w:sz w:val="16"/>
        </w:rPr>
        <w:t xml:space="preserve"> içinde Mescid-i Aksa’nın bulunduğu bir şehre yönelerek namaz kılmıştır. Peygamberimiz bu şehre dönerek namaz kılmaya </w:t>
      </w:r>
      <w:proofErr w:type="spellStart"/>
      <w:r w:rsidRPr="00E503C3">
        <w:rPr>
          <w:sz w:val="16"/>
        </w:rPr>
        <w:t>Medîne</w:t>
      </w:r>
      <w:proofErr w:type="spellEnd"/>
      <w:r w:rsidRPr="00E503C3">
        <w:rPr>
          <w:sz w:val="16"/>
        </w:rPr>
        <w:t xml:space="preserve"> döneminde de on altı veya on yedi ay boyunca </w:t>
      </w:r>
      <w:proofErr w:type="spellStart"/>
      <w:r w:rsidRPr="00E503C3">
        <w:rPr>
          <w:sz w:val="16"/>
        </w:rPr>
        <w:t>devâm</w:t>
      </w:r>
      <w:proofErr w:type="spellEnd"/>
      <w:r w:rsidRPr="00E503C3">
        <w:rPr>
          <w:sz w:val="16"/>
        </w:rPr>
        <w:t xml:space="preserve"> etmiştir. Bu şehir aşağıdakilerden hangisidir?</w:t>
      </w:r>
    </w:p>
    <w:p w14:paraId="0E122672" w14:textId="796982CC" w:rsidR="00F02DE4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A) İstanbul     B) Şam        C) </w:t>
      </w:r>
      <w:proofErr w:type="gramStart"/>
      <w:r w:rsidRPr="00E503C3">
        <w:rPr>
          <w:sz w:val="16"/>
        </w:rPr>
        <w:t>Bağdat  D</w:t>
      </w:r>
      <w:proofErr w:type="gramEnd"/>
      <w:r w:rsidRPr="00E503C3">
        <w:rPr>
          <w:sz w:val="16"/>
        </w:rPr>
        <w:t xml:space="preserve">) </w:t>
      </w:r>
      <w:proofErr w:type="spellStart"/>
      <w:r w:rsidRPr="00E503C3">
        <w:rPr>
          <w:sz w:val="16"/>
        </w:rPr>
        <w:t>Kâhire</w:t>
      </w:r>
      <w:proofErr w:type="spellEnd"/>
      <w:r w:rsidRPr="00E503C3">
        <w:rPr>
          <w:sz w:val="16"/>
        </w:rPr>
        <w:t xml:space="preserve">    </w:t>
      </w:r>
      <w:r w:rsidR="00F02DE4" w:rsidRPr="00E503C3">
        <w:rPr>
          <w:sz w:val="16"/>
        </w:rPr>
        <w:tab/>
      </w:r>
      <w:r w:rsidRPr="00E503C3">
        <w:rPr>
          <w:sz w:val="16"/>
        </w:rPr>
        <w:t xml:space="preserve">E) Kudüs   </w:t>
      </w:r>
    </w:p>
    <w:p w14:paraId="5049CCB2" w14:textId="52744D62" w:rsidR="00EE2697" w:rsidRPr="00E503C3" w:rsidRDefault="00EE2697" w:rsidP="00EE2697">
      <w:pPr>
        <w:pStyle w:val="SORUMETN"/>
        <w:rPr>
          <w:sz w:val="16"/>
        </w:rPr>
      </w:pPr>
      <w:r w:rsidRPr="00E503C3">
        <w:rPr>
          <w:sz w:val="16"/>
        </w:rPr>
        <w:t xml:space="preserve">“Osmanlı </w:t>
      </w:r>
      <w:proofErr w:type="spellStart"/>
      <w:r w:rsidRPr="00E503C3">
        <w:rPr>
          <w:sz w:val="16"/>
        </w:rPr>
        <w:t>zamânında</w:t>
      </w:r>
      <w:proofErr w:type="spellEnd"/>
      <w:r w:rsidRPr="00E503C3">
        <w:rPr>
          <w:sz w:val="16"/>
        </w:rPr>
        <w:t xml:space="preserve"> hacılara dağıtılmak üzere Mekke ve </w:t>
      </w:r>
      <w:proofErr w:type="spellStart"/>
      <w:r w:rsidRPr="00E503C3">
        <w:rPr>
          <w:sz w:val="16"/>
        </w:rPr>
        <w:t>Medîne’ye</w:t>
      </w:r>
      <w:proofErr w:type="spellEnd"/>
      <w:r w:rsidRPr="00E503C3">
        <w:rPr>
          <w:sz w:val="16"/>
        </w:rPr>
        <w:t xml:space="preserve"> gönderilen değerli </w:t>
      </w:r>
      <w:proofErr w:type="spellStart"/>
      <w:r w:rsidRPr="00E503C3">
        <w:rPr>
          <w:sz w:val="16"/>
        </w:rPr>
        <w:t>eşyâ</w:t>
      </w:r>
      <w:proofErr w:type="spellEnd"/>
      <w:r w:rsidRPr="00E503C3">
        <w:rPr>
          <w:sz w:val="16"/>
        </w:rPr>
        <w:t xml:space="preserve"> ve hediyeleri taşıyan kervanlara verilen isimdir. Bu kervanlar çeşitli </w:t>
      </w:r>
      <w:proofErr w:type="spellStart"/>
      <w:r w:rsidRPr="00E503C3">
        <w:rPr>
          <w:sz w:val="16"/>
        </w:rPr>
        <w:t>merâsimlerle</w:t>
      </w:r>
      <w:proofErr w:type="spellEnd"/>
      <w:r w:rsidRPr="00E503C3">
        <w:rPr>
          <w:sz w:val="16"/>
        </w:rPr>
        <w:t xml:space="preserve"> yola çıkar ve belirlenen şehirlerde molalar vererek yoluna </w:t>
      </w:r>
      <w:proofErr w:type="spellStart"/>
      <w:r w:rsidRPr="00E503C3">
        <w:rPr>
          <w:sz w:val="16"/>
        </w:rPr>
        <w:t>devâm</w:t>
      </w:r>
      <w:proofErr w:type="spellEnd"/>
      <w:r w:rsidRPr="00E503C3">
        <w:rPr>
          <w:sz w:val="16"/>
        </w:rPr>
        <w:t xml:space="preserve"> ederlerdi.” </w:t>
      </w:r>
      <w:r w:rsidRPr="00E503C3">
        <w:rPr>
          <w:b/>
          <w:bCs w:val="0"/>
          <w:sz w:val="16"/>
        </w:rPr>
        <w:t>Hakkında bilgi verilen kervana ne ad verilir?</w:t>
      </w:r>
      <w:r w:rsidRPr="00E503C3">
        <w:rPr>
          <w:sz w:val="16"/>
        </w:rPr>
        <w:t xml:space="preserve">  </w:t>
      </w:r>
    </w:p>
    <w:p w14:paraId="3FC5CBAD" w14:textId="77777777" w:rsidR="00E503C3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A) Selâmlık Alayı      B) Alay-ı </w:t>
      </w:r>
      <w:proofErr w:type="spellStart"/>
      <w:r w:rsidRPr="00E503C3">
        <w:rPr>
          <w:sz w:val="16"/>
        </w:rPr>
        <w:t>Hümâyûn</w:t>
      </w:r>
      <w:proofErr w:type="spellEnd"/>
      <w:r w:rsidRPr="00E503C3">
        <w:rPr>
          <w:sz w:val="16"/>
        </w:rPr>
        <w:t xml:space="preserve">      C) Mevlid Alayı      </w:t>
      </w:r>
    </w:p>
    <w:p w14:paraId="3A3EA6C6" w14:textId="22237DBF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D) </w:t>
      </w:r>
      <w:proofErr w:type="spellStart"/>
      <w:r w:rsidRPr="00E503C3">
        <w:rPr>
          <w:sz w:val="16"/>
        </w:rPr>
        <w:t>Surre</w:t>
      </w:r>
      <w:proofErr w:type="spellEnd"/>
      <w:r w:rsidRPr="00E503C3">
        <w:rPr>
          <w:sz w:val="16"/>
        </w:rPr>
        <w:t xml:space="preserve"> Alayı</w:t>
      </w:r>
      <w:r w:rsidRPr="00E503C3">
        <w:rPr>
          <w:sz w:val="16"/>
        </w:rPr>
        <w:tab/>
      </w:r>
      <w:r w:rsidRPr="00E503C3">
        <w:rPr>
          <w:sz w:val="16"/>
        </w:rPr>
        <w:t>E) Kılıç alayı</w:t>
      </w:r>
    </w:p>
    <w:p w14:paraId="11ECD007" w14:textId="77777777" w:rsidR="00E503C3" w:rsidRDefault="00EE2697" w:rsidP="00EE2697">
      <w:pPr>
        <w:pStyle w:val="SORUMETN"/>
        <w:rPr>
          <w:sz w:val="16"/>
        </w:rPr>
      </w:pPr>
      <w:r w:rsidRPr="00E503C3">
        <w:rPr>
          <w:sz w:val="16"/>
        </w:rPr>
        <w:t xml:space="preserve"> “Diğer adı </w:t>
      </w:r>
      <w:proofErr w:type="spellStart"/>
      <w:r w:rsidRPr="00E503C3">
        <w:rPr>
          <w:sz w:val="16"/>
        </w:rPr>
        <w:t>Dımaşk</w:t>
      </w:r>
      <w:proofErr w:type="spellEnd"/>
      <w:r w:rsidRPr="00E503C3">
        <w:rPr>
          <w:sz w:val="16"/>
        </w:rPr>
        <w:t xml:space="preserve"> olan şehir </w:t>
      </w:r>
      <w:proofErr w:type="spellStart"/>
      <w:r w:rsidRPr="00E503C3">
        <w:rPr>
          <w:sz w:val="16"/>
        </w:rPr>
        <w:t>Sûriye</w:t>
      </w:r>
      <w:proofErr w:type="spellEnd"/>
      <w:r w:rsidRPr="00E503C3">
        <w:rPr>
          <w:sz w:val="16"/>
        </w:rPr>
        <w:t xml:space="preserve">, Filistin, Lübnan ve Ürdün bölgelerinin merkezidir. Bölge, Hz. Ömer </w:t>
      </w:r>
      <w:proofErr w:type="spellStart"/>
      <w:r w:rsidRPr="00E503C3">
        <w:rPr>
          <w:sz w:val="16"/>
        </w:rPr>
        <w:t>zamânında</w:t>
      </w:r>
      <w:proofErr w:type="spellEnd"/>
      <w:r w:rsidRPr="00E503C3">
        <w:rPr>
          <w:sz w:val="16"/>
        </w:rPr>
        <w:t xml:space="preserve"> Hâlid bin </w:t>
      </w:r>
      <w:proofErr w:type="spellStart"/>
      <w:r w:rsidRPr="00E503C3">
        <w:rPr>
          <w:sz w:val="16"/>
        </w:rPr>
        <w:t>Velid</w:t>
      </w:r>
      <w:proofErr w:type="spellEnd"/>
      <w:r w:rsidRPr="00E503C3">
        <w:rPr>
          <w:sz w:val="16"/>
        </w:rPr>
        <w:t xml:space="preserve"> komutasındaki İslâm ordusu tarafından fethedildi ve bu </w:t>
      </w:r>
      <w:proofErr w:type="spellStart"/>
      <w:r w:rsidRPr="00E503C3">
        <w:rPr>
          <w:sz w:val="16"/>
        </w:rPr>
        <w:t>târihten</w:t>
      </w:r>
      <w:proofErr w:type="spellEnd"/>
      <w:r w:rsidRPr="00E503C3">
        <w:rPr>
          <w:sz w:val="16"/>
        </w:rPr>
        <w:t xml:space="preserve"> </w:t>
      </w:r>
      <w:proofErr w:type="spellStart"/>
      <w:r w:rsidRPr="00E503C3">
        <w:rPr>
          <w:sz w:val="16"/>
        </w:rPr>
        <w:t>itibâren</w:t>
      </w:r>
      <w:proofErr w:type="spellEnd"/>
      <w:r w:rsidRPr="00E503C3">
        <w:rPr>
          <w:sz w:val="16"/>
        </w:rPr>
        <w:t xml:space="preserve"> İslâm medeniyetinin önemli bir havzası oldu. Şehir, daha sonra Emevî devletinin başkenti olarak önemini sürdürdü. Bu dönemde bu şehirde </w:t>
      </w:r>
      <w:proofErr w:type="spellStart"/>
      <w:r w:rsidRPr="00E503C3">
        <w:rPr>
          <w:sz w:val="16"/>
        </w:rPr>
        <w:t>inşâ</w:t>
      </w:r>
      <w:proofErr w:type="spellEnd"/>
      <w:r w:rsidRPr="00E503C3">
        <w:rPr>
          <w:sz w:val="16"/>
        </w:rPr>
        <w:t xml:space="preserve"> edilen Emevî </w:t>
      </w:r>
      <w:proofErr w:type="spellStart"/>
      <w:r w:rsidRPr="00E503C3">
        <w:rPr>
          <w:sz w:val="16"/>
        </w:rPr>
        <w:t>Câmiî</w:t>
      </w:r>
      <w:proofErr w:type="spellEnd"/>
      <w:r w:rsidRPr="00E503C3">
        <w:rPr>
          <w:sz w:val="16"/>
        </w:rPr>
        <w:t xml:space="preserve"> İslam </w:t>
      </w:r>
      <w:proofErr w:type="spellStart"/>
      <w:r w:rsidRPr="00E503C3">
        <w:rPr>
          <w:sz w:val="16"/>
        </w:rPr>
        <w:t>mimârîsinin</w:t>
      </w:r>
      <w:proofErr w:type="spellEnd"/>
      <w:r w:rsidRPr="00E503C3">
        <w:rPr>
          <w:sz w:val="16"/>
        </w:rPr>
        <w:t xml:space="preserve"> günümüze kadar ayakta kalan en eski ve en güzel örneklerinden biridir. Selçuklular şehre hâkim olduktan sonra burada medreseler yaptırıp onlara vakıflar </w:t>
      </w:r>
      <w:proofErr w:type="spellStart"/>
      <w:r w:rsidRPr="00E503C3">
        <w:rPr>
          <w:sz w:val="16"/>
        </w:rPr>
        <w:t>tahsîs</w:t>
      </w:r>
      <w:proofErr w:type="spellEnd"/>
      <w:r w:rsidRPr="00E503C3">
        <w:rPr>
          <w:sz w:val="16"/>
        </w:rPr>
        <w:t xml:space="preserve"> ettiler. Şehir bu sâyede önemli ilim merkezlerinden biri hâline geldi. Şehir, 1521 yılından </w:t>
      </w:r>
      <w:proofErr w:type="spellStart"/>
      <w:r w:rsidRPr="00E503C3">
        <w:rPr>
          <w:sz w:val="16"/>
        </w:rPr>
        <w:t>itibâren</w:t>
      </w:r>
      <w:proofErr w:type="spellEnd"/>
      <w:r w:rsidRPr="00E503C3">
        <w:rPr>
          <w:sz w:val="16"/>
        </w:rPr>
        <w:t xml:space="preserve"> Osmanlı hâkimiyetine geçti.” </w:t>
      </w:r>
    </w:p>
    <w:p w14:paraId="0348D50D" w14:textId="10D9E32C" w:rsidR="00EE2697" w:rsidRPr="00E503C3" w:rsidRDefault="00EE2697" w:rsidP="00E503C3">
      <w:pPr>
        <w:pStyle w:val="AIKLAMA"/>
      </w:pPr>
      <w:r w:rsidRPr="00E503C3">
        <w:t>Hakkında bilgi verilen önemli İslâm coğrafyası şehri aşağıdakilerden hangisidir?</w:t>
      </w:r>
    </w:p>
    <w:p w14:paraId="1C22081A" w14:textId="0789B002" w:rsidR="00EE2697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A) Bağdat      B) </w:t>
      </w:r>
      <w:proofErr w:type="spellStart"/>
      <w:r w:rsidRPr="00E503C3">
        <w:rPr>
          <w:sz w:val="16"/>
        </w:rPr>
        <w:t>Medîne</w:t>
      </w:r>
      <w:proofErr w:type="spellEnd"/>
      <w:r w:rsidRPr="00E503C3">
        <w:rPr>
          <w:sz w:val="16"/>
        </w:rPr>
        <w:t xml:space="preserve">    C) Şam     D) </w:t>
      </w:r>
      <w:proofErr w:type="spellStart"/>
      <w:r w:rsidRPr="00E503C3">
        <w:rPr>
          <w:sz w:val="16"/>
        </w:rPr>
        <w:t>Kâhire</w:t>
      </w:r>
      <w:proofErr w:type="spellEnd"/>
      <w:r w:rsidRPr="00E503C3">
        <w:rPr>
          <w:sz w:val="16"/>
        </w:rPr>
        <w:t xml:space="preserve">                E) Kudüs    </w:t>
      </w:r>
    </w:p>
    <w:p w14:paraId="4831FBE4" w14:textId="77777777" w:rsidR="00716C36" w:rsidRPr="00E503C3" w:rsidRDefault="00716C36" w:rsidP="00EE2697">
      <w:pPr>
        <w:pStyle w:val="SEENEKLER"/>
        <w:contextualSpacing/>
        <w:rPr>
          <w:sz w:val="16"/>
        </w:rPr>
      </w:pPr>
    </w:p>
    <w:p w14:paraId="5703EDEE" w14:textId="77777777" w:rsidR="00E503C3" w:rsidRPr="00E503C3" w:rsidRDefault="00EE2697" w:rsidP="00EE2697">
      <w:pPr>
        <w:pStyle w:val="SORUMETN"/>
        <w:rPr>
          <w:b/>
          <w:bCs w:val="0"/>
          <w:sz w:val="16"/>
        </w:rPr>
      </w:pPr>
      <w:proofErr w:type="spellStart"/>
      <w:r w:rsidRPr="00E503C3">
        <w:rPr>
          <w:sz w:val="16"/>
        </w:rPr>
        <w:t>Abbâsî</w:t>
      </w:r>
      <w:proofErr w:type="spellEnd"/>
      <w:r w:rsidRPr="00E503C3">
        <w:rPr>
          <w:sz w:val="16"/>
        </w:rPr>
        <w:t xml:space="preserve"> </w:t>
      </w:r>
      <w:proofErr w:type="spellStart"/>
      <w:r w:rsidRPr="00E503C3">
        <w:rPr>
          <w:sz w:val="16"/>
        </w:rPr>
        <w:t>halîfesi</w:t>
      </w:r>
      <w:proofErr w:type="spellEnd"/>
      <w:r w:rsidRPr="00E503C3">
        <w:rPr>
          <w:sz w:val="16"/>
        </w:rPr>
        <w:t xml:space="preserve"> Mansur tarafından kurulan şehir, İslâm medeniyetinin önemli bir kültür ve ilim merkeziydi. Şehirde kurulan en önemli medrese Büyük Selçuklu </w:t>
      </w:r>
      <w:proofErr w:type="spellStart"/>
      <w:r w:rsidRPr="00E503C3">
        <w:rPr>
          <w:sz w:val="16"/>
        </w:rPr>
        <w:t>vezîri</w:t>
      </w:r>
      <w:proofErr w:type="spellEnd"/>
      <w:r w:rsidRPr="00E503C3">
        <w:rPr>
          <w:sz w:val="16"/>
        </w:rPr>
        <w:t xml:space="preserve"> </w:t>
      </w:r>
      <w:proofErr w:type="spellStart"/>
      <w:r w:rsidRPr="00E503C3">
        <w:rPr>
          <w:sz w:val="16"/>
        </w:rPr>
        <w:t>Nizâmü’l</w:t>
      </w:r>
      <w:proofErr w:type="spellEnd"/>
      <w:r w:rsidRPr="00E503C3">
        <w:rPr>
          <w:sz w:val="16"/>
        </w:rPr>
        <w:t xml:space="preserve">-Mülk adına kurulan </w:t>
      </w:r>
      <w:proofErr w:type="spellStart"/>
      <w:r w:rsidRPr="00E503C3">
        <w:rPr>
          <w:sz w:val="16"/>
        </w:rPr>
        <w:t>Nizâmiye</w:t>
      </w:r>
      <w:proofErr w:type="spellEnd"/>
      <w:r w:rsidRPr="00E503C3">
        <w:rPr>
          <w:sz w:val="16"/>
        </w:rPr>
        <w:t xml:space="preserve"> medreseleridir. Ayrıca </w:t>
      </w:r>
      <w:proofErr w:type="spellStart"/>
      <w:r w:rsidRPr="00E503C3">
        <w:rPr>
          <w:sz w:val="16"/>
        </w:rPr>
        <w:t>Beytü’l-Hikme</w:t>
      </w:r>
      <w:proofErr w:type="spellEnd"/>
      <w:r w:rsidRPr="00E503C3">
        <w:rPr>
          <w:sz w:val="16"/>
        </w:rPr>
        <w:t xml:space="preserve"> gibi tercüme ve ilim akademileri de burada bulunuyordu. Câmiler, özellikle </w:t>
      </w:r>
      <w:proofErr w:type="spellStart"/>
      <w:r w:rsidRPr="00E503C3">
        <w:rPr>
          <w:sz w:val="16"/>
        </w:rPr>
        <w:t>Mansûr</w:t>
      </w:r>
      <w:proofErr w:type="spellEnd"/>
      <w:r w:rsidRPr="00E503C3">
        <w:rPr>
          <w:sz w:val="16"/>
        </w:rPr>
        <w:t xml:space="preserve"> </w:t>
      </w:r>
      <w:proofErr w:type="spellStart"/>
      <w:r w:rsidRPr="00E503C3">
        <w:rPr>
          <w:sz w:val="16"/>
        </w:rPr>
        <w:t>Câmiî</w:t>
      </w:r>
      <w:proofErr w:type="spellEnd"/>
      <w:r w:rsidRPr="00E503C3">
        <w:rPr>
          <w:sz w:val="16"/>
        </w:rPr>
        <w:t xml:space="preserve"> büyük bir öğretim merkezi idi. Bu şehirde çok sayıda </w:t>
      </w:r>
      <w:proofErr w:type="spellStart"/>
      <w:r w:rsidRPr="00E503C3">
        <w:rPr>
          <w:sz w:val="16"/>
        </w:rPr>
        <w:t>şâir</w:t>
      </w:r>
      <w:proofErr w:type="spellEnd"/>
      <w:r w:rsidRPr="00E503C3">
        <w:rPr>
          <w:sz w:val="16"/>
        </w:rPr>
        <w:t xml:space="preserve">, </w:t>
      </w:r>
      <w:proofErr w:type="spellStart"/>
      <w:r w:rsidRPr="00E503C3">
        <w:rPr>
          <w:sz w:val="16"/>
        </w:rPr>
        <w:t>târihçi</w:t>
      </w:r>
      <w:proofErr w:type="spellEnd"/>
      <w:r w:rsidRPr="00E503C3">
        <w:rPr>
          <w:sz w:val="16"/>
        </w:rPr>
        <w:t xml:space="preserve"> ve âlim yaşamıştır. Hanefî mezhebinin kurucusu </w:t>
      </w:r>
      <w:proofErr w:type="spellStart"/>
      <w:r w:rsidRPr="00E503C3">
        <w:rPr>
          <w:sz w:val="16"/>
        </w:rPr>
        <w:t>İmâm</w:t>
      </w:r>
      <w:proofErr w:type="spellEnd"/>
      <w:r w:rsidRPr="00E503C3">
        <w:rPr>
          <w:sz w:val="16"/>
        </w:rPr>
        <w:t xml:space="preserve"> Ebû </w:t>
      </w:r>
      <w:proofErr w:type="spellStart"/>
      <w:r w:rsidRPr="00E503C3">
        <w:rPr>
          <w:sz w:val="16"/>
        </w:rPr>
        <w:t>Hanîfe’nin</w:t>
      </w:r>
      <w:proofErr w:type="spellEnd"/>
      <w:r w:rsidRPr="00E503C3">
        <w:rPr>
          <w:sz w:val="16"/>
        </w:rPr>
        <w:t xml:space="preserve"> türbesi de bu şehirde bulunmaktadır. </w:t>
      </w:r>
    </w:p>
    <w:p w14:paraId="1536E89C" w14:textId="432AAB8C" w:rsidR="00EE2697" w:rsidRPr="00E503C3" w:rsidRDefault="00EE2697" w:rsidP="00E503C3">
      <w:pPr>
        <w:pStyle w:val="AIKLAMA"/>
        <w:rPr>
          <w:sz w:val="16"/>
        </w:rPr>
      </w:pPr>
      <w:r w:rsidRPr="00E503C3">
        <w:rPr>
          <w:sz w:val="16"/>
        </w:rPr>
        <w:t xml:space="preserve">Hakkında bilgi verilen önemli İslâm coğrafyası şehri aşağıdakilerden hangisidir? </w:t>
      </w:r>
    </w:p>
    <w:p w14:paraId="76867253" w14:textId="544AE13C" w:rsidR="00EE2697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A) </w:t>
      </w:r>
      <w:proofErr w:type="spellStart"/>
      <w:r w:rsidRPr="00E503C3">
        <w:rPr>
          <w:sz w:val="16"/>
        </w:rPr>
        <w:t>Bağdât</w:t>
      </w:r>
      <w:proofErr w:type="spellEnd"/>
      <w:r w:rsidRPr="00E503C3">
        <w:rPr>
          <w:sz w:val="16"/>
        </w:rPr>
        <w:t xml:space="preserve">      B) </w:t>
      </w:r>
      <w:proofErr w:type="spellStart"/>
      <w:r w:rsidRPr="00E503C3">
        <w:rPr>
          <w:sz w:val="16"/>
        </w:rPr>
        <w:t>Merv</w:t>
      </w:r>
      <w:proofErr w:type="spellEnd"/>
      <w:r w:rsidRPr="00E503C3">
        <w:rPr>
          <w:sz w:val="16"/>
        </w:rPr>
        <w:t xml:space="preserve">      C) Şam       D) </w:t>
      </w:r>
      <w:proofErr w:type="spellStart"/>
      <w:r w:rsidRPr="00E503C3">
        <w:rPr>
          <w:sz w:val="16"/>
        </w:rPr>
        <w:t>Kurtuba</w:t>
      </w:r>
      <w:proofErr w:type="spellEnd"/>
      <w:r w:rsidRPr="00E503C3">
        <w:rPr>
          <w:sz w:val="16"/>
        </w:rPr>
        <w:t xml:space="preserve">            E) </w:t>
      </w:r>
      <w:proofErr w:type="spellStart"/>
      <w:r w:rsidRPr="00E503C3">
        <w:rPr>
          <w:sz w:val="16"/>
        </w:rPr>
        <w:t>Buhârâ</w:t>
      </w:r>
      <w:proofErr w:type="spellEnd"/>
      <w:r w:rsidRPr="00E503C3">
        <w:rPr>
          <w:sz w:val="16"/>
        </w:rPr>
        <w:t xml:space="preserve">  </w:t>
      </w:r>
    </w:p>
    <w:p w14:paraId="57AF9F93" w14:textId="77777777" w:rsidR="00716C36" w:rsidRPr="00E503C3" w:rsidRDefault="00716C36" w:rsidP="00EE2697">
      <w:pPr>
        <w:pStyle w:val="SEENEKLER"/>
        <w:contextualSpacing/>
        <w:rPr>
          <w:sz w:val="16"/>
        </w:rPr>
      </w:pPr>
    </w:p>
    <w:p w14:paraId="2A5F341B" w14:textId="27A927AC" w:rsidR="00EE2697" w:rsidRPr="00E503C3" w:rsidRDefault="00EE2697" w:rsidP="00EE2697">
      <w:pPr>
        <w:pStyle w:val="SORUMETN"/>
        <w:rPr>
          <w:b/>
          <w:bCs w:val="0"/>
          <w:sz w:val="16"/>
        </w:rPr>
      </w:pPr>
      <w:r w:rsidRPr="00E503C3">
        <w:rPr>
          <w:sz w:val="16"/>
        </w:rPr>
        <w:t xml:space="preserve">“Hz. Ömer </w:t>
      </w:r>
      <w:proofErr w:type="spellStart"/>
      <w:r w:rsidRPr="00E503C3">
        <w:rPr>
          <w:sz w:val="16"/>
        </w:rPr>
        <w:t>zamânında</w:t>
      </w:r>
      <w:proofErr w:type="spellEnd"/>
      <w:r w:rsidRPr="00E503C3">
        <w:rPr>
          <w:sz w:val="16"/>
        </w:rPr>
        <w:t xml:space="preserve"> İslâm topraklarına katılan bu bölge, İslâm medeniyetine hem kültürel hem de ilmî açıdan önemli katkılar sunan bir coğrafyadır. </w:t>
      </w:r>
      <w:proofErr w:type="spellStart"/>
      <w:r w:rsidRPr="00E503C3">
        <w:rPr>
          <w:sz w:val="16"/>
        </w:rPr>
        <w:t>Nişâbur</w:t>
      </w:r>
      <w:proofErr w:type="spellEnd"/>
      <w:r w:rsidRPr="00E503C3">
        <w:rPr>
          <w:sz w:val="16"/>
        </w:rPr>
        <w:t xml:space="preserve">, </w:t>
      </w:r>
      <w:proofErr w:type="spellStart"/>
      <w:r w:rsidRPr="00E503C3">
        <w:rPr>
          <w:sz w:val="16"/>
        </w:rPr>
        <w:t>Merv</w:t>
      </w:r>
      <w:proofErr w:type="spellEnd"/>
      <w:r w:rsidRPr="00E503C3">
        <w:rPr>
          <w:sz w:val="16"/>
        </w:rPr>
        <w:t xml:space="preserve">, Belh, </w:t>
      </w:r>
      <w:proofErr w:type="spellStart"/>
      <w:r w:rsidRPr="00E503C3">
        <w:rPr>
          <w:sz w:val="16"/>
        </w:rPr>
        <w:t>Herât</w:t>
      </w:r>
      <w:proofErr w:type="spellEnd"/>
      <w:r w:rsidRPr="00E503C3">
        <w:rPr>
          <w:sz w:val="16"/>
        </w:rPr>
        <w:t xml:space="preserve"> gibi önemli </w:t>
      </w:r>
      <w:proofErr w:type="spellStart"/>
      <w:r w:rsidRPr="00E503C3">
        <w:rPr>
          <w:sz w:val="16"/>
        </w:rPr>
        <w:t>târihî</w:t>
      </w:r>
      <w:proofErr w:type="spellEnd"/>
      <w:r w:rsidRPr="00E503C3">
        <w:rPr>
          <w:sz w:val="16"/>
        </w:rPr>
        <w:t xml:space="preserve"> şehirlerin yer aldığı bir bölgedir. Günümüzde Afganistan, </w:t>
      </w:r>
      <w:proofErr w:type="spellStart"/>
      <w:r w:rsidRPr="00E503C3">
        <w:rPr>
          <w:sz w:val="16"/>
        </w:rPr>
        <w:t>Tâcikistan</w:t>
      </w:r>
      <w:proofErr w:type="spellEnd"/>
      <w:r w:rsidRPr="00E503C3">
        <w:rPr>
          <w:sz w:val="16"/>
        </w:rPr>
        <w:t xml:space="preserve"> gibi ülkelerin topraklarında yer alan bu bölgedeki nüfusun büyük çoğunluğu Türklerden oluşmaktadır. Bölge; </w:t>
      </w:r>
      <w:proofErr w:type="spellStart"/>
      <w:r w:rsidRPr="00E503C3">
        <w:rPr>
          <w:sz w:val="16"/>
        </w:rPr>
        <w:t>târihi</w:t>
      </w:r>
      <w:proofErr w:type="spellEnd"/>
      <w:r w:rsidRPr="00E503C3">
        <w:rPr>
          <w:sz w:val="16"/>
        </w:rPr>
        <w:t xml:space="preserve">, kültürü, medeniyeti, </w:t>
      </w:r>
      <w:proofErr w:type="spellStart"/>
      <w:r w:rsidRPr="00E503C3">
        <w:rPr>
          <w:sz w:val="16"/>
        </w:rPr>
        <w:t>edebiyâtı</w:t>
      </w:r>
      <w:proofErr w:type="spellEnd"/>
      <w:r w:rsidRPr="00E503C3">
        <w:rPr>
          <w:sz w:val="16"/>
        </w:rPr>
        <w:t xml:space="preserve">, sanatı, </w:t>
      </w:r>
      <w:proofErr w:type="spellStart"/>
      <w:r w:rsidRPr="00E503C3">
        <w:rPr>
          <w:sz w:val="16"/>
        </w:rPr>
        <w:t>mimârîsi</w:t>
      </w:r>
      <w:proofErr w:type="spellEnd"/>
      <w:r w:rsidRPr="00E503C3">
        <w:rPr>
          <w:sz w:val="16"/>
        </w:rPr>
        <w:t xml:space="preserve">, yer altı ve yer üstü zenginlikleriyle her zaman İslâm medeniyetinin önemli bir parçası olmuştur. </w:t>
      </w:r>
      <w:proofErr w:type="spellStart"/>
      <w:r w:rsidRPr="00E503C3">
        <w:rPr>
          <w:sz w:val="16"/>
        </w:rPr>
        <w:t>İmâm</w:t>
      </w:r>
      <w:proofErr w:type="spellEnd"/>
      <w:r w:rsidRPr="00E503C3">
        <w:rPr>
          <w:sz w:val="16"/>
        </w:rPr>
        <w:t xml:space="preserve"> Buhârî, </w:t>
      </w:r>
      <w:proofErr w:type="spellStart"/>
      <w:r w:rsidRPr="00E503C3">
        <w:rPr>
          <w:sz w:val="16"/>
        </w:rPr>
        <w:t>İmâm</w:t>
      </w:r>
      <w:proofErr w:type="spellEnd"/>
      <w:r w:rsidRPr="00E503C3">
        <w:rPr>
          <w:sz w:val="16"/>
        </w:rPr>
        <w:t xml:space="preserve"> </w:t>
      </w:r>
      <w:proofErr w:type="spellStart"/>
      <w:r w:rsidRPr="00E503C3">
        <w:rPr>
          <w:sz w:val="16"/>
        </w:rPr>
        <w:t>Tirmizî</w:t>
      </w:r>
      <w:proofErr w:type="spellEnd"/>
      <w:r w:rsidRPr="00E503C3">
        <w:rPr>
          <w:sz w:val="16"/>
        </w:rPr>
        <w:t xml:space="preserve">, </w:t>
      </w:r>
      <w:proofErr w:type="spellStart"/>
      <w:r w:rsidRPr="00E503C3">
        <w:rPr>
          <w:sz w:val="16"/>
        </w:rPr>
        <w:t>İmâm</w:t>
      </w:r>
      <w:proofErr w:type="spellEnd"/>
      <w:r w:rsidRPr="00E503C3">
        <w:rPr>
          <w:sz w:val="16"/>
        </w:rPr>
        <w:t xml:space="preserve"> </w:t>
      </w:r>
      <w:proofErr w:type="spellStart"/>
      <w:r w:rsidRPr="00E503C3">
        <w:rPr>
          <w:sz w:val="16"/>
        </w:rPr>
        <w:t>Mâturidî</w:t>
      </w:r>
      <w:proofErr w:type="spellEnd"/>
      <w:r w:rsidRPr="00E503C3">
        <w:rPr>
          <w:sz w:val="16"/>
        </w:rPr>
        <w:t xml:space="preserve">, </w:t>
      </w:r>
      <w:proofErr w:type="spellStart"/>
      <w:r w:rsidRPr="00E503C3">
        <w:rPr>
          <w:sz w:val="16"/>
        </w:rPr>
        <w:t>Fârâbî</w:t>
      </w:r>
      <w:proofErr w:type="spellEnd"/>
      <w:r w:rsidRPr="00E503C3">
        <w:rPr>
          <w:sz w:val="16"/>
        </w:rPr>
        <w:t xml:space="preserve">, İbn </w:t>
      </w:r>
      <w:proofErr w:type="spellStart"/>
      <w:r w:rsidRPr="00E503C3">
        <w:rPr>
          <w:sz w:val="16"/>
        </w:rPr>
        <w:t>Sînâ</w:t>
      </w:r>
      <w:proofErr w:type="spellEnd"/>
      <w:r w:rsidRPr="00E503C3">
        <w:rPr>
          <w:sz w:val="16"/>
        </w:rPr>
        <w:t xml:space="preserve">, </w:t>
      </w:r>
      <w:proofErr w:type="spellStart"/>
      <w:r w:rsidRPr="00E503C3">
        <w:rPr>
          <w:sz w:val="16"/>
        </w:rPr>
        <w:t>Zemahşerî</w:t>
      </w:r>
      <w:proofErr w:type="spellEnd"/>
      <w:r w:rsidRPr="00E503C3">
        <w:rPr>
          <w:sz w:val="16"/>
        </w:rPr>
        <w:t xml:space="preserve"> ve Ali Kuşçu gibi önemli ilim adamları burada yetişmiştir. Burada doğup yaşayan ve </w:t>
      </w:r>
      <w:proofErr w:type="spellStart"/>
      <w:r w:rsidRPr="00E503C3">
        <w:rPr>
          <w:sz w:val="16"/>
        </w:rPr>
        <w:t>Pîr</w:t>
      </w:r>
      <w:proofErr w:type="spellEnd"/>
      <w:r w:rsidRPr="00E503C3">
        <w:rPr>
          <w:sz w:val="16"/>
        </w:rPr>
        <w:t xml:space="preserve">-i Türkistan olarak bilinen Hoca Ahmet </w:t>
      </w:r>
      <w:proofErr w:type="spellStart"/>
      <w:r w:rsidRPr="00E503C3">
        <w:rPr>
          <w:sz w:val="16"/>
        </w:rPr>
        <w:t>Yesevî</w:t>
      </w:r>
      <w:proofErr w:type="spellEnd"/>
      <w:r w:rsidRPr="00E503C3">
        <w:rPr>
          <w:sz w:val="16"/>
        </w:rPr>
        <w:t xml:space="preserve"> ise yetiştirdiği Alperen ve </w:t>
      </w:r>
      <w:proofErr w:type="spellStart"/>
      <w:r w:rsidRPr="00E503C3">
        <w:rPr>
          <w:sz w:val="16"/>
        </w:rPr>
        <w:t>gâzî</w:t>
      </w:r>
      <w:proofErr w:type="spellEnd"/>
      <w:r w:rsidRPr="00E503C3">
        <w:rPr>
          <w:sz w:val="16"/>
        </w:rPr>
        <w:t xml:space="preserve"> </w:t>
      </w:r>
      <w:r w:rsidRPr="00E503C3">
        <w:rPr>
          <w:sz w:val="16"/>
        </w:rPr>
        <w:lastRenderedPageBreak/>
        <w:t xml:space="preserve">dervişleri Anadolu’ya göndermiş ve İslâm’ın bayrağının taşınmasında öncülük </w:t>
      </w:r>
      <w:proofErr w:type="spellStart"/>
      <w:r w:rsidRPr="00E503C3">
        <w:rPr>
          <w:sz w:val="16"/>
        </w:rPr>
        <w:t>etmiştir.”</w:t>
      </w:r>
      <w:r w:rsidRPr="00E503C3">
        <w:rPr>
          <w:b/>
          <w:bCs w:val="0"/>
          <w:sz w:val="16"/>
        </w:rPr>
        <w:t>Hakkında</w:t>
      </w:r>
      <w:proofErr w:type="spellEnd"/>
      <w:r w:rsidRPr="00E503C3">
        <w:rPr>
          <w:b/>
          <w:bCs w:val="0"/>
          <w:sz w:val="16"/>
        </w:rPr>
        <w:t xml:space="preserve"> bilgi verilen İslâm Medeniyeti coğrafyası aşağıdakilerden hangisidir?</w:t>
      </w:r>
    </w:p>
    <w:p w14:paraId="041C9E37" w14:textId="77777777" w:rsidR="00F02DE4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A) Anadolu ve Balkanlar Bölgesi   </w:t>
      </w:r>
    </w:p>
    <w:p w14:paraId="215EACBA" w14:textId="4C4B698A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B) Kuzey Afrika (Mısır ve Mağrip) Bölgesi         </w:t>
      </w:r>
    </w:p>
    <w:p w14:paraId="08CEF78B" w14:textId="77777777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C) Şam ve </w:t>
      </w:r>
      <w:proofErr w:type="spellStart"/>
      <w:r w:rsidRPr="00E503C3">
        <w:rPr>
          <w:sz w:val="16"/>
        </w:rPr>
        <w:t>Bağdât</w:t>
      </w:r>
      <w:proofErr w:type="spellEnd"/>
      <w:r w:rsidRPr="00E503C3">
        <w:rPr>
          <w:sz w:val="16"/>
        </w:rPr>
        <w:t xml:space="preserve"> Bölgesi                </w:t>
      </w:r>
    </w:p>
    <w:p w14:paraId="481528E5" w14:textId="335CC3C4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D) </w:t>
      </w:r>
      <w:proofErr w:type="spellStart"/>
      <w:r w:rsidRPr="00E503C3">
        <w:rPr>
          <w:sz w:val="16"/>
        </w:rPr>
        <w:t>Îrân</w:t>
      </w:r>
      <w:proofErr w:type="spellEnd"/>
      <w:r w:rsidRPr="00E503C3">
        <w:rPr>
          <w:sz w:val="16"/>
        </w:rPr>
        <w:t xml:space="preserve">, Horasan, Türkistan ve </w:t>
      </w:r>
      <w:proofErr w:type="spellStart"/>
      <w:r w:rsidRPr="00E503C3">
        <w:rPr>
          <w:sz w:val="16"/>
        </w:rPr>
        <w:t>Mâverâünnehir</w:t>
      </w:r>
      <w:proofErr w:type="spellEnd"/>
      <w:r w:rsidRPr="00E503C3">
        <w:rPr>
          <w:sz w:val="16"/>
        </w:rPr>
        <w:t xml:space="preserve"> Bölgesi          </w:t>
      </w:r>
    </w:p>
    <w:p w14:paraId="6ECEC469" w14:textId="3333EA9E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>E) Hint Alt Kıtası Bölgesi</w:t>
      </w:r>
    </w:p>
    <w:p w14:paraId="0D51ED94" w14:textId="0A25D0A4" w:rsidR="00EE2697" w:rsidRPr="00E503C3" w:rsidRDefault="00EE2697" w:rsidP="00EE2697">
      <w:pPr>
        <w:pStyle w:val="SORUMETN"/>
        <w:rPr>
          <w:sz w:val="16"/>
        </w:rPr>
      </w:pPr>
      <w:r w:rsidRPr="00E503C3">
        <w:rPr>
          <w:sz w:val="16"/>
        </w:rPr>
        <w:t xml:space="preserve"> “Günümüzde dünyanın ikinci kalabalık ülkesi ile </w:t>
      </w:r>
      <w:proofErr w:type="spellStart"/>
      <w:r w:rsidRPr="00E503C3">
        <w:rPr>
          <w:sz w:val="16"/>
        </w:rPr>
        <w:t>Pâkistan’ı</w:t>
      </w:r>
      <w:proofErr w:type="spellEnd"/>
      <w:r w:rsidRPr="00E503C3">
        <w:rPr>
          <w:sz w:val="16"/>
        </w:rPr>
        <w:t xml:space="preserve"> kapsayan bu bölge İslâm medeniyetinin izlerini taşır. Bu coğrafyanın İslâm’la tanışması 7. yüzyılda Arap tüccarların bu ülkeye yaptıkları </w:t>
      </w:r>
      <w:proofErr w:type="spellStart"/>
      <w:r w:rsidRPr="00E503C3">
        <w:rPr>
          <w:sz w:val="16"/>
        </w:rPr>
        <w:t>ticârî</w:t>
      </w:r>
      <w:proofErr w:type="spellEnd"/>
      <w:r w:rsidRPr="00E503C3">
        <w:rPr>
          <w:sz w:val="16"/>
        </w:rPr>
        <w:t xml:space="preserve"> seferler </w:t>
      </w:r>
      <w:proofErr w:type="spellStart"/>
      <w:r w:rsidRPr="00E503C3">
        <w:rPr>
          <w:sz w:val="16"/>
        </w:rPr>
        <w:t>netîcesinde</w:t>
      </w:r>
      <w:proofErr w:type="spellEnd"/>
      <w:r w:rsidRPr="00E503C3">
        <w:rPr>
          <w:sz w:val="16"/>
        </w:rPr>
        <w:t xml:space="preserve"> olmuştur. </w:t>
      </w:r>
      <w:proofErr w:type="spellStart"/>
      <w:r w:rsidRPr="00E503C3">
        <w:rPr>
          <w:sz w:val="16"/>
        </w:rPr>
        <w:t>Abbâsîler</w:t>
      </w:r>
      <w:proofErr w:type="spellEnd"/>
      <w:r w:rsidRPr="00E503C3">
        <w:rPr>
          <w:sz w:val="16"/>
        </w:rPr>
        <w:t xml:space="preserve"> döneminde yapılan fetihler sonucunda İslâm, bu topraklarda yayılmaya başlamıştır. Bölge, İslâm ile tanışmasının ardından 19. yüzyıldaki İngiliz </w:t>
      </w:r>
      <w:proofErr w:type="spellStart"/>
      <w:r w:rsidRPr="00E503C3">
        <w:rPr>
          <w:sz w:val="16"/>
        </w:rPr>
        <w:t>işgâline</w:t>
      </w:r>
      <w:proofErr w:type="spellEnd"/>
      <w:r w:rsidRPr="00E503C3">
        <w:rPr>
          <w:sz w:val="16"/>
        </w:rPr>
        <w:t xml:space="preserve"> kadar Gazneliler ve </w:t>
      </w:r>
      <w:proofErr w:type="spellStart"/>
      <w:r w:rsidRPr="00E503C3">
        <w:rPr>
          <w:sz w:val="16"/>
        </w:rPr>
        <w:t>Bâbürler</w:t>
      </w:r>
      <w:proofErr w:type="spellEnd"/>
      <w:r w:rsidRPr="00E503C3">
        <w:rPr>
          <w:sz w:val="16"/>
        </w:rPr>
        <w:t xml:space="preserve"> gibi Türk-İslâm Devletlerinin egemenliği altında kalmıştır. İslâm devletleri döneminde yapılan pek çok câmi ve </w:t>
      </w:r>
      <w:proofErr w:type="spellStart"/>
      <w:r w:rsidRPr="00E503C3">
        <w:rPr>
          <w:sz w:val="16"/>
        </w:rPr>
        <w:t>mimârî</w:t>
      </w:r>
      <w:proofErr w:type="spellEnd"/>
      <w:r w:rsidRPr="00E503C3">
        <w:rPr>
          <w:sz w:val="16"/>
        </w:rPr>
        <w:t xml:space="preserve"> eser bu bölgeye zenginlik katmıştır. </w:t>
      </w:r>
      <w:proofErr w:type="spellStart"/>
      <w:r w:rsidRPr="00E503C3">
        <w:rPr>
          <w:sz w:val="16"/>
        </w:rPr>
        <w:t>Bâbürler</w:t>
      </w:r>
      <w:proofErr w:type="spellEnd"/>
      <w:r w:rsidRPr="00E503C3">
        <w:rPr>
          <w:sz w:val="16"/>
        </w:rPr>
        <w:t xml:space="preserve"> döneminde yapılan ve </w:t>
      </w:r>
      <w:proofErr w:type="spellStart"/>
      <w:r w:rsidRPr="00E503C3">
        <w:rPr>
          <w:sz w:val="16"/>
        </w:rPr>
        <w:t>dünyânın</w:t>
      </w:r>
      <w:proofErr w:type="spellEnd"/>
      <w:r w:rsidRPr="00E503C3">
        <w:rPr>
          <w:sz w:val="16"/>
        </w:rPr>
        <w:t xml:space="preserve"> yedi </w:t>
      </w:r>
      <w:proofErr w:type="spellStart"/>
      <w:r w:rsidRPr="00E503C3">
        <w:rPr>
          <w:sz w:val="16"/>
        </w:rPr>
        <w:t>hârikasından</w:t>
      </w:r>
      <w:proofErr w:type="spellEnd"/>
      <w:r w:rsidRPr="00E503C3">
        <w:rPr>
          <w:sz w:val="16"/>
        </w:rPr>
        <w:t xml:space="preserve"> biri sayılan </w:t>
      </w:r>
      <w:proofErr w:type="spellStart"/>
      <w:r w:rsidRPr="00E503C3">
        <w:rPr>
          <w:sz w:val="16"/>
        </w:rPr>
        <w:t>Tac</w:t>
      </w:r>
      <w:proofErr w:type="spellEnd"/>
      <w:r w:rsidRPr="00E503C3">
        <w:rPr>
          <w:sz w:val="16"/>
        </w:rPr>
        <w:t xml:space="preserve"> Mahal, bölgedeki İslâm medeniyeti eserlerinin en güzel örneklerindendir. Bu coğrafyanın son dönem önemli </w:t>
      </w:r>
      <w:proofErr w:type="spellStart"/>
      <w:r w:rsidRPr="00E503C3">
        <w:rPr>
          <w:sz w:val="16"/>
        </w:rPr>
        <w:t>şâir</w:t>
      </w:r>
      <w:proofErr w:type="spellEnd"/>
      <w:r w:rsidRPr="00E503C3">
        <w:rPr>
          <w:sz w:val="16"/>
        </w:rPr>
        <w:t xml:space="preserve"> ve düşünürü Muhammed İkbâl’dir. İkbâl yazdığı eserleriyle son yüzyıldaki İslâm düşüncesini etkilemiştir. İngiliz sömürüsüne karşı ülkesinin bağımsızlığı için çalışmış, Türk millî </w:t>
      </w:r>
      <w:proofErr w:type="spellStart"/>
      <w:r w:rsidRPr="00E503C3">
        <w:rPr>
          <w:sz w:val="16"/>
        </w:rPr>
        <w:t>mücâdelesine</w:t>
      </w:r>
      <w:proofErr w:type="spellEnd"/>
      <w:r w:rsidRPr="00E503C3">
        <w:rPr>
          <w:sz w:val="16"/>
        </w:rPr>
        <w:t xml:space="preserve"> de destek vermiştir.”     </w:t>
      </w:r>
    </w:p>
    <w:p w14:paraId="1B13FCF1" w14:textId="77777777" w:rsidR="00EE2697" w:rsidRPr="00E503C3" w:rsidRDefault="00EE2697" w:rsidP="00EE2697">
      <w:pPr>
        <w:pStyle w:val="AIKLAMA"/>
        <w:rPr>
          <w:sz w:val="16"/>
        </w:rPr>
      </w:pPr>
      <w:r w:rsidRPr="00E503C3">
        <w:rPr>
          <w:sz w:val="16"/>
        </w:rPr>
        <w:t>Hakkında bilgi verilen İslâm Medeniyeti coğrafyası aşağıdakilerden hangisidir?</w:t>
      </w:r>
    </w:p>
    <w:p w14:paraId="39BE0CB3" w14:textId="77777777" w:rsidR="00F02DE4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A) Hint Alt Kıtası Bölgesi </w:t>
      </w:r>
    </w:p>
    <w:p w14:paraId="68DB698A" w14:textId="262D7A6A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B) Kuzey Afrika (Mısır ve Mağrip) Bölgesi         </w:t>
      </w:r>
    </w:p>
    <w:p w14:paraId="0E4C74E7" w14:textId="77777777" w:rsidR="00F02DE4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>C) Kudüs Bölgesi</w:t>
      </w:r>
    </w:p>
    <w:p w14:paraId="446CB19E" w14:textId="06BFFCA8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D) </w:t>
      </w:r>
      <w:proofErr w:type="spellStart"/>
      <w:r w:rsidRPr="00E503C3">
        <w:rPr>
          <w:sz w:val="16"/>
        </w:rPr>
        <w:t>Îrân</w:t>
      </w:r>
      <w:proofErr w:type="spellEnd"/>
      <w:r w:rsidRPr="00E503C3">
        <w:rPr>
          <w:sz w:val="16"/>
        </w:rPr>
        <w:t xml:space="preserve">, Horasan, Türkistan ve </w:t>
      </w:r>
      <w:proofErr w:type="spellStart"/>
      <w:r w:rsidRPr="00E503C3">
        <w:rPr>
          <w:sz w:val="16"/>
        </w:rPr>
        <w:t>Mâverâünnehir</w:t>
      </w:r>
      <w:proofErr w:type="spellEnd"/>
      <w:r w:rsidRPr="00E503C3">
        <w:rPr>
          <w:sz w:val="16"/>
        </w:rPr>
        <w:t xml:space="preserve"> Bölgesi          </w:t>
      </w:r>
    </w:p>
    <w:p w14:paraId="3842A847" w14:textId="6D841B18" w:rsidR="00F02DE4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E) Endülüs Bölgesi       </w:t>
      </w:r>
    </w:p>
    <w:p w14:paraId="00106048" w14:textId="36C7D415" w:rsidR="00E503C3" w:rsidRDefault="00E503C3" w:rsidP="00EE2697">
      <w:pPr>
        <w:pStyle w:val="SEENEKLER"/>
        <w:contextualSpacing/>
        <w:rPr>
          <w:sz w:val="16"/>
        </w:rPr>
      </w:pPr>
    </w:p>
    <w:p w14:paraId="2B1FFFCC" w14:textId="77777777" w:rsidR="00E503C3" w:rsidRPr="00E503C3" w:rsidRDefault="00E503C3" w:rsidP="00EE2697">
      <w:pPr>
        <w:pStyle w:val="SEENEKLER"/>
        <w:contextualSpacing/>
        <w:rPr>
          <w:sz w:val="16"/>
        </w:rPr>
      </w:pPr>
    </w:p>
    <w:p w14:paraId="6AB0D699" w14:textId="2C39E0F2" w:rsidR="00EE2697" w:rsidRPr="00E503C3" w:rsidRDefault="00EE2697" w:rsidP="00F02DE4">
      <w:pPr>
        <w:pStyle w:val="SORUMETN"/>
        <w:contextualSpacing/>
        <w:rPr>
          <w:sz w:val="16"/>
        </w:rPr>
      </w:pPr>
      <w:r w:rsidRPr="00E503C3">
        <w:rPr>
          <w:sz w:val="16"/>
        </w:rPr>
        <w:t>“</w:t>
      </w:r>
      <w:proofErr w:type="spellStart"/>
      <w:r w:rsidRPr="00E503C3">
        <w:rPr>
          <w:sz w:val="16"/>
        </w:rPr>
        <w:t>İber</w:t>
      </w:r>
      <w:proofErr w:type="spellEnd"/>
      <w:r w:rsidRPr="00E503C3">
        <w:rPr>
          <w:sz w:val="16"/>
        </w:rPr>
        <w:t xml:space="preserve"> Yarımadasına (İspanya ve Portekiz) Müslümanlar tarafından verilen isimdir. En önemli şehirleri, </w:t>
      </w:r>
      <w:proofErr w:type="spellStart"/>
      <w:r w:rsidRPr="00E503C3">
        <w:rPr>
          <w:sz w:val="16"/>
        </w:rPr>
        <w:t>Kurtuba</w:t>
      </w:r>
      <w:proofErr w:type="spellEnd"/>
      <w:r w:rsidRPr="00E503C3">
        <w:rPr>
          <w:sz w:val="16"/>
        </w:rPr>
        <w:t xml:space="preserve">, Gırnata ve </w:t>
      </w:r>
      <w:proofErr w:type="spellStart"/>
      <w:r w:rsidRPr="00E503C3">
        <w:rPr>
          <w:sz w:val="16"/>
        </w:rPr>
        <w:t>İşbiliye’dir</w:t>
      </w:r>
      <w:proofErr w:type="spellEnd"/>
      <w:r w:rsidRPr="00E503C3">
        <w:rPr>
          <w:sz w:val="16"/>
        </w:rPr>
        <w:t xml:space="preserve">. Yarımadanın fethi 8. yüzyılda Emevî komutanlarından </w:t>
      </w:r>
      <w:proofErr w:type="spellStart"/>
      <w:r w:rsidRPr="00E503C3">
        <w:rPr>
          <w:sz w:val="16"/>
        </w:rPr>
        <w:t>Târık</w:t>
      </w:r>
      <w:proofErr w:type="spellEnd"/>
      <w:r w:rsidRPr="00E503C3">
        <w:rPr>
          <w:sz w:val="16"/>
        </w:rPr>
        <w:t xml:space="preserve"> b. </w:t>
      </w:r>
      <w:proofErr w:type="spellStart"/>
      <w:r w:rsidRPr="00E503C3">
        <w:rPr>
          <w:sz w:val="16"/>
        </w:rPr>
        <w:t>Ziyâd</w:t>
      </w:r>
      <w:proofErr w:type="spellEnd"/>
      <w:r w:rsidRPr="00E503C3">
        <w:rPr>
          <w:sz w:val="16"/>
        </w:rPr>
        <w:t xml:space="preserve"> tarafından başlatılmıştır. Bölge 15. yüzyılın sonuna kadar İslâm medeniyetinin Avrupa’daki merkezi olmuştur. Son olarak 1492’de Beni </w:t>
      </w:r>
      <w:proofErr w:type="spellStart"/>
      <w:r w:rsidRPr="00E503C3">
        <w:rPr>
          <w:sz w:val="16"/>
        </w:rPr>
        <w:t>Ahmer</w:t>
      </w:r>
      <w:proofErr w:type="spellEnd"/>
      <w:r w:rsidRPr="00E503C3">
        <w:rPr>
          <w:sz w:val="16"/>
        </w:rPr>
        <w:t xml:space="preserve"> Devleti’nin de yıkılmasıyla burada İslâm hâkimiyeti son bulmuştur. Hristiyanların bölgeye hâkim olmasından sonra bölgedeki İslâm medeniyetine </w:t>
      </w:r>
      <w:proofErr w:type="spellStart"/>
      <w:r w:rsidRPr="00E503C3">
        <w:rPr>
          <w:sz w:val="16"/>
        </w:rPr>
        <w:t>âit</w:t>
      </w:r>
      <w:proofErr w:type="spellEnd"/>
      <w:r w:rsidRPr="00E503C3">
        <w:rPr>
          <w:sz w:val="16"/>
        </w:rPr>
        <w:t xml:space="preserve"> izler silinmiş, eserler yok edilmiş, câmiler kiliseye çevrilmiştir. Müslümanların burada yaşaması da mümkün olmamıştır. Burada kurulan Emevî Devleti’nin başkentliğini yapan </w:t>
      </w:r>
      <w:proofErr w:type="spellStart"/>
      <w:r w:rsidRPr="00E503C3">
        <w:rPr>
          <w:sz w:val="16"/>
        </w:rPr>
        <w:t>Kurtuba</w:t>
      </w:r>
      <w:proofErr w:type="spellEnd"/>
      <w:r w:rsidRPr="00E503C3">
        <w:rPr>
          <w:sz w:val="16"/>
        </w:rPr>
        <w:t xml:space="preserve"> şehrinde İslâm medeniyetini yansıtan </w:t>
      </w:r>
      <w:proofErr w:type="gramStart"/>
      <w:r w:rsidRPr="00E503C3">
        <w:rPr>
          <w:sz w:val="16"/>
        </w:rPr>
        <w:t xml:space="preserve">önemli  </w:t>
      </w:r>
      <w:proofErr w:type="spellStart"/>
      <w:r w:rsidRPr="00E503C3">
        <w:rPr>
          <w:sz w:val="16"/>
        </w:rPr>
        <w:t>mimârî</w:t>
      </w:r>
      <w:proofErr w:type="spellEnd"/>
      <w:proofErr w:type="gramEnd"/>
      <w:r w:rsidRPr="00E503C3">
        <w:rPr>
          <w:sz w:val="16"/>
        </w:rPr>
        <w:t xml:space="preserve"> eserler ve </w:t>
      </w:r>
      <w:proofErr w:type="spellStart"/>
      <w:r w:rsidRPr="00E503C3">
        <w:rPr>
          <w:sz w:val="16"/>
        </w:rPr>
        <w:t>kütüphâneler</w:t>
      </w:r>
      <w:proofErr w:type="spellEnd"/>
      <w:r w:rsidRPr="00E503C3">
        <w:rPr>
          <w:sz w:val="16"/>
        </w:rPr>
        <w:t xml:space="preserve"> </w:t>
      </w:r>
      <w:proofErr w:type="spellStart"/>
      <w:r w:rsidRPr="00E503C3">
        <w:rPr>
          <w:sz w:val="16"/>
        </w:rPr>
        <w:t>inşâ</w:t>
      </w:r>
      <w:proofErr w:type="spellEnd"/>
      <w:r w:rsidRPr="00E503C3">
        <w:rPr>
          <w:sz w:val="16"/>
        </w:rPr>
        <w:t xml:space="preserve"> edilmiştir. </w:t>
      </w:r>
      <w:proofErr w:type="spellStart"/>
      <w:r w:rsidRPr="00E503C3">
        <w:rPr>
          <w:sz w:val="16"/>
        </w:rPr>
        <w:t>Kurtuba</w:t>
      </w:r>
      <w:proofErr w:type="spellEnd"/>
      <w:r w:rsidRPr="00E503C3">
        <w:rPr>
          <w:sz w:val="16"/>
        </w:rPr>
        <w:t xml:space="preserve"> </w:t>
      </w:r>
      <w:proofErr w:type="spellStart"/>
      <w:r w:rsidRPr="00E503C3">
        <w:rPr>
          <w:sz w:val="16"/>
        </w:rPr>
        <w:t>Câmiî</w:t>
      </w:r>
      <w:proofErr w:type="spellEnd"/>
      <w:r w:rsidRPr="00E503C3">
        <w:rPr>
          <w:sz w:val="16"/>
        </w:rPr>
        <w:t xml:space="preserve"> önemli </w:t>
      </w:r>
      <w:proofErr w:type="spellStart"/>
      <w:r w:rsidRPr="00E503C3">
        <w:rPr>
          <w:sz w:val="16"/>
        </w:rPr>
        <w:t>mimârî</w:t>
      </w:r>
      <w:proofErr w:type="spellEnd"/>
      <w:r w:rsidRPr="00E503C3">
        <w:rPr>
          <w:sz w:val="16"/>
        </w:rPr>
        <w:t xml:space="preserve"> eserlerden biridir fakat </w:t>
      </w:r>
      <w:r w:rsidRPr="00E503C3">
        <w:rPr>
          <w:sz w:val="16"/>
        </w:rPr>
        <w:t xml:space="preserve">günümüzde câmi olarak kullanılmamaktadır. Bölgedeki İslâm medeniyeti sanat ve estetiğinin en güzel yansımalarından biri de kale olarak </w:t>
      </w:r>
      <w:proofErr w:type="spellStart"/>
      <w:r w:rsidRPr="00E503C3">
        <w:rPr>
          <w:sz w:val="16"/>
        </w:rPr>
        <w:t>inşâ</w:t>
      </w:r>
      <w:proofErr w:type="spellEnd"/>
      <w:r w:rsidRPr="00E503C3">
        <w:rPr>
          <w:sz w:val="16"/>
        </w:rPr>
        <w:t xml:space="preserve"> edilen ve günümüze kadar ulaşan </w:t>
      </w:r>
      <w:proofErr w:type="spellStart"/>
      <w:r w:rsidRPr="00E503C3">
        <w:rPr>
          <w:sz w:val="16"/>
        </w:rPr>
        <w:t>Elhamrâ</w:t>
      </w:r>
      <w:proofErr w:type="spellEnd"/>
      <w:r w:rsidRPr="00E503C3">
        <w:rPr>
          <w:sz w:val="16"/>
        </w:rPr>
        <w:t xml:space="preserve"> Sarayı’dır.”  </w:t>
      </w:r>
    </w:p>
    <w:p w14:paraId="1D25910A" w14:textId="77777777" w:rsidR="00EE2697" w:rsidRPr="00E503C3" w:rsidRDefault="00EE2697" w:rsidP="00EE2697">
      <w:pPr>
        <w:pStyle w:val="AIKLAMA"/>
        <w:rPr>
          <w:sz w:val="16"/>
        </w:rPr>
      </w:pPr>
      <w:r w:rsidRPr="00E503C3">
        <w:rPr>
          <w:sz w:val="16"/>
        </w:rPr>
        <w:t>Hakkında bilgi verilen İslâm Medeniyeti coğrafyası aşağıdakilerden hangisidir?</w:t>
      </w:r>
    </w:p>
    <w:p w14:paraId="4E882E59" w14:textId="77777777" w:rsidR="00E503C3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A) Hint Alt Kıtası Bölgesi              </w:t>
      </w:r>
    </w:p>
    <w:p w14:paraId="4539DDDC" w14:textId="1F63B0F3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B) Anadolu ve Balkanlar Bölgesi         </w:t>
      </w:r>
    </w:p>
    <w:p w14:paraId="6964EC2F" w14:textId="5FC5AFF9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C) Şam ve </w:t>
      </w:r>
      <w:proofErr w:type="spellStart"/>
      <w:r w:rsidRPr="00E503C3">
        <w:rPr>
          <w:sz w:val="16"/>
        </w:rPr>
        <w:t>Bağdât</w:t>
      </w:r>
      <w:proofErr w:type="spellEnd"/>
      <w:r w:rsidRPr="00E503C3">
        <w:rPr>
          <w:sz w:val="16"/>
        </w:rPr>
        <w:t xml:space="preserve"> Bölgesi              </w:t>
      </w:r>
    </w:p>
    <w:p w14:paraId="580127B9" w14:textId="3E41479B" w:rsidR="00EE2697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sz w:val="16"/>
        </w:rPr>
        <w:t xml:space="preserve">D) İran, Horasan, Türkistan ve </w:t>
      </w:r>
      <w:proofErr w:type="spellStart"/>
      <w:r w:rsidRPr="00E503C3">
        <w:rPr>
          <w:sz w:val="16"/>
        </w:rPr>
        <w:t>Mâverâünnehir</w:t>
      </w:r>
      <w:proofErr w:type="spellEnd"/>
      <w:r w:rsidRPr="00E503C3">
        <w:rPr>
          <w:sz w:val="16"/>
        </w:rPr>
        <w:t xml:space="preserve"> Bölgesi          </w:t>
      </w:r>
    </w:p>
    <w:p w14:paraId="0B871611" w14:textId="0F4A67AD" w:rsidR="00EE2697" w:rsidRDefault="00EE2697" w:rsidP="00EE2697">
      <w:pPr>
        <w:pStyle w:val="SEENEKLER"/>
        <w:contextualSpacing/>
        <w:rPr>
          <w:bCs/>
          <w:color w:val="000000"/>
          <w:sz w:val="16"/>
        </w:rPr>
      </w:pPr>
      <w:r w:rsidRPr="00E503C3">
        <w:rPr>
          <w:sz w:val="16"/>
        </w:rPr>
        <w:t xml:space="preserve">E) Endülüs Bölgesi       </w:t>
      </w:r>
      <w:r w:rsidRPr="00E503C3">
        <w:rPr>
          <w:bCs/>
          <w:color w:val="000000"/>
          <w:sz w:val="16"/>
        </w:rPr>
        <w:t xml:space="preserve"> </w:t>
      </w:r>
    </w:p>
    <w:p w14:paraId="34781032" w14:textId="7D122612" w:rsidR="00E503C3" w:rsidRDefault="00E503C3" w:rsidP="00EE2697">
      <w:pPr>
        <w:pStyle w:val="SEENEKLER"/>
        <w:contextualSpacing/>
        <w:rPr>
          <w:bCs/>
          <w:color w:val="000000"/>
          <w:sz w:val="16"/>
        </w:rPr>
      </w:pPr>
    </w:p>
    <w:p w14:paraId="3C4B7B59" w14:textId="77777777" w:rsidR="00E503C3" w:rsidRPr="00E503C3" w:rsidRDefault="00E503C3" w:rsidP="00EE2697">
      <w:pPr>
        <w:pStyle w:val="SEENEKLER"/>
        <w:contextualSpacing/>
        <w:rPr>
          <w:bCs/>
          <w:color w:val="000000"/>
          <w:sz w:val="16"/>
        </w:rPr>
      </w:pPr>
    </w:p>
    <w:p w14:paraId="58664C7C" w14:textId="0B30A48A" w:rsidR="00EE2697" w:rsidRPr="00E503C3" w:rsidRDefault="00EE2697" w:rsidP="00EE2697">
      <w:pPr>
        <w:pStyle w:val="SORUMETN"/>
        <w:rPr>
          <w:sz w:val="16"/>
        </w:rPr>
      </w:pPr>
      <w:r w:rsidRPr="00E503C3">
        <w:rPr>
          <w:sz w:val="16"/>
        </w:rPr>
        <w:t xml:space="preserve">“1071 yılında Sultan Alparslan’ın Malazgirt zaferi ile birlikte kapıları Türklere açılan bölgedir. Türk-İslâm medeniyetinin geçmişten günümüze en önemli havzalarının başında gelmektedir. Yüzyıllar boyunca İslâm hilâfetinin başkenti olan İstanbul, üç kıtanın birleştiği, </w:t>
      </w:r>
      <w:proofErr w:type="spellStart"/>
      <w:r w:rsidRPr="00E503C3">
        <w:rPr>
          <w:sz w:val="16"/>
        </w:rPr>
        <w:t>dünyânın</w:t>
      </w:r>
      <w:proofErr w:type="spellEnd"/>
      <w:r w:rsidRPr="00E503C3">
        <w:rPr>
          <w:sz w:val="16"/>
        </w:rPr>
        <w:t xml:space="preserve"> en önemli şehirlerinden biridir. İslâm sanatlarının ve </w:t>
      </w:r>
      <w:proofErr w:type="spellStart"/>
      <w:r w:rsidRPr="00E503C3">
        <w:rPr>
          <w:sz w:val="16"/>
        </w:rPr>
        <w:t>mimârîsinin</w:t>
      </w:r>
      <w:proofErr w:type="spellEnd"/>
      <w:r w:rsidRPr="00E503C3">
        <w:rPr>
          <w:sz w:val="16"/>
        </w:rPr>
        <w:t xml:space="preserve"> en güzel örnekleri bu şehirde verilmiştir. İstanbul dışında Edirne, Bursa, Konya, Erzurum, Diyarbakır gibi şehirler de İslâm medeniyetinin önemli kültür şehirleridir. Bu topraklarda pek çok âlim ve </w:t>
      </w:r>
      <w:proofErr w:type="spellStart"/>
      <w:r w:rsidRPr="00E503C3">
        <w:rPr>
          <w:sz w:val="16"/>
        </w:rPr>
        <w:t>sûfî</w:t>
      </w:r>
      <w:proofErr w:type="spellEnd"/>
      <w:r w:rsidRPr="00E503C3">
        <w:rPr>
          <w:sz w:val="16"/>
        </w:rPr>
        <w:t xml:space="preserve"> yetişmiş, bunlar yaşantı ve eserleriyle hem kendi zamanlarını hem de günümüzü aydınlatmışlardır. Ayrıca, Avrupa kıtasının güneydoğusunun İslâm medeniyetiyle tanışması Müslüman Türk toplulukların bölgeye yerleşmesiyle başlamıştır. İslâm’ın bu bölgede yaygınlaşması Osmanlı </w:t>
      </w:r>
      <w:proofErr w:type="spellStart"/>
      <w:r w:rsidRPr="00E503C3">
        <w:rPr>
          <w:sz w:val="16"/>
        </w:rPr>
        <w:t>zamânında</w:t>
      </w:r>
      <w:proofErr w:type="spellEnd"/>
      <w:r w:rsidRPr="00E503C3">
        <w:rPr>
          <w:sz w:val="16"/>
        </w:rPr>
        <w:t xml:space="preserve"> olmuştur. Osmanlılar, hâkim olduğu yaklaşık altı asır boyunca bölgede </w:t>
      </w:r>
      <w:proofErr w:type="spellStart"/>
      <w:r w:rsidRPr="00E503C3">
        <w:rPr>
          <w:sz w:val="16"/>
        </w:rPr>
        <w:t>huzûr</w:t>
      </w:r>
      <w:proofErr w:type="spellEnd"/>
      <w:r w:rsidRPr="00E503C3">
        <w:rPr>
          <w:sz w:val="16"/>
        </w:rPr>
        <w:t xml:space="preserve"> ve sükûneti sağlamıştır. Osmanlıların İslâm anlayışından etkilenen Boşnaklar ve Arnavutlar Müslüman olmuştur. Günümüzde bu bölgede Arnavutluk, Bosna-Hersek, Bulgaristan, Yunanistan, Makedonya ve Kosova başta olmak üzere pek çok ülkede milyonlarca Müslüman yaşamaktadır.” </w:t>
      </w:r>
    </w:p>
    <w:p w14:paraId="679127BB" w14:textId="77777777" w:rsidR="00EE2697" w:rsidRPr="00E503C3" w:rsidRDefault="00EE2697" w:rsidP="00EE2697">
      <w:pPr>
        <w:pStyle w:val="AIKLAMA"/>
        <w:rPr>
          <w:sz w:val="16"/>
        </w:rPr>
      </w:pPr>
      <w:r w:rsidRPr="00E503C3">
        <w:rPr>
          <w:sz w:val="16"/>
        </w:rPr>
        <w:t>Hakkında bilgi verilen İslâm Medeniyeti coğrafyası aşağıdakilerden hangisidir?</w:t>
      </w:r>
    </w:p>
    <w:p w14:paraId="2201F003" w14:textId="17C9E76E" w:rsidR="00EE2697" w:rsidRPr="00E503C3" w:rsidRDefault="00EE2697" w:rsidP="00EE2697">
      <w:pPr>
        <w:pStyle w:val="SEENEKLER"/>
        <w:contextualSpacing/>
        <w:rPr>
          <w:bCs/>
          <w:color w:val="000000"/>
          <w:sz w:val="16"/>
        </w:rPr>
      </w:pPr>
      <w:r w:rsidRPr="00E503C3">
        <w:rPr>
          <w:bCs/>
          <w:color w:val="000000"/>
          <w:sz w:val="16"/>
        </w:rPr>
        <w:t xml:space="preserve">A) Endülüs Bölgesi </w:t>
      </w:r>
      <w:r w:rsidR="00F02DE4" w:rsidRPr="00E503C3">
        <w:rPr>
          <w:bCs/>
          <w:color w:val="000000"/>
          <w:sz w:val="16"/>
        </w:rPr>
        <w:tab/>
      </w:r>
      <w:r w:rsidR="00F02DE4" w:rsidRPr="00E503C3">
        <w:rPr>
          <w:bCs/>
          <w:color w:val="000000"/>
          <w:sz w:val="16"/>
        </w:rPr>
        <w:tab/>
      </w:r>
      <w:r w:rsidRPr="00E503C3">
        <w:rPr>
          <w:bCs/>
          <w:color w:val="000000"/>
          <w:sz w:val="16"/>
        </w:rPr>
        <w:t xml:space="preserve">B) Anadolu ve Balkanlar Bölgesi               </w:t>
      </w:r>
    </w:p>
    <w:p w14:paraId="3F616819" w14:textId="77777777" w:rsidR="00EE2697" w:rsidRPr="00E503C3" w:rsidRDefault="00EE2697" w:rsidP="00EE2697">
      <w:pPr>
        <w:pStyle w:val="SEENEKLER"/>
        <w:contextualSpacing/>
        <w:rPr>
          <w:bCs/>
          <w:color w:val="000000"/>
          <w:sz w:val="16"/>
        </w:rPr>
      </w:pPr>
      <w:r w:rsidRPr="00E503C3">
        <w:rPr>
          <w:bCs/>
          <w:color w:val="000000"/>
          <w:sz w:val="16"/>
        </w:rPr>
        <w:t xml:space="preserve">C) Kuzey Afrika (Mısır ve Mağrip) Bölgesi  </w:t>
      </w:r>
    </w:p>
    <w:p w14:paraId="16E36C17" w14:textId="77777777" w:rsidR="00EE2697" w:rsidRPr="00E503C3" w:rsidRDefault="00EE2697" w:rsidP="00EE2697">
      <w:pPr>
        <w:pStyle w:val="SEENEKLER"/>
        <w:contextualSpacing/>
        <w:rPr>
          <w:bCs/>
          <w:color w:val="000000"/>
          <w:sz w:val="16"/>
        </w:rPr>
      </w:pPr>
      <w:r w:rsidRPr="00E503C3">
        <w:rPr>
          <w:bCs/>
          <w:color w:val="000000"/>
          <w:sz w:val="16"/>
        </w:rPr>
        <w:t xml:space="preserve">D) </w:t>
      </w:r>
      <w:proofErr w:type="spellStart"/>
      <w:r w:rsidRPr="00E503C3">
        <w:rPr>
          <w:bCs/>
          <w:color w:val="000000"/>
          <w:sz w:val="16"/>
        </w:rPr>
        <w:t>Îrân</w:t>
      </w:r>
      <w:proofErr w:type="spellEnd"/>
      <w:r w:rsidRPr="00E503C3">
        <w:rPr>
          <w:bCs/>
          <w:color w:val="000000"/>
          <w:sz w:val="16"/>
        </w:rPr>
        <w:t xml:space="preserve">, Horasan, Türkistan ve </w:t>
      </w:r>
      <w:proofErr w:type="spellStart"/>
      <w:r w:rsidRPr="00E503C3">
        <w:rPr>
          <w:bCs/>
          <w:color w:val="000000"/>
          <w:sz w:val="16"/>
        </w:rPr>
        <w:t>Mâverâünnehir</w:t>
      </w:r>
      <w:proofErr w:type="spellEnd"/>
      <w:r w:rsidRPr="00E503C3">
        <w:rPr>
          <w:bCs/>
          <w:color w:val="000000"/>
          <w:sz w:val="16"/>
        </w:rPr>
        <w:t xml:space="preserve"> Bölgesi          </w:t>
      </w:r>
    </w:p>
    <w:p w14:paraId="2DB65C23" w14:textId="77777777" w:rsidR="00EE2697" w:rsidRPr="00E503C3" w:rsidRDefault="00EE2697" w:rsidP="00EE2697">
      <w:pPr>
        <w:pStyle w:val="SEENEKLER"/>
        <w:contextualSpacing/>
        <w:rPr>
          <w:bCs/>
          <w:color w:val="000000"/>
          <w:sz w:val="16"/>
        </w:rPr>
      </w:pPr>
      <w:r w:rsidRPr="00E503C3">
        <w:rPr>
          <w:bCs/>
          <w:color w:val="000000"/>
          <w:sz w:val="16"/>
        </w:rPr>
        <w:t>E) Hint Alt Kıtası Bölgesi</w:t>
      </w:r>
    </w:p>
    <w:p w14:paraId="4A452E6C" w14:textId="487D3B1B" w:rsidR="00EE2697" w:rsidRPr="00E503C3" w:rsidRDefault="00EE2697" w:rsidP="00EE2697">
      <w:pPr>
        <w:pStyle w:val="SORUMETN"/>
        <w:rPr>
          <w:sz w:val="16"/>
        </w:rPr>
      </w:pPr>
      <w:r w:rsidRPr="00E503C3">
        <w:rPr>
          <w:sz w:val="16"/>
        </w:rPr>
        <w:t xml:space="preserve">“Günümüzde bu coğrafyada Libya, </w:t>
      </w:r>
      <w:proofErr w:type="spellStart"/>
      <w:r w:rsidRPr="00E503C3">
        <w:rPr>
          <w:sz w:val="16"/>
        </w:rPr>
        <w:t>Tûnus</w:t>
      </w:r>
      <w:proofErr w:type="spellEnd"/>
      <w:r w:rsidRPr="00E503C3">
        <w:rPr>
          <w:sz w:val="16"/>
        </w:rPr>
        <w:t xml:space="preserve">, </w:t>
      </w:r>
      <w:proofErr w:type="spellStart"/>
      <w:r w:rsidRPr="00E503C3">
        <w:rPr>
          <w:sz w:val="16"/>
        </w:rPr>
        <w:t>Cezâyir</w:t>
      </w:r>
      <w:proofErr w:type="spellEnd"/>
      <w:r w:rsidRPr="00E503C3">
        <w:rPr>
          <w:sz w:val="16"/>
        </w:rPr>
        <w:t xml:space="preserve">, Fas ve Moritanya devletleri bulunmaktadır. Bölgenin fethi Hz. Ömer </w:t>
      </w:r>
      <w:proofErr w:type="spellStart"/>
      <w:r w:rsidRPr="00E503C3">
        <w:rPr>
          <w:sz w:val="16"/>
        </w:rPr>
        <w:t>zamânında</w:t>
      </w:r>
      <w:proofErr w:type="spellEnd"/>
      <w:r w:rsidRPr="00E503C3">
        <w:rPr>
          <w:sz w:val="16"/>
        </w:rPr>
        <w:t xml:space="preserve"> başlamıştır. Bölgenin </w:t>
      </w:r>
      <w:proofErr w:type="spellStart"/>
      <w:r w:rsidRPr="00E503C3">
        <w:rPr>
          <w:sz w:val="16"/>
        </w:rPr>
        <w:t>nüfûsu</w:t>
      </w:r>
      <w:proofErr w:type="spellEnd"/>
      <w:r w:rsidRPr="00E503C3">
        <w:rPr>
          <w:sz w:val="16"/>
        </w:rPr>
        <w:t xml:space="preserve"> en kalabalık yeri ve </w:t>
      </w:r>
      <w:proofErr w:type="spellStart"/>
      <w:r w:rsidRPr="00E503C3">
        <w:rPr>
          <w:sz w:val="16"/>
        </w:rPr>
        <w:t>târihi</w:t>
      </w:r>
      <w:proofErr w:type="spellEnd"/>
      <w:r w:rsidRPr="00E503C3">
        <w:rPr>
          <w:sz w:val="16"/>
        </w:rPr>
        <w:t xml:space="preserve"> çok eskilere dayanan doğu kısmı, İslâm medeniyetinin önemli bir ilim ve kültür bölgesidir. Bölgenin doğusu, Yavuz Sultan Selim </w:t>
      </w:r>
      <w:proofErr w:type="spellStart"/>
      <w:r w:rsidRPr="00E503C3">
        <w:rPr>
          <w:sz w:val="16"/>
        </w:rPr>
        <w:t>zamânında</w:t>
      </w:r>
      <w:proofErr w:type="spellEnd"/>
      <w:r w:rsidRPr="00E503C3">
        <w:rPr>
          <w:sz w:val="16"/>
        </w:rPr>
        <w:t xml:space="preserve"> Osmanlı hâkimiyetine girmiştir. Bölge sanatının en önemli </w:t>
      </w:r>
      <w:proofErr w:type="spellStart"/>
      <w:r w:rsidRPr="00E503C3">
        <w:rPr>
          <w:sz w:val="16"/>
        </w:rPr>
        <w:t>faâliyet</w:t>
      </w:r>
      <w:proofErr w:type="spellEnd"/>
      <w:r w:rsidRPr="00E503C3">
        <w:rPr>
          <w:sz w:val="16"/>
        </w:rPr>
        <w:t xml:space="preserve"> </w:t>
      </w:r>
      <w:proofErr w:type="spellStart"/>
      <w:r w:rsidRPr="00E503C3">
        <w:rPr>
          <w:sz w:val="16"/>
        </w:rPr>
        <w:t>sâhası</w:t>
      </w:r>
      <w:proofErr w:type="spellEnd"/>
      <w:r w:rsidRPr="00E503C3">
        <w:rPr>
          <w:sz w:val="16"/>
        </w:rPr>
        <w:t xml:space="preserve"> </w:t>
      </w:r>
      <w:proofErr w:type="spellStart"/>
      <w:r w:rsidRPr="00E503C3">
        <w:rPr>
          <w:sz w:val="16"/>
        </w:rPr>
        <w:t>mimârîdir</w:t>
      </w:r>
      <w:proofErr w:type="spellEnd"/>
      <w:r w:rsidRPr="00E503C3">
        <w:rPr>
          <w:sz w:val="16"/>
        </w:rPr>
        <w:t xml:space="preserve">. </w:t>
      </w:r>
      <w:proofErr w:type="spellStart"/>
      <w:r w:rsidRPr="00E503C3">
        <w:rPr>
          <w:sz w:val="16"/>
        </w:rPr>
        <w:t>Tûnus’taki</w:t>
      </w:r>
      <w:proofErr w:type="spellEnd"/>
      <w:r w:rsidRPr="00E503C3">
        <w:rPr>
          <w:sz w:val="16"/>
        </w:rPr>
        <w:t xml:space="preserve"> </w:t>
      </w:r>
      <w:proofErr w:type="spellStart"/>
      <w:r w:rsidRPr="00E503C3">
        <w:rPr>
          <w:sz w:val="16"/>
        </w:rPr>
        <w:t>Kayrevan</w:t>
      </w:r>
      <w:proofErr w:type="spellEnd"/>
      <w:r w:rsidRPr="00E503C3">
        <w:rPr>
          <w:sz w:val="16"/>
        </w:rPr>
        <w:t xml:space="preserve"> Ulu câmisinin plân şeması ve </w:t>
      </w:r>
      <w:proofErr w:type="spellStart"/>
      <w:r w:rsidRPr="00E503C3">
        <w:rPr>
          <w:sz w:val="16"/>
        </w:rPr>
        <w:t>mimârîsi</w:t>
      </w:r>
      <w:proofErr w:type="spellEnd"/>
      <w:r w:rsidRPr="00E503C3">
        <w:rPr>
          <w:sz w:val="16"/>
        </w:rPr>
        <w:t xml:space="preserve"> burada </w:t>
      </w:r>
      <w:proofErr w:type="spellStart"/>
      <w:r w:rsidRPr="00E503C3">
        <w:rPr>
          <w:sz w:val="16"/>
        </w:rPr>
        <w:t>inşâ</w:t>
      </w:r>
      <w:proofErr w:type="spellEnd"/>
      <w:r w:rsidRPr="00E503C3">
        <w:rPr>
          <w:sz w:val="16"/>
        </w:rPr>
        <w:t xml:space="preserve"> edilen bütün câmiler üzerinde etkili olmuştur. Bölgenin doğusundaki Ezher Medresesi (Üniversitesi) İslâm </w:t>
      </w:r>
      <w:proofErr w:type="spellStart"/>
      <w:r w:rsidRPr="00E503C3">
        <w:rPr>
          <w:sz w:val="16"/>
        </w:rPr>
        <w:t>dünyâsının</w:t>
      </w:r>
      <w:proofErr w:type="spellEnd"/>
      <w:r w:rsidRPr="00E503C3">
        <w:rPr>
          <w:sz w:val="16"/>
        </w:rPr>
        <w:t xml:space="preserve"> hâlen ayakta olan en eski eğitim kurumudur. Günümüzde, </w:t>
      </w:r>
      <w:proofErr w:type="spellStart"/>
      <w:r w:rsidRPr="00E503C3">
        <w:rPr>
          <w:sz w:val="16"/>
        </w:rPr>
        <w:t>dünyânın</w:t>
      </w:r>
      <w:proofErr w:type="spellEnd"/>
      <w:r w:rsidRPr="00E503C3">
        <w:rPr>
          <w:sz w:val="16"/>
        </w:rPr>
        <w:t xml:space="preserve"> pek çok yerinden insanlar ilim </w:t>
      </w:r>
      <w:proofErr w:type="spellStart"/>
      <w:r w:rsidRPr="00E503C3">
        <w:rPr>
          <w:sz w:val="16"/>
        </w:rPr>
        <w:t>tahsîli</w:t>
      </w:r>
      <w:proofErr w:type="spellEnd"/>
      <w:r w:rsidRPr="00E503C3">
        <w:rPr>
          <w:sz w:val="16"/>
        </w:rPr>
        <w:t xml:space="preserve"> için buraya gelmektedir.” </w:t>
      </w:r>
    </w:p>
    <w:p w14:paraId="5B12BD59" w14:textId="77777777" w:rsidR="00EE2697" w:rsidRPr="00E503C3" w:rsidRDefault="00EE2697" w:rsidP="00EE2697">
      <w:pPr>
        <w:pStyle w:val="AIKLAMA"/>
        <w:rPr>
          <w:sz w:val="16"/>
        </w:rPr>
      </w:pPr>
      <w:r w:rsidRPr="00E503C3">
        <w:rPr>
          <w:sz w:val="16"/>
        </w:rPr>
        <w:t>Hakkında bilgi verilen İslâm Medeniyeti coğrafyası aşağıdakilerden hangisidir?</w:t>
      </w:r>
    </w:p>
    <w:p w14:paraId="78F6F08C" w14:textId="77777777" w:rsidR="00EE2697" w:rsidRPr="00E503C3" w:rsidRDefault="00EE2697" w:rsidP="00EE2697">
      <w:pPr>
        <w:pStyle w:val="SEENEKLER"/>
        <w:contextualSpacing/>
        <w:rPr>
          <w:bCs/>
          <w:color w:val="000000"/>
          <w:sz w:val="16"/>
        </w:rPr>
      </w:pPr>
      <w:r w:rsidRPr="00E503C3">
        <w:rPr>
          <w:bCs/>
          <w:color w:val="000000"/>
          <w:sz w:val="16"/>
        </w:rPr>
        <w:t xml:space="preserve">A) Şam ve </w:t>
      </w:r>
      <w:proofErr w:type="spellStart"/>
      <w:r w:rsidRPr="00E503C3">
        <w:rPr>
          <w:bCs/>
          <w:color w:val="000000"/>
          <w:sz w:val="16"/>
        </w:rPr>
        <w:t>Bağdât</w:t>
      </w:r>
      <w:proofErr w:type="spellEnd"/>
      <w:r w:rsidRPr="00E503C3">
        <w:rPr>
          <w:bCs/>
          <w:color w:val="000000"/>
          <w:sz w:val="16"/>
        </w:rPr>
        <w:t xml:space="preserve"> Bölgesi       </w:t>
      </w:r>
    </w:p>
    <w:p w14:paraId="3477164F" w14:textId="77777777" w:rsidR="00EE2697" w:rsidRPr="00E503C3" w:rsidRDefault="00EE2697" w:rsidP="00EE2697">
      <w:pPr>
        <w:pStyle w:val="SEENEKLER"/>
        <w:contextualSpacing/>
        <w:rPr>
          <w:bCs/>
          <w:color w:val="000000"/>
          <w:sz w:val="16"/>
        </w:rPr>
      </w:pPr>
      <w:r w:rsidRPr="00E503C3">
        <w:rPr>
          <w:bCs/>
          <w:color w:val="000000"/>
          <w:sz w:val="16"/>
        </w:rPr>
        <w:t xml:space="preserve">B) Kuzey Afrika (Mısır ve Mağrip) Bölgesi       </w:t>
      </w:r>
    </w:p>
    <w:p w14:paraId="579F9A75" w14:textId="77777777" w:rsidR="00EE2697" w:rsidRPr="00E503C3" w:rsidRDefault="00EE2697" w:rsidP="00EE2697">
      <w:pPr>
        <w:pStyle w:val="SEENEKLER"/>
        <w:contextualSpacing/>
        <w:rPr>
          <w:bCs/>
          <w:color w:val="000000"/>
          <w:sz w:val="16"/>
        </w:rPr>
      </w:pPr>
      <w:r w:rsidRPr="00E503C3">
        <w:rPr>
          <w:bCs/>
          <w:color w:val="000000"/>
          <w:sz w:val="16"/>
        </w:rPr>
        <w:t>C) Kudüs Bölgesi</w:t>
      </w:r>
    </w:p>
    <w:p w14:paraId="20F55877" w14:textId="77777777" w:rsidR="00EE2697" w:rsidRPr="00E503C3" w:rsidRDefault="00EE2697" w:rsidP="00EE2697">
      <w:pPr>
        <w:pStyle w:val="SEENEKLER"/>
        <w:contextualSpacing/>
        <w:rPr>
          <w:bCs/>
          <w:color w:val="000000"/>
          <w:sz w:val="16"/>
        </w:rPr>
      </w:pPr>
      <w:r w:rsidRPr="00E503C3">
        <w:rPr>
          <w:bCs/>
          <w:color w:val="000000"/>
          <w:sz w:val="16"/>
        </w:rPr>
        <w:t xml:space="preserve">D) </w:t>
      </w:r>
      <w:proofErr w:type="spellStart"/>
      <w:r w:rsidRPr="00E503C3">
        <w:rPr>
          <w:bCs/>
          <w:color w:val="000000"/>
          <w:sz w:val="16"/>
        </w:rPr>
        <w:t>Hicâz</w:t>
      </w:r>
      <w:proofErr w:type="spellEnd"/>
      <w:r w:rsidRPr="00E503C3">
        <w:rPr>
          <w:bCs/>
          <w:color w:val="000000"/>
          <w:sz w:val="16"/>
        </w:rPr>
        <w:t xml:space="preserve"> Bölgesi                       </w:t>
      </w:r>
    </w:p>
    <w:p w14:paraId="46F38F0F" w14:textId="7F4F9E86" w:rsidR="003255F1" w:rsidRPr="00E503C3" w:rsidRDefault="00EE2697" w:rsidP="00EE2697">
      <w:pPr>
        <w:pStyle w:val="SEENEKLER"/>
        <w:contextualSpacing/>
        <w:rPr>
          <w:sz w:val="16"/>
        </w:rPr>
      </w:pPr>
      <w:r w:rsidRPr="00E503C3">
        <w:rPr>
          <w:bCs/>
          <w:color w:val="000000"/>
          <w:sz w:val="16"/>
        </w:rPr>
        <w:t xml:space="preserve">E) Anadolu ve Balkanlar bölgesi   </w:t>
      </w:r>
    </w:p>
    <w:p w14:paraId="554C0E57" w14:textId="61CEF9E4" w:rsidR="00233B01" w:rsidRDefault="00233B01" w:rsidP="00233B01">
      <w:pPr>
        <w:pStyle w:val="SEENEKLER"/>
      </w:pPr>
    </w:p>
    <w:p w14:paraId="5C559B4F" w14:textId="5B340CB9" w:rsidR="00233B01" w:rsidRDefault="00233B01" w:rsidP="00233B01">
      <w:pPr>
        <w:pStyle w:val="SEENEKLER"/>
      </w:pPr>
    </w:p>
    <w:p w14:paraId="7451AD32" w14:textId="7C6E5185" w:rsidR="00233B01" w:rsidRDefault="00233B01" w:rsidP="00233B01">
      <w:pPr>
        <w:pStyle w:val="SEENEKLER"/>
      </w:pPr>
    </w:p>
    <w:p w14:paraId="4638AEA4" w14:textId="0790957C" w:rsidR="00233B01" w:rsidRDefault="00233B01" w:rsidP="00233B01">
      <w:pPr>
        <w:pStyle w:val="SEENEKLER"/>
      </w:pPr>
    </w:p>
    <w:p w14:paraId="50C36999" w14:textId="73B6EB38" w:rsidR="00233B01" w:rsidRDefault="00233B01" w:rsidP="00233B01">
      <w:pPr>
        <w:pStyle w:val="SEENEKLER"/>
      </w:pPr>
    </w:p>
    <w:p w14:paraId="4B6ABEFA" w14:textId="592D4B92" w:rsidR="00233B01" w:rsidRDefault="00233B01" w:rsidP="00233B01">
      <w:pPr>
        <w:pStyle w:val="SEENEKLER"/>
      </w:pPr>
    </w:p>
    <w:p w14:paraId="39B8F635" w14:textId="07CA24C0" w:rsidR="00233B01" w:rsidRDefault="00233B01" w:rsidP="00233B01">
      <w:pPr>
        <w:pStyle w:val="SEENEKLER"/>
      </w:pPr>
    </w:p>
    <w:p w14:paraId="70F096E4" w14:textId="58D98B0F" w:rsidR="00233B01" w:rsidRDefault="00233B01" w:rsidP="00233B01">
      <w:pPr>
        <w:pStyle w:val="SEENEKLER"/>
      </w:pPr>
    </w:p>
    <w:p w14:paraId="2CB89D63" w14:textId="417A97C3" w:rsidR="00233B01" w:rsidRDefault="00233B01" w:rsidP="00233B01">
      <w:pPr>
        <w:pStyle w:val="SEENEKLER"/>
      </w:pPr>
    </w:p>
    <w:p w14:paraId="171CE18B" w14:textId="4A0552D5" w:rsidR="00233B01" w:rsidRDefault="00233B01" w:rsidP="00233B01">
      <w:pPr>
        <w:pStyle w:val="SEENEKLER"/>
      </w:pPr>
    </w:p>
    <w:p w14:paraId="49479E34" w14:textId="5B8D0F26" w:rsidR="00233B01" w:rsidRDefault="00233B01" w:rsidP="00233B01">
      <w:pPr>
        <w:pStyle w:val="SEENEKLER"/>
      </w:pPr>
    </w:p>
    <w:p w14:paraId="4D8B11FA" w14:textId="6B3D703F" w:rsidR="00233B01" w:rsidRDefault="00233B01" w:rsidP="00233B01">
      <w:pPr>
        <w:pStyle w:val="SEENEKLER"/>
      </w:pPr>
    </w:p>
    <w:p w14:paraId="2F080538" w14:textId="61BCF136" w:rsidR="00233B01" w:rsidRDefault="00233B01" w:rsidP="00233B01">
      <w:pPr>
        <w:pStyle w:val="SEENEKLER"/>
      </w:pPr>
    </w:p>
    <w:p w14:paraId="287E837A" w14:textId="1886B783" w:rsidR="00233B01" w:rsidRDefault="00233B01" w:rsidP="00233B01">
      <w:pPr>
        <w:pStyle w:val="SEENEKLER"/>
      </w:pPr>
    </w:p>
    <w:p w14:paraId="033AEE6A" w14:textId="06D91979" w:rsidR="00233B01" w:rsidRDefault="00233B01" w:rsidP="00233B01">
      <w:pPr>
        <w:pStyle w:val="SEENEKLER"/>
      </w:pPr>
    </w:p>
    <w:p w14:paraId="51B2FCF1" w14:textId="5A9E8D0B" w:rsidR="00233B01" w:rsidRDefault="00233B01" w:rsidP="00233B01">
      <w:pPr>
        <w:pStyle w:val="SEENEKLER"/>
      </w:pPr>
    </w:p>
    <w:p w14:paraId="0F95D84F" w14:textId="0298051A" w:rsidR="00233B01" w:rsidRDefault="00233B01" w:rsidP="00233B01">
      <w:pPr>
        <w:pStyle w:val="SEENEKLER"/>
      </w:pPr>
    </w:p>
    <w:p w14:paraId="1D0864FA" w14:textId="66169CF1" w:rsidR="00233B01" w:rsidRDefault="00233B01" w:rsidP="00233B01">
      <w:pPr>
        <w:pStyle w:val="SEENEKLER"/>
      </w:pPr>
    </w:p>
    <w:p w14:paraId="0C8FBD65" w14:textId="01617821" w:rsidR="00233B01" w:rsidRDefault="00233B01" w:rsidP="00233B01">
      <w:pPr>
        <w:pStyle w:val="SEENEKLER"/>
      </w:pPr>
    </w:p>
    <w:p w14:paraId="134A3274" w14:textId="207E42EB" w:rsidR="00233B01" w:rsidRDefault="00233B01" w:rsidP="00233B01">
      <w:pPr>
        <w:pStyle w:val="SEENEKLER"/>
      </w:pPr>
    </w:p>
    <w:p w14:paraId="26D9E7E2" w14:textId="10A19545" w:rsidR="00233B01" w:rsidRDefault="00233B01" w:rsidP="00233B01">
      <w:pPr>
        <w:pStyle w:val="SEENEKLER"/>
      </w:pPr>
    </w:p>
    <w:p w14:paraId="21E830D4" w14:textId="63A5EC0C" w:rsidR="00233B01" w:rsidRDefault="00233B01" w:rsidP="00233B01">
      <w:pPr>
        <w:pStyle w:val="SEENEKLER"/>
      </w:pPr>
    </w:p>
    <w:p w14:paraId="6F5D854D" w14:textId="71CFC392" w:rsidR="00233B01" w:rsidRDefault="00233B01" w:rsidP="00233B01">
      <w:pPr>
        <w:pStyle w:val="SEENEKLER"/>
      </w:pPr>
    </w:p>
    <w:p w14:paraId="4A8EA7C2" w14:textId="5DC690B8" w:rsidR="00233B01" w:rsidRDefault="00233B01" w:rsidP="00233B01">
      <w:pPr>
        <w:pStyle w:val="SEENEKLER"/>
      </w:pPr>
    </w:p>
    <w:p w14:paraId="25AADB7B" w14:textId="26B2C218" w:rsidR="00233B01" w:rsidRDefault="00233B01" w:rsidP="00233B01">
      <w:pPr>
        <w:pStyle w:val="SEENEKLER"/>
      </w:pPr>
    </w:p>
    <w:p w14:paraId="32CCE657" w14:textId="79AD665A" w:rsidR="00233B01" w:rsidRDefault="00233B01" w:rsidP="00233B01">
      <w:pPr>
        <w:pStyle w:val="SEENEKLER"/>
      </w:pPr>
    </w:p>
    <w:p w14:paraId="0C3C873B" w14:textId="091C91B8" w:rsidR="00233B01" w:rsidRDefault="00233B01" w:rsidP="00233B01">
      <w:pPr>
        <w:pStyle w:val="SEENEKLER"/>
      </w:pPr>
    </w:p>
    <w:p w14:paraId="280EE48F" w14:textId="5E631BF0" w:rsidR="00233B01" w:rsidRDefault="00233B01" w:rsidP="00233B01">
      <w:pPr>
        <w:pStyle w:val="SEENEKLER"/>
      </w:pPr>
    </w:p>
    <w:p w14:paraId="1B33A5CC" w14:textId="276C5442" w:rsidR="00233B01" w:rsidRDefault="00233B01" w:rsidP="00233B01">
      <w:pPr>
        <w:pStyle w:val="SEENEKLER"/>
      </w:pPr>
    </w:p>
    <w:p w14:paraId="01E936F5" w14:textId="77777777" w:rsidR="00233B01" w:rsidRPr="00233B01" w:rsidRDefault="00233B01" w:rsidP="00233B01">
      <w:pPr>
        <w:pStyle w:val="SEENEKLER"/>
      </w:pPr>
    </w:p>
    <w:p w14:paraId="28093790" w14:textId="0F44AC0C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E4B11"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8890B7E" wp14:editId="04B73B32">
                <wp:simplePos x="0" y="0"/>
                <wp:positionH relativeFrom="column">
                  <wp:posOffset>-540386</wp:posOffset>
                </wp:positionH>
                <wp:positionV relativeFrom="paragraph">
                  <wp:posOffset>-600842</wp:posOffset>
                </wp:positionV>
                <wp:extent cx="7559675" cy="10687685"/>
                <wp:effectExtent l="0" t="0" r="3175" b="0"/>
                <wp:wrapNone/>
                <wp:docPr id="17" name="Gr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767" y="13630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F4569" w14:textId="77777777" w:rsidR="00E44A5B" w:rsidRPr="001B0C3D" w:rsidRDefault="00E44A5B" w:rsidP="00E44A5B">
                              <w:pPr>
                                <w:pStyle w:val="stBilgi"/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1B0C3D">
                                <w:rPr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846AC4D" w14:textId="58C067C5" w:rsidR="00E44A5B" w:rsidRPr="001B0C3D" w:rsidRDefault="00E44A5B" w:rsidP="00E44A5B">
                              <w:pPr>
                                <w:pStyle w:val="stBilgi"/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Cs w:val="20"/>
                                </w:rPr>
                                <w:t xml:space="preserve">. Sınıf 2.Dönem </w:t>
                              </w:r>
                              <w:r w:rsidR="00407234">
                                <w:rPr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Cs w:val="20"/>
                                </w:rPr>
                                <w:t>Test Sınavı-1</w:t>
                              </w:r>
                            </w:p>
                            <w:p w14:paraId="2A4CFA0A" w14:textId="77777777" w:rsidR="00E44A5B" w:rsidRPr="001B0C3D" w:rsidRDefault="00E44A5B" w:rsidP="00E44A5B">
                              <w:pPr>
                                <w:pStyle w:val="stBilgi"/>
                                <w:jc w:val="center"/>
                                <w:rPr>
                                  <w:szCs w:val="20"/>
                                </w:rPr>
                              </w:pPr>
                            </w:p>
                            <w:p w14:paraId="21E6016E" w14:textId="655D64C2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87817" y="5096828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667" y="6820853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EB66A" w14:textId="77777777" w:rsidR="00E44A5B" w:rsidRPr="001B0C3D" w:rsidRDefault="00E44A5B" w:rsidP="00E44A5B">
                              <w:pPr>
                                <w:pStyle w:val="stBilgi"/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1B0C3D">
                                <w:rPr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5D8FD0B" w14:textId="56C27472" w:rsidR="00E44A5B" w:rsidRPr="001B0C3D" w:rsidRDefault="00E44A5B" w:rsidP="00E44A5B">
                              <w:pPr>
                                <w:pStyle w:val="stBilgi"/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Cs w:val="20"/>
                                </w:rPr>
                                <w:t xml:space="preserve">. Sınıf 2.Dönem </w:t>
                              </w:r>
                              <w:r w:rsidR="00407234">
                                <w:rPr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Cs w:val="20"/>
                                </w:rPr>
                                <w:t>Test Sınavı-1</w:t>
                              </w:r>
                            </w:p>
                            <w:p w14:paraId="70703E20" w14:textId="77777777" w:rsidR="00E44A5B" w:rsidRPr="001B0C3D" w:rsidRDefault="00E44A5B" w:rsidP="00E44A5B">
                              <w:pPr>
                                <w:pStyle w:val="stBilgi"/>
                                <w:jc w:val="center"/>
                                <w:rPr>
                                  <w:szCs w:val="20"/>
                                </w:rPr>
                              </w:pPr>
                            </w:p>
                            <w:p w14:paraId="1D0C3522" w14:textId="77777777" w:rsidR="00E44A5B" w:rsidRPr="001B0C3D" w:rsidRDefault="00E44A5B" w:rsidP="00E44A5B">
                              <w:pPr>
                                <w:pStyle w:val="stBilgi"/>
                                <w:jc w:val="center"/>
                                <w:rPr>
                                  <w:szCs w:val="20"/>
                                </w:rPr>
                              </w:pPr>
                            </w:p>
                            <w:p w14:paraId="78EDC95A" w14:textId="117C55A8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90B7E" id="Grup 17" o:spid="_x0000_s1026" style="position:absolute;margin-left:-42.55pt;margin-top:-47.3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lv/grH4n8S+Ffg18Nbzwv&#10;4ivtNmuv2hvAdpcS2F28LS28ut26SwsUILI6kqynhgcEEV9SVHdWdpeosd7aRzKsiuqyxhgrA5DD&#10;PcHoe1S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f4h8VeGPCNrBe+KvENjpsN1eQ2lvLfXSQrLcSsEiiUsRl3YhV&#10;UcsTgZNaFfJv/BYL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r/4Kh/DL4g/FT4R/DvR&#10;/hx4O1DWrrTfj14I1W/t9OtzI0Fja6zBLcXDAdI441Z2boAM19K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E/H&#10;f9oL4cfs5eHdG8UfE27uobTXvFul+G9Pa0tTMzX+oXKW1spA+6pkdQW6KOa7avk3/gsF/wAkR+F3&#10;/ZyXw9/9P1tX1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Ift4/s1eOv2ovh34N8I+ANW0mzufDvxc8LeKb6TWJ5&#10;Y43s9N1OK6njQxxyEytHGQikBS2AWUcj2+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m/bC/adb9lXwR4X8YDwj&#10;/bP/AAknxK8PeFPI+1eT5H9p38dp9oztbd5fmbtvG7GMjrXrNfJv/BYH/kiPwu/7OS+Hv/p+tq+s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zn9pn9mjwh+1J4T8P+EPGmualYW/h3x1ovim0k0tow8l1pt4l3DE+9GH&#10;ls8YDAANtJwQea9G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n/AP4KL/Hj4lfs+/DDwL4l+F+sR2V5rnxq8IeH&#10;tRkltUlElhf6tDb3MYDggFo3YBhyOowa+gK+Tf8AgsF/yRH4Xf8AZyXw9/8AT9bV9Z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N/E/4QfDb4z6Tp+hfFDwlb6xZ6Tr1lrWnwXLOBBf2kyzW042kfNHIqsM8ZHINdJ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K/wDwVs1vWtC+C/wzuND1e6s5Jv2ivANvNJa3DRtJE+uW6vGSpGVZSQVP&#10;BHBr6or5N/4LA5PwR+F2B/zcl8Pf/T9bV9Z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WN42+IfgX4bWFnqvj/xb&#10;p+j22oapbabZT6jdLEs95cSCOCBSx5kkchVXqSQBWz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v/BYL/kiPwu/7&#10;OS+Hv/p+tq+sq+d/+ClPwW+J/wAc/hX4B8PfCrwrJq95o/xw8G67qUMdxFF5On2WrwXF1PmRlBCR&#10;IzbQSxxhQTxX0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ef/tF/tH+Bf2ZPC+heLPH9lqE9t4g8aaP4YsV02FX&#10;ZbzUbtLWBmDMuIxI43EZIGSAeleg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b/wWC/5Ij8Lv+zkvh7/AOn62r6y&#10;rxn9tz9mXxD+1P4B8I+D/DfiWz0uXw58VPDXiq4mvo3ZZoNM1GK7khXb0d1jKqTwCea9m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vF/wBuH9pnxN+yz8P/AAh4v8K+HbHUpvEfxW8M+FbiLUGcLFb6nqMVpLMuwg70&#10;WQsueMjkEV7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v8AwWC/5Ij8Lv8As5L4e/8Ap+tq+sq8/wD2jP2bvAf7&#10;T3hfQfCXxCv9Ut7Xw9410fxRYtpNxHG7Xmm3aXUCOXRwYjJGA6gBiuQGU816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Ov/BSz4zfEv4I/CrwBr/wu8Uy6Teav8cvBmh6jNFCjmbT73V4ILmA71IAeJ2UkYIzwQea&#10;+i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+Kv2jf+Cz3g/8AZ/8A2hvEX7Otr+zR4y8Val4baMXV1oLxyK6vGj7tgBYAbwOe9b4f&#10;DV8VJxpK7Sv8vmfQcO8K5/xZi54bKaDqzhHnkk4xtFNK7cnFbtLfqfatFfn7/wAP5LP/AKMN+Kn/&#10;AICD/wCIo/4fyWf/AEYb8VP/AAEH/wARXX/ZGYfyfiv8z67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L8R/+Sea9/2Bbr/0S1bV&#10;YvxH/wCSea9/2Bbr/wBEtVR+JHR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YvxH/AOSea9/2Bbr/ANEtW1WL8R/+Sea9&#10;/wBgW6/9EtVR+JHRhP8Aeqf+JfmfFn/BvD/yYVff9lC1D/0ntK+7a+Ev+DeH/kwq+/7KFqH/AKT2&#10;lfdtd2bf8jKr/iZ+geMH/Jz82/6/TCiiivPPzcKKKKACiiigAooooAKKKKACiiigAooooAKKKKAC&#10;iiigAooooAKKKKACiiigAr4D/ZP/AOU4fx9/7FW1/laV9+V8B/sn/wDKcP4+/wDYq2v8rSvQwP8A&#10;Dr/4P/bon6Z4f/8AIn4g/wCwJ/8Ap+gfflFFFee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vxH/wCSea9/2Bbr/wBEtW1W&#10;L8R/+Sea9/2Bbr/0S1VH4kdGE/3qn/iX5nxZ/wAG8P8AyYVff9lC1D/0ntK+7a+Ev+DeH/kwq+/7&#10;KFqH/pPaV9213Zt/yMqv+Jn6B4wf8nPzb/r9MKKKK88/NwooooAKKKKACiiigAooooAKKKKACiii&#10;gAooooAKKKKACiiigAooooAKKKKACvgP9k//AJTh/H3/ALFW1/laV9+V8B/sn/8AKcP4+/8AYq2v&#10;8rSvQwP8Ov8A4P8A26J+meH/APyJ+IP+wJ/+n6B9+UUUV55+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/MX9uT/g218B/HT9oXVP2rf2P/2lNd+D&#10;PjLXLl7zVotKhdrR7x33yXELQSRS25dvmZVZlLcgLyD+nVFAH5C/Df8A4Nadc8efELSvGX/BQD/g&#10;oD4y+KljpF15kejI1wDcRgofJa4u553jjfbtcRhWK42spww/Wjwb4O8LfDzwjpfgLwPoNrpei6Lp&#10;8NjpOm2UQSG1tokCRxIo6KqqAB6CtK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X4j/APJPNe/7At1/6Jat&#10;qsX4j/8AJPNe/wCwLdf+iWqo/Ejown+9U/8AEvzPiz/g3h/5MKvv+yhah/6T2lfdtfCX/BvD/wAm&#10;FX3/AGULUP8A0ntK+7a7s2/5GVX/ABM/QPGD/k5+bf8AX6YUUUV55+bhRRRQAUUUUAFFFFABRRRQ&#10;AUUUUAFFFFABRRRQAUUUUAFFFFABRRRQAUUUUAFfAf7J/wDynD+Pv/Yq2v8AK0r78r4D/ZP/AOU4&#10;fx9/7FW1/laV6GB/h1/8H/t0T9M8P/8AkT8Qf9gT/wDT9A+/K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L8R/+Sea9/2Bbr/0S1bVYvxH/wCSea9/2Bbr/wBEtVR+JHR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X4j/8AJPNe/wCwLdf+&#10;iWrarF+I/wDyTzXv+wLdf+iWqo/Ejo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Vi/Ef8A5J5r3/YFuv8A0S1fC/8Aw5q/aj/6SxfFT/wLvv8A5Oplx/wRj/acu4Htbr/gq58U&#10;ZI5FKSRyXN6yupGCCDfcgiiOFwKd/rC/8Bl/kaUeE/D+lWjP/WOno0/92xPR/wCA2P8Ag3h/5MKv&#10;v+yhah/6T2lfdteGf8E+P2Lbb9g74Ez/AAStPH8niRZvEFxqn9oSaeLYgyxxJs2B36eVnOec9K9z&#10;rHMK1PEY6pUg7pttHh+I+cZfn/HWYZjgZ89GrVlKErNXT2dmk180mFFFFcZ8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yb/wWC/5Ij8Lv+zkv&#10;h7/6fravrKuX+K/wY+Gvxw0bTfD/AMUfDEeq2ej+IbDXNOhkldPJv7OdZ7aYbCCSkiqwByDjkEcV&#10;1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47+2p+05q/7KvgPwn4w0bwpbavJ4k+KHhvwpNDdXDRCCLU9QitHnBUHLRiTcF6EjBIr2KvEv27&#10;fhH4b+Mnw78G6H4nvb63h0r4teF9at2sJEVmuLTUop41bejAoWUBgACR0IPNe2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257;top:13630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4AEF4569" w14:textId="77777777" w:rsidR="00E44A5B" w:rsidRPr="001B0C3D" w:rsidRDefault="00E44A5B" w:rsidP="00E44A5B">
                        <w:pPr>
                          <w:pStyle w:val="stBilgi"/>
                          <w:jc w:val="center"/>
                          <w:rPr>
                            <w:szCs w:val="20"/>
                          </w:rPr>
                        </w:pPr>
                        <w:r w:rsidRPr="001B0C3D">
                          <w:rPr>
                            <w:szCs w:val="20"/>
                          </w:rPr>
                          <w:t>DİN KÜLTÜRÜ VE AHLAK BİLGİSİ</w:t>
                        </w:r>
                      </w:p>
                      <w:p w14:paraId="5846AC4D" w14:textId="58C067C5" w:rsidR="00E44A5B" w:rsidRPr="001B0C3D" w:rsidRDefault="00E44A5B" w:rsidP="00E44A5B">
                        <w:pPr>
                          <w:pStyle w:val="stBilgi"/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>9</w:t>
                        </w:r>
                        <w:r w:rsidRPr="001B0C3D">
                          <w:rPr>
                            <w:szCs w:val="20"/>
                          </w:rPr>
                          <w:t xml:space="preserve">. Sınıf 2.Dönem </w:t>
                        </w:r>
                        <w:r w:rsidR="00407234">
                          <w:rPr>
                            <w:szCs w:val="20"/>
                          </w:rPr>
                          <w:t>2</w:t>
                        </w:r>
                        <w:r w:rsidRPr="001B0C3D">
                          <w:rPr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Cs w:val="20"/>
                          </w:rPr>
                          <w:t>Test Sınavı-1</w:t>
                        </w:r>
                      </w:p>
                      <w:p w14:paraId="2A4CFA0A" w14:textId="77777777" w:rsidR="00E44A5B" w:rsidRPr="001B0C3D" w:rsidRDefault="00E44A5B" w:rsidP="00E44A5B">
                        <w:pPr>
                          <w:pStyle w:val="stBilgi"/>
                          <w:jc w:val="center"/>
                          <w:rPr>
                            <w:szCs w:val="20"/>
                          </w:rPr>
                        </w:pPr>
                      </w:p>
                      <w:p w14:paraId="21E6016E" w14:textId="655D64C2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5878;top:50968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876;top:68208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69EEB66A" w14:textId="77777777" w:rsidR="00E44A5B" w:rsidRPr="001B0C3D" w:rsidRDefault="00E44A5B" w:rsidP="00E44A5B">
                        <w:pPr>
                          <w:pStyle w:val="stBilgi"/>
                          <w:jc w:val="center"/>
                          <w:rPr>
                            <w:szCs w:val="20"/>
                          </w:rPr>
                        </w:pPr>
                        <w:r w:rsidRPr="001B0C3D">
                          <w:rPr>
                            <w:szCs w:val="20"/>
                          </w:rPr>
                          <w:t>DİN KÜLTÜRÜ VE AHLAK BİLGİSİ</w:t>
                        </w:r>
                      </w:p>
                      <w:p w14:paraId="05D8FD0B" w14:textId="56C27472" w:rsidR="00E44A5B" w:rsidRPr="001B0C3D" w:rsidRDefault="00E44A5B" w:rsidP="00E44A5B">
                        <w:pPr>
                          <w:pStyle w:val="stBilgi"/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>9</w:t>
                        </w:r>
                        <w:r w:rsidRPr="001B0C3D">
                          <w:rPr>
                            <w:szCs w:val="20"/>
                          </w:rPr>
                          <w:t xml:space="preserve">. Sınıf 2.Dönem </w:t>
                        </w:r>
                        <w:r w:rsidR="00407234">
                          <w:rPr>
                            <w:szCs w:val="20"/>
                          </w:rPr>
                          <w:t>2</w:t>
                        </w:r>
                        <w:r w:rsidRPr="001B0C3D">
                          <w:rPr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Cs w:val="20"/>
                          </w:rPr>
                          <w:t>Test Sınavı-1</w:t>
                        </w:r>
                      </w:p>
                      <w:p w14:paraId="70703E20" w14:textId="77777777" w:rsidR="00E44A5B" w:rsidRPr="001B0C3D" w:rsidRDefault="00E44A5B" w:rsidP="00E44A5B">
                        <w:pPr>
                          <w:pStyle w:val="stBilgi"/>
                          <w:jc w:val="center"/>
                          <w:rPr>
                            <w:szCs w:val="20"/>
                          </w:rPr>
                        </w:pPr>
                      </w:p>
                      <w:p w14:paraId="1D0C3522" w14:textId="77777777" w:rsidR="00E44A5B" w:rsidRPr="001B0C3D" w:rsidRDefault="00E44A5B" w:rsidP="00E44A5B">
                        <w:pPr>
                          <w:pStyle w:val="stBilgi"/>
                          <w:jc w:val="center"/>
                          <w:rPr>
                            <w:szCs w:val="20"/>
                          </w:rPr>
                        </w:pPr>
                      </w:p>
                      <w:p w14:paraId="78EDC95A" w14:textId="117C55A8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398ED3A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4D77A41" wp14:editId="0BEB5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30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6A365B81" w:rsidR="00096985" w:rsidRDefault="00096985">
      <w:pPr>
        <w:rPr>
          <w:rFonts w:cstheme="minorHAnsi"/>
          <w:sz w:val="24"/>
          <w:szCs w:val="24"/>
        </w:rPr>
      </w:pPr>
    </w:p>
    <w:p w14:paraId="37547AF1" w14:textId="269C178D" w:rsidR="00096985" w:rsidRDefault="00096985">
      <w:pPr>
        <w:rPr>
          <w:rFonts w:cstheme="minorHAnsi"/>
          <w:sz w:val="24"/>
          <w:szCs w:val="24"/>
        </w:rPr>
      </w:pPr>
    </w:p>
    <w:p w14:paraId="149F4265" w14:textId="3E04BDE3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5E69CCF8" w:rsidR="00096985" w:rsidRDefault="00096985">
      <w:pPr>
        <w:rPr>
          <w:rFonts w:cstheme="minorHAnsi"/>
          <w:sz w:val="24"/>
          <w:szCs w:val="24"/>
        </w:rPr>
      </w:pPr>
    </w:p>
    <w:p w14:paraId="0013ACC4" w14:textId="45CC19B7" w:rsidR="00096985" w:rsidRDefault="00096985">
      <w:pPr>
        <w:rPr>
          <w:rFonts w:cstheme="minorHAnsi"/>
          <w:sz w:val="24"/>
          <w:szCs w:val="24"/>
        </w:rPr>
      </w:pPr>
    </w:p>
    <w:p w14:paraId="1E7E7DEF" w14:textId="5B49D28C" w:rsidR="00096985" w:rsidRDefault="00096985">
      <w:pPr>
        <w:rPr>
          <w:rFonts w:cstheme="minorHAnsi"/>
          <w:sz w:val="24"/>
          <w:szCs w:val="24"/>
        </w:rPr>
      </w:pPr>
    </w:p>
    <w:p w14:paraId="4887EE76" w14:textId="64904DAA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F583A4E" w:rsidR="00C150A7" w:rsidRDefault="0056626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6C177AF" wp14:editId="4966ED12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7FFDE48" w:rsidR="00501EC5" w:rsidRPr="00501EC5" w:rsidRDefault="00D52CE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9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177AF" id="Grup 11" o:spid="_x0000_s1032" style="position:absolute;margin-left:-45.55pt;margin-top:-54.5pt;width:598.1pt;height:840.15pt;z-index:25175859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3" o:title=""/>
                </v:shape>
                <v:oval id="Oval 5" o:spid="_x0000_s1034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129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7FFDE48" w:rsidR="00501EC5" w:rsidRPr="00501EC5" w:rsidRDefault="00D52CE4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9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4027FB26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68BE113" w:rsidR="00ED5112" w:rsidRDefault="00ED5112">
      <w:pPr>
        <w:rPr>
          <w:rFonts w:cstheme="minorHAnsi"/>
          <w:sz w:val="24"/>
          <w:szCs w:val="24"/>
        </w:rPr>
      </w:pPr>
    </w:p>
    <w:p w14:paraId="510BD7CB" w14:textId="6AFBCA94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02EEFBD" w:rsidR="00C150A7" w:rsidRDefault="00B941F7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23AFD9F6" wp14:editId="40C1FBAC">
            <wp:simplePos x="0" y="0"/>
            <wp:positionH relativeFrom="page">
              <wp:align>right</wp:align>
            </wp:positionH>
            <wp:positionV relativeFrom="paragraph">
              <wp:posOffset>-845820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021DA2">
      <w:headerReference w:type="default" r:id="rId25"/>
      <w:footerReference w:type="default" r:id="rId26"/>
      <w:footerReference w:type="first" r:id="rId27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2D2FF" w14:textId="77777777" w:rsidR="008A2F09" w:rsidRDefault="008A2F09" w:rsidP="00ED544D">
      <w:pPr>
        <w:spacing w:after="0" w:line="240" w:lineRule="auto"/>
      </w:pPr>
      <w:r>
        <w:separator/>
      </w:r>
    </w:p>
  </w:endnote>
  <w:endnote w:type="continuationSeparator" w:id="0">
    <w:p w14:paraId="1335B83A" w14:textId="77777777" w:rsidR="008A2F09" w:rsidRDefault="008A2F09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bookmarkStart w:id="11" w:name="_Hlk125552933"/>
    <w:bookmarkStart w:id="12" w:name="_Hlk125552934"/>
    <w:bookmarkStart w:id="13" w:name="_Hlk125557046"/>
    <w:bookmarkStart w:id="14" w:name="_Hlk125557047"/>
    <w:bookmarkStart w:id="15" w:name="_Hlk125557374"/>
    <w:bookmarkStart w:id="16" w:name="_Hlk125557375"/>
    <w:bookmarkStart w:id="17" w:name="_Hlk125557701"/>
    <w:bookmarkStart w:id="18" w:name="_Hlk125557702"/>
    <w:bookmarkStart w:id="19" w:name="_Hlk125558474"/>
    <w:bookmarkStart w:id="20" w:name="_Hlk125558475"/>
    <w:bookmarkStart w:id="21" w:name="_Hlk125558843"/>
    <w:bookmarkStart w:id="22" w:name="_Hlk125558844"/>
    <w:bookmarkStart w:id="23" w:name="_Hlk125558947"/>
    <w:bookmarkStart w:id="24" w:name="_Hlk125558948"/>
    <w:bookmarkStart w:id="25" w:name="_Hlk125559487"/>
    <w:bookmarkStart w:id="26" w:name="_Hlk125559488"/>
    <w:bookmarkStart w:id="27" w:name="_Hlk125559580"/>
    <w:bookmarkStart w:id="28" w:name="_Hlk125559581"/>
    <w:bookmarkStart w:id="29" w:name="_Hlk125559810"/>
    <w:bookmarkStart w:id="30" w:name="_Hlk125559811"/>
    <w:bookmarkStart w:id="31" w:name="_Hlk125560049"/>
    <w:bookmarkStart w:id="32" w:name="_Hlk125560050"/>
    <w:bookmarkStart w:id="33" w:name="_Hlk125560316"/>
    <w:bookmarkStart w:id="34" w:name="_Hlk125560317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618D6" w14:textId="77777777" w:rsidR="00920F0D" w:rsidRDefault="00920F0D" w:rsidP="00920F0D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03BF75" wp14:editId="32D4ACB1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670ABF" w14:textId="77777777" w:rsidR="00920F0D" w:rsidRPr="001016DC" w:rsidRDefault="00920F0D" w:rsidP="00920F0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03BF7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3" o:spid="_x0000_s1046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67670ABF" w14:textId="77777777" w:rsidR="00920F0D" w:rsidRPr="001016DC" w:rsidRDefault="00920F0D" w:rsidP="00920F0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3F1DD31" wp14:editId="10BF60F1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2" name="Resim 2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18F6C39D" wp14:editId="4DBB0B24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7DA27" w14:textId="77777777" w:rsidR="008A2F09" w:rsidRDefault="008A2F09" w:rsidP="00ED544D">
      <w:pPr>
        <w:spacing w:after="0" w:line="240" w:lineRule="auto"/>
      </w:pPr>
      <w:r>
        <w:separator/>
      </w:r>
    </w:p>
  </w:footnote>
  <w:footnote w:type="continuationSeparator" w:id="0">
    <w:p w14:paraId="24B16349" w14:textId="77777777" w:rsidR="008A2F09" w:rsidRDefault="008A2F09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16EB1B00" w:rsidR="00C150A7" w:rsidRDefault="00D52CE4" w:rsidP="00C150A7">
    <w:pPr>
      <w:pStyle w:val="stBilgi"/>
      <w:jc w:val="center"/>
    </w:pPr>
    <w:r>
      <w:t>9</w:t>
    </w:r>
    <w:r w:rsidR="00C150A7">
      <w:t xml:space="preserve">. Sınıf </w:t>
    </w:r>
    <w:r w:rsidR="00EE2697">
      <w:t>2</w:t>
    </w:r>
    <w:r w:rsidR="00C150A7">
      <w:t xml:space="preserve">.Dönem </w:t>
    </w:r>
    <w:r w:rsidR="00EE2697">
      <w:t>2</w:t>
    </w:r>
    <w:r w:rsidR="00C150A7">
      <w:t>. Yazılı / Sınav Soruları</w:t>
    </w:r>
  </w:p>
  <w:bookmarkEnd w:id="2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54970"/>
    <w:multiLevelType w:val="hybridMultilevel"/>
    <w:tmpl w:val="1004C978"/>
    <w:lvl w:ilvl="0" w:tplc="F01E718E">
      <w:start w:val="1"/>
      <w:numFmt w:val="decimal"/>
      <w:pStyle w:val="SORUNOLUBOLD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C3D69D16"/>
    <w:lvl w:ilvl="0" w:tplc="DA3CE092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8102BC5C"/>
    <w:lvl w:ilvl="0" w:tplc="9EE0A452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7"/>
  </w:num>
  <w:num w:numId="2" w16cid:durableId="1368987385">
    <w:abstractNumId w:val="8"/>
  </w:num>
  <w:num w:numId="3" w16cid:durableId="710424297">
    <w:abstractNumId w:val="9"/>
  </w:num>
  <w:num w:numId="4" w16cid:durableId="1304041857">
    <w:abstractNumId w:val="5"/>
  </w:num>
  <w:num w:numId="5" w16cid:durableId="237449479">
    <w:abstractNumId w:val="7"/>
    <w:lvlOverride w:ilvl="0">
      <w:startOverride w:val="1"/>
    </w:lvlOverride>
  </w:num>
  <w:num w:numId="6" w16cid:durableId="1322536676">
    <w:abstractNumId w:val="7"/>
    <w:lvlOverride w:ilvl="0">
      <w:startOverride w:val="1"/>
    </w:lvlOverride>
  </w:num>
  <w:num w:numId="7" w16cid:durableId="1232154738">
    <w:abstractNumId w:val="7"/>
    <w:lvlOverride w:ilvl="0">
      <w:startOverride w:val="1"/>
    </w:lvlOverride>
  </w:num>
  <w:num w:numId="8" w16cid:durableId="1368800974">
    <w:abstractNumId w:val="7"/>
    <w:lvlOverride w:ilvl="0">
      <w:startOverride w:val="1"/>
    </w:lvlOverride>
  </w:num>
  <w:num w:numId="9" w16cid:durableId="711686611">
    <w:abstractNumId w:val="9"/>
    <w:lvlOverride w:ilvl="0">
      <w:startOverride w:val="1"/>
    </w:lvlOverride>
  </w:num>
  <w:num w:numId="10" w16cid:durableId="1508254507">
    <w:abstractNumId w:val="7"/>
    <w:lvlOverride w:ilvl="0">
      <w:startOverride w:val="1"/>
    </w:lvlOverride>
  </w:num>
  <w:num w:numId="11" w16cid:durableId="832722263">
    <w:abstractNumId w:val="7"/>
    <w:lvlOverride w:ilvl="0">
      <w:startOverride w:val="1"/>
    </w:lvlOverride>
  </w:num>
  <w:num w:numId="12" w16cid:durableId="504396740">
    <w:abstractNumId w:val="7"/>
    <w:lvlOverride w:ilvl="0">
      <w:startOverride w:val="1"/>
    </w:lvlOverride>
  </w:num>
  <w:num w:numId="13" w16cid:durableId="784036679">
    <w:abstractNumId w:val="9"/>
    <w:lvlOverride w:ilvl="0">
      <w:startOverride w:val="1"/>
    </w:lvlOverride>
  </w:num>
  <w:num w:numId="14" w16cid:durableId="443424555">
    <w:abstractNumId w:val="7"/>
    <w:lvlOverride w:ilvl="0">
      <w:startOverride w:val="1"/>
    </w:lvlOverride>
  </w:num>
  <w:num w:numId="15" w16cid:durableId="1253783061">
    <w:abstractNumId w:val="7"/>
    <w:lvlOverride w:ilvl="0">
      <w:startOverride w:val="1"/>
    </w:lvlOverride>
  </w:num>
  <w:num w:numId="16" w16cid:durableId="1814636124">
    <w:abstractNumId w:val="7"/>
    <w:lvlOverride w:ilvl="0">
      <w:startOverride w:val="1"/>
    </w:lvlOverride>
  </w:num>
  <w:num w:numId="17" w16cid:durableId="1602034143">
    <w:abstractNumId w:val="7"/>
    <w:lvlOverride w:ilvl="0">
      <w:startOverride w:val="1"/>
    </w:lvlOverride>
  </w:num>
  <w:num w:numId="18" w16cid:durableId="1612737209">
    <w:abstractNumId w:val="9"/>
    <w:lvlOverride w:ilvl="0">
      <w:startOverride w:val="1"/>
    </w:lvlOverride>
  </w:num>
  <w:num w:numId="19" w16cid:durableId="2143039897">
    <w:abstractNumId w:val="7"/>
    <w:lvlOverride w:ilvl="0">
      <w:startOverride w:val="1"/>
    </w:lvlOverride>
  </w:num>
  <w:num w:numId="20" w16cid:durableId="1893031724">
    <w:abstractNumId w:val="7"/>
    <w:lvlOverride w:ilvl="0">
      <w:startOverride w:val="1"/>
    </w:lvlOverride>
  </w:num>
  <w:num w:numId="21" w16cid:durableId="375392353">
    <w:abstractNumId w:val="7"/>
    <w:lvlOverride w:ilvl="0">
      <w:startOverride w:val="1"/>
    </w:lvlOverride>
  </w:num>
  <w:num w:numId="22" w16cid:durableId="1439131810">
    <w:abstractNumId w:val="7"/>
    <w:lvlOverride w:ilvl="0">
      <w:startOverride w:val="1"/>
    </w:lvlOverride>
  </w:num>
  <w:num w:numId="23" w16cid:durableId="1408961897">
    <w:abstractNumId w:val="7"/>
    <w:lvlOverride w:ilvl="0">
      <w:startOverride w:val="1"/>
    </w:lvlOverride>
  </w:num>
  <w:num w:numId="24" w16cid:durableId="1828547524">
    <w:abstractNumId w:val="7"/>
    <w:lvlOverride w:ilvl="0">
      <w:startOverride w:val="1"/>
    </w:lvlOverride>
  </w:num>
  <w:num w:numId="25" w16cid:durableId="295067528">
    <w:abstractNumId w:val="7"/>
    <w:lvlOverride w:ilvl="0">
      <w:startOverride w:val="1"/>
    </w:lvlOverride>
  </w:num>
  <w:num w:numId="26" w16cid:durableId="1706641339">
    <w:abstractNumId w:val="7"/>
    <w:lvlOverride w:ilvl="0">
      <w:startOverride w:val="1"/>
    </w:lvlOverride>
  </w:num>
  <w:num w:numId="27" w16cid:durableId="481236733">
    <w:abstractNumId w:val="7"/>
    <w:lvlOverride w:ilvl="0">
      <w:startOverride w:val="1"/>
    </w:lvlOverride>
  </w:num>
  <w:num w:numId="28" w16cid:durableId="511575363">
    <w:abstractNumId w:val="7"/>
    <w:lvlOverride w:ilvl="0">
      <w:startOverride w:val="1"/>
    </w:lvlOverride>
  </w:num>
  <w:num w:numId="29" w16cid:durableId="180241016">
    <w:abstractNumId w:val="7"/>
    <w:lvlOverride w:ilvl="0">
      <w:startOverride w:val="1"/>
    </w:lvlOverride>
  </w:num>
  <w:num w:numId="30" w16cid:durableId="1754739415">
    <w:abstractNumId w:val="7"/>
    <w:lvlOverride w:ilvl="0">
      <w:startOverride w:val="1"/>
    </w:lvlOverride>
  </w:num>
  <w:num w:numId="31" w16cid:durableId="1916667188">
    <w:abstractNumId w:val="7"/>
    <w:lvlOverride w:ilvl="0">
      <w:startOverride w:val="1"/>
    </w:lvlOverride>
  </w:num>
  <w:num w:numId="32" w16cid:durableId="352389463">
    <w:abstractNumId w:val="4"/>
  </w:num>
  <w:num w:numId="33" w16cid:durableId="1148210807">
    <w:abstractNumId w:val="2"/>
  </w:num>
  <w:num w:numId="34" w16cid:durableId="681201742">
    <w:abstractNumId w:val="10"/>
  </w:num>
  <w:num w:numId="35" w16cid:durableId="1388605711">
    <w:abstractNumId w:val="6"/>
  </w:num>
  <w:num w:numId="36" w16cid:durableId="713162752">
    <w:abstractNumId w:val="1"/>
  </w:num>
  <w:num w:numId="37" w16cid:durableId="2142184907">
    <w:abstractNumId w:val="7"/>
    <w:lvlOverride w:ilvl="0">
      <w:startOverride w:val="1"/>
    </w:lvlOverride>
  </w:num>
  <w:num w:numId="38" w16cid:durableId="1646013130">
    <w:abstractNumId w:val="7"/>
    <w:lvlOverride w:ilvl="0">
      <w:startOverride w:val="1"/>
    </w:lvlOverride>
  </w:num>
  <w:num w:numId="39" w16cid:durableId="632491168">
    <w:abstractNumId w:val="7"/>
    <w:lvlOverride w:ilvl="0">
      <w:startOverride w:val="1"/>
    </w:lvlOverride>
  </w:num>
  <w:num w:numId="40" w16cid:durableId="1331524728">
    <w:abstractNumId w:val="7"/>
    <w:lvlOverride w:ilvl="0">
      <w:startOverride w:val="1"/>
    </w:lvlOverride>
  </w:num>
  <w:num w:numId="41" w16cid:durableId="1393885685">
    <w:abstractNumId w:val="7"/>
    <w:lvlOverride w:ilvl="0">
      <w:startOverride w:val="1"/>
    </w:lvlOverride>
  </w:num>
  <w:num w:numId="42" w16cid:durableId="425150606">
    <w:abstractNumId w:val="3"/>
  </w:num>
  <w:num w:numId="43" w16cid:durableId="1986156943">
    <w:abstractNumId w:val="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C62"/>
    <w:rsid w:val="0000303E"/>
    <w:rsid w:val="000038EB"/>
    <w:rsid w:val="00021DA2"/>
    <w:rsid w:val="0002361D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33B01"/>
    <w:rsid w:val="00255E3B"/>
    <w:rsid w:val="00270EBA"/>
    <w:rsid w:val="0027154F"/>
    <w:rsid w:val="002B7944"/>
    <w:rsid w:val="002C1C38"/>
    <w:rsid w:val="002C2621"/>
    <w:rsid w:val="002D31AD"/>
    <w:rsid w:val="003255F1"/>
    <w:rsid w:val="0038090A"/>
    <w:rsid w:val="003957B1"/>
    <w:rsid w:val="003A1D96"/>
    <w:rsid w:val="003D0AE6"/>
    <w:rsid w:val="003D42D3"/>
    <w:rsid w:val="003D541A"/>
    <w:rsid w:val="00401657"/>
    <w:rsid w:val="00407234"/>
    <w:rsid w:val="00426B9F"/>
    <w:rsid w:val="004578EE"/>
    <w:rsid w:val="00461443"/>
    <w:rsid w:val="00462A7E"/>
    <w:rsid w:val="004819FD"/>
    <w:rsid w:val="00491BA4"/>
    <w:rsid w:val="00495D75"/>
    <w:rsid w:val="00497E71"/>
    <w:rsid w:val="004F74B5"/>
    <w:rsid w:val="00501EC5"/>
    <w:rsid w:val="0050673B"/>
    <w:rsid w:val="00531864"/>
    <w:rsid w:val="00537EA3"/>
    <w:rsid w:val="00540191"/>
    <w:rsid w:val="005411B0"/>
    <w:rsid w:val="00544D6A"/>
    <w:rsid w:val="0056626C"/>
    <w:rsid w:val="00582E8A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27D8"/>
    <w:rsid w:val="00645386"/>
    <w:rsid w:val="006871B2"/>
    <w:rsid w:val="00691BFA"/>
    <w:rsid w:val="006A1847"/>
    <w:rsid w:val="006B0CA3"/>
    <w:rsid w:val="006B2433"/>
    <w:rsid w:val="006C7645"/>
    <w:rsid w:val="006D7476"/>
    <w:rsid w:val="00707FFC"/>
    <w:rsid w:val="00714F08"/>
    <w:rsid w:val="00716C36"/>
    <w:rsid w:val="007241FF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A2F09"/>
    <w:rsid w:val="008C29B9"/>
    <w:rsid w:val="008C5BBE"/>
    <w:rsid w:val="008C7D65"/>
    <w:rsid w:val="008D43D4"/>
    <w:rsid w:val="00920F0D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21322"/>
    <w:rsid w:val="00B26E36"/>
    <w:rsid w:val="00B67338"/>
    <w:rsid w:val="00B941F7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DE4B11"/>
    <w:rsid w:val="00E44A5B"/>
    <w:rsid w:val="00E503C3"/>
    <w:rsid w:val="00E709B5"/>
    <w:rsid w:val="00E71579"/>
    <w:rsid w:val="00E7530C"/>
    <w:rsid w:val="00E912EB"/>
    <w:rsid w:val="00EB3584"/>
    <w:rsid w:val="00ED5112"/>
    <w:rsid w:val="00ED544D"/>
    <w:rsid w:val="00EE2697"/>
    <w:rsid w:val="00EE7729"/>
    <w:rsid w:val="00F02DE4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8ABA894B-8AC1-4A3F-B6C3-5C8AE307E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73B"/>
    <w:rPr>
      <w:rFonts w:ascii="Calibri" w:hAnsi="Calibri"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7241FF"/>
    <w:pPr>
      <w:numPr>
        <w:numId w:val="4"/>
      </w:numPr>
      <w:spacing w:after="120" w:line="240" w:lineRule="auto"/>
      <w:ind w:left="0" w:firstLine="0"/>
      <w:jc w:val="both"/>
    </w:pPr>
    <w:rPr>
      <w:rFonts w:eastAsia="Calibri" w:cs="Arial"/>
      <w:bCs/>
      <w:color w:val="000000"/>
      <w:szCs w:val="16"/>
    </w:rPr>
  </w:style>
  <w:style w:type="paragraph" w:customStyle="1" w:styleId="SEENEKLER">
    <w:name w:val="SEÇENEKLER"/>
    <w:basedOn w:val="Normal"/>
    <w:autoRedefine/>
    <w:qFormat/>
    <w:rsid w:val="00920F0D"/>
    <w:pPr>
      <w:spacing w:before="120" w:after="120" w:line="240" w:lineRule="auto"/>
      <w:jc w:val="both"/>
    </w:pPr>
    <w:rPr>
      <w:rFonts w:eastAsia="Calibri" w:cs="Arial"/>
      <w:szCs w:val="16"/>
    </w:rPr>
  </w:style>
  <w:style w:type="paragraph" w:customStyle="1" w:styleId="AIKLAMA">
    <w:name w:val="AÇIKLAMA"/>
    <w:basedOn w:val="Normal"/>
    <w:next w:val="SORUMETN"/>
    <w:qFormat/>
    <w:rsid w:val="00582E8A"/>
    <w:pPr>
      <w:spacing w:before="120" w:after="120" w:line="240" w:lineRule="auto"/>
      <w:jc w:val="both"/>
    </w:pPr>
    <w:rPr>
      <w:rFonts w:eastAsia="Calibri" w:cs="Arial"/>
      <w:b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7241FF"/>
    <w:rPr>
      <w:rFonts w:ascii="Calibri" w:eastAsia="Calibri" w:hAnsi="Calibri" w:cs="Arial"/>
      <w:bCs/>
      <w:color w:val="000000"/>
      <w:sz w:val="20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eastAsia="Calibri" w:cstheme="minorHAnsi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eastAsia="Calibri" w:cstheme="minorHAnsi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920F0D"/>
    <w:pPr>
      <w:numPr>
        <w:numId w:val="43"/>
      </w:numPr>
      <w:spacing w:after="0"/>
    </w:pPr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129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0</TotalTime>
  <Pages>5</Pages>
  <Words>1912</Words>
  <Characters>10905</Characters>
  <Application>Microsoft Office Word</Application>
  <DocSecurity>0</DocSecurity>
  <Lines>90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MN_Dizgi-2</dc:creator>
  <cp:keywords/>
  <dc:description/>
  <cp:lastModifiedBy>MASTER_DIZGI</cp:lastModifiedBy>
  <cp:revision>3</cp:revision>
  <cp:lastPrinted>2022-12-07T14:03:00Z</cp:lastPrinted>
  <dcterms:created xsi:type="dcterms:W3CDTF">2023-02-17T11:17:00Z</dcterms:created>
  <dcterms:modified xsi:type="dcterms:W3CDTF">2023-02-17T11:17:00Z</dcterms:modified>
</cp:coreProperties>
</file>