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49EFFB2C"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sidR="00AC0769">
              <w:rPr>
                <w:rFonts w:asciiTheme="minorHAnsi" w:hAnsiTheme="minorHAnsi"/>
                <w:b/>
                <w:iCs/>
                <w:sz w:val="24"/>
                <w:szCs w:val="24"/>
              </w:rPr>
              <w:t>Lisesi</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743BC4D6" w:rsidR="00151DA8" w:rsidRDefault="00AC0769" w:rsidP="00151DA8">
            <w:pPr>
              <w:pStyle w:val="AIKMETN"/>
              <w:spacing w:before="0" w:after="0"/>
              <w:ind w:left="0" w:firstLine="0"/>
              <w:jc w:val="center"/>
            </w:pPr>
            <w:r>
              <w:rPr>
                <w:rFonts w:asciiTheme="minorHAnsi" w:hAnsiTheme="minorHAnsi"/>
                <w:b/>
                <w:iCs/>
                <w:sz w:val="24"/>
                <w:szCs w:val="24"/>
              </w:rPr>
              <w:t>9</w:t>
            </w:r>
            <w:r w:rsidR="00151DA8" w:rsidRPr="000E4DCF">
              <w:rPr>
                <w:rFonts w:asciiTheme="minorHAnsi" w:hAnsiTheme="minorHAnsi"/>
                <w:b/>
                <w:iCs/>
                <w:sz w:val="24"/>
                <w:szCs w:val="24"/>
              </w:rPr>
              <w:t xml:space="preserve">. Sınıf </w:t>
            </w:r>
            <w:r w:rsidR="0002361D">
              <w:rPr>
                <w:rFonts w:asciiTheme="minorHAnsi" w:hAnsiTheme="minorHAnsi"/>
                <w:b/>
                <w:iCs/>
                <w:sz w:val="24"/>
                <w:szCs w:val="24"/>
              </w:rPr>
              <w:t>1</w:t>
            </w:r>
            <w:r w:rsidR="00151DA8" w:rsidRPr="000E4DCF">
              <w:rPr>
                <w:rFonts w:asciiTheme="minorHAnsi" w:hAnsiTheme="minorHAnsi"/>
                <w:b/>
                <w:iCs/>
                <w:sz w:val="24"/>
                <w:szCs w:val="24"/>
              </w:rPr>
              <w:t xml:space="preserve">.Dönem </w:t>
            </w:r>
            <w:r w:rsidR="0002361D">
              <w:rPr>
                <w:rFonts w:asciiTheme="minorHAnsi" w:hAnsiTheme="minorHAnsi"/>
                <w:b/>
                <w:iCs/>
                <w:sz w:val="24"/>
                <w:szCs w:val="24"/>
              </w:rPr>
              <w:t>1</w:t>
            </w:r>
            <w:r w:rsidR="00151DA8"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bookmarkEnd w:id="1"/>
    <w:p w14:paraId="35CE9C1D" w14:textId="77777777" w:rsidR="00454581" w:rsidRPr="00454581" w:rsidRDefault="00454581" w:rsidP="00454581">
      <w:pPr>
        <w:pStyle w:val="SORUMETN"/>
      </w:pPr>
      <w:r w:rsidRPr="00454581">
        <w:t>İbadetlerin temel ilkelerinden biri olup yapılan ibadetin samimiyetle, gönülden inanarak, dünyaya ait bir menfaat beklemeden sadece Allah (c.c.) rızası için yapılmasını ifade eder. Ayrıca ‘’ samimi olmak, içtenlik, doğruluk, temizlik, saflık’’ gibi anlamlara gelir.</w:t>
      </w:r>
    </w:p>
    <w:p w14:paraId="5247C9FE" w14:textId="079D5D69" w:rsidR="00454581" w:rsidRPr="00454581" w:rsidRDefault="00454581" w:rsidP="00454581">
      <w:pPr>
        <w:pStyle w:val="AIKLAMA"/>
      </w:pPr>
      <w:r w:rsidRPr="00454581">
        <w:t xml:space="preserve">Aşağıdakilerden hangisi yukarda sözü edilen İbadetlerin temel ilkelerinden biridir? </w:t>
      </w:r>
    </w:p>
    <w:p w14:paraId="271CFDBA" w14:textId="3B1535EC" w:rsidR="00454581" w:rsidRPr="00454581" w:rsidRDefault="00454581" w:rsidP="00454581">
      <w:pPr>
        <w:pStyle w:val="SEENEKLER"/>
      </w:pPr>
      <w:r w:rsidRPr="00454581">
        <w:t>A)Niyet                    B) Şecaat</w:t>
      </w:r>
      <w:r w:rsidRPr="00454581">
        <w:tab/>
        <w:t>C</w:t>
      </w:r>
      <w:proofErr w:type="gramStart"/>
      <w:r w:rsidRPr="00454581">
        <w:t>)  Sünnete</w:t>
      </w:r>
      <w:proofErr w:type="gramEnd"/>
      <w:r w:rsidRPr="00454581">
        <w:t xml:space="preserve"> Uygunluk                   D) Kur’an’a  Uygunluk              </w:t>
      </w:r>
      <w:r>
        <w:tab/>
      </w:r>
      <w:r w:rsidRPr="00454581">
        <w:t xml:space="preserve">E) İhlas </w:t>
      </w:r>
    </w:p>
    <w:p w14:paraId="1E3E83FE" w14:textId="77777777" w:rsidR="00454581" w:rsidRPr="00454581" w:rsidRDefault="00454581" w:rsidP="00454581">
      <w:pPr>
        <w:rPr>
          <w:rFonts w:eastAsia="Calibri" w:cs="Arial"/>
          <w:bCs/>
          <w:color w:val="000000"/>
          <w:sz w:val="18"/>
          <w:szCs w:val="18"/>
        </w:rPr>
      </w:pPr>
    </w:p>
    <w:p w14:paraId="5F5A5C52" w14:textId="3A254768" w:rsidR="00454581" w:rsidRPr="00454581" w:rsidRDefault="00454581" w:rsidP="00454581">
      <w:pPr>
        <w:pStyle w:val="SORUMETN"/>
      </w:pPr>
      <w:r w:rsidRPr="00454581">
        <w:t xml:space="preserve">Aşağıdakilerden hangisi ibadetlerin temel ilkelerinden biri değildir? </w:t>
      </w:r>
    </w:p>
    <w:p w14:paraId="5246BB92" w14:textId="634F99D5" w:rsidR="00454581" w:rsidRDefault="00454581" w:rsidP="00454581">
      <w:pPr>
        <w:pStyle w:val="SEENEKLER"/>
      </w:pPr>
      <w:r w:rsidRPr="00454581">
        <w:t>A)</w:t>
      </w:r>
      <w:r>
        <w:t xml:space="preserve"> </w:t>
      </w:r>
      <w:r w:rsidRPr="00454581">
        <w:t xml:space="preserve">Niyet                    </w:t>
      </w:r>
      <w:r>
        <w:tab/>
      </w:r>
      <w:r>
        <w:tab/>
      </w:r>
      <w:r w:rsidRPr="00454581">
        <w:t>B) Şecaat</w:t>
      </w:r>
      <w:r w:rsidRPr="00454581">
        <w:tab/>
      </w:r>
    </w:p>
    <w:p w14:paraId="38F484FF" w14:textId="368D3C50" w:rsidR="00454581" w:rsidRDefault="00454581" w:rsidP="00454581">
      <w:pPr>
        <w:pStyle w:val="SEENEKLER"/>
      </w:pPr>
      <w:r w:rsidRPr="00454581">
        <w:t>C)</w:t>
      </w:r>
      <w:r>
        <w:t xml:space="preserve"> </w:t>
      </w:r>
      <w:r w:rsidRPr="00454581">
        <w:t xml:space="preserve">Sünnete Uygunluk         D) </w:t>
      </w:r>
      <w:proofErr w:type="gramStart"/>
      <w:r w:rsidRPr="00454581">
        <w:t>Kur’an’a  Uygunluk</w:t>
      </w:r>
      <w:proofErr w:type="gramEnd"/>
      <w:r w:rsidRPr="00454581">
        <w:t xml:space="preserve">              </w:t>
      </w:r>
    </w:p>
    <w:p w14:paraId="69CC3D53" w14:textId="4A0B9233" w:rsidR="00454581" w:rsidRPr="00454581" w:rsidRDefault="00454581" w:rsidP="00454581">
      <w:pPr>
        <w:pStyle w:val="SEENEKLER"/>
      </w:pPr>
      <w:r w:rsidRPr="00454581">
        <w:t xml:space="preserve">E) İhlas </w:t>
      </w:r>
    </w:p>
    <w:p w14:paraId="5B59959B" w14:textId="0752F995" w:rsidR="00454581" w:rsidRPr="00454581" w:rsidRDefault="00454581" w:rsidP="00454581">
      <w:pPr>
        <w:pStyle w:val="SORUMETN"/>
      </w:pPr>
      <w:r w:rsidRPr="00454581">
        <w:t xml:space="preserve">Aşağıdakilerden hangisi ‘’bazı </w:t>
      </w:r>
      <w:proofErr w:type="spellStart"/>
      <w:r w:rsidRPr="00454581">
        <w:t>müslümanların</w:t>
      </w:r>
      <w:proofErr w:type="spellEnd"/>
      <w:r w:rsidRPr="00454581">
        <w:t xml:space="preserve"> yapmasıyla diğer </w:t>
      </w:r>
      <w:proofErr w:type="spellStart"/>
      <w:r w:rsidRPr="00454581">
        <w:t>müslümanların</w:t>
      </w:r>
      <w:proofErr w:type="spellEnd"/>
      <w:r w:rsidRPr="00454581">
        <w:t xml:space="preserve"> üzerinden sorumluluğun kalktığı </w:t>
      </w:r>
      <w:proofErr w:type="spellStart"/>
      <w:r w:rsidRPr="00454581">
        <w:t>ibadetler’’e</w:t>
      </w:r>
      <w:proofErr w:type="spellEnd"/>
      <w:r w:rsidRPr="00454581">
        <w:t xml:space="preserve"> verilen isimdir?</w:t>
      </w:r>
    </w:p>
    <w:p w14:paraId="7163C92E" w14:textId="0AD517AA" w:rsidR="00454581" w:rsidRDefault="00454581" w:rsidP="00454581">
      <w:pPr>
        <w:pStyle w:val="SEENEKLER"/>
      </w:pPr>
      <w:r w:rsidRPr="00454581">
        <w:t xml:space="preserve">A) Farz-ı </w:t>
      </w:r>
      <w:proofErr w:type="spellStart"/>
      <w:r w:rsidRPr="00454581">
        <w:t>Ayn</w:t>
      </w:r>
      <w:proofErr w:type="spellEnd"/>
      <w:r w:rsidRPr="00454581">
        <w:t xml:space="preserve">               </w:t>
      </w:r>
      <w:r>
        <w:tab/>
      </w:r>
      <w:r>
        <w:tab/>
      </w:r>
      <w:r w:rsidRPr="00454581">
        <w:t>B) Farz-ı Kifaye</w:t>
      </w:r>
      <w:r w:rsidRPr="00454581">
        <w:tab/>
      </w:r>
    </w:p>
    <w:p w14:paraId="1E0361F2" w14:textId="77777777" w:rsidR="00454581" w:rsidRDefault="00454581" w:rsidP="00454581">
      <w:pPr>
        <w:pStyle w:val="SEENEKLER"/>
      </w:pPr>
      <w:r w:rsidRPr="00454581">
        <w:t xml:space="preserve">C)  Sünnet-i Gayr-i </w:t>
      </w:r>
      <w:proofErr w:type="spellStart"/>
      <w:r w:rsidRPr="00454581">
        <w:t>Müekkede</w:t>
      </w:r>
      <w:proofErr w:type="spellEnd"/>
      <w:r w:rsidRPr="00454581">
        <w:t xml:space="preserve">   D) Sünnet-i </w:t>
      </w:r>
      <w:proofErr w:type="spellStart"/>
      <w:r w:rsidRPr="00454581">
        <w:t>Müekkede</w:t>
      </w:r>
      <w:proofErr w:type="spellEnd"/>
    </w:p>
    <w:p w14:paraId="16CD5033" w14:textId="2EEE23FE" w:rsidR="00454581" w:rsidRPr="00454581" w:rsidRDefault="00454581" w:rsidP="00454581">
      <w:pPr>
        <w:pStyle w:val="SEENEKLER"/>
      </w:pPr>
      <w:r w:rsidRPr="00454581">
        <w:t xml:space="preserve">E) </w:t>
      </w:r>
      <w:proofErr w:type="spellStart"/>
      <w:r w:rsidRPr="00454581">
        <w:t>Tahrimen</w:t>
      </w:r>
      <w:proofErr w:type="spellEnd"/>
      <w:r w:rsidRPr="00454581">
        <w:t xml:space="preserve"> Mekruh</w:t>
      </w:r>
    </w:p>
    <w:p w14:paraId="23D5A83E" w14:textId="75503239" w:rsidR="00454581" w:rsidRPr="00454581" w:rsidRDefault="00454581" w:rsidP="00454581">
      <w:pPr>
        <w:pStyle w:val="SORUMETN"/>
      </w:pPr>
      <w:r w:rsidRPr="00454581">
        <w:t>Aşağıdakilerden hangisi ‘’Hz. Peygamberin sünnetinde bulunmayan herhangi bir davranışın ibadet olarak uygulanması’’</w:t>
      </w:r>
      <w:proofErr w:type="spellStart"/>
      <w:r w:rsidRPr="00454581">
        <w:t>na</w:t>
      </w:r>
      <w:proofErr w:type="spellEnd"/>
      <w:r w:rsidRPr="00454581">
        <w:t xml:space="preserve"> verilen isimdir?</w:t>
      </w:r>
    </w:p>
    <w:p w14:paraId="56A40E8A" w14:textId="59F4967F" w:rsidR="00454581" w:rsidRPr="00454581" w:rsidRDefault="00454581" w:rsidP="00454581">
      <w:pPr>
        <w:pStyle w:val="SEENEKLER"/>
      </w:pPr>
      <w:r w:rsidRPr="00454581">
        <w:t>A) Din</w:t>
      </w:r>
      <w:r>
        <w:tab/>
      </w:r>
      <w:r w:rsidRPr="00454581">
        <w:t>B)Değer</w:t>
      </w:r>
      <w:proofErr w:type="gramStart"/>
      <w:r>
        <w:tab/>
        <w:t xml:space="preserve">  </w:t>
      </w:r>
      <w:r w:rsidRPr="00454581">
        <w:t>C</w:t>
      </w:r>
      <w:proofErr w:type="gramEnd"/>
      <w:r w:rsidRPr="00454581">
        <w:t xml:space="preserve">) Örf </w:t>
      </w:r>
      <w:r>
        <w:tab/>
        <w:t xml:space="preserve">    </w:t>
      </w:r>
      <w:r w:rsidRPr="00454581">
        <w:t xml:space="preserve">D) </w:t>
      </w:r>
      <w:proofErr w:type="spellStart"/>
      <w:r w:rsidRPr="00454581">
        <w:t>Bid’at</w:t>
      </w:r>
      <w:proofErr w:type="spellEnd"/>
      <w:r>
        <w:tab/>
      </w:r>
      <w:r w:rsidRPr="00454581">
        <w:t>E) Mükellef</w:t>
      </w:r>
    </w:p>
    <w:p w14:paraId="0A666A6A" w14:textId="46F3FA15" w:rsidR="00454581" w:rsidRPr="00454581" w:rsidRDefault="00454581" w:rsidP="00454581">
      <w:pPr>
        <w:pStyle w:val="SORUMETN"/>
      </w:pPr>
      <w:r w:rsidRPr="00454581">
        <w:t>‘’Doğruluk, eşitlik, denklik, denge, gerçeğe uygun hükmetme, doğru yolu izleme, dürüstlük, tarafsızlık gibi anlamlara gelir.’’ Yukarıda tanımı verilen temel değer aşağıdakilerden hangisidir?</w:t>
      </w:r>
    </w:p>
    <w:p w14:paraId="160D10CB" w14:textId="57F2F2DE" w:rsidR="00454581" w:rsidRDefault="00454581" w:rsidP="00454581">
      <w:pPr>
        <w:pStyle w:val="SEENEKLER"/>
      </w:pPr>
      <w:r w:rsidRPr="00454581">
        <w:t>A) İffet</w:t>
      </w:r>
      <w:proofErr w:type="gramStart"/>
      <w:r w:rsidRPr="00454581">
        <w:tab/>
        <w:t xml:space="preserve">  B</w:t>
      </w:r>
      <w:proofErr w:type="gramEnd"/>
      <w:r w:rsidRPr="00454581">
        <w:t>)Adalet</w:t>
      </w:r>
      <w:r w:rsidR="00C10247">
        <w:t xml:space="preserve">     </w:t>
      </w:r>
      <w:r w:rsidRPr="00454581">
        <w:t>C)  Hikmet</w:t>
      </w:r>
      <w:r w:rsidRPr="00454581">
        <w:tab/>
        <w:t>D) Şecaat</w:t>
      </w:r>
      <w:r w:rsidR="00C10247">
        <w:t xml:space="preserve">     </w:t>
      </w:r>
      <w:r w:rsidRPr="00454581">
        <w:t>E) Liyakat</w:t>
      </w:r>
    </w:p>
    <w:p w14:paraId="476DB83B" w14:textId="14A23BB0" w:rsidR="00454581" w:rsidRPr="00454581" w:rsidRDefault="00454581" w:rsidP="00454581">
      <w:pPr>
        <w:pStyle w:val="SORUMETN"/>
      </w:pPr>
      <w:r w:rsidRPr="00454581">
        <w:t>Hz. Peygamberin bazen yapıp bazen terk ettiği iş, davranış ve ibadetlere ne ad verilir?</w:t>
      </w:r>
    </w:p>
    <w:p w14:paraId="473A5E33" w14:textId="77777777" w:rsidR="00454581" w:rsidRDefault="00454581" w:rsidP="00454581">
      <w:pPr>
        <w:pStyle w:val="SEENEKLER"/>
      </w:pPr>
      <w:r w:rsidRPr="00454581">
        <w:t xml:space="preserve">A) </w:t>
      </w:r>
      <w:proofErr w:type="spellStart"/>
      <w:r w:rsidRPr="00454581">
        <w:t>Tahrimen</w:t>
      </w:r>
      <w:proofErr w:type="spellEnd"/>
      <w:r w:rsidRPr="00454581">
        <w:t xml:space="preserve"> Mekruh </w:t>
      </w:r>
      <w:r w:rsidRPr="00454581">
        <w:tab/>
        <w:t>B) Farz-ı Kifaye</w:t>
      </w:r>
      <w:r w:rsidRPr="00454581">
        <w:tab/>
      </w:r>
    </w:p>
    <w:p w14:paraId="2340D2E6" w14:textId="77777777" w:rsidR="00454581" w:rsidRDefault="00454581" w:rsidP="00454581">
      <w:pPr>
        <w:pStyle w:val="SEENEKLER"/>
      </w:pPr>
      <w:r w:rsidRPr="00454581">
        <w:t xml:space="preserve">C)  Sünnet-i Gayr-i </w:t>
      </w:r>
      <w:proofErr w:type="spellStart"/>
      <w:r w:rsidRPr="00454581">
        <w:t>Müekkede</w:t>
      </w:r>
      <w:proofErr w:type="spellEnd"/>
      <w:r w:rsidRPr="00454581">
        <w:t xml:space="preserve">   D) Sünnet-i </w:t>
      </w:r>
      <w:proofErr w:type="spellStart"/>
      <w:r w:rsidRPr="00454581">
        <w:t>Müekkede</w:t>
      </w:r>
      <w:proofErr w:type="spellEnd"/>
      <w:r w:rsidRPr="00454581">
        <w:t xml:space="preserve">      </w:t>
      </w:r>
    </w:p>
    <w:p w14:paraId="06DA8403" w14:textId="2270CD3C" w:rsidR="00454581" w:rsidRPr="00454581" w:rsidRDefault="00454581" w:rsidP="00C10247">
      <w:pPr>
        <w:pStyle w:val="SEENEKLER"/>
        <w:rPr>
          <w:bCs/>
          <w:color w:val="000000"/>
          <w:sz w:val="18"/>
          <w:szCs w:val="18"/>
        </w:rPr>
      </w:pPr>
      <w:r w:rsidRPr="00454581">
        <w:t xml:space="preserve">E) Farz-ı </w:t>
      </w:r>
      <w:proofErr w:type="spellStart"/>
      <w:r w:rsidRPr="00454581">
        <w:t>Ayn</w:t>
      </w:r>
      <w:proofErr w:type="spellEnd"/>
      <w:r w:rsidRPr="00454581">
        <w:t xml:space="preserve">   </w:t>
      </w:r>
    </w:p>
    <w:p w14:paraId="08072249" w14:textId="41125DE7" w:rsidR="00454581" w:rsidRPr="00454581" w:rsidRDefault="00454581" w:rsidP="00454581">
      <w:pPr>
        <w:pStyle w:val="SORUMETN"/>
      </w:pPr>
      <w:r w:rsidRPr="00454581">
        <w:t>Yüce Allah(c.c.)’</w:t>
      </w:r>
      <w:proofErr w:type="spellStart"/>
      <w:r w:rsidRPr="00454581">
        <w:t>ın</w:t>
      </w:r>
      <w:proofErr w:type="spellEnd"/>
      <w:r w:rsidRPr="00454581">
        <w:t xml:space="preserve"> mükellefi yapıp yapmamakta serbest bıraktığı fiillere ne denir?</w:t>
      </w:r>
    </w:p>
    <w:p w14:paraId="67891075" w14:textId="5C7E2A45" w:rsidR="00454581" w:rsidRPr="00454581" w:rsidRDefault="00454581" w:rsidP="00454581">
      <w:pPr>
        <w:rPr>
          <w:rFonts w:eastAsia="Calibri" w:cs="Arial"/>
          <w:bCs/>
          <w:color w:val="000000"/>
          <w:sz w:val="18"/>
          <w:szCs w:val="18"/>
        </w:rPr>
      </w:pPr>
      <w:r w:rsidRPr="00454581">
        <w:rPr>
          <w:rFonts w:eastAsia="Calibri" w:cs="Arial"/>
          <w:bCs/>
          <w:color w:val="000000"/>
          <w:sz w:val="18"/>
          <w:szCs w:val="18"/>
        </w:rPr>
        <w:t xml:space="preserve">A)  Mübah   </w:t>
      </w:r>
      <w:r>
        <w:rPr>
          <w:rFonts w:eastAsia="Calibri" w:cs="Arial"/>
          <w:bCs/>
          <w:color w:val="000000"/>
          <w:sz w:val="18"/>
          <w:szCs w:val="18"/>
        </w:rPr>
        <w:t xml:space="preserve">   </w:t>
      </w:r>
      <w:r w:rsidRPr="00454581">
        <w:rPr>
          <w:rFonts w:eastAsia="Calibri" w:cs="Arial"/>
          <w:bCs/>
          <w:color w:val="000000"/>
          <w:sz w:val="18"/>
          <w:szCs w:val="18"/>
        </w:rPr>
        <w:t>B)Vacip</w:t>
      </w:r>
      <w:r>
        <w:rPr>
          <w:rFonts w:eastAsia="Calibri" w:cs="Arial"/>
          <w:bCs/>
          <w:color w:val="000000"/>
          <w:sz w:val="18"/>
          <w:szCs w:val="18"/>
        </w:rPr>
        <w:t xml:space="preserve">      </w:t>
      </w:r>
      <w:r w:rsidRPr="00454581">
        <w:rPr>
          <w:rFonts w:eastAsia="Calibri" w:cs="Arial"/>
          <w:bCs/>
          <w:color w:val="000000"/>
          <w:sz w:val="18"/>
          <w:szCs w:val="18"/>
        </w:rPr>
        <w:t>C</w:t>
      </w:r>
      <w:proofErr w:type="gramStart"/>
      <w:r w:rsidRPr="00454581">
        <w:rPr>
          <w:rFonts w:eastAsia="Calibri" w:cs="Arial"/>
          <w:bCs/>
          <w:color w:val="000000"/>
          <w:sz w:val="18"/>
          <w:szCs w:val="18"/>
        </w:rPr>
        <w:t>)  Sünnet</w:t>
      </w:r>
      <w:proofErr w:type="gramEnd"/>
      <w:r>
        <w:rPr>
          <w:rFonts w:eastAsia="Calibri" w:cs="Arial"/>
          <w:bCs/>
          <w:color w:val="000000"/>
          <w:sz w:val="18"/>
          <w:szCs w:val="18"/>
        </w:rPr>
        <w:t xml:space="preserve">      </w:t>
      </w:r>
      <w:r w:rsidRPr="00454581">
        <w:rPr>
          <w:rFonts w:eastAsia="Calibri" w:cs="Arial"/>
          <w:bCs/>
          <w:color w:val="000000"/>
          <w:sz w:val="18"/>
          <w:szCs w:val="18"/>
        </w:rPr>
        <w:t xml:space="preserve">D) </w:t>
      </w:r>
      <w:proofErr w:type="spellStart"/>
      <w:r w:rsidRPr="00454581">
        <w:rPr>
          <w:rFonts w:eastAsia="Calibri" w:cs="Arial"/>
          <w:bCs/>
          <w:color w:val="000000"/>
          <w:sz w:val="18"/>
          <w:szCs w:val="18"/>
        </w:rPr>
        <w:t>Mendup</w:t>
      </w:r>
      <w:proofErr w:type="spellEnd"/>
      <w:r>
        <w:rPr>
          <w:rFonts w:eastAsia="Calibri" w:cs="Arial"/>
          <w:bCs/>
          <w:color w:val="000000"/>
          <w:sz w:val="18"/>
          <w:szCs w:val="18"/>
        </w:rPr>
        <w:t xml:space="preserve">      </w:t>
      </w:r>
      <w:r w:rsidRPr="00454581">
        <w:rPr>
          <w:rFonts w:eastAsia="Calibri" w:cs="Arial"/>
          <w:bCs/>
          <w:color w:val="000000"/>
          <w:sz w:val="18"/>
          <w:szCs w:val="18"/>
        </w:rPr>
        <w:t>E) Farz</w:t>
      </w:r>
    </w:p>
    <w:p w14:paraId="10494D52" w14:textId="2B84D875" w:rsidR="00454581" w:rsidRPr="00454581" w:rsidRDefault="00454581" w:rsidP="00C10247">
      <w:pPr>
        <w:pStyle w:val="SORUMETN"/>
      </w:pPr>
      <w:r w:rsidRPr="00454581">
        <w:t>Bir toplumda yasalarla belirlenmemiş ancak eskiden beri uygulana gelen, kuşaktan kuşağa aktarılan davranış biçim ve kurallarına ne denir?</w:t>
      </w:r>
    </w:p>
    <w:p w14:paraId="555CBF0B" w14:textId="77777777" w:rsidR="00C10247" w:rsidRDefault="00454581" w:rsidP="00454581">
      <w:pPr>
        <w:rPr>
          <w:rFonts w:eastAsia="Calibri" w:cs="Arial"/>
          <w:bCs/>
          <w:color w:val="000000"/>
          <w:sz w:val="18"/>
          <w:szCs w:val="18"/>
        </w:rPr>
      </w:pPr>
      <w:r w:rsidRPr="00454581">
        <w:rPr>
          <w:rFonts w:eastAsia="Calibri" w:cs="Arial"/>
          <w:bCs/>
          <w:color w:val="000000"/>
          <w:sz w:val="18"/>
          <w:szCs w:val="18"/>
        </w:rPr>
        <w:t xml:space="preserve">A)  İffet      </w:t>
      </w:r>
      <w:r w:rsidRPr="00454581">
        <w:rPr>
          <w:rFonts w:eastAsia="Calibri" w:cs="Arial"/>
          <w:bCs/>
          <w:color w:val="000000"/>
          <w:sz w:val="18"/>
          <w:szCs w:val="18"/>
        </w:rPr>
        <w:tab/>
        <w:t xml:space="preserve">   B)Hikmet</w:t>
      </w:r>
      <w:r w:rsidRPr="00454581">
        <w:rPr>
          <w:rFonts w:eastAsia="Calibri" w:cs="Arial"/>
          <w:bCs/>
          <w:color w:val="000000"/>
          <w:sz w:val="18"/>
          <w:szCs w:val="18"/>
        </w:rPr>
        <w:tab/>
      </w:r>
      <w:r w:rsidRPr="00454581">
        <w:rPr>
          <w:rFonts w:eastAsia="Calibri" w:cs="Arial"/>
          <w:bCs/>
          <w:color w:val="000000"/>
          <w:sz w:val="18"/>
          <w:szCs w:val="18"/>
        </w:rPr>
        <w:tab/>
        <w:t>C</w:t>
      </w:r>
      <w:proofErr w:type="gramStart"/>
      <w:r w:rsidRPr="00454581">
        <w:rPr>
          <w:rFonts w:eastAsia="Calibri" w:cs="Arial"/>
          <w:bCs/>
          <w:color w:val="000000"/>
          <w:sz w:val="18"/>
          <w:szCs w:val="18"/>
        </w:rPr>
        <w:t>)  Mekruh</w:t>
      </w:r>
      <w:proofErr w:type="gramEnd"/>
    </w:p>
    <w:p w14:paraId="6727FD15" w14:textId="150F00B5" w:rsidR="00454581" w:rsidRPr="00454581" w:rsidRDefault="00454581" w:rsidP="00454581">
      <w:pPr>
        <w:rPr>
          <w:rFonts w:eastAsia="Calibri" w:cs="Arial"/>
          <w:bCs/>
          <w:color w:val="000000"/>
          <w:sz w:val="18"/>
          <w:szCs w:val="18"/>
        </w:rPr>
      </w:pPr>
      <w:r w:rsidRPr="00454581">
        <w:rPr>
          <w:rFonts w:eastAsia="Calibri" w:cs="Arial"/>
          <w:bCs/>
          <w:color w:val="000000"/>
          <w:sz w:val="18"/>
          <w:szCs w:val="18"/>
        </w:rPr>
        <w:t xml:space="preserve">D) Şecaat   </w:t>
      </w:r>
      <w:r w:rsidRPr="00454581">
        <w:rPr>
          <w:rFonts w:eastAsia="Calibri" w:cs="Arial"/>
          <w:bCs/>
          <w:color w:val="000000"/>
          <w:sz w:val="18"/>
          <w:szCs w:val="18"/>
        </w:rPr>
        <w:tab/>
        <w:t xml:space="preserve">   E) Örf yani gelenek</w:t>
      </w:r>
    </w:p>
    <w:p w14:paraId="0424F49C" w14:textId="77777777" w:rsidR="00454581" w:rsidRPr="00454581" w:rsidRDefault="00454581" w:rsidP="00454581">
      <w:pPr>
        <w:rPr>
          <w:rFonts w:eastAsia="Calibri" w:cs="Arial"/>
          <w:bCs/>
          <w:color w:val="000000"/>
          <w:sz w:val="18"/>
          <w:szCs w:val="18"/>
        </w:rPr>
      </w:pPr>
    </w:p>
    <w:p w14:paraId="18C8C051" w14:textId="764EDB9A" w:rsidR="00454581" w:rsidRPr="00454581" w:rsidRDefault="00454581" w:rsidP="00C10247">
      <w:pPr>
        <w:pStyle w:val="SORUMETN"/>
      </w:pPr>
      <w:r w:rsidRPr="00454581">
        <w:t xml:space="preserve">Sözlükte, ‘’bilgelik, felsefe, hüküm, hüküm vermek, anlayış, öğüt, adalet, ilim, söz ve davranışta isabet etmek, gerçeği </w:t>
      </w:r>
      <w:proofErr w:type="gramStart"/>
      <w:r w:rsidRPr="00454581">
        <w:t>kavramak  gibi</w:t>
      </w:r>
      <w:proofErr w:type="gramEnd"/>
      <w:r w:rsidRPr="00454581">
        <w:t xml:space="preserve"> anlamlara gelir.’’ Terim olarak ise ‘’kişinin adil olması, eşyanın gerçeğini kavraması, eşyanın gerçeğini bilip eşyayı iyi işlere vasıta yapmadır.’’ Yukarıda tanımı verilen temel değer aşağıdakilerden hangisidir?</w:t>
      </w:r>
    </w:p>
    <w:p w14:paraId="4FC7DCB1" w14:textId="1E399389" w:rsidR="00C10247" w:rsidRPr="00454581" w:rsidRDefault="00454581" w:rsidP="00454581">
      <w:pPr>
        <w:rPr>
          <w:rFonts w:eastAsia="Calibri" w:cs="Arial"/>
          <w:bCs/>
          <w:color w:val="000000"/>
          <w:sz w:val="18"/>
          <w:szCs w:val="18"/>
        </w:rPr>
      </w:pPr>
      <w:r w:rsidRPr="00454581">
        <w:rPr>
          <w:rFonts w:eastAsia="Calibri" w:cs="Arial"/>
          <w:bCs/>
          <w:color w:val="000000"/>
          <w:sz w:val="18"/>
          <w:szCs w:val="18"/>
        </w:rPr>
        <w:t>A) Adalet</w:t>
      </w:r>
      <w:r w:rsidR="00C10247">
        <w:rPr>
          <w:rFonts w:eastAsia="Calibri" w:cs="Arial"/>
          <w:bCs/>
          <w:color w:val="000000"/>
          <w:sz w:val="18"/>
          <w:szCs w:val="18"/>
        </w:rPr>
        <w:t xml:space="preserve">      </w:t>
      </w:r>
      <w:r w:rsidRPr="00454581">
        <w:rPr>
          <w:rFonts w:eastAsia="Calibri" w:cs="Arial"/>
          <w:bCs/>
          <w:color w:val="000000"/>
          <w:sz w:val="18"/>
          <w:szCs w:val="18"/>
        </w:rPr>
        <w:t>B)</w:t>
      </w:r>
      <w:r w:rsidR="00C10247">
        <w:rPr>
          <w:rFonts w:eastAsia="Calibri" w:cs="Arial"/>
          <w:bCs/>
          <w:color w:val="000000"/>
          <w:sz w:val="18"/>
          <w:szCs w:val="18"/>
        </w:rPr>
        <w:t xml:space="preserve"> </w:t>
      </w:r>
      <w:r w:rsidRPr="00454581">
        <w:rPr>
          <w:rFonts w:eastAsia="Calibri" w:cs="Arial"/>
          <w:bCs/>
          <w:color w:val="000000"/>
          <w:sz w:val="18"/>
          <w:szCs w:val="18"/>
        </w:rPr>
        <w:t>İffet</w:t>
      </w:r>
      <w:r w:rsidR="00C10247">
        <w:rPr>
          <w:rFonts w:eastAsia="Calibri" w:cs="Arial"/>
          <w:bCs/>
          <w:color w:val="000000"/>
          <w:sz w:val="18"/>
          <w:szCs w:val="18"/>
        </w:rPr>
        <w:t xml:space="preserve">      </w:t>
      </w:r>
      <w:r w:rsidRPr="00454581">
        <w:rPr>
          <w:rFonts w:eastAsia="Calibri" w:cs="Arial"/>
          <w:bCs/>
          <w:color w:val="000000"/>
          <w:sz w:val="18"/>
          <w:szCs w:val="18"/>
        </w:rPr>
        <w:t>C</w:t>
      </w:r>
      <w:proofErr w:type="gramStart"/>
      <w:r w:rsidRPr="00454581">
        <w:rPr>
          <w:rFonts w:eastAsia="Calibri" w:cs="Arial"/>
          <w:bCs/>
          <w:color w:val="000000"/>
          <w:sz w:val="18"/>
          <w:szCs w:val="18"/>
        </w:rPr>
        <w:t>)  Şecaat</w:t>
      </w:r>
      <w:proofErr w:type="gramEnd"/>
      <w:r w:rsidRPr="00454581">
        <w:rPr>
          <w:rFonts w:eastAsia="Calibri" w:cs="Arial"/>
          <w:bCs/>
          <w:color w:val="000000"/>
          <w:sz w:val="18"/>
          <w:szCs w:val="18"/>
        </w:rPr>
        <w:t xml:space="preserve"> </w:t>
      </w:r>
      <w:r w:rsidR="00C10247">
        <w:rPr>
          <w:rFonts w:eastAsia="Calibri" w:cs="Arial"/>
          <w:bCs/>
          <w:color w:val="000000"/>
          <w:sz w:val="18"/>
          <w:szCs w:val="18"/>
        </w:rPr>
        <w:t xml:space="preserve">     </w:t>
      </w:r>
      <w:r w:rsidRPr="00454581">
        <w:rPr>
          <w:rFonts w:eastAsia="Calibri" w:cs="Arial"/>
          <w:bCs/>
          <w:color w:val="000000"/>
          <w:sz w:val="18"/>
          <w:szCs w:val="18"/>
        </w:rPr>
        <w:t xml:space="preserve">D) Liyakat </w:t>
      </w:r>
      <w:r w:rsidR="00C10247">
        <w:rPr>
          <w:rFonts w:eastAsia="Calibri" w:cs="Arial"/>
          <w:bCs/>
          <w:color w:val="000000"/>
          <w:sz w:val="18"/>
          <w:szCs w:val="18"/>
        </w:rPr>
        <w:t xml:space="preserve">      </w:t>
      </w:r>
      <w:r w:rsidRPr="00454581">
        <w:rPr>
          <w:rFonts w:eastAsia="Calibri" w:cs="Arial"/>
          <w:bCs/>
          <w:color w:val="000000"/>
          <w:sz w:val="18"/>
          <w:szCs w:val="18"/>
        </w:rPr>
        <w:t>E) Hikmet</w:t>
      </w:r>
    </w:p>
    <w:p w14:paraId="18C6AA72" w14:textId="6F071FB2" w:rsidR="00454581" w:rsidRPr="00454581" w:rsidRDefault="00454581" w:rsidP="00C10247">
      <w:pPr>
        <w:pStyle w:val="SORUMETN"/>
      </w:pPr>
      <w:r w:rsidRPr="00454581">
        <w:t>Sözlükte, ‘’ cesaret, yiğitlik, kahramanlık, hakkını almak, haksızlığa boyun eğmemek, savaşlarda düşmana karşı cesaretli davranmak’’ gibi anlamlara gelir. Terim olarak ise ‘’bir kişinin gerektiğinde haksızlık ve tehlikeler karşısında korkmaması, cesaretini koruması, haksızlığa boyun eğmemesi, cesaretle üstün değerleri korumaya yönelmesi’’ demektir. Yukarıda tanımı verilen temel değer aşağıdakilerden hangisidir?</w:t>
      </w:r>
    </w:p>
    <w:p w14:paraId="1885A2F2" w14:textId="559C66EB" w:rsidR="00454581" w:rsidRPr="00454581" w:rsidRDefault="00454581" w:rsidP="00C10247">
      <w:pPr>
        <w:pStyle w:val="SEENEKLER"/>
      </w:pPr>
      <w:r w:rsidRPr="00454581">
        <w:t xml:space="preserve">A) Liyakat </w:t>
      </w:r>
      <w:r w:rsidR="00C10247">
        <w:t xml:space="preserve">    </w:t>
      </w:r>
      <w:r w:rsidRPr="00454581">
        <w:t>B) Şecaat</w:t>
      </w:r>
      <w:r w:rsidR="00C10247">
        <w:t xml:space="preserve">     </w:t>
      </w:r>
      <w:r w:rsidRPr="00454581">
        <w:t>C</w:t>
      </w:r>
      <w:proofErr w:type="gramStart"/>
      <w:r w:rsidRPr="00454581">
        <w:t>)  İffet</w:t>
      </w:r>
      <w:proofErr w:type="gramEnd"/>
      <w:r w:rsidRPr="00454581">
        <w:t xml:space="preserve"> </w:t>
      </w:r>
      <w:r w:rsidR="00C10247">
        <w:t xml:space="preserve">    </w:t>
      </w:r>
      <w:r w:rsidRPr="00454581">
        <w:t xml:space="preserve">D) Hikmet </w:t>
      </w:r>
      <w:r w:rsidR="00C10247">
        <w:t xml:space="preserve">     </w:t>
      </w:r>
      <w:r w:rsidRPr="00454581">
        <w:t>E) Adalet</w:t>
      </w:r>
    </w:p>
    <w:p w14:paraId="59C8D4FC" w14:textId="14E51CC8" w:rsidR="00454581" w:rsidRPr="00454581" w:rsidRDefault="00454581" w:rsidP="00C10247">
      <w:pPr>
        <w:pStyle w:val="SORUMETN"/>
      </w:pPr>
      <w:r w:rsidRPr="00454581">
        <w:t>Arapça bir kelime olan ibadet sözlükte ‘’boyun eğmek, kulluk etmek, itaat etmek, tapmak, tapınmak, saygı göstermek ‘’ gibi anlamlara gelir. Türkçede ibadet daha çok ‘’kulluk etmek ve tapmak’’ kelimeleriyle ifade edilir. En genel anlamıyla şöyle tanımlanabilir: ‘’insanın kulluk vazifesi içinde Yüce Allah (c.c.)’a sevgi, saygı, itaat ve teşekkürünü göstermek ve hoşnutluğunu kazanmak için Allah (c.c.)’</w:t>
      </w:r>
      <w:proofErr w:type="spellStart"/>
      <w:r w:rsidRPr="00454581">
        <w:t>ın</w:t>
      </w:r>
      <w:proofErr w:type="spellEnd"/>
      <w:r w:rsidRPr="00454581">
        <w:t xml:space="preserve"> emirlerine uyup Allah (c.c.)’</w:t>
      </w:r>
      <w:proofErr w:type="spellStart"/>
      <w:r w:rsidRPr="00454581">
        <w:t>ın</w:t>
      </w:r>
      <w:proofErr w:type="spellEnd"/>
      <w:r w:rsidRPr="00454581">
        <w:t xml:space="preserve"> koymuş olduğu yasaklardan kaçınmak için yaptığı davranışlara ibadet’’ denir. İbadet, Allah (c.c.)’a imanın tabii bir sonucudur. Müslüman Allah’a (c.c.) olan bağlılığını ibadetle gösterir. İbadetler insanı iyiye, güzele ve doğruya yönlendirir.</w:t>
      </w:r>
    </w:p>
    <w:p w14:paraId="089FB4CC" w14:textId="348DEE76" w:rsidR="00454581" w:rsidRPr="00454581" w:rsidRDefault="00454581" w:rsidP="00C10247">
      <w:pPr>
        <w:pStyle w:val="AIKLAMA"/>
      </w:pPr>
      <w:r w:rsidRPr="00454581">
        <w:t>Buna göre Allah’a (c.c.) inanan bir kimsenin aşağıdaki davranışlardan hangisini yapması beklenmez?</w:t>
      </w:r>
    </w:p>
    <w:p w14:paraId="40A860B0" w14:textId="77777777" w:rsidR="00C10247" w:rsidRDefault="00454581" w:rsidP="00454581">
      <w:pPr>
        <w:contextualSpacing/>
        <w:rPr>
          <w:rFonts w:eastAsia="Calibri" w:cs="Arial"/>
          <w:bCs/>
          <w:color w:val="000000"/>
          <w:sz w:val="18"/>
          <w:szCs w:val="18"/>
        </w:rPr>
      </w:pPr>
      <w:r w:rsidRPr="00454581">
        <w:rPr>
          <w:rFonts w:eastAsia="Calibri" w:cs="Arial"/>
          <w:bCs/>
          <w:color w:val="000000"/>
          <w:sz w:val="18"/>
          <w:szCs w:val="18"/>
        </w:rPr>
        <w:t xml:space="preserve">A) Farz olan ibadetleri yerine getirir. </w:t>
      </w:r>
      <w:r w:rsidRPr="00454581">
        <w:rPr>
          <w:rFonts w:eastAsia="Calibri" w:cs="Arial"/>
          <w:bCs/>
          <w:color w:val="000000"/>
          <w:sz w:val="18"/>
          <w:szCs w:val="18"/>
        </w:rPr>
        <w:tab/>
      </w:r>
      <w:r w:rsidRPr="00454581">
        <w:rPr>
          <w:rFonts w:eastAsia="Calibri" w:cs="Arial"/>
          <w:bCs/>
          <w:color w:val="000000"/>
          <w:sz w:val="18"/>
          <w:szCs w:val="18"/>
        </w:rPr>
        <w:tab/>
      </w:r>
    </w:p>
    <w:p w14:paraId="71E7A323" w14:textId="1B199CFD" w:rsidR="00454581" w:rsidRPr="00454581" w:rsidRDefault="00454581" w:rsidP="00454581">
      <w:pPr>
        <w:contextualSpacing/>
        <w:rPr>
          <w:rFonts w:eastAsia="Calibri" w:cs="Arial"/>
          <w:bCs/>
          <w:color w:val="000000"/>
          <w:sz w:val="18"/>
          <w:szCs w:val="18"/>
        </w:rPr>
      </w:pPr>
      <w:r w:rsidRPr="00454581">
        <w:rPr>
          <w:rFonts w:eastAsia="Calibri" w:cs="Arial"/>
          <w:bCs/>
          <w:color w:val="000000"/>
          <w:sz w:val="18"/>
          <w:szCs w:val="18"/>
        </w:rPr>
        <w:t>B) İbadetleri gönüllü bir şekilde ve içtenlikle yapar.</w:t>
      </w:r>
    </w:p>
    <w:p w14:paraId="351A7198" w14:textId="77777777" w:rsidR="00C10247" w:rsidRDefault="00454581" w:rsidP="00454581">
      <w:pPr>
        <w:contextualSpacing/>
        <w:rPr>
          <w:rFonts w:eastAsia="Calibri" w:cs="Arial"/>
          <w:bCs/>
          <w:color w:val="000000"/>
          <w:sz w:val="18"/>
          <w:szCs w:val="18"/>
        </w:rPr>
      </w:pPr>
      <w:r w:rsidRPr="00454581">
        <w:rPr>
          <w:rFonts w:eastAsia="Calibri" w:cs="Arial"/>
          <w:bCs/>
          <w:color w:val="000000"/>
          <w:sz w:val="18"/>
          <w:szCs w:val="18"/>
        </w:rPr>
        <w:t>C) Güzel davranışlar yapmaya istekli olur.</w:t>
      </w:r>
      <w:r w:rsidRPr="00454581">
        <w:rPr>
          <w:rFonts w:eastAsia="Calibri" w:cs="Arial"/>
          <w:bCs/>
          <w:color w:val="000000"/>
          <w:sz w:val="18"/>
          <w:szCs w:val="18"/>
        </w:rPr>
        <w:tab/>
      </w:r>
    </w:p>
    <w:p w14:paraId="5E6A7C49" w14:textId="7F8BE699" w:rsidR="00454581" w:rsidRPr="00454581" w:rsidRDefault="00454581" w:rsidP="00454581">
      <w:pPr>
        <w:contextualSpacing/>
        <w:rPr>
          <w:rFonts w:eastAsia="Calibri" w:cs="Arial"/>
          <w:bCs/>
          <w:color w:val="000000"/>
          <w:sz w:val="18"/>
          <w:szCs w:val="18"/>
        </w:rPr>
      </w:pPr>
      <w:r w:rsidRPr="00454581">
        <w:rPr>
          <w:rFonts w:eastAsia="Calibri" w:cs="Arial"/>
          <w:bCs/>
          <w:color w:val="000000"/>
          <w:sz w:val="18"/>
          <w:szCs w:val="18"/>
        </w:rPr>
        <w:t>D) İbadet ederek toplumsal mevki kazanmaya çalışır.</w:t>
      </w:r>
    </w:p>
    <w:p w14:paraId="362EDF0D" w14:textId="4794C16E" w:rsidR="00454581" w:rsidRPr="00454581" w:rsidRDefault="00454581" w:rsidP="00454581">
      <w:pPr>
        <w:contextualSpacing/>
        <w:rPr>
          <w:rFonts w:eastAsia="Calibri" w:cs="Arial"/>
          <w:bCs/>
          <w:color w:val="000000"/>
          <w:sz w:val="18"/>
          <w:szCs w:val="18"/>
        </w:rPr>
      </w:pPr>
      <w:r w:rsidRPr="00454581">
        <w:rPr>
          <w:rFonts w:eastAsia="Calibri" w:cs="Arial"/>
          <w:bCs/>
          <w:color w:val="000000"/>
          <w:sz w:val="18"/>
          <w:szCs w:val="18"/>
        </w:rPr>
        <w:t>E) Allah’ın (c.c.) yasakladığı davranışlardan sakınır.</w:t>
      </w:r>
    </w:p>
    <w:p w14:paraId="3F2FCA18" w14:textId="07031206" w:rsidR="00454581" w:rsidRPr="00454581" w:rsidRDefault="00454581" w:rsidP="00C10247">
      <w:pPr>
        <w:pStyle w:val="SORUMETN"/>
      </w:pPr>
      <w:r w:rsidRPr="00454581">
        <w:t>Hz. Peygamberin farz ve vacibin yanı sıra devamlı yaptığı, çok az terk ettiği iş, davranış ve ibadetlerdir.</w:t>
      </w:r>
    </w:p>
    <w:p w14:paraId="2768C26D" w14:textId="77777777" w:rsidR="00454581" w:rsidRPr="00454581" w:rsidRDefault="00454581" w:rsidP="00C10247">
      <w:pPr>
        <w:pStyle w:val="AIKLAMA"/>
      </w:pPr>
      <w:r w:rsidRPr="00454581">
        <w:t>Yukarıdaki ifade yükümlünün davranışlarından (</w:t>
      </w:r>
      <w:proofErr w:type="spellStart"/>
      <w:r w:rsidRPr="00454581">
        <w:t>ef’al</w:t>
      </w:r>
      <w:proofErr w:type="spellEnd"/>
      <w:r w:rsidRPr="00454581">
        <w:t>-i mükellefin) olan aşağıdaki kavramlardan hangisini tanımlamaktadır?</w:t>
      </w:r>
    </w:p>
    <w:p w14:paraId="7DE71DCB" w14:textId="77777777" w:rsidR="0043684B" w:rsidRDefault="00454581" w:rsidP="00C10247">
      <w:pPr>
        <w:pStyle w:val="SEENEKLER"/>
      </w:pPr>
      <w:r w:rsidRPr="00454581">
        <w:t xml:space="preserve">A)  Haram                   </w:t>
      </w:r>
    </w:p>
    <w:p w14:paraId="2A153B9D" w14:textId="2B47D5F0" w:rsidR="00C10247" w:rsidRDefault="00454581" w:rsidP="00C10247">
      <w:pPr>
        <w:pStyle w:val="SEENEKLER"/>
      </w:pPr>
      <w:r w:rsidRPr="00454581">
        <w:t xml:space="preserve">B) Sünnet-i </w:t>
      </w:r>
      <w:proofErr w:type="spellStart"/>
      <w:r w:rsidRPr="00454581">
        <w:t>müekkede</w:t>
      </w:r>
      <w:proofErr w:type="spellEnd"/>
      <w:r w:rsidRPr="00454581">
        <w:t xml:space="preserve">               </w:t>
      </w:r>
    </w:p>
    <w:p w14:paraId="083F50E5" w14:textId="77777777" w:rsidR="0043684B" w:rsidRDefault="00454581" w:rsidP="00C10247">
      <w:pPr>
        <w:pStyle w:val="SEENEKLER"/>
      </w:pPr>
      <w:r w:rsidRPr="00454581">
        <w:t xml:space="preserve">C) </w:t>
      </w:r>
      <w:proofErr w:type="spellStart"/>
      <w:r w:rsidRPr="00454581">
        <w:t>Müstehap</w:t>
      </w:r>
      <w:proofErr w:type="spellEnd"/>
      <w:r w:rsidRPr="00454581">
        <w:t xml:space="preserve">                     </w:t>
      </w:r>
    </w:p>
    <w:p w14:paraId="5DF1D1C8" w14:textId="77777777" w:rsidR="0043684B" w:rsidRDefault="00454581" w:rsidP="00C10247">
      <w:pPr>
        <w:pStyle w:val="SEENEKLER"/>
      </w:pPr>
      <w:r w:rsidRPr="00454581">
        <w:t xml:space="preserve">D) </w:t>
      </w:r>
      <w:proofErr w:type="spellStart"/>
      <w:r w:rsidRPr="00454581">
        <w:t>Mendup</w:t>
      </w:r>
      <w:proofErr w:type="spellEnd"/>
      <w:r w:rsidRPr="00454581">
        <w:t xml:space="preserve">               </w:t>
      </w:r>
    </w:p>
    <w:p w14:paraId="78F7A2EA" w14:textId="000F16FF" w:rsidR="00454581" w:rsidRPr="00454581" w:rsidRDefault="00454581" w:rsidP="00C10247">
      <w:pPr>
        <w:pStyle w:val="SEENEKLER"/>
      </w:pPr>
      <w:r w:rsidRPr="00454581">
        <w:t>E)  Mekruh</w:t>
      </w:r>
    </w:p>
    <w:p w14:paraId="49024966" w14:textId="3D364485" w:rsidR="00454581" w:rsidRPr="00C10247" w:rsidRDefault="00454581" w:rsidP="00454581">
      <w:pPr>
        <w:pStyle w:val="SORUMETN"/>
        <w:rPr>
          <w:sz w:val="18"/>
          <w:szCs w:val="18"/>
        </w:rPr>
      </w:pPr>
      <w:r w:rsidRPr="00C10247">
        <w:t>Aşağıdakilerden hangisi yükümlünün davranışlarından (</w:t>
      </w:r>
      <w:proofErr w:type="spellStart"/>
      <w:r w:rsidRPr="00C10247">
        <w:t>ef’al</w:t>
      </w:r>
      <w:proofErr w:type="spellEnd"/>
      <w:r w:rsidRPr="00C10247">
        <w:t>-i mükellefin) biri değildir?</w:t>
      </w:r>
    </w:p>
    <w:p w14:paraId="5E06AE81" w14:textId="416161EE" w:rsidR="00C10247" w:rsidRDefault="00454581" w:rsidP="00C10247">
      <w:pPr>
        <w:pStyle w:val="SEENEKLER"/>
      </w:pPr>
      <w:r w:rsidRPr="00454581">
        <w:t xml:space="preserve">A)  Haram                   </w:t>
      </w:r>
      <w:r w:rsidR="00C10247">
        <w:tab/>
      </w:r>
      <w:r w:rsidRPr="00454581">
        <w:t xml:space="preserve">B) Sünnet-i </w:t>
      </w:r>
      <w:proofErr w:type="spellStart"/>
      <w:r w:rsidRPr="00454581">
        <w:t>müekkede</w:t>
      </w:r>
      <w:proofErr w:type="spellEnd"/>
      <w:r w:rsidRPr="00454581">
        <w:t xml:space="preserve">               </w:t>
      </w:r>
    </w:p>
    <w:p w14:paraId="77C6A904" w14:textId="4FF6C3D9" w:rsidR="00454581" w:rsidRPr="00454581" w:rsidRDefault="00454581" w:rsidP="00C10247">
      <w:pPr>
        <w:pStyle w:val="SEENEKLER"/>
      </w:pPr>
      <w:r w:rsidRPr="00454581">
        <w:t xml:space="preserve">C) </w:t>
      </w:r>
      <w:proofErr w:type="spellStart"/>
      <w:r w:rsidRPr="00454581">
        <w:t>Müstehap</w:t>
      </w:r>
      <w:proofErr w:type="spellEnd"/>
      <w:r w:rsidRPr="00454581">
        <w:t xml:space="preserve">                     </w:t>
      </w:r>
      <w:r w:rsidR="00C10247">
        <w:tab/>
      </w:r>
      <w:r w:rsidRPr="00454581">
        <w:t>D) Ahlak               E)  Mekruh</w:t>
      </w:r>
    </w:p>
    <w:p w14:paraId="1B4EEBED" w14:textId="0269C31D" w:rsidR="00454581" w:rsidRPr="00454581" w:rsidRDefault="00454581" w:rsidP="00C10247">
      <w:pPr>
        <w:pStyle w:val="SORUMETN"/>
      </w:pPr>
      <w:r w:rsidRPr="00454581">
        <w:lastRenderedPageBreak/>
        <w:t>İslam dininde cenaze namazı kılmak, Kur’an-ı Kerim’i ezberlemek gibi ibadetler yükümlünün davranışlarından (</w:t>
      </w:r>
      <w:proofErr w:type="spellStart"/>
      <w:r w:rsidRPr="00454581">
        <w:t>ef’al</w:t>
      </w:r>
      <w:proofErr w:type="spellEnd"/>
      <w:r w:rsidRPr="00454581">
        <w:t>-i mükellefin)den hangisinin kapsamında değerlendirilir?</w:t>
      </w:r>
    </w:p>
    <w:p w14:paraId="2F08202B" w14:textId="77777777" w:rsidR="0043684B" w:rsidRDefault="00454581" w:rsidP="0043684B">
      <w:pPr>
        <w:pStyle w:val="SEENEKLER"/>
      </w:pPr>
      <w:r w:rsidRPr="00454581">
        <w:t xml:space="preserve">A)  Haram                   </w:t>
      </w:r>
    </w:p>
    <w:p w14:paraId="6CA09770" w14:textId="6CE52D4F" w:rsidR="00C10247" w:rsidRDefault="00454581" w:rsidP="0043684B">
      <w:pPr>
        <w:pStyle w:val="SEENEKLER"/>
      </w:pPr>
      <w:r w:rsidRPr="00454581">
        <w:t xml:space="preserve">B) Sünnet-i </w:t>
      </w:r>
      <w:proofErr w:type="spellStart"/>
      <w:r w:rsidRPr="00454581">
        <w:t>müekkede</w:t>
      </w:r>
      <w:proofErr w:type="spellEnd"/>
      <w:r w:rsidRPr="00454581">
        <w:t xml:space="preserve">               </w:t>
      </w:r>
    </w:p>
    <w:p w14:paraId="1938B714" w14:textId="77777777" w:rsidR="0043684B" w:rsidRDefault="00454581" w:rsidP="0043684B">
      <w:pPr>
        <w:pStyle w:val="SEENEKLER"/>
      </w:pPr>
      <w:r w:rsidRPr="00454581">
        <w:t xml:space="preserve">C) Farz-ı kifaye          </w:t>
      </w:r>
      <w:r w:rsidR="00C10247">
        <w:t xml:space="preserve"> </w:t>
      </w:r>
    </w:p>
    <w:p w14:paraId="7D04FFFF" w14:textId="77777777" w:rsidR="0043684B" w:rsidRDefault="00454581" w:rsidP="0043684B">
      <w:pPr>
        <w:pStyle w:val="SEENEKLER"/>
      </w:pPr>
      <w:r w:rsidRPr="00454581">
        <w:t xml:space="preserve">D) </w:t>
      </w:r>
      <w:proofErr w:type="spellStart"/>
      <w:r w:rsidRPr="00454581">
        <w:t>Mendup</w:t>
      </w:r>
      <w:proofErr w:type="spellEnd"/>
      <w:r w:rsidRPr="00454581">
        <w:t xml:space="preserve">               </w:t>
      </w:r>
    </w:p>
    <w:p w14:paraId="3DBDA51C" w14:textId="2FD4426C" w:rsidR="00454581" w:rsidRPr="00454581" w:rsidRDefault="00454581" w:rsidP="0043684B">
      <w:pPr>
        <w:pStyle w:val="SEENEKLER"/>
      </w:pPr>
      <w:r w:rsidRPr="00454581">
        <w:t xml:space="preserve">E)  Farz-ı </w:t>
      </w:r>
      <w:proofErr w:type="spellStart"/>
      <w:r w:rsidRPr="00454581">
        <w:t>ayn</w:t>
      </w:r>
      <w:proofErr w:type="spellEnd"/>
    </w:p>
    <w:p w14:paraId="2F73FDFC" w14:textId="17862001" w:rsidR="00454581" w:rsidRPr="00454581" w:rsidRDefault="00454581" w:rsidP="00C10247">
      <w:pPr>
        <w:pStyle w:val="SORUMETN"/>
      </w:pPr>
      <w:r w:rsidRPr="00454581">
        <w:t>Aşağıdaki seçeneklerin hangisinde verilenlerin tamamı İslam’a göre yükümlünün davranışlarından (</w:t>
      </w:r>
      <w:proofErr w:type="spellStart"/>
      <w:r w:rsidRPr="00454581">
        <w:t>ef’al</w:t>
      </w:r>
      <w:proofErr w:type="spellEnd"/>
      <w:r w:rsidRPr="00454581">
        <w:t>-i mükellefin)   yapılması sevap olan fiillerden oluşmaktadır?</w:t>
      </w:r>
    </w:p>
    <w:p w14:paraId="57257309" w14:textId="77777777" w:rsidR="0043684B" w:rsidRDefault="00454581" w:rsidP="0043684B">
      <w:pPr>
        <w:pStyle w:val="SEENEKLER"/>
      </w:pPr>
      <w:r w:rsidRPr="00454581">
        <w:t>A) Helal – Vacip –Haram</w:t>
      </w:r>
      <w:r w:rsidRPr="00454581">
        <w:tab/>
      </w:r>
      <w:r w:rsidRPr="00454581">
        <w:tab/>
      </w:r>
      <w:r w:rsidRPr="00454581">
        <w:tab/>
      </w:r>
    </w:p>
    <w:p w14:paraId="6B110AB8" w14:textId="77777777" w:rsidR="0043684B" w:rsidRDefault="00454581" w:rsidP="0043684B">
      <w:pPr>
        <w:pStyle w:val="SEENEKLER"/>
      </w:pPr>
      <w:r w:rsidRPr="00454581">
        <w:t xml:space="preserve">B) Farz – Vacip – Sünnet         </w:t>
      </w:r>
      <w:r w:rsidRPr="00454581">
        <w:tab/>
      </w:r>
    </w:p>
    <w:p w14:paraId="7FB3047A" w14:textId="77777777" w:rsidR="0043684B" w:rsidRDefault="00454581" w:rsidP="0043684B">
      <w:pPr>
        <w:pStyle w:val="SEENEKLER"/>
      </w:pPr>
      <w:r w:rsidRPr="00454581">
        <w:t xml:space="preserve">C) </w:t>
      </w:r>
      <w:proofErr w:type="spellStart"/>
      <w:r w:rsidRPr="00454581">
        <w:t>Mendup</w:t>
      </w:r>
      <w:proofErr w:type="spellEnd"/>
      <w:r w:rsidRPr="00454581">
        <w:t xml:space="preserve"> – Sünnet- Mekruh</w:t>
      </w:r>
    </w:p>
    <w:p w14:paraId="03AD52A2" w14:textId="77777777" w:rsidR="0043684B" w:rsidRDefault="00454581" w:rsidP="0043684B">
      <w:pPr>
        <w:pStyle w:val="SEENEKLER"/>
      </w:pPr>
      <w:r w:rsidRPr="00454581">
        <w:t>D) Farz – Sünnet – Mekruh</w:t>
      </w:r>
      <w:r w:rsidRPr="00454581">
        <w:tab/>
      </w:r>
      <w:r w:rsidRPr="00454581">
        <w:tab/>
      </w:r>
    </w:p>
    <w:p w14:paraId="2781CBCF" w14:textId="11BFBC73" w:rsidR="00454581" w:rsidRPr="00454581" w:rsidRDefault="00454581" w:rsidP="0043684B">
      <w:pPr>
        <w:pStyle w:val="SEENEKLER"/>
      </w:pPr>
      <w:r w:rsidRPr="00454581">
        <w:t>E) Mübah – vacip - Mekruh</w:t>
      </w:r>
    </w:p>
    <w:p w14:paraId="3974974C" w14:textId="112DAE67" w:rsidR="00454581" w:rsidRPr="00454581" w:rsidRDefault="00454581" w:rsidP="0043684B">
      <w:pPr>
        <w:pStyle w:val="SORUMETN"/>
      </w:pPr>
      <w:r w:rsidRPr="00454581">
        <w:t xml:space="preserve">Değerler doğdukları alanlara göre de ahlaki, sosyal, siyasi, ekonomik, estetik, teorik, milli ve dini değerler şeklinde gruplandırılır. Sağlık sıhhat denildiğinde maddi ve fiziksel değerler anlaşılır. Aşağıdakilerden hangisi yukarıda sözü edilen maddi ve fiziksel değerlerden biri değildir? </w:t>
      </w:r>
    </w:p>
    <w:p w14:paraId="202B0D84" w14:textId="390E6EAA" w:rsidR="0043684B" w:rsidRDefault="00454581" w:rsidP="0043684B">
      <w:pPr>
        <w:pStyle w:val="SEENEKLER"/>
      </w:pPr>
      <w:r w:rsidRPr="00454581">
        <w:t>A) Üreticilik</w:t>
      </w:r>
      <w:r w:rsidRPr="00454581">
        <w:tab/>
      </w:r>
      <w:r w:rsidRPr="00454581">
        <w:tab/>
        <w:t xml:space="preserve">B) Rahatlık  </w:t>
      </w:r>
      <w:r w:rsidRPr="00454581">
        <w:tab/>
        <w:t xml:space="preserve">   </w:t>
      </w:r>
    </w:p>
    <w:p w14:paraId="2D87BE08" w14:textId="2D98E801" w:rsidR="0043684B" w:rsidRDefault="00454581" w:rsidP="0043684B">
      <w:pPr>
        <w:pStyle w:val="SEENEKLER"/>
      </w:pPr>
      <w:r w:rsidRPr="00454581">
        <w:t>C)Fiziki Güvenlik</w:t>
      </w:r>
      <w:r w:rsidRPr="00454581">
        <w:tab/>
      </w:r>
      <w:r w:rsidRPr="00454581">
        <w:tab/>
        <w:t>D)Güzel Konuşma</w:t>
      </w:r>
      <w:r w:rsidRPr="00454581">
        <w:tab/>
      </w:r>
    </w:p>
    <w:p w14:paraId="61C6CA90" w14:textId="20885FB7" w:rsidR="00454581" w:rsidRPr="00454581" w:rsidRDefault="00454581" w:rsidP="0043684B">
      <w:pPr>
        <w:pStyle w:val="SEENEKLER"/>
      </w:pPr>
      <w:r w:rsidRPr="00454581">
        <w:t>E) Zenginlik</w:t>
      </w:r>
    </w:p>
    <w:p w14:paraId="2255EF8C" w14:textId="6DB5933B" w:rsidR="00454581" w:rsidRPr="00454581" w:rsidRDefault="00454581" w:rsidP="0043684B">
      <w:pPr>
        <w:pStyle w:val="SORUMETN"/>
      </w:pPr>
      <w:r w:rsidRPr="00454581">
        <w:t>Aşağıdakilerden hangisi değerlerin oluşumuna etki eden örf ve âdetlere örnek değildir?</w:t>
      </w:r>
    </w:p>
    <w:p w14:paraId="11CA9AB1" w14:textId="2B12F7CD" w:rsidR="0043684B" w:rsidRDefault="00454581" w:rsidP="0043684B">
      <w:pPr>
        <w:pStyle w:val="SEENEKLER"/>
      </w:pPr>
      <w:r w:rsidRPr="00454581">
        <w:t xml:space="preserve">A) Ad koyma                   </w:t>
      </w:r>
      <w:r w:rsidR="0043684B">
        <w:tab/>
      </w:r>
      <w:r w:rsidRPr="00454581">
        <w:t xml:space="preserve">B) Evlilik töreni                  </w:t>
      </w:r>
    </w:p>
    <w:p w14:paraId="409BF550" w14:textId="11B92F91" w:rsidR="0043684B" w:rsidRDefault="00454581" w:rsidP="0043684B">
      <w:pPr>
        <w:pStyle w:val="SEENEKLER"/>
      </w:pPr>
      <w:r w:rsidRPr="00454581">
        <w:t>C) Bayram ziyareti</w:t>
      </w:r>
      <w:r w:rsidR="0043684B">
        <w:tab/>
      </w:r>
      <w:r w:rsidRPr="00454581">
        <w:t xml:space="preserve">D) Namaz kılmak           </w:t>
      </w:r>
    </w:p>
    <w:p w14:paraId="333A16AF" w14:textId="249D463A" w:rsidR="00454581" w:rsidRPr="00454581" w:rsidRDefault="00454581" w:rsidP="0043684B">
      <w:pPr>
        <w:pStyle w:val="SEENEKLER"/>
      </w:pPr>
      <w:r w:rsidRPr="00454581">
        <w:t>E) Taziyede bulunmak</w:t>
      </w:r>
    </w:p>
    <w:p w14:paraId="56850952" w14:textId="4C47E235" w:rsidR="00454581" w:rsidRPr="00454581" w:rsidRDefault="00454581" w:rsidP="0043684B">
      <w:pPr>
        <w:pStyle w:val="SORUMETN"/>
      </w:pPr>
      <w:r w:rsidRPr="00454581">
        <w:t xml:space="preserve">Düğün, cenaze, isim koyma, karnaval, festival gibi bazı değerler vardır ki bunlar belli bir coğrafya, toplum ve zamanla sınırlıdır. Ancak bazı temel insani erdem (fazilet, iyilik)  ve değerlerde vardır ki bunlar evrenseldir. Bütün zaman, toplum ve coğrafyalarda insanı insan yapan, insanlar arası ilişkileri düzenleyen temel değerlerdir. Aşağıdakilerden hangisi yukarıda sözü </w:t>
      </w:r>
      <w:proofErr w:type="gramStart"/>
      <w:r w:rsidRPr="00454581">
        <w:t>edilen  temel</w:t>
      </w:r>
      <w:proofErr w:type="gramEnd"/>
      <w:r w:rsidRPr="00454581">
        <w:t xml:space="preserve"> değerlerden biri değildir?</w:t>
      </w:r>
    </w:p>
    <w:p w14:paraId="0764906E" w14:textId="380590AC" w:rsidR="0043684B" w:rsidRDefault="00454581" w:rsidP="0043684B">
      <w:pPr>
        <w:pStyle w:val="SEENEKLER"/>
      </w:pPr>
      <w:r w:rsidRPr="00454581">
        <w:t xml:space="preserve">A) İffet          </w:t>
      </w:r>
      <w:r w:rsidR="0043684B">
        <w:tab/>
      </w:r>
      <w:r w:rsidRPr="00454581">
        <w:t xml:space="preserve">B) Şecaat        C) Mizaç       </w:t>
      </w:r>
    </w:p>
    <w:p w14:paraId="48C36F26" w14:textId="488BDF9D" w:rsidR="00454581" w:rsidRPr="00454581" w:rsidRDefault="00454581" w:rsidP="0043684B">
      <w:pPr>
        <w:pStyle w:val="SEENEKLER"/>
      </w:pPr>
      <w:r w:rsidRPr="00454581">
        <w:t xml:space="preserve">D) Hikmet         </w:t>
      </w:r>
      <w:r w:rsidR="0043684B">
        <w:tab/>
      </w:r>
      <w:r w:rsidRPr="00454581">
        <w:t>E) Adalet</w:t>
      </w:r>
    </w:p>
    <w:p w14:paraId="0C8BCEEA" w14:textId="0F9E9932" w:rsidR="00454581" w:rsidRPr="00454581" w:rsidRDefault="00454581" w:rsidP="0043684B">
      <w:pPr>
        <w:pStyle w:val="SORUMETN"/>
      </w:pPr>
      <w:r w:rsidRPr="00454581">
        <w:t xml:space="preserve">Değerler doğdukları alanlara göre de ahlaki, sosyal, siyasi, ekonomik, estetik, teorik, milli ve dini değerler şeklinde gruplandırılır. Helal haram denildiğinde dini değerler anlaşılır. Aşağıdakilerden hangisi yukarıda sözü edilen dini değerlerden biri değildir? </w:t>
      </w:r>
    </w:p>
    <w:p w14:paraId="6616F4D2" w14:textId="19BB196C" w:rsidR="0043684B" w:rsidRDefault="00454581" w:rsidP="0043684B">
      <w:pPr>
        <w:pStyle w:val="SEENEKLER"/>
      </w:pPr>
      <w:r w:rsidRPr="00454581">
        <w:t>A) Helal</w:t>
      </w:r>
      <w:r w:rsidRPr="00454581">
        <w:tab/>
      </w:r>
      <w:r w:rsidRPr="00454581">
        <w:tab/>
      </w:r>
      <w:r w:rsidR="0043684B">
        <w:tab/>
      </w:r>
      <w:r w:rsidRPr="00454581">
        <w:t xml:space="preserve">B) </w:t>
      </w:r>
      <w:proofErr w:type="gramStart"/>
      <w:r w:rsidRPr="00454581">
        <w:t xml:space="preserve">Sevap  </w:t>
      </w:r>
      <w:r w:rsidRPr="00454581">
        <w:tab/>
      </w:r>
      <w:proofErr w:type="gramEnd"/>
      <w:r w:rsidRPr="00454581">
        <w:t xml:space="preserve">   C)Haram</w:t>
      </w:r>
    </w:p>
    <w:p w14:paraId="6A8D8CC5" w14:textId="4C975EA6" w:rsidR="00454581" w:rsidRPr="00454581" w:rsidRDefault="00454581" w:rsidP="0043684B">
      <w:pPr>
        <w:pStyle w:val="SEENEKLER"/>
      </w:pPr>
      <w:r w:rsidRPr="00454581">
        <w:t>D)Dindarlık</w:t>
      </w:r>
      <w:r w:rsidRPr="00454581">
        <w:tab/>
      </w:r>
      <w:r w:rsidRPr="00454581">
        <w:tab/>
        <w:t>E) Benlik</w:t>
      </w:r>
    </w:p>
    <w:p w14:paraId="535E5062" w14:textId="77777777" w:rsidR="00454581" w:rsidRPr="00454581" w:rsidRDefault="00454581" w:rsidP="00454581">
      <w:pPr>
        <w:rPr>
          <w:rFonts w:eastAsia="Calibri" w:cs="Arial"/>
          <w:bCs/>
          <w:color w:val="000000"/>
          <w:sz w:val="18"/>
          <w:szCs w:val="18"/>
        </w:rPr>
      </w:pPr>
    </w:p>
    <w:p w14:paraId="643EB23D" w14:textId="61B861BF" w:rsidR="00454581" w:rsidRPr="00454581" w:rsidRDefault="00454581" w:rsidP="0043684B">
      <w:pPr>
        <w:pStyle w:val="SORUMETN"/>
      </w:pPr>
      <w:r w:rsidRPr="00454581">
        <w:t xml:space="preserve">Değerler doğdukları alanlara göre de ahlaki, sosyal, siyasi, ekonomik, estetik, teorik, milli ve dini değerler şeklinde gruplandırılır. Vatan millet denildiğinde milli değerler anlaşılır. Aşağıdakilerden hangisi yukarıda sözü edilen milli değerlerden biri değildir? </w:t>
      </w:r>
    </w:p>
    <w:p w14:paraId="5BC5267D" w14:textId="77777777" w:rsidR="0043684B" w:rsidRDefault="00454581" w:rsidP="0043684B">
      <w:pPr>
        <w:pStyle w:val="SEENEKLER"/>
      </w:pPr>
      <w:r w:rsidRPr="00454581">
        <w:t>A)Hakkaniyet</w:t>
      </w:r>
      <w:r w:rsidRPr="00454581">
        <w:tab/>
        <w:t xml:space="preserve"> </w:t>
      </w:r>
    </w:p>
    <w:p w14:paraId="1B9493C5" w14:textId="77777777" w:rsidR="0043684B" w:rsidRDefault="00454581" w:rsidP="0043684B">
      <w:pPr>
        <w:pStyle w:val="SEENEKLER"/>
      </w:pPr>
      <w:r w:rsidRPr="00454581">
        <w:t xml:space="preserve">B)Bağımsızlık  </w:t>
      </w:r>
      <w:r w:rsidRPr="00454581">
        <w:tab/>
      </w:r>
    </w:p>
    <w:p w14:paraId="42689EE9" w14:textId="77777777" w:rsidR="0043684B" w:rsidRDefault="00454581" w:rsidP="0043684B">
      <w:pPr>
        <w:pStyle w:val="SEENEKLER"/>
      </w:pPr>
      <w:r w:rsidRPr="00454581">
        <w:t xml:space="preserve">C)Özgürlük    </w:t>
      </w:r>
      <w:r w:rsidRPr="00454581">
        <w:tab/>
        <w:t xml:space="preserve">      </w:t>
      </w:r>
    </w:p>
    <w:p w14:paraId="55616876" w14:textId="77777777" w:rsidR="0043684B" w:rsidRDefault="00454581" w:rsidP="0043684B">
      <w:pPr>
        <w:pStyle w:val="SEENEKLER"/>
      </w:pPr>
      <w:r w:rsidRPr="00454581">
        <w:t xml:space="preserve">D) Bayrak Sevgisi                    </w:t>
      </w:r>
    </w:p>
    <w:p w14:paraId="75EE5AD0" w14:textId="42A52AA2" w:rsidR="00151DA8" w:rsidRDefault="00454581" w:rsidP="0043684B">
      <w:pPr>
        <w:pStyle w:val="SEENEKLER"/>
        <w:rPr>
          <w:rFonts w:cstheme="minorHAnsi"/>
          <w:sz w:val="24"/>
          <w:szCs w:val="24"/>
        </w:rPr>
      </w:pPr>
      <w:r w:rsidRPr="00454581">
        <w:t xml:space="preserve">E) Vatan Sevgisi         </w:t>
      </w:r>
    </w:p>
    <w:p w14:paraId="28093790" w14:textId="0F44AC0C" w:rsidR="00E709B5" w:rsidRDefault="00E709B5">
      <w:pPr>
        <w:rPr>
          <w:rFonts w:cstheme="minorHAnsi"/>
          <w:sz w:val="24"/>
          <w:szCs w:val="24"/>
        </w:rPr>
      </w:pPr>
      <w:r w:rsidRPr="00797BD9">
        <w:rPr>
          <w:rFonts w:cstheme="minorHAnsi"/>
          <w:sz w:val="24"/>
          <w:szCs w:val="24"/>
        </w:rPr>
        <w:br w:type="page"/>
      </w:r>
      <w:r w:rsidR="00DE4B11">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58890B7E" wp14:editId="2935B818">
                <wp:simplePos x="0" y="0"/>
                <wp:positionH relativeFrom="column">
                  <wp:posOffset>-540385</wp:posOffset>
                </wp:positionH>
                <wp:positionV relativeFrom="paragraph">
                  <wp:posOffset>-711200</wp:posOffset>
                </wp:positionV>
                <wp:extent cx="7559675" cy="10687685"/>
                <wp:effectExtent l="0" t="0" r="3175" b="0"/>
                <wp:wrapNone/>
                <wp:docPr id="17" name="Grup 17"/>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20" name="Metin Kutusu 2"/>
                        <wps:cNvSpPr txBox="1">
                          <a:spLocks noChangeArrowheads="1"/>
                        </wps:cNvSpPr>
                        <wps:spPr bwMode="auto">
                          <a:xfrm>
                            <a:off x="425767" y="1363028"/>
                            <a:ext cx="480695" cy="2238375"/>
                          </a:xfrm>
                          <a:prstGeom prst="rect">
                            <a:avLst/>
                          </a:prstGeom>
                          <a:solidFill>
                            <a:srgbClr val="FFFFFF"/>
                          </a:solidFill>
                          <a:ln w="9525">
                            <a:noFill/>
                            <a:miter lim="800000"/>
                            <a:headEnd/>
                            <a:tailEnd/>
                          </a:ln>
                        </wps:spPr>
                        <wps:txbx>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587817" y="5096828"/>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7667" y="6820853"/>
                            <a:ext cx="480695" cy="2238375"/>
                          </a:xfrm>
                          <a:prstGeom prst="rect">
                            <a:avLst/>
                          </a:prstGeom>
                          <a:solidFill>
                            <a:srgbClr val="FFFFFF"/>
                          </a:solidFill>
                          <a:ln w="9525">
                            <a:noFill/>
                            <a:miter lim="800000"/>
                            <a:headEnd/>
                            <a:tailEnd/>
                          </a:ln>
                        </wps:spPr>
                        <wps:txbx>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wps:txbx>
                        <wps:bodyPr rot="0" vert="vert270" wrap="square" lIns="91440" tIns="45720" rIns="91440" bIns="45720" anchor="t" anchorCtr="0">
                          <a:noAutofit/>
                        </wps:bodyPr>
                      </wps:wsp>
                    </wpg:wgp>
                  </a:graphicData>
                </a:graphic>
              </wp:anchor>
            </w:drawing>
          </mc:Choice>
          <mc:Fallback>
            <w:pict>
              <v:group w14:anchorId="58890B7E" id="Grup 17" o:spid="_x0000_s1026" style="position:absolute;margin-left:-42.55pt;margin-top:-56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lv/grH4n8S+Ffg18Nbzwv&#10;4ivtNmuv2hvAdpcS2F28LS28ut26SwsUILI6kqynhgcEEV9SVHdWdpeosd7aRzKsiuqyxhgrA5DD&#10;PcHoe1S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4h8VeGPCNrBe+KvENjpsN1eQ2lvLfXSQrLcSsEiiUsRl3YhV&#10;UcsTgZNaFfJv/BYL/kiPwu/7OS+Hv/p+tq+s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r/4Kh/DL4g/FT4R/DvR&#10;/hx4O1DWrrTfj14I1W/t9OtzI0Fja6zBLcXDAdI441Z2boAM19K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E/H&#10;f9oL4cfs5eHdG8UfE27uobTXvFul+G9Pa0tTMzX+oXKW1spA+6pkdQW6KOa7avk3/gsF/wAkR+F3&#10;/ZyXw9/9P1tX1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Ift4/s1eOv2ovh34N8I+ANW0mzufDvxc8LeKb6TWJ5&#10;Y43s9N1OK6njQxxyEytHGQikBS2AWUcj2+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m/bC/adb9lXwR4X8YDwj&#10;/bP/AAknxK8PeFPI+1eT5H9p38dp9oztbd5fmbtvG7GMjrXrNfJv/BYH/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n9pn9mjwh+1J4T8P+EPGmualYW/h3x1ovim0k0tow8l1pt4l3DE+9GH&#10;ls8YDAANtJwQea9G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n/AP4KL/Hj4lfs+/DDwL4l+F+sR2V5rnxq8IeH&#10;tRkltUlElhf6tDb3MYDggFo3YBhyOowa+gK+Tf8AgsF/yRH4Xf8AZyXw9/8AT9bV9Z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E/4QfDb4z6Tp+hfFDwlb6xZ6Tr1lrWnwXLOBBf2kyzW042kfNHIqsM8ZHINdJ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K/wDwVs1vWtC+C/wzuND1e6s5Jv2ivANvNJa3DRtJE+uW6vGSpGVZSQVP&#10;BHBr6or5N/4LA5PwR+F2B/zcl8Pf/T9bV9Z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WN42+IfgX4bWFnqvj/xb&#10;p+j22oapbabZT6jdLEs95cSCOCBSx5kkchVXqSQBW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v/BYL/kiPwu/7&#10;OS+Hv/p+tq+sq+d/+ClPwW+J/wAc/hX4B8PfCrwrJq95o/xw8G67qUMdxFF5On2WrwXF1PmRlBCR&#10;IzbQSxxhQTxX0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f/tF/tH+Bf2ZPC+heLPH9lqE9t4g8aaP4YsV02FX&#10;ZbzUbtLWBmDMuIxI43EZIGSAeleg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b/wWC/5Ij8Lv+zkvh7/AOn62r6y&#10;rxn9tz9mXxD+1P4B8I+D/DfiWz0uXw58VPDXiq4mvo3ZZoNM1GK7khXb0d1jKqTwCea9m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vF/wBuH9pnxN+yz8P/AAh4v8K+HbHUpvEfxW8M+FbiLUGcLFb6nqMVpLMuwg70&#10;WQsueMjkEV7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Jv8AwWC/5Ij8Lv8As5L4e/8Ap+tq+sq8/wD2jP2bvAf7&#10;T3hfQfCXxCv9Ut7Xw9410fxRYtpNxHG7Xmm3aXUCOXRwYjJGA6gBiuQGU816B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Ov/BSz4zfEv4I/CrwBr/wu8Uy6Teav8cvBmh6jNFCjmbT73V4ILmA71IAeJ2UkYIzwQea&#10;+i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v2jf+Cz3g/8AZ/8A2hvEX7Otr+zR4y8Val4baMXV1oLxyK6vGj7tgBYAbwOe9b4f&#10;DV8VJxpK7Sv8vmfQcO8K5/xZi54bKaDqzhHnkk4xtFNK7cnFbtLfqfatFfn7/wAP5LP/AKMN+Kn/&#10;AICD/wCIo/4fyWf/AEYb8VP/AAEH/wARXX/ZGYfyfiv8z67/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L8R/+Sea9/2Bbr/0S1bV&#10;YvxH/wCSea9/2Bbr/wBEtVR+JHRhP96p/wCJfmfFn/BvD/yYVff9lC1D/wBJ7Svu2vhL/g3h/wCT&#10;Cr7/ALKFqH/pPaV9213Zt/yMqv8AiZ+geMH/ACc/Nv8Ar9MKKKK88/NwooooAKKKKACiiigAoooo&#10;AKKKKACiiigAooooAKKKKACiiigAooooAKKKKACvgP8AZP8A+U4fx9/7FW1/laV9+V8B/sn/APKc&#10;P4+/9ira/wArSvQwP8Ov/g/9uifpnh//AMifiD/sCf8A6foH35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YvxH/AOSea9/2Bbr/ANEtW1WL8R/+Sea9&#10;/wBgW6/9EtVR+JHRhP8Aeqf+JfmfFn/BvD/yYVff9lC1D/0ntK+7a+Ev+DeH/kwq+/7KFqH/AKT2&#10;lfdtd2bf8jKr/iZ+geMH/Jz82/6/TCiiivPPzc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PDv29f2kfHf7MXw5&#10;8F+Lfh/YabcXPiH4u+FfC98uqQPIi2epanDazugR1IkEchKkkgNglWHFe418m/8ABYL/AJIj8Lv+&#10;zkvh7/6fravrK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Zf+&#10;Cp3w/wDHHxG+EHw50vwF4S1DWLix+P3gfUr2DTbVpmgs7fWreWe4YKDtjjRSzMeFAJNfTVABRRRQ&#10;AUUUUAFFFFABRRRQAUUUUAFFFFAHzX/wWB/5Rt/FP/sE2v8A6XW1dF/wTQ/5MB+EX/Yi2P8A6Lrn&#10;f+CwP/KNv4p/9gm1/wDS62rov+CaH/JgPwi/7EWx/wDRdek/+ROv+vj/APSUfp8/+TMQ/wCxhP8A&#10;9RoHuVFFFeaf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vxH/wCSea9/2Bbr/wBEtW1W&#10;L8R/+Sea9/2Bbr/0S1VH4kdGE/3qn/iX5nxZ/wAG8P8AyYVff9lC1D/0ntK+7a+Ev+DeH/kwq+/7&#10;KFqH/pPaV9213Zt/yMqv+Jn6B4wf8nPzb/r9MKKKK88/NwooooAKKKKACiiigAooooAKKKKACiii&#10;gAooooAKKKKACiiigAooooAKKKKACvgP9k//AJTh/H3/ALFW1/laV9+V8B/sn/8AKcP4+/8AYq2v&#10;8rSvQwP8Ov8A4P8A26J+meH/APyJ+IP+wJ/+n6B9+UUUV55+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MX9uT/g218B/HT9oXVP2rf2P/2lNd+D&#10;PjLXLl7zVotKhdrR7x33yXELQSRS25dvmZVZlLcgLyD+nVFAH5C/Df8A4Nadc8efELSvGX/BQD/g&#10;oD4y+KljpF15kejI1wDcRgofJa4u553jjfbtcRhWK42spww/Wjwb4O8LfDzwjpfgLwPoNrpei6Lp&#10;8NjpOm2UQSG1tokCRxIo6KqqAB6CtK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X4j/APJPNe/7At1/6Jat&#10;qsX4j/8AJPNe/wCwLdf+iWqo/Ejown+9U/8AEvzPiz/g3h/5MKvv+yhah/6T2lfdtfCX/BvD/wAm&#10;FX3/AGULUP8A0ntK+7a7s2/5GVX/ABM/QPGD/k5+bf8AX6YUUUV55+bhRRRQAUUUUAFFFFABRRRQ&#10;AUUUUAFFFFABRRRQAUUUUAFFFFABRRRQAUUUUAFfAf7J/wDynD+Pv/Yq2v8AK0r78r4D/ZP/AOU4&#10;fx9/7FW1/laV6GB/h1/8H/t0T9M8P/8AkT8Qf9gT/wDT9A+/K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qPif/AIIj+K9A8NahrsX/AAUM+KUjWVjNOsbXkgDFELY/13fFfojWL8R/+Sea9/2Bbr/0S1OO&#10;bZhzL3/wj/kbYfxi8RKmIhGWMVm0v4NDv/17Pj3/AIIEeL/Fvjb9hy+1jxn4o1HV7xfH2oRrdapf&#10;SXEgQW9qQu5yTgEnjOOTX25Xwl/wbw/8mFX3/ZQtQ/8ASe0r7tqM10zKql3Zw+LlOnT8TM1hBJJV&#10;p2S0SCiiivPPzk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MD4ifC34efFrTLHRfiV4QsdatdN1qz1fT7e+i3rB&#10;fWsomt7hfR45FVlPYit+iigAooooAKKKKACiiigAooooAKKKKACiiigD5r/4LA/8o2/in/2CbX/0&#10;utq6L/gmh/yYD8Iv+xFsf/Rdc7/wWB/5Rt/FP/sE2v8A6XW1dF/wTQ/5MB+EX/Yi2P8A6Lr0n/yJ&#10;1/18f/pKP0+f/JmIf9jCf/qNA9yooorzT8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N/E34u/Df4N6Tp+ufE/wAW22j2mq67ZaNp890G2z393MsNtANoPzSSMqjt&#10;k8kV0lfJv/BYL/kiPwu/7OS+Hv8A6fravrKgAooooAKKKKACiiigAooooAKKKKACiiigD5r/AOCw&#10;P/KNv4p/9gm1/wDS62rov+CaH/JgPwi/7EWx/wDRdc7/AMFgf+UbfxT/AOwTa/8ApdbV0X/BND/k&#10;wH4Rf9iLY/8AouvSf/InX/Xx/wDpKP0+f/JmIf8AYwn/AOo0D3KiiivNPz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GB8RPhb8O/i1pljovxK8IWWtWuma1aavp9v&#10;fRb1gvrWUTW9wvo8ciqynsQK36RnRBl2C845NLQAUUUUAFFFFABRRRQAUUUUAFFFFABRRRQB81/8&#10;Fgf+UbfxT/7BNr/6XW1dF/wTQ/5MB+EX/Yi2P/ouud/4LA/8o2/in/2CbX/0utq6L/gmh/yYD8Iv&#10;+xFsf/Rdek/+ROv+vj/9JR+nz/5MxD/sYT/9RoHuVFFFeaf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mP/AIKpePPG3w++D/w41PwJ4t1LR7i+/aA8DadeT6ZePA89pPrVvHPbuUILRyIxVlPD&#10;KSCCK+nK+Tf+CwX/ACRH4Xf9nJfD3/0/W1fWVABRRRQAUUUUAFFFFABRRRQAUUUUAFFFFAHzX/wW&#10;B/5Rt/FP/sE2v/pdbV0X/BND/kwH4Rf9iLY/+i653/gsD/yjb+Kf/YJtf/S62rov+CaH/JgPwi/7&#10;EWx/9F16T/5E6/6+P/0lH6fP/kzEP+xhP/1Gge5UUUV5p+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b/wWC/5Ij8Lv+zkv&#10;h7/6fravrKuX+K/wY+Gvxw0bTfD/AMUfDEeq2ej+IbDXNOhkldPJv7OdZ7aYbCCSkiqwByDjkEcV&#10;1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7+2p+05q/7KvgPwn4w0bwpbavJ4k+KHhvwpNDdXDRCCLU9QitHnBUHLRiTcF6EjBIr2KvEv27&#10;fhH4b+Mnw78G6H4nvb63h0r4teF9at2sJEVmuLTUop41bejAoWUBgACR0IPNe2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_x0000_s1028" type="#_x0000_t202" style="position:absolute;left:4257;top:13630;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AEF4569" w14:textId="77777777" w:rsidR="00E44A5B" w:rsidRPr="001B0C3D" w:rsidRDefault="00E44A5B" w:rsidP="00E44A5B">
                        <w:pPr>
                          <w:pStyle w:val="stBilgi"/>
                          <w:jc w:val="center"/>
                          <w:rPr>
                            <w:szCs w:val="20"/>
                          </w:rPr>
                        </w:pPr>
                        <w:r w:rsidRPr="001B0C3D">
                          <w:rPr>
                            <w:szCs w:val="20"/>
                          </w:rPr>
                          <w:t>DİN KÜLTÜRÜ VE AHLAK BİLGİSİ</w:t>
                        </w:r>
                      </w:p>
                      <w:p w14:paraId="5846AC4D" w14:textId="58C067C5"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2A4CFA0A" w14:textId="77777777" w:rsidR="00E44A5B" w:rsidRPr="001B0C3D" w:rsidRDefault="00E44A5B" w:rsidP="00E44A5B">
                        <w:pPr>
                          <w:pStyle w:val="stBilgi"/>
                          <w:jc w:val="center"/>
                          <w:rPr>
                            <w:szCs w:val="20"/>
                          </w:rPr>
                        </w:pPr>
                      </w:p>
                      <w:p w14:paraId="21E6016E" w14:textId="655D64C2" w:rsidR="00D650E9" w:rsidRPr="001B0C3D" w:rsidRDefault="00D650E9" w:rsidP="00D650E9">
                        <w:pPr>
                          <w:pStyle w:val="stBilgi"/>
                          <w:jc w:val="center"/>
                          <w:rPr>
                            <w:szCs w:val="20"/>
                          </w:rPr>
                        </w:pPr>
                      </w:p>
                    </w:txbxContent>
                  </v:textbox>
                </v:shape>
                <v:shape id="_x0000_s1029" type="#_x0000_t202" href="https://www.dindersi.com/icerik/din-kulturu-ve-ahlak-bilgisi-c93" style="position:absolute;left:15878;top:50968;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Cs w:val="20"/>
                          </w:rPr>
                        </w:pPr>
                        <w:r w:rsidRPr="000661E9">
                          <w:rPr>
                            <w:color w:val="808080" w:themeColor="background1" w:themeShade="80"/>
                            <w:szCs w:val="20"/>
                          </w:rPr>
                          <w:t>OPTİK FORMU</w:t>
                        </w:r>
                        <w:r w:rsidR="000661E9">
                          <w:rPr>
                            <w:color w:val="808080" w:themeColor="background1" w:themeShade="80"/>
                            <w:szCs w:val="20"/>
                          </w:rPr>
                          <w:t xml:space="preserve"> FOTOKOPİ İLE (A4 </w:t>
                        </w:r>
                        <w:proofErr w:type="gramStart"/>
                        <w:r w:rsidR="000661E9">
                          <w:rPr>
                            <w:color w:val="808080" w:themeColor="background1" w:themeShade="80"/>
                            <w:szCs w:val="20"/>
                          </w:rPr>
                          <w:t>KAĞIDI</w:t>
                        </w:r>
                        <w:proofErr w:type="gramEnd"/>
                        <w:r w:rsidR="000661E9">
                          <w:rPr>
                            <w:color w:val="808080" w:themeColor="background1" w:themeShade="80"/>
                            <w:szCs w:val="20"/>
                          </w:rPr>
                          <w:t>) ÇOĞALTTIKTAN</w:t>
                        </w:r>
                        <w:r w:rsidR="000661E9" w:rsidRPr="000661E9">
                          <w:rPr>
                            <w:color w:val="808080" w:themeColor="background1" w:themeShade="80"/>
                            <w:szCs w:val="20"/>
                          </w:rPr>
                          <w:t xml:space="preserve"> SONRA BURADAN KESEBİLİRSİNİZ</w:t>
                        </w:r>
                        <w:r w:rsidR="000661E9">
                          <w:rPr>
                            <w:color w:val="808080" w:themeColor="background1" w:themeShade="80"/>
                            <w:szCs w:val="20"/>
                          </w:rPr>
                          <w:t>.</w:t>
                        </w:r>
                      </w:p>
                    </w:txbxContent>
                  </v:textbox>
                </v:shape>
                <v:shape id="_x0000_s1030" type="#_x0000_t202" style="position:absolute;left:3876;top:68208;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9EEB66A" w14:textId="77777777" w:rsidR="00E44A5B" w:rsidRPr="001B0C3D" w:rsidRDefault="00E44A5B" w:rsidP="00E44A5B">
                        <w:pPr>
                          <w:pStyle w:val="stBilgi"/>
                          <w:jc w:val="center"/>
                          <w:rPr>
                            <w:szCs w:val="20"/>
                          </w:rPr>
                        </w:pPr>
                        <w:r w:rsidRPr="001B0C3D">
                          <w:rPr>
                            <w:szCs w:val="20"/>
                          </w:rPr>
                          <w:t>DİN KÜLTÜRÜ VE AHLAK BİLGİSİ</w:t>
                        </w:r>
                      </w:p>
                      <w:p w14:paraId="05D8FD0B" w14:textId="56C27472" w:rsidR="00E44A5B" w:rsidRPr="001B0C3D" w:rsidRDefault="00E44A5B" w:rsidP="00E44A5B">
                        <w:pPr>
                          <w:pStyle w:val="stBilgi"/>
                          <w:jc w:val="center"/>
                          <w:rPr>
                            <w:szCs w:val="20"/>
                          </w:rPr>
                        </w:pPr>
                        <w:r>
                          <w:rPr>
                            <w:szCs w:val="20"/>
                          </w:rPr>
                          <w:t>9</w:t>
                        </w:r>
                        <w:r w:rsidRPr="001B0C3D">
                          <w:rPr>
                            <w:szCs w:val="20"/>
                          </w:rPr>
                          <w:t xml:space="preserve">. Sınıf 2.Dönem </w:t>
                        </w:r>
                        <w:r w:rsidR="00407234">
                          <w:rPr>
                            <w:szCs w:val="20"/>
                          </w:rPr>
                          <w:t>2</w:t>
                        </w:r>
                        <w:r w:rsidRPr="001B0C3D">
                          <w:rPr>
                            <w:szCs w:val="20"/>
                          </w:rPr>
                          <w:t xml:space="preserve">. Yazılı / </w:t>
                        </w:r>
                        <w:r>
                          <w:rPr>
                            <w:szCs w:val="20"/>
                          </w:rPr>
                          <w:t>Test Sınavı-1</w:t>
                        </w:r>
                      </w:p>
                      <w:p w14:paraId="70703E20" w14:textId="77777777" w:rsidR="00E44A5B" w:rsidRPr="001B0C3D" w:rsidRDefault="00E44A5B" w:rsidP="00E44A5B">
                        <w:pPr>
                          <w:pStyle w:val="stBilgi"/>
                          <w:jc w:val="center"/>
                          <w:rPr>
                            <w:szCs w:val="20"/>
                          </w:rPr>
                        </w:pPr>
                      </w:p>
                      <w:p w14:paraId="1D0C3522" w14:textId="77777777" w:rsidR="00E44A5B" w:rsidRPr="001B0C3D" w:rsidRDefault="00E44A5B" w:rsidP="00E44A5B">
                        <w:pPr>
                          <w:pStyle w:val="stBilgi"/>
                          <w:jc w:val="center"/>
                          <w:rPr>
                            <w:szCs w:val="20"/>
                          </w:rPr>
                        </w:pPr>
                      </w:p>
                      <w:p w14:paraId="78EDC95A" w14:textId="117C55A8" w:rsidR="00D650E9" w:rsidRPr="001B0C3D" w:rsidRDefault="00D650E9" w:rsidP="00D650E9">
                        <w:pPr>
                          <w:pStyle w:val="stBilgi"/>
                          <w:jc w:val="center"/>
                          <w:rPr>
                            <w:szCs w:val="20"/>
                          </w:rPr>
                        </w:pPr>
                      </w:p>
                    </w:txbxContent>
                  </v:textbox>
                </v:shape>
              </v:group>
            </w:pict>
          </mc:Fallback>
        </mc:AlternateContent>
      </w:r>
      <w:r w:rsidR="00050EE9">
        <w:rPr>
          <w:rFonts w:cstheme="minorHAnsi"/>
          <w:sz w:val="24"/>
          <w:szCs w:val="24"/>
        </w:rPr>
        <w:t xml:space="preserve"> </w:t>
      </w:r>
    </w:p>
    <w:p w14:paraId="5444E271" w14:textId="398ED3A5" w:rsidR="00E709B5" w:rsidRDefault="00E709B5">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730944" behindDoc="0" locked="0" layoutInCell="1" allowOverlap="1" wp14:anchorId="24D77A41" wp14:editId="0BEB51D6">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6A365B81" w:rsidR="00096985" w:rsidRDefault="00096985">
      <w:pPr>
        <w:rPr>
          <w:rFonts w:cstheme="minorHAnsi"/>
          <w:sz w:val="24"/>
          <w:szCs w:val="24"/>
        </w:rPr>
      </w:pPr>
    </w:p>
    <w:p w14:paraId="37547AF1" w14:textId="269C178D" w:rsidR="00096985" w:rsidRDefault="00096985">
      <w:pPr>
        <w:rPr>
          <w:rFonts w:cstheme="minorHAnsi"/>
          <w:sz w:val="24"/>
          <w:szCs w:val="24"/>
        </w:rPr>
      </w:pPr>
    </w:p>
    <w:p w14:paraId="149F4265" w14:textId="3E04BDE3"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5E69CCF8" w:rsidR="00096985" w:rsidRDefault="00096985">
      <w:pPr>
        <w:rPr>
          <w:rFonts w:cstheme="minorHAnsi"/>
          <w:sz w:val="24"/>
          <w:szCs w:val="24"/>
        </w:rPr>
      </w:pPr>
    </w:p>
    <w:p w14:paraId="0013ACC4" w14:textId="45CC19B7" w:rsidR="00096985" w:rsidRDefault="00096985">
      <w:pPr>
        <w:rPr>
          <w:rFonts w:cstheme="minorHAnsi"/>
          <w:sz w:val="24"/>
          <w:szCs w:val="24"/>
        </w:rPr>
      </w:pPr>
    </w:p>
    <w:p w14:paraId="1E7E7DEF" w14:textId="5B49D28C" w:rsidR="00096985" w:rsidRDefault="00096985">
      <w:pPr>
        <w:rPr>
          <w:rFonts w:cstheme="minorHAnsi"/>
          <w:sz w:val="24"/>
          <w:szCs w:val="24"/>
        </w:rPr>
      </w:pPr>
    </w:p>
    <w:p w14:paraId="4887EE76" w14:textId="64904DAA"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0F583A4E" w:rsidR="00C150A7" w:rsidRDefault="0056626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758592" behindDoc="0" locked="0" layoutInCell="1" allowOverlap="1" wp14:anchorId="46C177AF" wp14:editId="4966ED12">
                <wp:simplePos x="0" y="0"/>
                <wp:positionH relativeFrom="column">
                  <wp:posOffset>-578485</wp:posOffset>
                </wp:positionH>
                <wp:positionV relativeFrom="paragraph">
                  <wp:posOffset>-692150</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6C177AF" id="Grup 11" o:spid="_x0000_s1032" style="position:absolute;margin-left:-45.55pt;margin-top:-54.5pt;width:598.1pt;height:840.15pt;z-index:2517585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A5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chPunPmBAne3TxM4MeOq5iRikLr&#10;B27qmKOof83pPinSsUDkTFVKWQVXd4jRVSHxkUZZVDMb/N6WAIvkOMb7mi10KCZJUZpyR5seRkhy&#10;O9+2rHj0V207HNPnJWN0bE+5w/U0A3uUlQkf0F9cwBsGn3TcrWtPuf2G5fgf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7FFDE48" w:rsidR="00501EC5" w:rsidRPr="00501EC5" w:rsidRDefault="00D52CE4">
                        <w:pPr>
                          <w:rPr>
                            <w:b/>
                            <w:bCs/>
                            <w:color w:val="FFFFFF" w:themeColor="background1"/>
                            <w:sz w:val="30"/>
                            <w:szCs w:val="30"/>
                          </w:rPr>
                        </w:pPr>
                        <w:r>
                          <w:rPr>
                            <w:b/>
                            <w:bCs/>
                            <w:color w:val="FFFFFF" w:themeColor="background1"/>
                            <w:sz w:val="30"/>
                            <w:szCs w:val="30"/>
                          </w:rPr>
                          <w:t>9</w:t>
                        </w:r>
                        <w:r w:rsidR="00501EC5"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631BF716" w14:textId="4027FB26"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68BE113" w:rsidR="00ED5112" w:rsidRDefault="00ED5112">
      <w:pPr>
        <w:rPr>
          <w:rFonts w:cstheme="minorHAnsi"/>
          <w:sz w:val="24"/>
          <w:szCs w:val="24"/>
        </w:rPr>
      </w:pPr>
    </w:p>
    <w:p w14:paraId="510BD7CB" w14:textId="6AFBCA94" w:rsidR="00ED5112" w:rsidRDefault="00ED5112">
      <w:pPr>
        <w:rPr>
          <w:rFonts w:cstheme="minorHAnsi"/>
          <w:sz w:val="24"/>
          <w:szCs w:val="24"/>
        </w:rPr>
      </w:pPr>
      <w:r>
        <w:rPr>
          <w:rFonts w:cstheme="minorHAnsi"/>
          <w:sz w:val="24"/>
          <w:szCs w:val="24"/>
        </w:rPr>
        <w:br w:type="page"/>
      </w:r>
    </w:p>
    <w:p w14:paraId="75FF8233" w14:textId="002EEFBD" w:rsidR="00C150A7" w:rsidRDefault="00B941F7">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23AFD9F6" wp14:editId="40C1FBAC">
            <wp:simplePos x="0" y="0"/>
            <wp:positionH relativeFrom="page">
              <wp:align>right</wp:align>
            </wp:positionH>
            <wp:positionV relativeFrom="paragraph">
              <wp:posOffset>-845820</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021DA2">
      <w:headerReference w:type="default" r:id="rId25"/>
      <w:footerReference w:type="default" r:id="rId26"/>
      <w:footerReference w:type="first" r:id="rId27"/>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D2FF" w14:textId="77777777" w:rsidR="008A2F09" w:rsidRDefault="008A2F09" w:rsidP="00ED544D">
      <w:pPr>
        <w:spacing w:after="0" w:line="240" w:lineRule="auto"/>
      </w:pPr>
      <w:r>
        <w:separator/>
      </w:r>
    </w:p>
  </w:endnote>
  <w:endnote w:type="continuationSeparator" w:id="0">
    <w:p w14:paraId="1335B83A" w14:textId="77777777" w:rsidR="008A2F09" w:rsidRDefault="008A2F09"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bookmarkStart w:id="11" w:name="_Hlk125552933"/>
    <w:bookmarkStart w:id="12" w:name="_Hlk125552934"/>
    <w:bookmarkStart w:id="13" w:name="_Hlk125557046"/>
    <w:bookmarkStart w:id="14" w:name="_Hlk125557047"/>
    <w:bookmarkStart w:id="15" w:name="_Hlk125557374"/>
    <w:bookmarkStart w:id="16" w:name="_Hlk125557375"/>
    <w:bookmarkStart w:id="17" w:name="_Hlk125557701"/>
    <w:bookmarkStart w:id="18" w:name="_Hlk125557702"/>
    <w:bookmarkStart w:id="19" w:name="_Hlk125558474"/>
    <w:bookmarkStart w:id="20" w:name="_Hlk125558475"/>
    <w:bookmarkStart w:id="21" w:name="_Hlk125558843"/>
    <w:bookmarkStart w:id="22" w:name="_Hlk125558844"/>
    <w:bookmarkStart w:id="23" w:name="_Hlk125558947"/>
    <w:bookmarkStart w:id="24" w:name="_Hlk125558948"/>
    <w:bookmarkStart w:id="25" w:name="_Hlk125559487"/>
    <w:bookmarkStart w:id="26" w:name="_Hlk125559488"/>
    <w:bookmarkStart w:id="27" w:name="_Hlk125559580"/>
    <w:bookmarkStart w:id="28" w:name="_Hlk125559581"/>
    <w:bookmarkStart w:id="29" w:name="_Hlk125559810"/>
    <w:bookmarkStart w:id="30" w:name="_Hlk125559811"/>
    <w:bookmarkStart w:id="31" w:name="_Hlk125560049"/>
    <w:bookmarkStart w:id="32" w:name="_Hlk125560050"/>
    <w:bookmarkStart w:id="33" w:name="_Hlk125560316"/>
    <w:bookmarkStart w:id="34" w:name="_Hlk125560317"/>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618D6" w14:textId="77777777" w:rsidR="00920F0D" w:rsidRDefault="00920F0D" w:rsidP="00920F0D">
    <w:pPr>
      <w:pStyle w:val="AltBilgi"/>
    </w:pPr>
    <w:r>
      <w:rPr>
        <w:noProof/>
        <w:lang w:eastAsia="tr-TR"/>
      </w:rPr>
      <mc:AlternateContent>
        <mc:Choice Requires="wps">
          <w:drawing>
            <wp:anchor distT="0" distB="0" distL="114300" distR="114300" simplePos="0" relativeHeight="251665408" behindDoc="0" locked="0" layoutInCell="1" allowOverlap="1" wp14:anchorId="2803BF75" wp14:editId="32D4ACB1">
              <wp:simplePos x="0" y="0"/>
              <wp:positionH relativeFrom="column">
                <wp:posOffset>27295</wp:posOffset>
              </wp:positionH>
              <wp:positionV relativeFrom="paragraph">
                <wp:posOffset>114584</wp:posOffset>
              </wp:positionV>
              <wp:extent cx="2552700" cy="393700"/>
              <wp:effectExtent l="0" t="19050" r="38100" b="44450"/>
              <wp:wrapNone/>
              <wp:docPr id="3" name="Ok: Sağ 3"/>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670ABF" w14:textId="77777777" w:rsidR="00920F0D" w:rsidRPr="001016DC" w:rsidRDefault="00920F0D" w:rsidP="00920F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3BF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 o:spid="_x0000_s1046"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67670ABF" w14:textId="77777777" w:rsidR="00920F0D" w:rsidRPr="001016DC" w:rsidRDefault="00920F0D" w:rsidP="00920F0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23F1DD31" wp14:editId="10BF60F1">
          <wp:simplePos x="0" y="0"/>
          <wp:positionH relativeFrom="column">
            <wp:posOffset>4486057</wp:posOffset>
          </wp:positionH>
          <wp:positionV relativeFrom="paragraph">
            <wp:posOffset>203797</wp:posOffset>
          </wp:positionV>
          <wp:extent cx="1151420" cy="223730"/>
          <wp:effectExtent l="0" t="0" r="0" b="5080"/>
          <wp:wrapNone/>
          <wp:docPr id="22" name="Resim 2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18F6C39D" wp14:editId="4DBB0B24">
          <wp:simplePos x="0" y="0"/>
          <wp:positionH relativeFrom="column">
            <wp:posOffset>3046986</wp:posOffset>
          </wp:positionH>
          <wp:positionV relativeFrom="paragraph">
            <wp:posOffset>184434</wp:posOffset>
          </wp:positionV>
          <wp:extent cx="991870" cy="251460"/>
          <wp:effectExtent l="0" t="0" r="0" b="0"/>
          <wp:wrapNone/>
          <wp:docPr id="23" name="Resim 2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DA27" w14:textId="77777777" w:rsidR="008A2F09" w:rsidRDefault="008A2F09" w:rsidP="00ED544D">
      <w:pPr>
        <w:spacing w:after="0" w:line="240" w:lineRule="auto"/>
      </w:pPr>
      <w:r>
        <w:separator/>
      </w:r>
    </w:p>
  </w:footnote>
  <w:footnote w:type="continuationSeparator" w:id="0">
    <w:p w14:paraId="24B16349" w14:textId="77777777" w:rsidR="008A2F09" w:rsidRDefault="008A2F09"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32C4C866" w:rsidR="00C150A7" w:rsidRDefault="00D52CE4" w:rsidP="00C150A7">
    <w:pPr>
      <w:pStyle w:val="stBilgi"/>
      <w:jc w:val="center"/>
    </w:pPr>
    <w:r>
      <w:t>9</w:t>
    </w:r>
    <w:r w:rsidR="00C150A7">
      <w:t xml:space="preserve">. Sınıf </w:t>
    </w:r>
    <w:r w:rsidR="0002361D">
      <w:t>1</w:t>
    </w:r>
    <w:r w:rsidR="00C150A7">
      <w:t>.Dönem 1. Yazılı / Sınav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970"/>
    <w:multiLevelType w:val="hybridMultilevel"/>
    <w:tmpl w:val="1004C978"/>
    <w:lvl w:ilvl="0" w:tplc="F01E718E">
      <w:start w:val="1"/>
      <w:numFmt w:val="decimal"/>
      <w:pStyle w:val="SORUNOLUBOLD"/>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C3D69D16"/>
    <w:lvl w:ilvl="0" w:tplc="DA3CE092">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578178D"/>
    <w:multiLevelType w:val="hybridMultilevel"/>
    <w:tmpl w:val="8102BC5C"/>
    <w:lvl w:ilvl="0" w:tplc="9EE0A452">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7"/>
  </w:num>
  <w:num w:numId="2" w16cid:durableId="1368987385">
    <w:abstractNumId w:val="8"/>
  </w:num>
  <w:num w:numId="3" w16cid:durableId="710424297">
    <w:abstractNumId w:val="9"/>
  </w:num>
  <w:num w:numId="4" w16cid:durableId="1304041857">
    <w:abstractNumId w:val="5"/>
  </w:num>
  <w:num w:numId="5" w16cid:durableId="237449479">
    <w:abstractNumId w:val="7"/>
    <w:lvlOverride w:ilvl="0">
      <w:startOverride w:val="1"/>
    </w:lvlOverride>
  </w:num>
  <w:num w:numId="6" w16cid:durableId="1322536676">
    <w:abstractNumId w:val="7"/>
    <w:lvlOverride w:ilvl="0">
      <w:startOverride w:val="1"/>
    </w:lvlOverride>
  </w:num>
  <w:num w:numId="7" w16cid:durableId="1232154738">
    <w:abstractNumId w:val="7"/>
    <w:lvlOverride w:ilvl="0">
      <w:startOverride w:val="1"/>
    </w:lvlOverride>
  </w:num>
  <w:num w:numId="8" w16cid:durableId="1368800974">
    <w:abstractNumId w:val="7"/>
    <w:lvlOverride w:ilvl="0">
      <w:startOverride w:val="1"/>
    </w:lvlOverride>
  </w:num>
  <w:num w:numId="9" w16cid:durableId="711686611">
    <w:abstractNumId w:val="9"/>
    <w:lvlOverride w:ilvl="0">
      <w:startOverride w:val="1"/>
    </w:lvlOverride>
  </w:num>
  <w:num w:numId="10" w16cid:durableId="1508254507">
    <w:abstractNumId w:val="7"/>
    <w:lvlOverride w:ilvl="0">
      <w:startOverride w:val="1"/>
    </w:lvlOverride>
  </w:num>
  <w:num w:numId="11" w16cid:durableId="832722263">
    <w:abstractNumId w:val="7"/>
    <w:lvlOverride w:ilvl="0">
      <w:startOverride w:val="1"/>
    </w:lvlOverride>
  </w:num>
  <w:num w:numId="12" w16cid:durableId="504396740">
    <w:abstractNumId w:val="7"/>
    <w:lvlOverride w:ilvl="0">
      <w:startOverride w:val="1"/>
    </w:lvlOverride>
  </w:num>
  <w:num w:numId="13" w16cid:durableId="784036679">
    <w:abstractNumId w:val="9"/>
    <w:lvlOverride w:ilvl="0">
      <w:startOverride w:val="1"/>
    </w:lvlOverride>
  </w:num>
  <w:num w:numId="14" w16cid:durableId="443424555">
    <w:abstractNumId w:val="7"/>
    <w:lvlOverride w:ilvl="0">
      <w:startOverride w:val="1"/>
    </w:lvlOverride>
  </w:num>
  <w:num w:numId="15" w16cid:durableId="1253783061">
    <w:abstractNumId w:val="7"/>
    <w:lvlOverride w:ilvl="0">
      <w:startOverride w:val="1"/>
    </w:lvlOverride>
  </w:num>
  <w:num w:numId="16" w16cid:durableId="1814636124">
    <w:abstractNumId w:val="7"/>
    <w:lvlOverride w:ilvl="0">
      <w:startOverride w:val="1"/>
    </w:lvlOverride>
  </w:num>
  <w:num w:numId="17" w16cid:durableId="1602034143">
    <w:abstractNumId w:val="7"/>
    <w:lvlOverride w:ilvl="0">
      <w:startOverride w:val="1"/>
    </w:lvlOverride>
  </w:num>
  <w:num w:numId="18" w16cid:durableId="1612737209">
    <w:abstractNumId w:val="9"/>
    <w:lvlOverride w:ilvl="0">
      <w:startOverride w:val="1"/>
    </w:lvlOverride>
  </w:num>
  <w:num w:numId="19" w16cid:durableId="2143039897">
    <w:abstractNumId w:val="7"/>
    <w:lvlOverride w:ilvl="0">
      <w:startOverride w:val="1"/>
    </w:lvlOverride>
  </w:num>
  <w:num w:numId="20" w16cid:durableId="1893031724">
    <w:abstractNumId w:val="7"/>
    <w:lvlOverride w:ilvl="0">
      <w:startOverride w:val="1"/>
    </w:lvlOverride>
  </w:num>
  <w:num w:numId="21" w16cid:durableId="375392353">
    <w:abstractNumId w:val="7"/>
    <w:lvlOverride w:ilvl="0">
      <w:startOverride w:val="1"/>
    </w:lvlOverride>
  </w:num>
  <w:num w:numId="22" w16cid:durableId="1439131810">
    <w:abstractNumId w:val="7"/>
    <w:lvlOverride w:ilvl="0">
      <w:startOverride w:val="1"/>
    </w:lvlOverride>
  </w:num>
  <w:num w:numId="23" w16cid:durableId="1408961897">
    <w:abstractNumId w:val="7"/>
    <w:lvlOverride w:ilvl="0">
      <w:startOverride w:val="1"/>
    </w:lvlOverride>
  </w:num>
  <w:num w:numId="24" w16cid:durableId="1828547524">
    <w:abstractNumId w:val="7"/>
    <w:lvlOverride w:ilvl="0">
      <w:startOverride w:val="1"/>
    </w:lvlOverride>
  </w:num>
  <w:num w:numId="25" w16cid:durableId="295067528">
    <w:abstractNumId w:val="7"/>
    <w:lvlOverride w:ilvl="0">
      <w:startOverride w:val="1"/>
    </w:lvlOverride>
  </w:num>
  <w:num w:numId="26" w16cid:durableId="1706641339">
    <w:abstractNumId w:val="7"/>
    <w:lvlOverride w:ilvl="0">
      <w:startOverride w:val="1"/>
    </w:lvlOverride>
  </w:num>
  <w:num w:numId="27" w16cid:durableId="481236733">
    <w:abstractNumId w:val="7"/>
    <w:lvlOverride w:ilvl="0">
      <w:startOverride w:val="1"/>
    </w:lvlOverride>
  </w:num>
  <w:num w:numId="28" w16cid:durableId="511575363">
    <w:abstractNumId w:val="7"/>
    <w:lvlOverride w:ilvl="0">
      <w:startOverride w:val="1"/>
    </w:lvlOverride>
  </w:num>
  <w:num w:numId="29" w16cid:durableId="180241016">
    <w:abstractNumId w:val="7"/>
    <w:lvlOverride w:ilvl="0">
      <w:startOverride w:val="1"/>
    </w:lvlOverride>
  </w:num>
  <w:num w:numId="30" w16cid:durableId="1754739415">
    <w:abstractNumId w:val="7"/>
    <w:lvlOverride w:ilvl="0">
      <w:startOverride w:val="1"/>
    </w:lvlOverride>
  </w:num>
  <w:num w:numId="31" w16cid:durableId="1916667188">
    <w:abstractNumId w:val="7"/>
    <w:lvlOverride w:ilvl="0">
      <w:startOverride w:val="1"/>
    </w:lvlOverride>
  </w:num>
  <w:num w:numId="32" w16cid:durableId="352389463">
    <w:abstractNumId w:val="4"/>
  </w:num>
  <w:num w:numId="33" w16cid:durableId="1148210807">
    <w:abstractNumId w:val="2"/>
  </w:num>
  <w:num w:numId="34" w16cid:durableId="681201742">
    <w:abstractNumId w:val="10"/>
  </w:num>
  <w:num w:numId="35" w16cid:durableId="1388605711">
    <w:abstractNumId w:val="6"/>
  </w:num>
  <w:num w:numId="36" w16cid:durableId="713162752">
    <w:abstractNumId w:val="1"/>
  </w:num>
  <w:num w:numId="37" w16cid:durableId="2142184907">
    <w:abstractNumId w:val="7"/>
    <w:lvlOverride w:ilvl="0">
      <w:startOverride w:val="1"/>
    </w:lvlOverride>
  </w:num>
  <w:num w:numId="38" w16cid:durableId="1646013130">
    <w:abstractNumId w:val="7"/>
    <w:lvlOverride w:ilvl="0">
      <w:startOverride w:val="1"/>
    </w:lvlOverride>
  </w:num>
  <w:num w:numId="39" w16cid:durableId="632491168">
    <w:abstractNumId w:val="7"/>
    <w:lvlOverride w:ilvl="0">
      <w:startOverride w:val="1"/>
    </w:lvlOverride>
  </w:num>
  <w:num w:numId="40" w16cid:durableId="1331524728">
    <w:abstractNumId w:val="7"/>
    <w:lvlOverride w:ilvl="0">
      <w:startOverride w:val="1"/>
    </w:lvlOverride>
  </w:num>
  <w:num w:numId="41" w16cid:durableId="1393885685">
    <w:abstractNumId w:val="7"/>
    <w:lvlOverride w:ilvl="0">
      <w:startOverride w:val="1"/>
    </w:lvlOverride>
  </w:num>
  <w:num w:numId="42" w16cid:durableId="425150606">
    <w:abstractNumId w:val="3"/>
  </w:num>
  <w:num w:numId="43" w16cid:durableId="1986156943">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C62"/>
    <w:rsid w:val="0000303E"/>
    <w:rsid w:val="000038EB"/>
    <w:rsid w:val="00021DA2"/>
    <w:rsid w:val="0002361D"/>
    <w:rsid w:val="00025BCF"/>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D0AE6"/>
    <w:rsid w:val="003D42D3"/>
    <w:rsid w:val="003D541A"/>
    <w:rsid w:val="00401657"/>
    <w:rsid w:val="00407234"/>
    <w:rsid w:val="00426B9F"/>
    <w:rsid w:val="0043684B"/>
    <w:rsid w:val="00454581"/>
    <w:rsid w:val="004578EE"/>
    <w:rsid w:val="00461443"/>
    <w:rsid w:val="00462A7E"/>
    <w:rsid w:val="004819FD"/>
    <w:rsid w:val="00491BA4"/>
    <w:rsid w:val="00495D75"/>
    <w:rsid w:val="00497E71"/>
    <w:rsid w:val="004F74B5"/>
    <w:rsid w:val="00501EC5"/>
    <w:rsid w:val="0050673B"/>
    <w:rsid w:val="00531864"/>
    <w:rsid w:val="00537EA3"/>
    <w:rsid w:val="00540191"/>
    <w:rsid w:val="005411B0"/>
    <w:rsid w:val="00544D6A"/>
    <w:rsid w:val="0056626C"/>
    <w:rsid w:val="00582E8A"/>
    <w:rsid w:val="005909BA"/>
    <w:rsid w:val="0059517C"/>
    <w:rsid w:val="00595251"/>
    <w:rsid w:val="005A7BC2"/>
    <w:rsid w:val="005B465A"/>
    <w:rsid w:val="005B4A11"/>
    <w:rsid w:val="005B716B"/>
    <w:rsid w:val="005D58BB"/>
    <w:rsid w:val="005E0E37"/>
    <w:rsid w:val="005F2632"/>
    <w:rsid w:val="005F3507"/>
    <w:rsid w:val="00607B95"/>
    <w:rsid w:val="00636BC5"/>
    <w:rsid w:val="006427D8"/>
    <w:rsid w:val="00645386"/>
    <w:rsid w:val="006871B2"/>
    <w:rsid w:val="00691BFA"/>
    <w:rsid w:val="006A1847"/>
    <w:rsid w:val="006B0CA3"/>
    <w:rsid w:val="006B2433"/>
    <w:rsid w:val="006C7645"/>
    <w:rsid w:val="006D7476"/>
    <w:rsid w:val="00707FFC"/>
    <w:rsid w:val="00714F08"/>
    <w:rsid w:val="007241FF"/>
    <w:rsid w:val="007841BD"/>
    <w:rsid w:val="00797BD9"/>
    <w:rsid w:val="007A0FAF"/>
    <w:rsid w:val="007B2670"/>
    <w:rsid w:val="007E7DF9"/>
    <w:rsid w:val="007F45DE"/>
    <w:rsid w:val="00801789"/>
    <w:rsid w:val="00827435"/>
    <w:rsid w:val="00845367"/>
    <w:rsid w:val="00866749"/>
    <w:rsid w:val="00866F3E"/>
    <w:rsid w:val="008677E5"/>
    <w:rsid w:val="00867EB3"/>
    <w:rsid w:val="008A2F09"/>
    <w:rsid w:val="008C29B9"/>
    <w:rsid w:val="008C5BBE"/>
    <w:rsid w:val="008C7D65"/>
    <w:rsid w:val="008D43D4"/>
    <w:rsid w:val="00920F0D"/>
    <w:rsid w:val="0092235A"/>
    <w:rsid w:val="009234AD"/>
    <w:rsid w:val="009336E0"/>
    <w:rsid w:val="009441AD"/>
    <w:rsid w:val="00956A34"/>
    <w:rsid w:val="0098052E"/>
    <w:rsid w:val="00982AF2"/>
    <w:rsid w:val="009C4CB0"/>
    <w:rsid w:val="009E31C7"/>
    <w:rsid w:val="009F7F2E"/>
    <w:rsid w:val="00A0559F"/>
    <w:rsid w:val="00A754CD"/>
    <w:rsid w:val="00A80AE1"/>
    <w:rsid w:val="00A83480"/>
    <w:rsid w:val="00A92366"/>
    <w:rsid w:val="00AC0769"/>
    <w:rsid w:val="00AD3F1A"/>
    <w:rsid w:val="00B21322"/>
    <w:rsid w:val="00B26E36"/>
    <w:rsid w:val="00B67338"/>
    <w:rsid w:val="00B941F7"/>
    <w:rsid w:val="00BC0CF0"/>
    <w:rsid w:val="00C026B1"/>
    <w:rsid w:val="00C10247"/>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DE4B11"/>
    <w:rsid w:val="00E44A5B"/>
    <w:rsid w:val="00E709B5"/>
    <w:rsid w:val="00E71579"/>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8ABA894B-8AC1-4A3F-B6C3-5C8AE307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73B"/>
    <w:rPr>
      <w:rFonts w:ascii="Calibri" w:hAnsi="Calibri"/>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7241FF"/>
    <w:pPr>
      <w:numPr>
        <w:numId w:val="4"/>
      </w:numPr>
      <w:spacing w:after="120" w:line="240" w:lineRule="auto"/>
      <w:ind w:left="0" w:firstLine="0"/>
      <w:jc w:val="both"/>
    </w:pPr>
    <w:rPr>
      <w:rFonts w:eastAsia="Calibri" w:cs="Arial"/>
      <w:bCs/>
      <w:color w:val="000000"/>
      <w:szCs w:val="16"/>
    </w:rPr>
  </w:style>
  <w:style w:type="paragraph" w:customStyle="1" w:styleId="SEENEKLER">
    <w:name w:val="SEÇENEKLER"/>
    <w:basedOn w:val="Normal"/>
    <w:autoRedefine/>
    <w:qFormat/>
    <w:rsid w:val="00920F0D"/>
    <w:pPr>
      <w:spacing w:before="120" w:after="120" w:line="240" w:lineRule="auto"/>
      <w:jc w:val="both"/>
    </w:pPr>
    <w:rPr>
      <w:rFonts w:eastAsia="Calibri" w:cs="Arial"/>
      <w:szCs w:val="16"/>
    </w:rPr>
  </w:style>
  <w:style w:type="paragraph" w:customStyle="1" w:styleId="AIKLAMA">
    <w:name w:val="AÇIKLAMA"/>
    <w:basedOn w:val="Normal"/>
    <w:next w:val="SORUMETN"/>
    <w:qFormat/>
    <w:rsid w:val="00582E8A"/>
    <w:pPr>
      <w:spacing w:before="120" w:after="120" w:line="240" w:lineRule="auto"/>
      <w:jc w:val="both"/>
    </w:pPr>
    <w:rPr>
      <w:rFonts w:eastAsia="Calibri" w:cs="Arial"/>
      <w:b/>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7241FF"/>
    <w:rPr>
      <w:rFonts w:ascii="Calibri" w:eastAsia="Calibri" w:hAnsi="Calibri" w:cs="Arial"/>
      <w:bCs/>
      <w:color w:val="000000"/>
      <w:sz w:val="20"/>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eastAsia="Calibri" w:cstheme="minorHAnsi"/>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eastAsia="Calibri" w:cstheme="minorHAnsi"/>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920F0D"/>
    <w:pPr>
      <w:numPr>
        <w:numId w:val="43"/>
      </w:numPr>
      <w:spacing w:after="0"/>
    </w:pPr>
    <w:rPr>
      <w:b/>
    </w:rPr>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29"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TotalTime>
  <Pages>5</Pages>
  <Words>1056</Words>
  <Characters>6024</Characters>
  <Application>Microsoft Office Word</Application>
  <DocSecurity>0</DocSecurity>
  <Lines>50</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MASTER_DIZGI</cp:lastModifiedBy>
  <cp:revision>2</cp:revision>
  <cp:lastPrinted>2022-12-07T14:03:00Z</cp:lastPrinted>
  <dcterms:created xsi:type="dcterms:W3CDTF">2023-02-17T08:17:00Z</dcterms:created>
  <dcterms:modified xsi:type="dcterms:W3CDTF">2023-02-17T08:17:00Z</dcterms:modified>
</cp:coreProperties>
</file>