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095C4B" w14:textId="77777777" w:rsidR="002D31AD" w:rsidRDefault="002D31AD" w:rsidP="00F5726F">
      <w:pPr>
        <w:pStyle w:val="SEENEKLER"/>
        <w:numPr>
          <w:ilvl w:val="0"/>
          <w:numId w:val="0"/>
        </w:numPr>
      </w:pPr>
      <w:bookmarkStart w:id="0" w:name="_Hlk124954262"/>
    </w:p>
    <w:p w14:paraId="72BEF720" w14:textId="77777777" w:rsidR="00F5726F" w:rsidRDefault="00F5726F" w:rsidP="00F5726F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S</w:t>
      </w:r>
      <w:r w:rsidRPr="00346CF9">
        <w:rPr>
          <w:b/>
          <w:sz w:val="20"/>
          <w:szCs w:val="20"/>
        </w:rPr>
        <w:t xml:space="preserve">u bulunmadığı veya suyu kullanmaya imkân olmadığı zaman, </w:t>
      </w:r>
      <w:proofErr w:type="spellStart"/>
      <w:r w:rsidRPr="00346CF9">
        <w:rPr>
          <w:b/>
          <w:sz w:val="20"/>
          <w:szCs w:val="20"/>
        </w:rPr>
        <w:t>hadesten</w:t>
      </w:r>
      <w:proofErr w:type="spellEnd"/>
      <w:r w:rsidRPr="00346CF9">
        <w:rPr>
          <w:b/>
          <w:sz w:val="20"/>
          <w:szCs w:val="20"/>
        </w:rPr>
        <w:t xml:space="preserve"> temizlenmek</w:t>
      </w:r>
      <w:r>
        <w:rPr>
          <w:b/>
          <w:sz w:val="20"/>
          <w:szCs w:val="20"/>
        </w:rPr>
        <w:t xml:space="preserve"> (hükmi temizlik)</w:t>
      </w:r>
      <w:r w:rsidRPr="00346CF9">
        <w:rPr>
          <w:b/>
          <w:sz w:val="20"/>
          <w:szCs w:val="20"/>
        </w:rPr>
        <w:t xml:space="preserve"> niyetiyle toprakla veya toprak cinsinden temiz bir şey</w:t>
      </w:r>
      <w:r>
        <w:rPr>
          <w:b/>
          <w:sz w:val="20"/>
          <w:szCs w:val="20"/>
        </w:rPr>
        <w:t>le yüz ve kolları mesh etmeye ne denir? (5 Puan)</w:t>
      </w:r>
    </w:p>
    <w:p w14:paraId="231B7778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/>
          <w:sz w:val="20"/>
          <w:szCs w:val="20"/>
        </w:rPr>
      </w:pPr>
    </w:p>
    <w:p w14:paraId="6FC2FF59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  <w:r w:rsidRPr="005A77E8">
        <w:rPr>
          <w:b/>
          <w:color w:val="FF0000"/>
          <w:sz w:val="20"/>
          <w:szCs w:val="20"/>
        </w:rPr>
        <w:t>Teyemmüm</w:t>
      </w:r>
    </w:p>
    <w:p w14:paraId="26CAE17C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5039181B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395E9748" w14:textId="77777777" w:rsidR="00F5726F" w:rsidRPr="005A77E8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7CDE65F7" w14:textId="77777777" w:rsidR="00F5726F" w:rsidRDefault="00F5726F" w:rsidP="00F5726F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7AFAB980" w14:textId="77777777" w:rsidR="00F5726F" w:rsidRPr="005A77E8" w:rsidRDefault="00F5726F" w:rsidP="00F5726F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/>
          <w:sz w:val="20"/>
          <w:szCs w:val="20"/>
        </w:rPr>
      </w:pPr>
      <w:r w:rsidRPr="005A77E8">
        <w:rPr>
          <w:b/>
          <w:sz w:val="20"/>
          <w:szCs w:val="20"/>
        </w:rPr>
        <w:t xml:space="preserve">Cünüp, </w:t>
      </w:r>
      <w:proofErr w:type="spellStart"/>
      <w:r w:rsidRPr="005A77E8">
        <w:rPr>
          <w:b/>
          <w:sz w:val="20"/>
          <w:szCs w:val="20"/>
        </w:rPr>
        <w:t>hayız</w:t>
      </w:r>
      <w:proofErr w:type="spellEnd"/>
      <w:r w:rsidRPr="005A77E8">
        <w:rPr>
          <w:b/>
          <w:sz w:val="20"/>
          <w:szCs w:val="20"/>
        </w:rPr>
        <w:t xml:space="preserve"> ve </w:t>
      </w:r>
      <w:proofErr w:type="spellStart"/>
      <w:r w:rsidRPr="005A77E8">
        <w:rPr>
          <w:b/>
          <w:sz w:val="20"/>
          <w:szCs w:val="20"/>
        </w:rPr>
        <w:t>nifas</w:t>
      </w:r>
      <w:proofErr w:type="spellEnd"/>
      <w:r w:rsidRPr="005A77E8">
        <w:rPr>
          <w:b/>
          <w:sz w:val="20"/>
          <w:szCs w:val="20"/>
        </w:rPr>
        <w:t xml:space="preserve"> durumunda bulunan kimselerin yapması haram olan işlerden 5 tanesini yazınız. </w:t>
      </w:r>
      <w:r>
        <w:rPr>
          <w:b/>
          <w:sz w:val="20"/>
          <w:szCs w:val="20"/>
        </w:rPr>
        <w:t>(5x4=20 Puan)</w:t>
      </w:r>
    </w:p>
    <w:p w14:paraId="7FAB5E9B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Cs/>
          <w:sz w:val="20"/>
          <w:szCs w:val="20"/>
        </w:rPr>
      </w:pPr>
    </w:p>
    <w:p w14:paraId="6C594AEE" w14:textId="77777777" w:rsidR="00F5726F" w:rsidRPr="005A77E8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  <w:r w:rsidRPr="005A77E8">
        <w:rPr>
          <w:b/>
          <w:color w:val="FF0000"/>
          <w:sz w:val="20"/>
          <w:szCs w:val="20"/>
        </w:rPr>
        <w:t xml:space="preserve">1. Namaz kılmak, </w:t>
      </w:r>
    </w:p>
    <w:p w14:paraId="389C7895" w14:textId="77777777" w:rsidR="00F5726F" w:rsidRPr="005A77E8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  <w:r w:rsidRPr="005A77E8">
        <w:rPr>
          <w:b/>
          <w:color w:val="FF0000"/>
          <w:sz w:val="20"/>
          <w:szCs w:val="20"/>
        </w:rPr>
        <w:t xml:space="preserve">2. Tilavet secdesi yapmak, </w:t>
      </w:r>
    </w:p>
    <w:p w14:paraId="65CACA29" w14:textId="77777777" w:rsidR="00F5726F" w:rsidRPr="005A77E8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  <w:r w:rsidRPr="005A77E8">
        <w:rPr>
          <w:b/>
          <w:color w:val="FF0000"/>
          <w:sz w:val="20"/>
          <w:szCs w:val="20"/>
        </w:rPr>
        <w:t xml:space="preserve">3. Camiye girmek, </w:t>
      </w:r>
    </w:p>
    <w:p w14:paraId="2FBA8586" w14:textId="77777777" w:rsidR="00F5726F" w:rsidRPr="005A77E8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  <w:r w:rsidRPr="005A77E8">
        <w:rPr>
          <w:b/>
          <w:color w:val="FF0000"/>
          <w:sz w:val="20"/>
          <w:szCs w:val="20"/>
        </w:rPr>
        <w:t xml:space="preserve">4. İtikâf yapmak, </w:t>
      </w:r>
    </w:p>
    <w:p w14:paraId="21A13E79" w14:textId="77777777" w:rsidR="00F5726F" w:rsidRPr="005A77E8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  <w:r w:rsidRPr="005A77E8">
        <w:rPr>
          <w:b/>
          <w:color w:val="FF0000"/>
          <w:sz w:val="20"/>
          <w:szCs w:val="20"/>
        </w:rPr>
        <w:t xml:space="preserve">5. Kuran okumak </w:t>
      </w:r>
    </w:p>
    <w:p w14:paraId="41E664CD" w14:textId="77777777" w:rsidR="00F5726F" w:rsidRDefault="00F5726F" w:rsidP="00F5726F">
      <w:pPr>
        <w:spacing w:after="0" w:line="240" w:lineRule="auto"/>
        <w:ind w:left="426"/>
        <w:rPr>
          <w:sz w:val="20"/>
          <w:szCs w:val="20"/>
        </w:rPr>
      </w:pPr>
    </w:p>
    <w:p w14:paraId="3EB5D2D5" w14:textId="77777777" w:rsidR="00F5726F" w:rsidRDefault="00F5726F" w:rsidP="00F5726F">
      <w:pPr>
        <w:spacing w:after="0" w:line="240" w:lineRule="auto"/>
        <w:ind w:left="426"/>
        <w:rPr>
          <w:sz w:val="20"/>
          <w:szCs w:val="20"/>
        </w:rPr>
      </w:pPr>
    </w:p>
    <w:p w14:paraId="43DBE61D" w14:textId="5572987A" w:rsidR="00F5726F" w:rsidRDefault="00F5726F" w:rsidP="00F5726F">
      <w:pPr>
        <w:spacing w:after="0" w:line="240" w:lineRule="auto"/>
        <w:rPr>
          <w:sz w:val="20"/>
          <w:szCs w:val="20"/>
        </w:rPr>
      </w:pPr>
    </w:p>
    <w:p w14:paraId="6617C671" w14:textId="77777777" w:rsidR="00F5726F" w:rsidRDefault="00F5726F" w:rsidP="00F5726F">
      <w:pPr>
        <w:spacing w:after="0" w:line="240" w:lineRule="auto"/>
        <w:ind w:left="426"/>
        <w:rPr>
          <w:sz w:val="20"/>
          <w:szCs w:val="20"/>
        </w:rPr>
      </w:pPr>
    </w:p>
    <w:p w14:paraId="3924CA12" w14:textId="77777777" w:rsidR="00F5726F" w:rsidRDefault="00F5726F" w:rsidP="00F5726F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>“</w:t>
      </w:r>
      <w:proofErr w:type="spellStart"/>
      <w:r w:rsidRPr="00BD3835">
        <w:rPr>
          <w:bCs/>
          <w:sz w:val="20"/>
          <w:szCs w:val="20"/>
        </w:rPr>
        <w:t>Evvabin</w:t>
      </w:r>
      <w:proofErr w:type="spellEnd"/>
      <w:r w:rsidRPr="00BD3835">
        <w:rPr>
          <w:bCs/>
          <w:sz w:val="20"/>
          <w:szCs w:val="20"/>
        </w:rPr>
        <w:t xml:space="preserve"> Namazı</w:t>
      </w:r>
      <w:r>
        <w:rPr>
          <w:bCs/>
          <w:sz w:val="20"/>
          <w:szCs w:val="20"/>
        </w:rPr>
        <w:t>”</w:t>
      </w:r>
      <w:r>
        <w:rPr>
          <w:b/>
          <w:sz w:val="20"/>
          <w:szCs w:val="20"/>
        </w:rPr>
        <w:t xml:space="preserve"> hakkında bilgi veriniz? (10 Puan)</w:t>
      </w:r>
    </w:p>
    <w:p w14:paraId="5368F964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/>
          <w:sz w:val="20"/>
          <w:szCs w:val="20"/>
        </w:rPr>
      </w:pPr>
    </w:p>
    <w:p w14:paraId="7D345DE5" w14:textId="77777777" w:rsidR="00F5726F" w:rsidRPr="00BD3835" w:rsidRDefault="00F5726F" w:rsidP="00F5726F">
      <w:pPr>
        <w:pStyle w:val="ListeParagraf"/>
        <w:spacing w:after="0" w:line="240" w:lineRule="auto"/>
        <w:ind w:left="502"/>
        <w:jc w:val="both"/>
        <w:rPr>
          <w:b/>
          <w:sz w:val="20"/>
          <w:szCs w:val="20"/>
        </w:rPr>
      </w:pPr>
      <w:r w:rsidRPr="00BD3835">
        <w:rPr>
          <w:b/>
          <w:bCs/>
          <w:color w:val="FF0000"/>
          <w:sz w:val="20"/>
          <w:szCs w:val="20"/>
        </w:rPr>
        <w:t xml:space="preserve">Akşam ile yatsı namazı arasında kılınan 2 - 4 veya 6 </w:t>
      </w:r>
      <w:proofErr w:type="spellStart"/>
      <w:r w:rsidRPr="00BD3835">
        <w:rPr>
          <w:b/>
          <w:bCs/>
          <w:color w:val="FF0000"/>
          <w:sz w:val="20"/>
          <w:szCs w:val="20"/>
        </w:rPr>
        <w:t>rekâtli</w:t>
      </w:r>
      <w:proofErr w:type="spellEnd"/>
      <w:r w:rsidRPr="00BD3835">
        <w:rPr>
          <w:b/>
          <w:bCs/>
          <w:color w:val="FF0000"/>
          <w:sz w:val="20"/>
          <w:szCs w:val="20"/>
        </w:rPr>
        <w:t xml:space="preserve"> bir namazdır.</w:t>
      </w:r>
    </w:p>
    <w:p w14:paraId="5D0321F6" w14:textId="77777777" w:rsidR="00F5726F" w:rsidRDefault="00F5726F" w:rsidP="00F5726F">
      <w:pPr>
        <w:pStyle w:val="ListeParagraf"/>
        <w:spacing w:after="0" w:line="240" w:lineRule="auto"/>
        <w:ind w:left="426"/>
        <w:rPr>
          <w:sz w:val="20"/>
          <w:szCs w:val="20"/>
        </w:rPr>
      </w:pPr>
    </w:p>
    <w:p w14:paraId="5C3AB94D" w14:textId="77777777" w:rsidR="00F5726F" w:rsidRDefault="00F5726F" w:rsidP="00F5726F">
      <w:pPr>
        <w:pStyle w:val="ListeParagraf"/>
        <w:spacing w:after="0" w:line="240" w:lineRule="auto"/>
        <w:ind w:left="426"/>
        <w:rPr>
          <w:sz w:val="20"/>
          <w:szCs w:val="20"/>
        </w:rPr>
      </w:pPr>
    </w:p>
    <w:p w14:paraId="53E39E21" w14:textId="77777777" w:rsidR="00F5726F" w:rsidRDefault="00F5726F" w:rsidP="00F5726F">
      <w:pPr>
        <w:pStyle w:val="ListeParagraf"/>
        <w:spacing w:after="0" w:line="240" w:lineRule="auto"/>
        <w:ind w:left="426"/>
        <w:rPr>
          <w:sz w:val="20"/>
          <w:szCs w:val="20"/>
        </w:rPr>
      </w:pPr>
    </w:p>
    <w:p w14:paraId="5E364C0D" w14:textId="77777777" w:rsidR="00F5726F" w:rsidRDefault="00F5726F" w:rsidP="00F5726F">
      <w:pPr>
        <w:pStyle w:val="ListeParagraf"/>
        <w:spacing w:after="0" w:line="240" w:lineRule="auto"/>
        <w:ind w:left="426"/>
        <w:rPr>
          <w:sz w:val="20"/>
          <w:szCs w:val="20"/>
        </w:rPr>
      </w:pPr>
    </w:p>
    <w:p w14:paraId="6410766C" w14:textId="77777777" w:rsidR="00F5726F" w:rsidRDefault="00F5726F" w:rsidP="00F5726F">
      <w:pPr>
        <w:pStyle w:val="ListeParagraf"/>
        <w:spacing w:after="0" w:line="240" w:lineRule="auto"/>
        <w:ind w:left="426"/>
        <w:rPr>
          <w:sz w:val="20"/>
          <w:szCs w:val="20"/>
        </w:rPr>
      </w:pPr>
    </w:p>
    <w:p w14:paraId="669BF60F" w14:textId="77777777" w:rsidR="00F5726F" w:rsidRPr="00085E21" w:rsidRDefault="00F5726F" w:rsidP="00F5726F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/>
          <w:sz w:val="20"/>
          <w:szCs w:val="20"/>
        </w:rPr>
        <w:t xml:space="preserve">Aşağıdakilerden hangisi </w:t>
      </w:r>
      <w:r w:rsidRPr="00085E21">
        <w:rPr>
          <w:bCs/>
          <w:sz w:val="20"/>
          <w:szCs w:val="20"/>
        </w:rPr>
        <w:t>“</w:t>
      </w:r>
      <w:r>
        <w:rPr>
          <w:bCs/>
          <w:sz w:val="20"/>
          <w:szCs w:val="20"/>
        </w:rPr>
        <w:t>Mestler ve Sargılar Üzerine Mesh</w:t>
      </w:r>
      <w:r w:rsidRPr="00085E21">
        <w:rPr>
          <w:bCs/>
          <w:sz w:val="20"/>
          <w:szCs w:val="20"/>
        </w:rPr>
        <w:t>”</w:t>
      </w:r>
      <w:r>
        <w:rPr>
          <w:b/>
          <w:sz w:val="20"/>
          <w:szCs w:val="20"/>
        </w:rPr>
        <w:t xml:space="preserve"> konusunda </w:t>
      </w:r>
      <w:r w:rsidRPr="00774080">
        <w:rPr>
          <w:b/>
          <w:sz w:val="20"/>
          <w:szCs w:val="20"/>
          <w:u w:val="single"/>
        </w:rPr>
        <w:t>yanlış</w:t>
      </w:r>
      <w:r>
        <w:rPr>
          <w:b/>
          <w:sz w:val="20"/>
          <w:szCs w:val="20"/>
          <w:u w:val="single"/>
        </w:rPr>
        <w:t>tır</w:t>
      </w:r>
      <w:r w:rsidRPr="00085E21">
        <w:rPr>
          <w:b/>
          <w:sz w:val="20"/>
          <w:szCs w:val="20"/>
        </w:rPr>
        <w:t>?</w:t>
      </w:r>
      <w:r>
        <w:rPr>
          <w:b/>
          <w:sz w:val="20"/>
          <w:szCs w:val="20"/>
        </w:rPr>
        <w:t xml:space="preserve"> (5 Puan)</w:t>
      </w:r>
    </w:p>
    <w:p w14:paraId="083B7BB6" w14:textId="77777777" w:rsidR="00F5726F" w:rsidRDefault="00F5726F" w:rsidP="00F5726F">
      <w:pPr>
        <w:pStyle w:val="ListeParagraf"/>
        <w:numPr>
          <w:ilvl w:val="0"/>
          <w:numId w:val="44"/>
        </w:numPr>
        <w:spacing w:after="0" w:line="240" w:lineRule="auto"/>
        <w:ind w:left="851" w:hanging="284"/>
        <w:rPr>
          <w:sz w:val="20"/>
          <w:szCs w:val="20"/>
        </w:rPr>
      </w:pPr>
      <w:r w:rsidRPr="00774080">
        <w:rPr>
          <w:sz w:val="20"/>
          <w:szCs w:val="20"/>
        </w:rPr>
        <w:t>Sargı üzerine bir defa mesh etmek yeterlidir</w:t>
      </w:r>
    </w:p>
    <w:p w14:paraId="6D05BBEC" w14:textId="77777777" w:rsidR="00F5726F" w:rsidRDefault="00F5726F" w:rsidP="00F5726F">
      <w:pPr>
        <w:pStyle w:val="ListeParagraf"/>
        <w:numPr>
          <w:ilvl w:val="0"/>
          <w:numId w:val="44"/>
        </w:numPr>
        <w:spacing w:after="0" w:line="240" w:lineRule="auto"/>
        <w:ind w:left="851" w:hanging="284"/>
        <w:rPr>
          <w:sz w:val="20"/>
          <w:szCs w:val="20"/>
        </w:rPr>
      </w:pPr>
      <w:r w:rsidRPr="00774080">
        <w:rPr>
          <w:sz w:val="20"/>
          <w:szCs w:val="20"/>
        </w:rPr>
        <w:t>Kan veya cerahat sargının üzerine çıkarsa, abdest bozulur</w:t>
      </w:r>
    </w:p>
    <w:p w14:paraId="10073F87" w14:textId="77777777" w:rsidR="00F5726F" w:rsidRPr="00953620" w:rsidRDefault="00F5726F" w:rsidP="00F5726F">
      <w:pPr>
        <w:pStyle w:val="ListeParagraf"/>
        <w:numPr>
          <w:ilvl w:val="0"/>
          <w:numId w:val="44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Önce ayak mesh edilir sonra abdest alınarak mest kullanılmaya başlanır</w:t>
      </w:r>
    </w:p>
    <w:p w14:paraId="011CDC03" w14:textId="77777777" w:rsidR="00F5726F" w:rsidRDefault="00F5726F" w:rsidP="00F5726F">
      <w:pPr>
        <w:pStyle w:val="ListeParagraf"/>
        <w:numPr>
          <w:ilvl w:val="0"/>
          <w:numId w:val="44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Mestin müddeti mukim için 24 saat seferi için 72 saattir.</w:t>
      </w:r>
    </w:p>
    <w:p w14:paraId="4B311AE2" w14:textId="77777777" w:rsidR="00F5726F" w:rsidRDefault="00F5726F" w:rsidP="00F5726F">
      <w:pPr>
        <w:pStyle w:val="ListeParagraf"/>
        <w:numPr>
          <w:ilvl w:val="0"/>
          <w:numId w:val="44"/>
        </w:numPr>
        <w:spacing w:after="0" w:line="240" w:lineRule="auto"/>
        <w:ind w:left="851" w:hanging="284"/>
        <w:rPr>
          <w:sz w:val="20"/>
          <w:szCs w:val="20"/>
        </w:rPr>
      </w:pPr>
      <w:r w:rsidRPr="00774080">
        <w:rPr>
          <w:color w:val="000000" w:themeColor="text1"/>
          <w:sz w:val="20"/>
          <w:szCs w:val="20"/>
        </w:rPr>
        <w:t>Üzerine mesh yapılan sargı için, belli bir müddet yoktur</w:t>
      </w:r>
    </w:p>
    <w:p w14:paraId="35E127FF" w14:textId="77777777" w:rsidR="00F5726F" w:rsidRDefault="00F5726F" w:rsidP="00F5726F">
      <w:pPr>
        <w:spacing w:after="0" w:line="240" w:lineRule="auto"/>
        <w:ind w:left="426"/>
        <w:rPr>
          <w:sz w:val="20"/>
          <w:szCs w:val="20"/>
        </w:rPr>
      </w:pPr>
    </w:p>
    <w:p w14:paraId="19C8230D" w14:textId="77777777" w:rsidR="00F5726F" w:rsidRDefault="00F5726F" w:rsidP="00F5726F">
      <w:pPr>
        <w:spacing w:after="0" w:line="240" w:lineRule="auto"/>
        <w:ind w:left="426"/>
        <w:rPr>
          <w:sz w:val="20"/>
          <w:szCs w:val="20"/>
        </w:rPr>
      </w:pPr>
    </w:p>
    <w:p w14:paraId="2DF57327" w14:textId="77777777" w:rsidR="00F5726F" w:rsidRPr="00C736D4" w:rsidRDefault="00F5726F" w:rsidP="00F5726F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Aşağıdakilerden hangisi </w:t>
      </w:r>
      <w:r w:rsidRPr="00C736D4">
        <w:rPr>
          <w:bCs/>
          <w:sz w:val="20"/>
          <w:szCs w:val="20"/>
        </w:rPr>
        <w:t>Namazın Vacipleri</w:t>
      </w:r>
      <w:r>
        <w:rPr>
          <w:b/>
          <w:sz w:val="20"/>
          <w:szCs w:val="20"/>
        </w:rPr>
        <w:t xml:space="preserve"> arasında </w:t>
      </w:r>
      <w:r w:rsidRPr="00C736D4">
        <w:rPr>
          <w:b/>
          <w:sz w:val="20"/>
          <w:szCs w:val="20"/>
          <w:u w:val="single"/>
        </w:rPr>
        <w:t>değildir</w:t>
      </w:r>
      <w:r w:rsidRPr="00C736D4">
        <w:rPr>
          <w:b/>
          <w:sz w:val="20"/>
          <w:szCs w:val="20"/>
        </w:rPr>
        <w:t xml:space="preserve">? </w:t>
      </w:r>
      <w:r>
        <w:rPr>
          <w:b/>
          <w:sz w:val="20"/>
          <w:szCs w:val="20"/>
        </w:rPr>
        <w:t>(5 Puan)</w:t>
      </w:r>
    </w:p>
    <w:p w14:paraId="3C4F794F" w14:textId="77777777" w:rsidR="00F5726F" w:rsidRPr="00C736D4" w:rsidRDefault="00F5726F" w:rsidP="00F5726F">
      <w:pPr>
        <w:pStyle w:val="ListeParagraf"/>
        <w:numPr>
          <w:ilvl w:val="0"/>
          <w:numId w:val="45"/>
        </w:numPr>
        <w:spacing w:after="0" w:line="240" w:lineRule="auto"/>
        <w:ind w:left="851" w:hanging="284"/>
        <w:rPr>
          <w:sz w:val="20"/>
          <w:szCs w:val="20"/>
        </w:rPr>
      </w:pPr>
      <w:r w:rsidRPr="00C736D4">
        <w:rPr>
          <w:sz w:val="20"/>
          <w:szCs w:val="20"/>
        </w:rPr>
        <w:t xml:space="preserve">Farz namazların ilk iki rekâtında, </w:t>
      </w:r>
      <w:proofErr w:type="spellStart"/>
      <w:r w:rsidRPr="00C736D4">
        <w:rPr>
          <w:sz w:val="20"/>
          <w:szCs w:val="20"/>
        </w:rPr>
        <w:t>Fatihadan</w:t>
      </w:r>
      <w:proofErr w:type="spellEnd"/>
      <w:r w:rsidRPr="00C736D4">
        <w:rPr>
          <w:sz w:val="20"/>
          <w:szCs w:val="20"/>
        </w:rPr>
        <w:t xml:space="preserve"> sonra en az bir satır uzunluğunda sure veya ayet okumak</w:t>
      </w:r>
    </w:p>
    <w:p w14:paraId="4FED92E1" w14:textId="77777777" w:rsidR="00F5726F" w:rsidRDefault="00F5726F" w:rsidP="00F5726F">
      <w:pPr>
        <w:pStyle w:val="ListeParagraf"/>
        <w:numPr>
          <w:ilvl w:val="0"/>
          <w:numId w:val="45"/>
        </w:numPr>
        <w:spacing w:after="0" w:line="240" w:lineRule="auto"/>
        <w:ind w:left="851" w:hanging="284"/>
        <w:rPr>
          <w:sz w:val="20"/>
          <w:szCs w:val="20"/>
        </w:rPr>
      </w:pPr>
      <w:r w:rsidRPr="00C736D4">
        <w:rPr>
          <w:sz w:val="20"/>
          <w:szCs w:val="20"/>
        </w:rPr>
        <w:t>İki secdeyi birbiri ardınca yapmak ve secdede alın ile beraber burnu da yere koymak</w:t>
      </w:r>
    </w:p>
    <w:p w14:paraId="6828B101" w14:textId="77777777" w:rsidR="00F5726F" w:rsidRDefault="00F5726F" w:rsidP="00F5726F">
      <w:pPr>
        <w:pStyle w:val="ListeParagraf"/>
        <w:numPr>
          <w:ilvl w:val="0"/>
          <w:numId w:val="45"/>
        </w:numPr>
        <w:spacing w:after="0" w:line="240" w:lineRule="auto"/>
        <w:ind w:left="851" w:hanging="284"/>
        <w:rPr>
          <w:sz w:val="20"/>
          <w:szCs w:val="20"/>
        </w:rPr>
      </w:pPr>
      <w:r w:rsidRPr="00C736D4">
        <w:rPr>
          <w:sz w:val="20"/>
          <w:szCs w:val="20"/>
        </w:rPr>
        <w:t>Namazda</w:t>
      </w:r>
      <w:r>
        <w:rPr>
          <w:sz w:val="20"/>
          <w:szCs w:val="20"/>
        </w:rPr>
        <w:t xml:space="preserve"> yanılırsa sehiv secdesi yapmak</w:t>
      </w:r>
    </w:p>
    <w:p w14:paraId="7C1B6972" w14:textId="77777777" w:rsidR="00F5726F" w:rsidRPr="00C736D4" w:rsidRDefault="00F5726F" w:rsidP="00F5726F">
      <w:pPr>
        <w:pStyle w:val="ListeParagraf"/>
        <w:numPr>
          <w:ilvl w:val="0"/>
          <w:numId w:val="45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r w:rsidRPr="00C736D4">
        <w:rPr>
          <w:sz w:val="20"/>
          <w:szCs w:val="20"/>
          <w:u w:val="single"/>
        </w:rPr>
        <w:t>Beş vakit namaz ve Cuma namazı için ezan ve kamet getirmek</w:t>
      </w:r>
    </w:p>
    <w:p w14:paraId="044759EF" w14:textId="62635190" w:rsidR="00F5726F" w:rsidRPr="00F5726F" w:rsidRDefault="00F5726F" w:rsidP="00F5726F">
      <w:pPr>
        <w:pStyle w:val="ListeParagraf"/>
        <w:numPr>
          <w:ilvl w:val="0"/>
          <w:numId w:val="45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Ö</w:t>
      </w:r>
      <w:r w:rsidRPr="00C736D4">
        <w:rPr>
          <w:sz w:val="20"/>
          <w:szCs w:val="20"/>
        </w:rPr>
        <w:t>ğle ve ikindi namazlarının bütün rekâtları</w:t>
      </w:r>
      <w:r>
        <w:rPr>
          <w:sz w:val="20"/>
          <w:szCs w:val="20"/>
        </w:rPr>
        <w:t>nda kıraati gizli okumak</w:t>
      </w:r>
    </w:p>
    <w:p w14:paraId="4051D64E" w14:textId="77777777" w:rsidR="00F5726F" w:rsidRPr="003E3D59" w:rsidRDefault="00F5726F" w:rsidP="00F5726F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“</w:t>
      </w:r>
      <w:r w:rsidRPr="006562B0">
        <w:rPr>
          <w:bCs/>
          <w:sz w:val="20"/>
          <w:szCs w:val="20"/>
        </w:rPr>
        <w:t xml:space="preserve">İmama ilk rekâtın </w:t>
      </w:r>
      <w:proofErr w:type="spellStart"/>
      <w:r w:rsidRPr="006562B0">
        <w:rPr>
          <w:bCs/>
          <w:sz w:val="20"/>
          <w:szCs w:val="20"/>
        </w:rPr>
        <w:t>rukûsundan</w:t>
      </w:r>
      <w:proofErr w:type="spellEnd"/>
      <w:r w:rsidRPr="006562B0">
        <w:rPr>
          <w:bCs/>
          <w:sz w:val="20"/>
          <w:szCs w:val="20"/>
        </w:rPr>
        <w:t xml:space="preserve"> sonra uyan kimseye denir. İmam sola selam verirken ayağa kalkar ve kılamadığı rekâtları kılarak namazı tamamlar.</w:t>
      </w:r>
      <w:r>
        <w:rPr>
          <w:bCs/>
          <w:sz w:val="20"/>
          <w:szCs w:val="20"/>
        </w:rPr>
        <w:t>”</w:t>
      </w:r>
      <w:r>
        <w:rPr>
          <w:b/>
          <w:sz w:val="20"/>
          <w:szCs w:val="20"/>
        </w:rPr>
        <w:t xml:space="preserve"> Tarifi yapılan imam arkasında namaz kılma durumu aşağıdakilerden hangisidir. (5 Puan)</w:t>
      </w:r>
    </w:p>
    <w:p w14:paraId="1E9735D2" w14:textId="77777777" w:rsidR="00F5726F" w:rsidRPr="003E3D59" w:rsidRDefault="00F5726F" w:rsidP="00F5726F">
      <w:pPr>
        <w:pStyle w:val="ListeParagraf"/>
        <w:numPr>
          <w:ilvl w:val="0"/>
          <w:numId w:val="46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Mukim</w:t>
      </w:r>
    </w:p>
    <w:p w14:paraId="29F877B5" w14:textId="77777777" w:rsidR="00F5726F" w:rsidRPr="003E3D59" w:rsidRDefault="00F5726F" w:rsidP="00F5726F">
      <w:pPr>
        <w:pStyle w:val="ListeParagraf"/>
        <w:numPr>
          <w:ilvl w:val="0"/>
          <w:numId w:val="46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Cemaat</w:t>
      </w:r>
    </w:p>
    <w:p w14:paraId="3C1519FE" w14:textId="77777777" w:rsidR="00F5726F" w:rsidRPr="003E3D59" w:rsidRDefault="00F5726F" w:rsidP="00F5726F">
      <w:pPr>
        <w:pStyle w:val="ListeParagraf"/>
        <w:numPr>
          <w:ilvl w:val="0"/>
          <w:numId w:val="46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Müdrik</w:t>
      </w:r>
    </w:p>
    <w:p w14:paraId="10930ACE" w14:textId="77777777" w:rsidR="00F5726F" w:rsidRPr="003E3D59" w:rsidRDefault="00F5726F" w:rsidP="00F5726F">
      <w:pPr>
        <w:pStyle w:val="ListeParagraf"/>
        <w:numPr>
          <w:ilvl w:val="0"/>
          <w:numId w:val="46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proofErr w:type="spellStart"/>
      <w:r>
        <w:rPr>
          <w:sz w:val="20"/>
          <w:szCs w:val="20"/>
          <w:u w:val="single"/>
        </w:rPr>
        <w:t>Mesbuk</w:t>
      </w:r>
      <w:proofErr w:type="spellEnd"/>
    </w:p>
    <w:p w14:paraId="74123908" w14:textId="77777777" w:rsidR="00F5726F" w:rsidRDefault="00F5726F" w:rsidP="00F5726F">
      <w:pPr>
        <w:pStyle w:val="ListeParagraf"/>
        <w:numPr>
          <w:ilvl w:val="0"/>
          <w:numId w:val="46"/>
        </w:numPr>
        <w:spacing w:after="0" w:line="240" w:lineRule="auto"/>
        <w:ind w:left="851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Lahik</w:t>
      </w:r>
      <w:proofErr w:type="spellEnd"/>
    </w:p>
    <w:p w14:paraId="7A22CA95" w14:textId="77777777" w:rsidR="00F5726F" w:rsidRDefault="00F5726F" w:rsidP="00F5726F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23C2BEE0" w14:textId="77777777" w:rsidR="00F5726F" w:rsidRPr="003E3D59" w:rsidRDefault="00F5726F" w:rsidP="00F5726F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01215DE3" w14:textId="77777777" w:rsidR="00F5726F" w:rsidRPr="00A13377" w:rsidRDefault="00F5726F" w:rsidP="00F5726F">
      <w:pPr>
        <w:pStyle w:val="ListeParagraf"/>
        <w:spacing w:after="0" w:line="240" w:lineRule="auto"/>
        <w:ind w:left="502"/>
        <w:jc w:val="both"/>
        <w:rPr>
          <w:b/>
          <w:sz w:val="20"/>
          <w:szCs w:val="20"/>
        </w:rPr>
      </w:pPr>
    </w:p>
    <w:p w14:paraId="781B7E04" w14:textId="77777777" w:rsidR="00F5726F" w:rsidRDefault="00F5726F" w:rsidP="00F5726F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>“</w:t>
      </w:r>
      <w:r w:rsidRPr="00C36388">
        <w:rPr>
          <w:bCs/>
          <w:sz w:val="20"/>
          <w:szCs w:val="20"/>
        </w:rPr>
        <w:t>Nisap</w:t>
      </w:r>
      <w:r>
        <w:rPr>
          <w:bCs/>
          <w:sz w:val="20"/>
          <w:szCs w:val="20"/>
        </w:rPr>
        <w:t>”</w:t>
      </w:r>
      <w:r>
        <w:rPr>
          <w:b/>
          <w:sz w:val="20"/>
          <w:szCs w:val="20"/>
        </w:rPr>
        <w:t xml:space="preserve"> ne demektir, açıklayınız. (5 Puan)</w:t>
      </w:r>
    </w:p>
    <w:p w14:paraId="51BE5444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/>
          <w:sz w:val="20"/>
          <w:szCs w:val="20"/>
        </w:rPr>
      </w:pPr>
    </w:p>
    <w:p w14:paraId="0DB3A0FA" w14:textId="77777777" w:rsidR="00F5726F" w:rsidRPr="005A77E8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D</w:t>
      </w:r>
      <w:r w:rsidRPr="00C36388">
        <w:rPr>
          <w:b/>
          <w:color w:val="FF0000"/>
          <w:sz w:val="20"/>
          <w:szCs w:val="20"/>
        </w:rPr>
        <w:t xml:space="preserve">inen zengin sayılmak için belirlenen miktara denir. </w:t>
      </w:r>
      <w:r>
        <w:rPr>
          <w:b/>
          <w:color w:val="FF0000"/>
          <w:sz w:val="20"/>
          <w:szCs w:val="20"/>
        </w:rPr>
        <w:t>80 Gram altına tekabül eder.</w:t>
      </w:r>
    </w:p>
    <w:p w14:paraId="3F335C5B" w14:textId="77777777" w:rsidR="00F5726F" w:rsidRDefault="00F5726F" w:rsidP="00F5726F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306AD81D" w14:textId="77777777" w:rsidR="00F5726F" w:rsidRDefault="00F5726F" w:rsidP="00F5726F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0DF1AE33" w14:textId="77777777" w:rsidR="00F5726F" w:rsidRPr="0007547A" w:rsidRDefault="00F5726F" w:rsidP="00F5726F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0BB48FF4" w14:textId="77777777" w:rsidR="00F5726F" w:rsidRPr="000158F5" w:rsidRDefault="00F5726F" w:rsidP="00F5726F">
      <w:pPr>
        <w:pStyle w:val="ListeParagraf"/>
        <w:spacing w:after="0" w:line="240" w:lineRule="auto"/>
        <w:ind w:left="502"/>
        <w:jc w:val="both"/>
        <w:rPr>
          <w:b/>
          <w:sz w:val="20"/>
          <w:szCs w:val="20"/>
        </w:rPr>
      </w:pPr>
    </w:p>
    <w:p w14:paraId="29034AAD" w14:textId="77777777" w:rsidR="00F5726F" w:rsidRDefault="00F5726F" w:rsidP="00F5726F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>“Zekât kimlere verilir?”</w:t>
      </w:r>
      <w:r>
        <w:rPr>
          <w:b/>
          <w:sz w:val="20"/>
          <w:szCs w:val="20"/>
        </w:rPr>
        <w:t xml:space="preserve"> </w:t>
      </w:r>
      <w:r w:rsidRPr="00C36388">
        <w:rPr>
          <w:b/>
          <w:sz w:val="20"/>
          <w:szCs w:val="20"/>
          <w:u w:val="single"/>
        </w:rPr>
        <w:t xml:space="preserve">5 madde </w:t>
      </w:r>
      <w:r>
        <w:rPr>
          <w:b/>
          <w:sz w:val="20"/>
          <w:szCs w:val="20"/>
        </w:rPr>
        <w:t>yazınız. (5x4=20 Puan)</w:t>
      </w:r>
    </w:p>
    <w:p w14:paraId="7E5489D0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/>
          <w:sz w:val="20"/>
          <w:szCs w:val="20"/>
        </w:rPr>
      </w:pPr>
    </w:p>
    <w:p w14:paraId="0C37EEE5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Fakirler</w:t>
      </w:r>
    </w:p>
    <w:p w14:paraId="58D48442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Miskinler</w:t>
      </w:r>
    </w:p>
    <w:p w14:paraId="6BE2B33D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Yolcular</w:t>
      </w:r>
    </w:p>
    <w:p w14:paraId="73030E23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Köleler</w:t>
      </w:r>
    </w:p>
    <w:p w14:paraId="574252F8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  <w:proofErr w:type="spellStart"/>
      <w:r w:rsidRPr="00C36388">
        <w:rPr>
          <w:b/>
          <w:color w:val="FF0000"/>
          <w:sz w:val="20"/>
          <w:szCs w:val="20"/>
        </w:rPr>
        <w:t>Müellefe</w:t>
      </w:r>
      <w:proofErr w:type="spellEnd"/>
      <w:r w:rsidRPr="00C36388">
        <w:rPr>
          <w:b/>
          <w:color w:val="FF0000"/>
          <w:sz w:val="20"/>
          <w:szCs w:val="20"/>
        </w:rPr>
        <w:t xml:space="preserve">-i </w:t>
      </w:r>
      <w:proofErr w:type="spellStart"/>
      <w:r w:rsidRPr="00C36388">
        <w:rPr>
          <w:b/>
          <w:color w:val="FF0000"/>
          <w:sz w:val="20"/>
          <w:szCs w:val="20"/>
        </w:rPr>
        <w:t>kulüb</w:t>
      </w:r>
      <w:proofErr w:type="spellEnd"/>
    </w:p>
    <w:p w14:paraId="2675D07B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Borçlular</w:t>
      </w:r>
    </w:p>
    <w:p w14:paraId="10CBD71A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Allah Yolunda olanlar</w:t>
      </w:r>
    </w:p>
    <w:p w14:paraId="7707C0CE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Cs/>
          <w:sz w:val="20"/>
          <w:szCs w:val="20"/>
        </w:rPr>
      </w:pPr>
    </w:p>
    <w:p w14:paraId="7F7CA029" w14:textId="77777777" w:rsidR="00F5726F" w:rsidRPr="002A60EF" w:rsidRDefault="00F5726F" w:rsidP="00F5726F">
      <w:pPr>
        <w:pStyle w:val="ListeParagraf"/>
        <w:spacing w:after="0" w:line="240" w:lineRule="auto"/>
        <w:ind w:left="502"/>
        <w:jc w:val="both"/>
        <w:rPr>
          <w:bCs/>
          <w:sz w:val="20"/>
          <w:szCs w:val="20"/>
        </w:rPr>
      </w:pPr>
    </w:p>
    <w:p w14:paraId="6B193283" w14:textId="77777777" w:rsidR="00F5726F" w:rsidRDefault="00F5726F" w:rsidP="00F5726F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“Sadaka-i </w:t>
      </w:r>
      <w:proofErr w:type="spellStart"/>
      <w:r>
        <w:rPr>
          <w:bCs/>
          <w:sz w:val="20"/>
          <w:szCs w:val="20"/>
        </w:rPr>
        <w:t>Câriye</w:t>
      </w:r>
      <w:proofErr w:type="spellEnd"/>
      <w:r>
        <w:rPr>
          <w:bCs/>
          <w:sz w:val="20"/>
          <w:szCs w:val="20"/>
        </w:rPr>
        <w:t xml:space="preserve">” </w:t>
      </w:r>
      <w:r w:rsidRPr="000158F5">
        <w:rPr>
          <w:b/>
          <w:sz w:val="20"/>
          <w:szCs w:val="20"/>
        </w:rPr>
        <w:t>nedir,</w:t>
      </w:r>
      <w:r>
        <w:rPr>
          <w:b/>
          <w:sz w:val="20"/>
          <w:szCs w:val="20"/>
        </w:rPr>
        <w:t xml:space="preserve"> açıklayınız? (10 Puan)</w:t>
      </w:r>
    </w:p>
    <w:p w14:paraId="40B3C1E7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Cs/>
          <w:sz w:val="20"/>
          <w:szCs w:val="20"/>
        </w:rPr>
      </w:pPr>
    </w:p>
    <w:p w14:paraId="4B228D90" w14:textId="77777777" w:rsidR="00F5726F" w:rsidRPr="000158F5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  <w:r w:rsidRPr="000158F5">
        <w:rPr>
          <w:b/>
          <w:color w:val="FF0000"/>
          <w:sz w:val="20"/>
          <w:szCs w:val="20"/>
        </w:rPr>
        <w:t xml:space="preserve">İnsan öldükten sonra arkasında sevap gelmesine devam eden hayır işleridir. </w:t>
      </w:r>
      <w:proofErr w:type="spellStart"/>
      <w:r w:rsidRPr="000158F5">
        <w:rPr>
          <w:b/>
          <w:color w:val="FF0000"/>
          <w:sz w:val="20"/>
          <w:szCs w:val="20"/>
        </w:rPr>
        <w:t>İbadethâne</w:t>
      </w:r>
      <w:proofErr w:type="spellEnd"/>
      <w:r w:rsidRPr="000158F5">
        <w:rPr>
          <w:b/>
          <w:color w:val="FF0000"/>
          <w:sz w:val="20"/>
          <w:szCs w:val="20"/>
        </w:rPr>
        <w:t>, hastane, çeşme, köprü, aşevi, eğitim ve hayır kurumları yapmak sadaka-i cariyeye girer.</w:t>
      </w:r>
    </w:p>
    <w:p w14:paraId="079DB491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Cs/>
          <w:sz w:val="20"/>
          <w:szCs w:val="20"/>
        </w:rPr>
      </w:pPr>
    </w:p>
    <w:p w14:paraId="4824DDB1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Cs/>
          <w:sz w:val="20"/>
          <w:szCs w:val="20"/>
        </w:rPr>
      </w:pPr>
    </w:p>
    <w:p w14:paraId="49599FEC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Cs/>
          <w:sz w:val="20"/>
          <w:szCs w:val="20"/>
        </w:rPr>
      </w:pPr>
    </w:p>
    <w:p w14:paraId="0E590BA9" w14:textId="77777777" w:rsidR="00F5726F" w:rsidRPr="000158F5" w:rsidRDefault="00F5726F" w:rsidP="00F5726F">
      <w:pPr>
        <w:pStyle w:val="ListeParagraf"/>
        <w:spacing w:after="0" w:line="240" w:lineRule="auto"/>
        <w:ind w:left="502"/>
        <w:jc w:val="both"/>
        <w:rPr>
          <w:bCs/>
          <w:sz w:val="20"/>
          <w:szCs w:val="20"/>
        </w:rPr>
      </w:pPr>
    </w:p>
    <w:p w14:paraId="09210D97" w14:textId="77777777" w:rsidR="00F5726F" w:rsidRPr="003E3D59" w:rsidRDefault="00F5726F" w:rsidP="00F5726F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Cs/>
          <w:sz w:val="20"/>
          <w:szCs w:val="20"/>
        </w:rPr>
      </w:pPr>
      <w:r w:rsidRPr="002A60EF">
        <w:rPr>
          <w:b/>
          <w:sz w:val="20"/>
          <w:szCs w:val="20"/>
        </w:rPr>
        <w:t xml:space="preserve">Zekâta tabi mallar ve Zekât verilecek miktar aşağıdakilerin hangisinde </w:t>
      </w:r>
      <w:r w:rsidRPr="002A60EF">
        <w:rPr>
          <w:b/>
          <w:sz w:val="20"/>
          <w:szCs w:val="20"/>
          <w:u w:val="single"/>
        </w:rPr>
        <w:t>yanlış olarak</w:t>
      </w:r>
      <w:r w:rsidRPr="002A60EF">
        <w:rPr>
          <w:b/>
          <w:sz w:val="20"/>
          <w:szCs w:val="20"/>
        </w:rPr>
        <w:t xml:space="preserve"> verilmiştir? </w:t>
      </w:r>
      <w:r>
        <w:rPr>
          <w:b/>
          <w:sz w:val="20"/>
          <w:szCs w:val="20"/>
        </w:rPr>
        <w:t>(5 Puan)</w:t>
      </w:r>
    </w:p>
    <w:p w14:paraId="5413205D" w14:textId="77777777" w:rsidR="00F5726F" w:rsidRPr="002A60EF" w:rsidRDefault="00F5726F" w:rsidP="00F5726F">
      <w:pPr>
        <w:pStyle w:val="ListeParagraf"/>
        <w:numPr>
          <w:ilvl w:val="0"/>
          <w:numId w:val="47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Altın, Gümüş</w:t>
      </w:r>
      <w:r>
        <w:rPr>
          <w:sz w:val="20"/>
          <w:szCs w:val="20"/>
          <w:u w:val="single"/>
        </w:rPr>
        <w:tab/>
        <w:t>: 1/50 (Ellide Bir)</w:t>
      </w:r>
    </w:p>
    <w:p w14:paraId="7CCD66B3" w14:textId="77777777" w:rsidR="00F5726F" w:rsidRPr="003E3D59" w:rsidRDefault="00F5726F" w:rsidP="00F5726F">
      <w:pPr>
        <w:pStyle w:val="ListeParagraf"/>
        <w:numPr>
          <w:ilvl w:val="0"/>
          <w:numId w:val="47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Sığır, Manda</w:t>
      </w:r>
      <w:r>
        <w:rPr>
          <w:sz w:val="20"/>
          <w:szCs w:val="20"/>
        </w:rPr>
        <w:tab/>
        <w:t>: 30-40 arası için 2 yaşında bir dana</w:t>
      </w:r>
    </w:p>
    <w:p w14:paraId="6EE9D5D7" w14:textId="77777777" w:rsidR="00F5726F" w:rsidRPr="003E3D59" w:rsidRDefault="00F5726F" w:rsidP="00F5726F">
      <w:pPr>
        <w:pStyle w:val="ListeParagraf"/>
        <w:numPr>
          <w:ilvl w:val="0"/>
          <w:numId w:val="47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Toprak Ürünleri</w:t>
      </w:r>
      <w:r>
        <w:rPr>
          <w:sz w:val="20"/>
          <w:szCs w:val="20"/>
        </w:rPr>
        <w:tab/>
        <w:t>: Yağmurla sulanan araziler için 1/10 (Onda Bir)</w:t>
      </w:r>
    </w:p>
    <w:p w14:paraId="1BBD79D7" w14:textId="77777777" w:rsidR="00F5726F" w:rsidRPr="002A60EF" w:rsidRDefault="00F5726F" w:rsidP="00F5726F">
      <w:pPr>
        <w:pStyle w:val="ListeParagraf"/>
        <w:numPr>
          <w:ilvl w:val="0"/>
          <w:numId w:val="47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Deve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: Her beş deve için bir keçi veya koyun</w:t>
      </w:r>
    </w:p>
    <w:p w14:paraId="4EF7F3C3" w14:textId="77777777" w:rsidR="00F5726F" w:rsidRDefault="00F5726F" w:rsidP="00F5726F">
      <w:pPr>
        <w:pStyle w:val="ListeParagraf"/>
        <w:numPr>
          <w:ilvl w:val="0"/>
          <w:numId w:val="47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Koyun, Keçi</w:t>
      </w:r>
      <w:r>
        <w:rPr>
          <w:sz w:val="20"/>
          <w:szCs w:val="20"/>
        </w:rPr>
        <w:tab/>
        <w:t>: 40-120 arası 1 koyun veya keçi</w:t>
      </w:r>
    </w:p>
    <w:p w14:paraId="194F64B2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15D6C6E0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6B983A6B" w14:textId="77777777" w:rsidR="00F5726F" w:rsidRPr="003E3D59" w:rsidRDefault="00F5726F" w:rsidP="00F5726F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Cs/>
          <w:sz w:val="20"/>
          <w:szCs w:val="20"/>
        </w:rPr>
      </w:pPr>
      <w:r w:rsidRPr="00A13377">
        <w:rPr>
          <w:bCs/>
          <w:sz w:val="20"/>
          <w:szCs w:val="20"/>
        </w:rPr>
        <w:t>“</w:t>
      </w:r>
      <w:proofErr w:type="spellStart"/>
      <w:r w:rsidRPr="00A13377">
        <w:rPr>
          <w:bCs/>
          <w:sz w:val="20"/>
          <w:szCs w:val="20"/>
        </w:rPr>
        <w:t>Mü’min</w:t>
      </w:r>
      <w:proofErr w:type="spellEnd"/>
      <w:r w:rsidRPr="00A13377">
        <w:rPr>
          <w:bCs/>
          <w:sz w:val="20"/>
          <w:szCs w:val="20"/>
        </w:rPr>
        <w:t xml:space="preserve"> kardeşini kendine tercih etmek ve kendi ihtiyacı olduğu hâlde </w:t>
      </w:r>
      <w:r>
        <w:rPr>
          <w:bCs/>
          <w:sz w:val="20"/>
          <w:szCs w:val="20"/>
        </w:rPr>
        <w:t xml:space="preserve">ona malından, parasından </w:t>
      </w:r>
      <w:r w:rsidRPr="00A13377">
        <w:rPr>
          <w:bCs/>
          <w:sz w:val="20"/>
          <w:szCs w:val="20"/>
        </w:rPr>
        <w:t>vermektir</w:t>
      </w:r>
      <w:r>
        <w:rPr>
          <w:b/>
          <w:sz w:val="20"/>
          <w:szCs w:val="20"/>
        </w:rPr>
        <w:t>” şeklinde tanımlanan sadaka şekli aşağıdakilerden hangisidir?</w:t>
      </w:r>
      <w:r w:rsidRPr="002A60E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(5 Puan)</w:t>
      </w:r>
    </w:p>
    <w:p w14:paraId="4A05F9CE" w14:textId="77777777" w:rsidR="00F5726F" w:rsidRPr="00A13377" w:rsidRDefault="00F5726F" w:rsidP="00F5726F">
      <w:pPr>
        <w:pStyle w:val="ListeParagraf"/>
        <w:numPr>
          <w:ilvl w:val="0"/>
          <w:numId w:val="48"/>
        </w:numPr>
        <w:spacing w:after="0" w:line="240" w:lineRule="auto"/>
        <w:ind w:left="851" w:hanging="284"/>
        <w:rPr>
          <w:sz w:val="20"/>
          <w:szCs w:val="20"/>
        </w:rPr>
      </w:pPr>
      <w:r w:rsidRPr="00A13377">
        <w:rPr>
          <w:sz w:val="20"/>
          <w:szCs w:val="20"/>
        </w:rPr>
        <w:t xml:space="preserve">Sadak-i </w:t>
      </w:r>
      <w:proofErr w:type="spellStart"/>
      <w:r w:rsidRPr="00A13377">
        <w:rPr>
          <w:sz w:val="20"/>
          <w:szCs w:val="20"/>
        </w:rPr>
        <w:t>Fıtr</w:t>
      </w:r>
      <w:proofErr w:type="spellEnd"/>
    </w:p>
    <w:p w14:paraId="624D3311" w14:textId="77777777" w:rsidR="00F5726F" w:rsidRPr="003E3D59" w:rsidRDefault="00F5726F" w:rsidP="00F5726F">
      <w:pPr>
        <w:pStyle w:val="ListeParagraf"/>
        <w:numPr>
          <w:ilvl w:val="0"/>
          <w:numId w:val="48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İnfak</w:t>
      </w:r>
    </w:p>
    <w:p w14:paraId="46AD0E35" w14:textId="77777777" w:rsidR="00F5726F" w:rsidRPr="003E3D59" w:rsidRDefault="00F5726F" w:rsidP="00F5726F">
      <w:pPr>
        <w:pStyle w:val="ListeParagraf"/>
        <w:numPr>
          <w:ilvl w:val="0"/>
          <w:numId w:val="48"/>
        </w:numPr>
        <w:spacing w:after="0" w:line="240" w:lineRule="auto"/>
        <w:ind w:left="851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Karz</w:t>
      </w:r>
      <w:proofErr w:type="spellEnd"/>
      <w:r>
        <w:rPr>
          <w:sz w:val="20"/>
          <w:szCs w:val="20"/>
        </w:rPr>
        <w:t xml:space="preserve">-ı </w:t>
      </w:r>
      <w:proofErr w:type="spellStart"/>
      <w:r>
        <w:rPr>
          <w:sz w:val="20"/>
          <w:szCs w:val="20"/>
        </w:rPr>
        <w:t>Hasen</w:t>
      </w:r>
      <w:proofErr w:type="spellEnd"/>
    </w:p>
    <w:p w14:paraId="7806EAD5" w14:textId="77777777" w:rsidR="00F5726F" w:rsidRPr="002A60EF" w:rsidRDefault="00F5726F" w:rsidP="00F5726F">
      <w:pPr>
        <w:pStyle w:val="ListeParagraf"/>
        <w:numPr>
          <w:ilvl w:val="0"/>
          <w:numId w:val="48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Zekât</w:t>
      </w:r>
    </w:p>
    <w:p w14:paraId="3C6BD694" w14:textId="77777777" w:rsidR="00F5726F" w:rsidRPr="00A13377" w:rsidRDefault="00F5726F" w:rsidP="00F5726F">
      <w:pPr>
        <w:pStyle w:val="ListeParagraf"/>
        <w:numPr>
          <w:ilvl w:val="0"/>
          <w:numId w:val="48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proofErr w:type="spellStart"/>
      <w:r w:rsidRPr="00A13377">
        <w:rPr>
          <w:sz w:val="20"/>
          <w:szCs w:val="20"/>
          <w:u w:val="single"/>
        </w:rPr>
        <w:t>Îsâr</w:t>
      </w:r>
      <w:proofErr w:type="spellEnd"/>
    </w:p>
    <w:p w14:paraId="1013C682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61B31B6D" w14:textId="77777777" w:rsidR="00F5726F" w:rsidRDefault="00F5726F" w:rsidP="00F5726F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2F301943" w14:textId="77777777" w:rsidR="00F5726F" w:rsidRPr="003E3D59" w:rsidRDefault="00F5726F" w:rsidP="00F5726F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/>
          <w:sz w:val="20"/>
          <w:szCs w:val="20"/>
        </w:rPr>
        <w:t xml:space="preserve">Aşağıdakilerden hangisi zekâtın toplumsal ve bireysel faydalarından </w:t>
      </w:r>
      <w:r w:rsidRPr="00667DD9">
        <w:rPr>
          <w:b/>
          <w:sz w:val="20"/>
          <w:szCs w:val="20"/>
          <w:u w:val="single"/>
        </w:rPr>
        <w:t>değildir?</w:t>
      </w:r>
      <w:r w:rsidRPr="002A60E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(5 Puan)</w:t>
      </w:r>
    </w:p>
    <w:p w14:paraId="6345F20F" w14:textId="77777777" w:rsidR="00F5726F" w:rsidRDefault="00F5726F" w:rsidP="00F5726F">
      <w:pPr>
        <w:pStyle w:val="ListeParagraf"/>
        <w:numPr>
          <w:ilvl w:val="0"/>
          <w:numId w:val="49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Z</w:t>
      </w:r>
      <w:r w:rsidRPr="00667DD9">
        <w:rPr>
          <w:sz w:val="20"/>
          <w:szCs w:val="20"/>
        </w:rPr>
        <w:t>enginle yoksulu birbirine yaklaştırır.</w:t>
      </w:r>
    </w:p>
    <w:p w14:paraId="0D6417AC" w14:textId="77777777" w:rsidR="00F5726F" w:rsidRPr="003E3D59" w:rsidRDefault="00F5726F" w:rsidP="00F5726F">
      <w:pPr>
        <w:pStyle w:val="ListeParagraf"/>
        <w:numPr>
          <w:ilvl w:val="0"/>
          <w:numId w:val="49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Yastık altında biriktirilen para ekonomiye kazandırılmış olur.</w:t>
      </w:r>
    </w:p>
    <w:p w14:paraId="53ECDC61" w14:textId="77777777" w:rsidR="00F5726F" w:rsidRPr="00667DD9" w:rsidRDefault="00F5726F" w:rsidP="00F5726F">
      <w:pPr>
        <w:pStyle w:val="ListeParagraf"/>
        <w:numPr>
          <w:ilvl w:val="0"/>
          <w:numId w:val="49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Fakir dilencilik yaparak zengine muhtaç olmaz.</w:t>
      </w:r>
    </w:p>
    <w:p w14:paraId="40CF463C" w14:textId="77777777" w:rsidR="00F5726F" w:rsidRPr="002A60EF" w:rsidRDefault="00F5726F" w:rsidP="00F5726F">
      <w:pPr>
        <w:pStyle w:val="ListeParagraf"/>
        <w:numPr>
          <w:ilvl w:val="0"/>
          <w:numId w:val="49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Sahip olduğumuz mal nimetinin şükrü eda edilir.</w:t>
      </w:r>
    </w:p>
    <w:p w14:paraId="6AC65332" w14:textId="77777777" w:rsidR="00F5726F" w:rsidRDefault="00F5726F" w:rsidP="00F5726F">
      <w:pPr>
        <w:pStyle w:val="ListeParagraf"/>
        <w:numPr>
          <w:ilvl w:val="0"/>
          <w:numId w:val="49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İnsanlar arasındaki ekonomik uçurum kaldırılmış olur.</w:t>
      </w: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0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4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F5726F" w14:paraId="50B6C80E" w14:textId="77777777" w:rsidTr="00F5726F">
        <w:tc>
          <w:tcPr>
            <w:tcW w:w="4738" w:type="dxa"/>
          </w:tcPr>
          <w:p w14:paraId="174F1A75" w14:textId="77777777" w:rsidR="00F5726F" w:rsidRDefault="00F5726F" w:rsidP="00F5726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F5726F" w14:paraId="30B267E6" w14:textId="77777777" w:rsidTr="00F5726F">
        <w:tc>
          <w:tcPr>
            <w:tcW w:w="4738" w:type="dxa"/>
          </w:tcPr>
          <w:p w14:paraId="0F259ADA" w14:textId="77777777" w:rsidR="00F5726F" w:rsidRDefault="00F5726F" w:rsidP="00F5726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F5726F" w14:paraId="4CFD1A07" w14:textId="77777777" w:rsidTr="00F5726F">
        <w:tc>
          <w:tcPr>
            <w:tcW w:w="4738" w:type="dxa"/>
          </w:tcPr>
          <w:p w14:paraId="4748C011" w14:textId="77777777" w:rsidR="00F5726F" w:rsidRDefault="00F5726F" w:rsidP="00F5726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0438D68C" w:rsidR="00151DA8" w:rsidRDefault="00151DA8">
      <w:pPr>
        <w:rPr>
          <w:rFonts w:cstheme="minorHAnsi"/>
          <w:sz w:val="24"/>
          <w:szCs w:val="24"/>
        </w:rPr>
      </w:pPr>
    </w:p>
    <w:p w14:paraId="138B6BAA" w14:textId="21BB51FE" w:rsidR="00151DA8" w:rsidRDefault="005178A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1B18F1" wp14:editId="206AA8D6">
                <wp:simplePos x="0" y="0"/>
                <wp:positionH relativeFrom="column">
                  <wp:posOffset>-561975</wp:posOffset>
                </wp:positionH>
                <wp:positionV relativeFrom="paragraph">
                  <wp:posOffset>-643440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06370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8056F2" w14:textId="77777777" w:rsidR="005178A0" w:rsidRPr="000661E9" w:rsidRDefault="005178A0" w:rsidP="005178A0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9462A5" w14:textId="77777777" w:rsidR="005178A0" w:rsidRPr="001B0C3D" w:rsidRDefault="005178A0" w:rsidP="005178A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FIKIH</w:t>
                              </w:r>
                            </w:p>
                            <w:p w14:paraId="739940F6" w14:textId="77777777" w:rsidR="005178A0" w:rsidRPr="001B0C3D" w:rsidRDefault="005178A0" w:rsidP="005178A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595E0238" w14:textId="77777777" w:rsidR="005178A0" w:rsidRPr="001B0C3D" w:rsidRDefault="005178A0" w:rsidP="005178A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880B12" w14:textId="77777777" w:rsidR="005178A0" w:rsidRPr="001B0C3D" w:rsidRDefault="005178A0" w:rsidP="005178A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FIKIH</w:t>
                              </w:r>
                            </w:p>
                            <w:p w14:paraId="2C1D5428" w14:textId="77777777" w:rsidR="005178A0" w:rsidRPr="001B0C3D" w:rsidRDefault="005178A0" w:rsidP="005178A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7C325938" w14:textId="77777777" w:rsidR="005178A0" w:rsidRPr="001B0C3D" w:rsidRDefault="005178A0" w:rsidP="005178A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295BF9E" w14:textId="77777777" w:rsidR="005178A0" w:rsidRPr="001B0C3D" w:rsidRDefault="005178A0" w:rsidP="005178A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B18F1" id="Grup 3" o:spid="_x0000_s1026" style="position:absolute;margin-left:-44.25pt;margin-top:-50.65pt;width:595.25pt;height:841.55pt;z-index:251659264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W/+CsfifxL4V+DXw1vPC/iK+02a6/aG8B2lxLYXbwtLby63bpLCxQgsjqS&#10;rKeGBwQRX1JUd1Z2l6ix3tpHMqyK6rLGGCsDkMM9weh7V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/iHxV4Y8I2&#10;sF74q8Q2Omw3V5DaW8t9dJCstxKwSKJSxGXdiFVRyxOBk1oV8m/8Fgv+SI/C7/s5L4e/+n62r6y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mv/gqH8MviD8VPhH8O9H+HHg7UNautN+PXgjVb+3063MjQWNrrMEtxcMB&#10;0jjjVnZugAzX0p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T8d/2gvhx+zl4d0bxR8Tbu6htNe8W6X4b09rS1Mz&#10;Nf6hcpbWykD7qmR1Bboo5rtq+Tf+CwX/ACRH4Xf9nJfD3/0/W1fW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4h+3&#10;j+zV46/ai+Hfg3wj4A1bSbO58O/Fzwt4pvpNYnljjez03U4rqeNDHHITK0cZCKQFLYBZRyPb6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b9sL9p1v2VfBHhfxgPCP9s/8ACSfErw94U8j7V5Pkf2nfx2n2jO1t3l+Z&#10;u28bsYyOtes18m/8Fgf+SI/C7/s5L4e/+n62r6y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Of2mf2aPCH7UnhPw/&#10;4Q8aa5qVhb+HfHWi+KbSTS2jDyXWm3iXcMT70YeWzxgMAA20nBB5r0a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f8A/gov8ePiV+z78MPAviX4X6xHZXmufGrwh4e1GSW1SUSWF/q0NvcxgOCAWjdgGHI6jBr6Ar5N&#10;/wCCwX/JEfhd/wBnJfD3/wBP1tX1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38T/hB8NvjPpOn6F8UPCVvrFnpO&#10;vWWtafBcs4EF/aTLNbTjaR80ciqwzxkcg10l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r/APBWzW9a0L4L/DO4&#10;0PV7qzkm/aK8A280lrcNG0kT65bq8ZKkZVlJBU8EcGvqivk3/gsDk/BH4XYH/NyXw9/9P1tX1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Y3jb4h+BfhtYWeq+P/Fun6PbahqltptlPqN0sSz3lxII4IFLHmSRyFVep&#10;JAFbN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m/8Fgv+SI/C7/s5L4e/+n62r6yr53/4KU/Bb4n/ABz+FfgHw98K&#10;vCsmr3mj/HDwbrupQx3EUXk6fZavBcXU+ZGUEJEjNtBLHGFBPFfR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5/&#10;+0X+0f4F/Zk8L6F4s8f2WoT23iDxpo/hixXTYVdlvNRu0tYGYMy4jEjjcRkgZIB6V6B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v/BYL/kiPwu/7OS+Hv8A6fravrKvGf23P2ZfEP7U/gHwj4P8N+JbPS5fDnxU8NeK&#10;ria+jdlmg0zUYruSFdvR3WMqpPAJ5r2a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8X/AG4f2mfE37LPw/8ACHi/&#10;wr4dsdSm8R/Fbwz4VuItQZwsVvqeoxWksy7CDvRZCy54yOQRXt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m/wDB&#10;YL/kiPwu/wCzkvh7/wCn62r6yrz/APaM/Zu8B/tPeF9B8JfEK/1S3tfD3jXR/FFi2k3Ecbteabdp&#10;dQI5dHBiMkYDqAGK5AZTzXo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86/8FLPjN8S/gj8KvAGv/C7xTLpN5q/&#10;xy8GaHqM0UKOZtPvdXgguYDvUgB4nZSRgjPBB5r6K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xfiP/AMk817/s&#10;C3X/AKJatqsX4j/8k817/sC3X/olqqPxI6MJ/vVP/EvzPiz/AIN4f+TCr7/soWof+k9pX3bXwl/w&#10;bw/8mFX3/ZQtQ/8ASe0r7truzb/kZVf8TP0Dxg/5Ofm3/X6YUUUV55+bhRRRQAUUUUAFFFFABRRR&#10;QAUUUUAFFFFABRRRQAUUUUAFFFFABRRRQAUUUUAFfAf7J/8AynD+Pv8A2Ktr/K0r78r4D/ZP/wCU&#10;4fx9/wCxVtf5Wlehgf4df/B/7dE/TPD/AP5E/EH/AGBP/wBP0D78ooorzz8z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KKK88/M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WL8R/wDknmvf9gW6/wDRLV8L/wDDmr9q&#10;P/pLF8VP/Au+/wDk6mXH/BGP9py7ge1uv+CrnxRkjkUpJHJc3rK6kYIIN9yCKI4XAp3+sL/wGX+R&#10;pR4T8P6VaM/9Y6ejT/3bE9H/AIDY/wCDeH/kwq+/7KFqH/pPaV9214Z/wT4/Yttv2DvgTP8ABK08&#10;fyeJFm8QXGqf2hJp4tiDLHEmzYHfp5Wc55z0r3OscwrU8RjqlSDum20eH4j5xl+f8dZhmOBnz0at&#10;WUoSs1dPZ2aTXzSYUUUVxnx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v/BYL/kiPwu/7OS+Hv/p+tq+sq5f4r/Bj4a/HDRtN8P8AxR8MR6rZ&#10;6P4hsNc06GSV08m/s51ntphsIJKSKrAHIOOQRxX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jv7an7Tmr/sq+A/CfjDRvCltq8niT4oeG/C&#10;k0N1cNEIItT1CK0ecFQctGJNwXoSMEivYq8S/bt+Efhv4yfDvwbofie9vreHSvi14X1q3awkRWa4&#10;tNSinjVt6MChZQGAAJHQg817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0637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6E8056F2" w14:textId="77777777" w:rsidR="005178A0" w:rsidRPr="000661E9" w:rsidRDefault="005178A0" w:rsidP="005178A0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4C9462A5" w14:textId="77777777" w:rsidR="005178A0" w:rsidRPr="001B0C3D" w:rsidRDefault="005178A0" w:rsidP="005178A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FIKIH</w:t>
                        </w:r>
                      </w:p>
                      <w:p w14:paraId="739940F6" w14:textId="77777777" w:rsidR="005178A0" w:rsidRPr="001B0C3D" w:rsidRDefault="005178A0" w:rsidP="005178A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595E0238" w14:textId="77777777" w:rsidR="005178A0" w:rsidRPr="001B0C3D" w:rsidRDefault="005178A0" w:rsidP="005178A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6880B12" w14:textId="77777777" w:rsidR="005178A0" w:rsidRPr="001B0C3D" w:rsidRDefault="005178A0" w:rsidP="005178A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FIKIH</w:t>
                        </w:r>
                      </w:p>
                      <w:p w14:paraId="2C1D5428" w14:textId="77777777" w:rsidR="005178A0" w:rsidRPr="001B0C3D" w:rsidRDefault="005178A0" w:rsidP="005178A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7C325938" w14:textId="77777777" w:rsidR="005178A0" w:rsidRPr="001B0C3D" w:rsidRDefault="005178A0" w:rsidP="005178A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295BF9E" w14:textId="77777777" w:rsidR="005178A0" w:rsidRPr="001B0C3D" w:rsidRDefault="005178A0" w:rsidP="005178A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EF86162" w14:textId="1535FF1B" w:rsidR="00151DA8" w:rsidRDefault="00151DA8">
      <w:pPr>
        <w:rPr>
          <w:rFonts w:cstheme="minorHAnsi"/>
          <w:sz w:val="24"/>
          <w:szCs w:val="24"/>
        </w:rPr>
      </w:pPr>
    </w:p>
    <w:p w14:paraId="37D6C897" w14:textId="40E4B9DE" w:rsidR="00151DA8" w:rsidRDefault="00151DA8">
      <w:pPr>
        <w:rPr>
          <w:rFonts w:cstheme="minorHAnsi"/>
          <w:sz w:val="24"/>
          <w:szCs w:val="24"/>
        </w:rPr>
      </w:pPr>
    </w:p>
    <w:p w14:paraId="5969BB41" w14:textId="3AA11189" w:rsidR="00151DA8" w:rsidRDefault="00151DA8">
      <w:pPr>
        <w:rPr>
          <w:rFonts w:cstheme="minorHAnsi"/>
          <w:sz w:val="24"/>
          <w:szCs w:val="24"/>
        </w:rPr>
      </w:pPr>
    </w:p>
    <w:p w14:paraId="14C46255" w14:textId="578583F8" w:rsidR="00151DA8" w:rsidRDefault="00151DA8">
      <w:pPr>
        <w:rPr>
          <w:rFonts w:cstheme="minorHAnsi"/>
          <w:sz w:val="24"/>
          <w:szCs w:val="24"/>
        </w:rPr>
      </w:pPr>
    </w:p>
    <w:p w14:paraId="24EA3B0F" w14:textId="4BF194D4" w:rsidR="00151DA8" w:rsidRDefault="00151DA8">
      <w:pPr>
        <w:rPr>
          <w:rFonts w:cstheme="minorHAnsi"/>
          <w:sz w:val="24"/>
          <w:szCs w:val="24"/>
        </w:rPr>
      </w:pPr>
    </w:p>
    <w:p w14:paraId="65F60D23" w14:textId="1584D8C6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80278A" w14:textId="30593F6A" w:rsidR="00096985" w:rsidRDefault="00096985">
      <w:pPr>
        <w:rPr>
          <w:rFonts w:cstheme="minorHAnsi"/>
          <w:sz w:val="24"/>
          <w:szCs w:val="24"/>
        </w:rPr>
      </w:pPr>
    </w:p>
    <w:p w14:paraId="027035B8" w14:textId="77777777" w:rsidR="00096985" w:rsidRDefault="00096985">
      <w:pPr>
        <w:rPr>
          <w:rFonts w:cstheme="minorHAnsi"/>
          <w:sz w:val="24"/>
          <w:szCs w:val="24"/>
        </w:rPr>
      </w:pPr>
    </w:p>
    <w:p w14:paraId="3FFCFF18" w14:textId="442456CD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375387D6" w14:textId="77777777" w:rsidR="00096985" w:rsidRDefault="00096985">
      <w:pPr>
        <w:rPr>
          <w:rFonts w:cstheme="minorHAnsi"/>
          <w:sz w:val="24"/>
          <w:szCs w:val="24"/>
        </w:rPr>
      </w:pPr>
    </w:p>
    <w:p w14:paraId="09FEB780" w14:textId="39EC6649" w:rsidR="00C150A7" w:rsidRDefault="00C150A7">
      <w:pPr>
        <w:rPr>
          <w:rFonts w:cstheme="minorHAnsi"/>
          <w:sz w:val="24"/>
          <w:szCs w:val="24"/>
        </w:rPr>
      </w:pPr>
      <w:bookmarkStart w:id="1" w:name="_Hlk125127192"/>
    </w:p>
    <w:bookmarkEnd w:id="1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31C6B850" w:rsidR="00C150A7" w:rsidRDefault="005178A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F99A3F7" wp14:editId="65FABDBD">
                <wp:simplePos x="0" y="0"/>
                <wp:positionH relativeFrom="column">
                  <wp:posOffset>-619125</wp:posOffset>
                </wp:positionH>
                <wp:positionV relativeFrom="paragraph">
                  <wp:posOffset>-657860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98C42" w14:textId="77777777" w:rsidR="005178A0" w:rsidRPr="00F925CF" w:rsidRDefault="005178A0" w:rsidP="005178A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9A3F7" id="Grup 22" o:spid="_x0000_s1031" style="position:absolute;margin-left:-48.75pt;margin-top:-51.8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Eooorq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S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S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s0giTzHcKq8szdqA&#10;HUV8Jftmf8F2fgJ+z14hufh58GPD7eP9es2aO+ure7EOm2kgOCnm4ZpmBHIQbR/fyCK+W7//AIOM&#10;/wBqKe5aTTvg14Mt4v4Y5PtMhH47x/Kvn8VxPkuFqOnKpdreyb/HY/aOH/o/+KXEWAjjKGC9nTkr&#10;x9pOMG09nyt8yT6XSutVofsjRX40/wDERZ+1d/0SfwT/AN+bn/47R/xEWftXf9En8E/9+bn/AOO1&#10;z/64ZH/M/wDwFnu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bGOTSAZGA1&#10;OooAb5fOc0u3HSlooAQrk80oAHS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IB600p6GnUUAJsHegoO1LRQA3BTmjzPanEA9aTavpQAoO&#10;Rm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hiQOBTdzE4C8+lADqKsQ6Rqs4zHYSfVlx/Opf+Ee1j/nzP/fQ/xo5o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xnqKKKADp0FIFwKW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3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63398C42" w14:textId="77777777" w:rsidR="005178A0" w:rsidRPr="00F925CF" w:rsidRDefault="005178A0" w:rsidP="005178A0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10. SINIF SINAV VE CEVAP ANAHTARI İÇİN TIKLAYINIZ.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2A6E4551" w:rsidR="002B794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6365F024" w14:textId="38511DE1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1AF40992" w14:textId="1F1FEECC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2718C9E6" w14:textId="7D064276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743094C3" w14:textId="06C7EC43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3EBF7DB6" w14:textId="534691DF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5570149" w14:textId="05D92F3B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77F59883" w14:textId="23E8CEA1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354BC5D7" w14:textId="36F18A4B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6B533A22" w14:textId="72EA10DA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1895679F" w14:textId="36B4EBF2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5CC6AB2" w14:textId="1E2608F4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34324DC3" w14:textId="08DDF282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45AD0F56" w14:textId="1B32333B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6FE421DE" w14:textId="1DF42DC6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3B8CBC9A" w14:textId="212C3837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38754868" w14:textId="0667A0FD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097D044" w14:textId="6B1DB00B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6CF7930D" w14:textId="70D139B4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259FA275" w14:textId="782823EA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36F6B7CD" w14:textId="31F60D9D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47750738" w14:textId="6FA2B83F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0833EF9" w14:textId="5613BA7C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4DE613B1" w14:textId="0E8E55AE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0579A8AA" w14:textId="27483AEE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190986A5" w14:textId="1D7F14AD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2F48F52F" w14:textId="1CF2D8BA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2B712A71" w14:textId="2F7606D8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DF1657B" w14:textId="10CF17CC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73D0A71A" w14:textId="26A780EA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03095D37" w14:textId="1949B00B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3AF35E28" w14:textId="256FEBF1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1BB33FF" w14:textId="15C6A75D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010F5994" w14:textId="44EC3E7C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3625EBF9" w14:textId="67DA74FD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42C6FD54" w14:textId="66F15D2D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4906322" w14:textId="4237FCBF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78E80CB7" w14:textId="793CC6CE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2BA3D6A1" w14:textId="476DB9D3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77EBD9A" w14:textId="343C90A4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1285B94D" w14:textId="2F226AA8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66284E6" w14:textId="1C914B8A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0D0BBAC3" w14:textId="16088536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FEB2F33" w14:textId="5C7E9569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7F36CDD5" w14:textId="74836BC5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70CA6D75" w14:textId="20D61C50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108F7D0" w14:textId="6017BCBA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09B0276E" w14:textId="45E5641A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0C3E1BAE" w14:textId="45B89AB5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613E9F2" w14:textId="5502BABC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64C2A59F" w14:textId="1A58B11C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78F4BAC" w14:textId="2F56F0C8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356006B1" w14:textId="3FED8C91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17366F78" w14:textId="1E5F0B70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3F468E0C" w14:textId="10C42B58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0BF7F4C" w14:textId="5D836684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1500C2FA" w14:textId="5944AF4F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3B065645" w14:textId="7D287678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1455DEE5" w14:textId="3D54B010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74F32A7B" w14:textId="2FB19444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4A91B79D" w14:textId="533DE3BE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0856C479" w14:textId="03BBFE46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E166C44" w14:textId="1D444652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F4A748E" w14:textId="46665157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E4B43B5" w14:textId="08714D13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7DA68EF7" w14:textId="79C79B5A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799FD52F" w14:textId="03C27845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68C9CD9" w14:textId="6B6A09FF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E0E5B52" w14:textId="67D230FA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05ADDF02" w14:textId="7A5110B0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12FA1C49" w14:textId="201BE92C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69CD0FDA" w14:textId="7AE61A59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688DC7B5" w14:textId="223362DE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286498A5" w14:textId="3640BC0C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6C7AE47C" w14:textId="419C57DE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25E3AC01" w14:textId="2A4A595D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015304B4" w14:textId="68E81E8B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2BE89A55" w14:textId="15757A09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6D765DD" w14:textId="206BAAC6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D833F73" w14:textId="0F261099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42576DB0" w14:textId="6421D795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  <w:bookmarkStart w:id="2" w:name="_GoBack"/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5201A988" wp14:editId="07A07832">
            <wp:simplePos x="0" y="0"/>
            <wp:positionH relativeFrom="page">
              <wp:posOffset>-12065</wp:posOffset>
            </wp:positionH>
            <wp:positionV relativeFrom="paragraph">
              <wp:posOffset>-700405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14:paraId="3DC4C792" w14:textId="414A8D77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F4EC956" w14:textId="6C8EE119" w:rsidR="005178A0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405E7BC3" w14:textId="77777777" w:rsidR="005178A0" w:rsidRPr="008D43D4" w:rsidRDefault="005178A0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5178A0" w:rsidRPr="008D43D4" w:rsidSect="00727264">
      <w:headerReference w:type="default" r:id="rId25"/>
      <w:footerReference w:type="default" r:id="rId26"/>
      <w:headerReference w:type="first" r:id="rId27"/>
      <w:footerReference w:type="first" r:id="rId28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930B63" w14:textId="77777777" w:rsidR="003F0B4B" w:rsidRDefault="003F0B4B" w:rsidP="00ED544D">
      <w:pPr>
        <w:spacing w:after="0" w:line="240" w:lineRule="auto"/>
      </w:pPr>
      <w:r>
        <w:separator/>
      </w:r>
    </w:p>
  </w:endnote>
  <w:endnote w:type="continuationSeparator" w:id="0">
    <w:p w14:paraId="5DACB0A6" w14:textId="77777777" w:rsidR="003F0B4B" w:rsidRDefault="003F0B4B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4" w:name="_Hlk124933023"/>
  <w:bookmarkStart w:id="5" w:name="_Hlk124933024"/>
  <w:bookmarkStart w:id="6" w:name="_Hlk124933025"/>
  <w:bookmarkStart w:id="7" w:name="_Hlk124933026"/>
  <w:bookmarkStart w:id="8" w:name="_Hlk124933769"/>
  <w:bookmarkStart w:id="9" w:name="_Hlk124933770"/>
  <w:bookmarkStart w:id="10" w:name="_Hlk124933789"/>
  <w:bookmarkStart w:id="11" w:name="_Hlk124933790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DDECF" w14:textId="12924468" w:rsidR="00F5726F" w:rsidRDefault="00F5726F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105704FA" wp14:editId="085509C6">
          <wp:simplePos x="0" y="0"/>
          <wp:positionH relativeFrom="column">
            <wp:posOffset>4495800</wp:posOffset>
          </wp:positionH>
          <wp:positionV relativeFrom="paragraph">
            <wp:posOffset>152400</wp:posOffset>
          </wp:positionV>
          <wp:extent cx="1151420" cy="223730"/>
          <wp:effectExtent l="0" t="0" r="0" b="5080"/>
          <wp:wrapNone/>
          <wp:docPr id="17" name="Resim 1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40554F0A" wp14:editId="048F9A6A">
          <wp:simplePos x="0" y="0"/>
          <wp:positionH relativeFrom="column">
            <wp:posOffset>2762250</wp:posOffset>
          </wp:positionH>
          <wp:positionV relativeFrom="paragraph">
            <wp:posOffset>171450</wp:posOffset>
          </wp:positionV>
          <wp:extent cx="991870" cy="251460"/>
          <wp:effectExtent l="0" t="0" r="0" b="0"/>
          <wp:wrapNone/>
          <wp:docPr id="16" name="Resim 1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1D35A73" wp14:editId="2D666153">
              <wp:simplePos x="0" y="0"/>
              <wp:positionH relativeFrom="column">
                <wp:posOffset>-197485</wp:posOffset>
              </wp:positionH>
              <wp:positionV relativeFrom="paragraph">
                <wp:posOffset>101600</wp:posOffset>
              </wp:positionV>
              <wp:extent cx="2552700" cy="393700"/>
              <wp:effectExtent l="0" t="19050" r="38100" b="44450"/>
              <wp:wrapNone/>
              <wp:docPr id="11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5D83F0AD" w14:textId="77777777" w:rsidR="00F5726F" w:rsidRPr="001016DC" w:rsidRDefault="00F5726F" w:rsidP="00F5726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D35A7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-15.55pt;margin-top:8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" adj="19934" fillcolor="#fac090" strokecolor="#e46c0a" strokeweight=".25pt">
              <v:textbox>
                <w:txbxContent>
                  <w:p w14:paraId="5D83F0AD" w14:textId="77777777" w:rsidR="00F5726F" w:rsidRPr="001016DC" w:rsidRDefault="00F5726F" w:rsidP="00F5726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7918D2" w14:textId="77777777" w:rsidR="003F0B4B" w:rsidRDefault="003F0B4B" w:rsidP="00ED544D">
      <w:pPr>
        <w:spacing w:after="0" w:line="240" w:lineRule="auto"/>
      </w:pPr>
      <w:r>
        <w:separator/>
      </w:r>
    </w:p>
  </w:footnote>
  <w:footnote w:type="continuationSeparator" w:id="0">
    <w:p w14:paraId="30F79990" w14:textId="77777777" w:rsidR="003F0B4B" w:rsidRDefault="003F0B4B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111DE1FA" w:rsidR="00C150A7" w:rsidRDefault="00F5726F" w:rsidP="00C150A7">
    <w:pPr>
      <w:pStyle w:val="stBilgi"/>
      <w:jc w:val="center"/>
    </w:pPr>
    <w:bookmarkStart w:id="3" w:name="_Hlk121295565"/>
    <w:r>
      <w:t>FIKIH</w:t>
    </w:r>
  </w:p>
  <w:p w14:paraId="267D6F43" w14:textId="3DFF1583" w:rsidR="00C150A7" w:rsidRDefault="00F925CF" w:rsidP="00C150A7">
    <w:pPr>
      <w:pStyle w:val="stBilgi"/>
      <w:jc w:val="center"/>
    </w:pPr>
    <w:r>
      <w:t>10</w:t>
    </w:r>
    <w:r w:rsidR="00C150A7">
      <w:t>. Sınıf 2.Dönem 1. Yazılı / Sınav Soruları</w:t>
    </w:r>
  </w:p>
  <w:bookmarkEnd w:id="3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2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4F19131A" w:rsidR="00727264" w:rsidRDefault="00F5726F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FIKIH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10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2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9649E"/>
    <w:multiLevelType w:val="hybridMultilevel"/>
    <w:tmpl w:val="2FCC0C6E"/>
    <w:lvl w:ilvl="0" w:tplc="42C60EE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A3A50"/>
    <w:multiLevelType w:val="hybridMultilevel"/>
    <w:tmpl w:val="D43EEEFE"/>
    <w:lvl w:ilvl="0" w:tplc="42C60EE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0DA0AED"/>
    <w:multiLevelType w:val="hybridMultilevel"/>
    <w:tmpl w:val="A178182E"/>
    <w:lvl w:ilvl="0" w:tplc="13A88E70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5A73164"/>
    <w:multiLevelType w:val="hybridMultilevel"/>
    <w:tmpl w:val="6A825368"/>
    <w:lvl w:ilvl="0" w:tplc="29FAD9C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78017F"/>
    <w:multiLevelType w:val="hybridMultilevel"/>
    <w:tmpl w:val="2FCC0C6E"/>
    <w:lvl w:ilvl="0" w:tplc="42C60EE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9A437F"/>
    <w:multiLevelType w:val="hybridMultilevel"/>
    <w:tmpl w:val="2FCC0C6E"/>
    <w:lvl w:ilvl="0" w:tplc="42C60EE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BC3A79"/>
    <w:multiLevelType w:val="hybridMultilevel"/>
    <w:tmpl w:val="2FCC0C6E"/>
    <w:lvl w:ilvl="0" w:tplc="42C60EE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5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15"/>
  </w:num>
  <w:num w:numId="4">
    <w:abstractNumId w:val="10"/>
  </w:num>
  <w:num w:numId="5">
    <w:abstractNumId w:val="13"/>
    <w:lvlOverride w:ilvl="0">
      <w:startOverride w:val="1"/>
    </w:lvlOverride>
  </w:num>
  <w:num w:numId="6">
    <w:abstractNumId w:val="13"/>
    <w:lvlOverride w:ilvl="0">
      <w:startOverride w:val="1"/>
    </w:lvlOverride>
  </w:num>
  <w:num w:numId="7">
    <w:abstractNumId w:val="13"/>
    <w:lvlOverride w:ilvl="0">
      <w:startOverride w:val="1"/>
    </w:lvlOverride>
  </w:num>
  <w:num w:numId="8">
    <w:abstractNumId w:val="13"/>
    <w:lvlOverride w:ilvl="0">
      <w:startOverride w:val="1"/>
    </w:lvlOverride>
  </w:num>
  <w:num w:numId="9">
    <w:abstractNumId w:val="15"/>
    <w:lvlOverride w:ilvl="0">
      <w:startOverride w:val="1"/>
    </w:lvlOverride>
  </w:num>
  <w:num w:numId="10">
    <w:abstractNumId w:val="13"/>
    <w:lvlOverride w:ilvl="0">
      <w:startOverride w:val="1"/>
    </w:lvlOverride>
  </w:num>
  <w:num w:numId="11">
    <w:abstractNumId w:val="13"/>
    <w:lvlOverride w:ilvl="0">
      <w:startOverride w:val="1"/>
    </w:lvlOverride>
  </w:num>
  <w:num w:numId="12">
    <w:abstractNumId w:val="13"/>
    <w:lvlOverride w:ilvl="0">
      <w:startOverride w:val="1"/>
    </w:lvlOverride>
  </w:num>
  <w:num w:numId="13">
    <w:abstractNumId w:val="15"/>
    <w:lvlOverride w:ilvl="0">
      <w:startOverride w:val="1"/>
    </w:lvlOverride>
  </w:num>
  <w:num w:numId="14">
    <w:abstractNumId w:val="13"/>
    <w:lvlOverride w:ilvl="0">
      <w:startOverride w:val="1"/>
    </w:lvlOverride>
  </w:num>
  <w:num w:numId="15">
    <w:abstractNumId w:val="13"/>
    <w:lvlOverride w:ilvl="0">
      <w:startOverride w:val="1"/>
    </w:lvlOverride>
  </w:num>
  <w:num w:numId="16">
    <w:abstractNumId w:val="13"/>
    <w:lvlOverride w:ilvl="0">
      <w:startOverride w:val="1"/>
    </w:lvlOverride>
  </w:num>
  <w:num w:numId="17">
    <w:abstractNumId w:val="13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13"/>
    <w:lvlOverride w:ilvl="0">
      <w:startOverride w:val="1"/>
    </w:lvlOverride>
  </w:num>
  <w:num w:numId="20">
    <w:abstractNumId w:val="13"/>
    <w:lvlOverride w:ilvl="0">
      <w:startOverride w:val="1"/>
    </w:lvlOverride>
  </w:num>
  <w:num w:numId="21">
    <w:abstractNumId w:val="13"/>
    <w:lvlOverride w:ilvl="0">
      <w:startOverride w:val="1"/>
    </w:lvlOverride>
  </w:num>
  <w:num w:numId="22">
    <w:abstractNumId w:val="13"/>
    <w:lvlOverride w:ilvl="0">
      <w:startOverride w:val="1"/>
    </w:lvlOverride>
  </w:num>
  <w:num w:numId="23">
    <w:abstractNumId w:val="13"/>
    <w:lvlOverride w:ilvl="0">
      <w:startOverride w:val="1"/>
    </w:lvlOverride>
  </w:num>
  <w:num w:numId="24">
    <w:abstractNumId w:val="13"/>
    <w:lvlOverride w:ilvl="0">
      <w:startOverride w:val="1"/>
    </w:lvlOverride>
  </w:num>
  <w:num w:numId="25">
    <w:abstractNumId w:val="13"/>
    <w:lvlOverride w:ilvl="0">
      <w:startOverride w:val="1"/>
    </w:lvlOverride>
  </w:num>
  <w:num w:numId="26">
    <w:abstractNumId w:val="13"/>
    <w:lvlOverride w:ilvl="0">
      <w:startOverride w:val="1"/>
    </w:lvlOverride>
  </w:num>
  <w:num w:numId="27">
    <w:abstractNumId w:val="13"/>
    <w:lvlOverride w:ilvl="0">
      <w:startOverride w:val="1"/>
    </w:lvlOverride>
  </w:num>
  <w:num w:numId="28">
    <w:abstractNumId w:val="13"/>
    <w:lvlOverride w:ilvl="0">
      <w:startOverride w:val="1"/>
    </w:lvlOverride>
  </w:num>
  <w:num w:numId="29">
    <w:abstractNumId w:val="13"/>
    <w:lvlOverride w:ilvl="0">
      <w:startOverride w:val="1"/>
    </w:lvlOverride>
  </w:num>
  <w:num w:numId="30">
    <w:abstractNumId w:val="13"/>
    <w:lvlOverride w:ilvl="0">
      <w:startOverride w:val="1"/>
    </w:lvlOverride>
  </w:num>
  <w:num w:numId="31">
    <w:abstractNumId w:val="13"/>
    <w:lvlOverride w:ilvl="0">
      <w:startOverride w:val="1"/>
    </w:lvlOverride>
  </w:num>
  <w:num w:numId="32">
    <w:abstractNumId w:val="7"/>
  </w:num>
  <w:num w:numId="33">
    <w:abstractNumId w:val="3"/>
  </w:num>
  <w:num w:numId="34">
    <w:abstractNumId w:val="16"/>
  </w:num>
  <w:num w:numId="35">
    <w:abstractNumId w:val="11"/>
  </w:num>
  <w:num w:numId="36">
    <w:abstractNumId w:val="1"/>
  </w:num>
  <w:num w:numId="37">
    <w:abstractNumId w:val="13"/>
    <w:lvlOverride w:ilvl="0">
      <w:startOverride w:val="1"/>
    </w:lvlOverride>
  </w:num>
  <w:num w:numId="38">
    <w:abstractNumId w:val="13"/>
    <w:lvlOverride w:ilvl="0">
      <w:startOverride w:val="1"/>
    </w:lvlOverride>
  </w:num>
  <w:num w:numId="39">
    <w:abstractNumId w:val="13"/>
    <w:lvlOverride w:ilvl="0">
      <w:startOverride w:val="1"/>
    </w:lvlOverride>
  </w:num>
  <w:num w:numId="40">
    <w:abstractNumId w:val="13"/>
    <w:lvlOverride w:ilvl="0">
      <w:startOverride w:val="1"/>
    </w:lvlOverride>
  </w:num>
  <w:num w:numId="41">
    <w:abstractNumId w:val="13"/>
    <w:lvlOverride w:ilvl="0">
      <w:startOverride w:val="1"/>
    </w:lvlOverride>
  </w:num>
  <w:num w:numId="42">
    <w:abstractNumId w:val="4"/>
  </w:num>
  <w:num w:numId="43">
    <w:abstractNumId w:val="5"/>
  </w:num>
  <w:num w:numId="44">
    <w:abstractNumId w:val="2"/>
  </w:num>
  <w:num w:numId="45">
    <w:abstractNumId w:val="6"/>
  </w:num>
  <w:num w:numId="46">
    <w:abstractNumId w:val="12"/>
  </w:num>
  <w:num w:numId="47">
    <w:abstractNumId w:val="9"/>
  </w:num>
  <w:num w:numId="48">
    <w:abstractNumId w:val="8"/>
  </w:num>
  <w:num w:numId="49">
    <w:abstractNumId w:val="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3F0B4B"/>
    <w:rsid w:val="00401657"/>
    <w:rsid w:val="0041093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178A0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5726F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134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472C5-3BB2-4E1A-952D-4553F293B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4</TotalTime>
  <Pages>5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Personel</cp:lastModifiedBy>
  <cp:revision>3</cp:revision>
  <cp:lastPrinted>2022-12-07T14:03:00Z</cp:lastPrinted>
  <dcterms:created xsi:type="dcterms:W3CDTF">2023-04-05T11:13:00Z</dcterms:created>
  <dcterms:modified xsi:type="dcterms:W3CDTF">2023-04-05T11:18:00Z</dcterms:modified>
</cp:coreProperties>
</file>