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462325" w14:textId="71330BCE" w:rsidR="002D31AD" w:rsidRPr="00AF7FDC" w:rsidRDefault="00AF7FDC" w:rsidP="00AF7FDC">
      <w:pPr>
        <w:pStyle w:val="SORUNOLUBOLD"/>
        <w:numPr>
          <w:ilvl w:val="0"/>
          <w:numId w:val="0"/>
        </w:numPr>
        <w:rPr>
          <w:b/>
          <w:sz w:val="22"/>
          <w:szCs w:val="22"/>
        </w:rPr>
      </w:pPr>
      <w:bookmarkStart w:id="0" w:name="_Hlk124954262"/>
      <w:r>
        <w:rPr>
          <w:b/>
          <w:sz w:val="22"/>
          <w:szCs w:val="22"/>
        </w:rPr>
        <w:t xml:space="preserve">1. </w:t>
      </w:r>
      <w:r w:rsidRPr="00AF7FDC">
        <w:rPr>
          <w:b/>
          <w:sz w:val="22"/>
          <w:szCs w:val="22"/>
        </w:rPr>
        <w:t>Aşağıdaki çoktan seçmeli soruları cevaplandırınız.  (5*6=30 puan)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4F24DD86" w14:textId="77777777" w:rsidR="00AF7FDC" w:rsidRPr="00AF7FDC" w:rsidRDefault="00AF7FDC" w:rsidP="00AF7FDC">
      <w:pPr>
        <w:rPr>
          <w:rFonts w:cstheme="minorHAnsi"/>
          <w:b/>
          <w:bCs/>
        </w:rPr>
      </w:pPr>
      <w:r w:rsidRPr="00AF7FDC">
        <w:rPr>
          <w:rFonts w:cstheme="minorHAnsi"/>
          <w:b/>
          <w:bCs/>
        </w:rPr>
        <w:t>1.Aşağıdakilerden hangisi Mekke’de İslam’ı kabul edenlerin genel özelliklerinden değildir?</w:t>
      </w:r>
    </w:p>
    <w:p w14:paraId="54532F20" w14:textId="06C21D25" w:rsidR="00AF7FDC" w:rsidRPr="00AF7FDC" w:rsidRDefault="00AF7FDC" w:rsidP="00AF7FDC">
      <w:pPr>
        <w:spacing w:after="0"/>
        <w:rPr>
          <w:rFonts w:cstheme="minorHAnsi"/>
        </w:rPr>
      </w:pPr>
      <w:r>
        <w:rPr>
          <w:rFonts w:cstheme="minorHAnsi"/>
        </w:rPr>
        <w:t>A)</w:t>
      </w:r>
      <w:r w:rsidRPr="00AF7FDC">
        <w:rPr>
          <w:rFonts w:cstheme="minorHAnsi"/>
        </w:rPr>
        <w:t xml:space="preserve"> Çoğunluğu 40 yaşın altındadır.</w:t>
      </w:r>
    </w:p>
    <w:p w14:paraId="1643C97A" w14:textId="3BBB70CA" w:rsidR="00AF7FDC" w:rsidRPr="00AF7FDC" w:rsidRDefault="00AF7FDC" w:rsidP="00AF7FDC">
      <w:pPr>
        <w:spacing w:after="0"/>
        <w:rPr>
          <w:rFonts w:cstheme="minorHAnsi"/>
        </w:rPr>
      </w:pPr>
      <w:r>
        <w:rPr>
          <w:rFonts w:cstheme="minorHAnsi"/>
        </w:rPr>
        <w:t>B)</w:t>
      </w:r>
      <w:r w:rsidRPr="00AF7FDC">
        <w:rPr>
          <w:rFonts w:cstheme="minorHAnsi"/>
        </w:rPr>
        <w:t xml:space="preserve"> Yüksek karakterli, ahlaklı insanlardır.</w:t>
      </w:r>
    </w:p>
    <w:p w14:paraId="4195018C" w14:textId="6159239C" w:rsidR="00AF7FDC" w:rsidRPr="00AF7FDC" w:rsidRDefault="00AF7FDC" w:rsidP="00AF7FDC">
      <w:pPr>
        <w:spacing w:after="0"/>
        <w:rPr>
          <w:rFonts w:cstheme="minorHAnsi"/>
        </w:rPr>
      </w:pPr>
      <w:r>
        <w:rPr>
          <w:rFonts w:cstheme="minorHAnsi"/>
        </w:rPr>
        <w:t>C)</w:t>
      </w:r>
      <w:r w:rsidRPr="00AF7FDC">
        <w:rPr>
          <w:rFonts w:cstheme="minorHAnsi"/>
        </w:rPr>
        <w:t xml:space="preserve"> Hakikati arayan insanlardır.</w:t>
      </w:r>
    </w:p>
    <w:p w14:paraId="0C69227E" w14:textId="0C18949C" w:rsidR="00AF7FDC" w:rsidRPr="00AF7FDC" w:rsidRDefault="00AF7FDC" w:rsidP="00AF7FDC">
      <w:pPr>
        <w:spacing w:after="0"/>
        <w:rPr>
          <w:rFonts w:cstheme="minorHAnsi"/>
        </w:rPr>
      </w:pPr>
      <w:r>
        <w:rPr>
          <w:rFonts w:cstheme="minorHAnsi"/>
        </w:rPr>
        <w:t>D)</w:t>
      </w:r>
      <w:r w:rsidRPr="00AF7FDC">
        <w:rPr>
          <w:rFonts w:cstheme="minorHAnsi"/>
        </w:rPr>
        <w:t xml:space="preserve"> Hem zengin hem yoksul olanlar vardır.</w:t>
      </w:r>
    </w:p>
    <w:p w14:paraId="385CEBF4" w14:textId="7ADAA807" w:rsidR="00AF7FDC" w:rsidRPr="00AF7FDC" w:rsidRDefault="00AF7FDC" w:rsidP="00AF7FDC">
      <w:pPr>
        <w:spacing w:after="0"/>
        <w:rPr>
          <w:rFonts w:cstheme="minorHAnsi"/>
        </w:rPr>
      </w:pPr>
      <w:r>
        <w:rPr>
          <w:rFonts w:cstheme="minorHAnsi"/>
        </w:rPr>
        <w:t>E)</w:t>
      </w:r>
      <w:r w:rsidRPr="00AF7FDC">
        <w:rPr>
          <w:rFonts w:cstheme="minorHAnsi"/>
        </w:rPr>
        <w:t xml:space="preserve"> Sadece kölelerdir.</w:t>
      </w:r>
    </w:p>
    <w:p w14:paraId="348B788D" w14:textId="290187DE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AC61A21" w14:textId="77777777" w:rsidR="00AF7FDC" w:rsidRDefault="00AF7FDC" w:rsidP="00151DA8">
      <w:pPr>
        <w:pStyle w:val="SORUNOLUBOLD"/>
        <w:numPr>
          <w:ilvl w:val="0"/>
          <w:numId w:val="0"/>
        </w:numPr>
        <w:ind w:left="284"/>
      </w:pPr>
    </w:p>
    <w:p w14:paraId="0CF8D598" w14:textId="77777777" w:rsidR="00AF7FDC" w:rsidRPr="00AF7FDC" w:rsidRDefault="00AF7FDC" w:rsidP="00AF7FDC">
      <w:pPr>
        <w:rPr>
          <w:rFonts w:cstheme="minorHAnsi"/>
          <w:b/>
          <w:bCs/>
        </w:rPr>
      </w:pPr>
      <w:r w:rsidRPr="00AF7FDC">
        <w:rPr>
          <w:rFonts w:cstheme="minorHAnsi"/>
          <w:b/>
          <w:bCs/>
        </w:rPr>
        <w:t xml:space="preserve">2. Birinci Akabe </w:t>
      </w:r>
      <w:proofErr w:type="spellStart"/>
      <w:r w:rsidRPr="00AF7FDC">
        <w:rPr>
          <w:rFonts w:cstheme="minorHAnsi"/>
          <w:b/>
          <w:bCs/>
        </w:rPr>
        <w:t>Biatı’ndan</w:t>
      </w:r>
      <w:proofErr w:type="spellEnd"/>
      <w:r w:rsidRPr="00AF7FDC">
        <w:rPr>
          <w:rFonts w:cstheme="minorHAnsi"/>
          <w:b/>
          <w:bCs/>
        </w:rPr>
        <w:t xml:space="preserve"> sonra peygamberimiz hangi sahabeyi Müslüman olanlara dinlerini öğretmek ve tebliğ faaliyetlerinin sürdürmek üzere </w:t>
      </w:r>
      <w:proofErr w:type="spellStart"/>
      <w:r w:rsidRPr="00AF7FDC">
        <w:rPr>
          <w:rFonts w:cstheme="minorHAnsi"/>
          <w:b/>
          <w:bCs/>
        </w:rPr>
        <w:t>Yesrib’e</w:t>
      </w:r>
      <w:proofErr w:type="spellEnd"/>
      <w:r w:rsidRPr="00AF7FDC">
        <w:rPr>
          <w:rFonts w:cstheme="minorHAnsi"/>
          <w:b/>
          <w:bCs/>
        </w:rPr>
        <w:t xml:space="preserve"> göndermiştir?</w:t>
      </w:r>
    </w:p>
    <w:p w14:paraId="4126EDE7" w14:textId="7BCEFDE5" w:rsidR="00AF7FDC" w:rsidRPr="00AF7FDC" w:rsidRDefault="00AF7FDC" w:rsidP="00AF7FDC">
      <w:pPr>
        <w:spacing w:after="0" w:line="240" w:lineRule="auto"/>
        <w:rPr>
          <w:rFonts w:cstheme="minorHAnsi"/>
        </w:rPr>
      </w:pPr>
      <w:r>
        <w:rPr>
          <w:rFonts w:cstheme="minorHAnsi"/>
        </w:rPr>
        <w:t>A)</w:t>
      </w:r>
      <w:r w:rsidRPr="00AF7FDC">
        <w:rPr>
          <w:rFonts w:cstheme="minorHAnsi"/>
        </w:rPr>
        <w:t xml:space="preserve"> </w:t>
      </w:r>
      <w:proofErr w:type="spellStart"/>
      <w:r w:rsidRPr="00AF7FDC">
        <w:rPr>
          <w:rFonts w:cstheme="minorHAnsi"/>
        </w:rPr>
        <w:t>Zeyd</w:t>
      </w:r>
      <w:proofErr w:type="spellEnd"/>
      <w:r w:rsidRPr="00AF7FDC">
        <w:rPr>
          <w:rFonts w:cstheme="minorHAnsi"/>
        </w:rPr>
        <w:t xml:space="preserve"> b. Harise</w:t>
      </w:r>
    </w:p>
    <w:p w14:paraId="0D818DEA" w14:textId="6BFFD005" w:rsidR="00AF7FDC" w:rsidRPr="00AF7FDC" w:rsidRDefault="00AF7FDC" w:rsidP="00AF7FDC">
      <w:pPr>
        <w:spacing w:after="0" w:line="240" w:lineRule="auto"/>
        <w:rPr>
          <w:rFonts w:cstheme="minorHAnsi"/>
        </w:rPr>
      </w:pPr>
      <w:r>
        <w:rPr>
          <w:rFonts w:cstheme="minorHAnsi"/>
        </w:rPr>
        <w:t>B)</w:t>
      </w:r>
      <w:r w:rsidRPr="00AF7FDC">
        <w:rPr>
          <w:rFonts w:cstheme="minorHAnsi"/>
        </w:rPr>
        <w:t xml:space="preserve"> </w:t>
      </w:r>
      <w:proofErr w:type="spellStart"/>
      <w:r w:rsidRPr="00AF7FDC">
        <w:rPr>
          <w:rFonts w:cstheme="minorHAnsi"/>
        </w:rPr>
        <w:t>Musab</w:t>
      </w:r>
      <w:proofErr w:type="spellEnd"/>
      <w:r w:rsidRPr="00AF7FDC">
        <w:rPr>
          <w:rFonts w:cstheme="minorHAnsi"/>
        </w:rPr>
        <w:t xml:space="preserve"> b. </w:t>
      </w:r>
      <w:proofErr w:type="spellStart"/>
      <w:r w:rsidRPr="00AF7FDC">
        <w:rPr>
          <w:rFonts w:cstheme="minorHAnsi"/>
        </w:rPr>
        <w:t>Umeyr</w:t>
      </w:r>
      <w:proofErr w:type="spellEnd"/>
    </w:p>
    <w:p w14:paraId="3E2DF910" w14:textId="31826178" w:rsidR="00AF7FDC" w:rsidRPr="00AF7FDC" w:rsidRDefault="00AF7FDC" w:rsidP="00AF7FDC">
      <w:pPr>
        <w:spacing w:after="0" w:line="240" w:lineRule="auto"/>
        <w:rPr>
          <w:rFonts w:cstheme="minorHAnsi"/>
        </w:rPr>
      </w:pPr>
      <w:r>
        <w:rPr>
          <w:rFonts w:cstheme="minorHAnsi"/>
        </w:rPr>
        <w:t>C)</w:t>
      </w:r>
      <w:r w:rsidRPr="00AF7FDC">
        <w:rPr>
          <w:rFonts w:cstheme="minorHAnsi"/>
        </w:rPr>
        <w:t xml:space="preserve"> Selman-ı Farisi</w:t>
      </w:r>
    </w:p>
    <w:p w14:paraId="04B8B75A" w14:textId="54B56B0F" w:rsidR="00AF7FDC" w:rsidRPr="00AF7FDC" w:rsidRDefault="00AF7FDC" w:rsidP="00AF7FDC">
      <w:pPr>
        <w:spacing w:after="0" w:line="240" w:lineRule="auto"/>
        <w:rPr>
          <w:rFonts w:cstheme="minorHAnsi"/>
        </w:rPr>
      </w:pPr>
      <w:r>
        <w:rPr>
          <w:rFonts w:cstheme="minorHAnsi"/>
        </w:rPr>
        <w:t>D)</w:t>
      </w:r>
      <w:r w:rsidRPr="00AF7FDC">
        <w:rPr>
          <w:rFonts w:cstheme="minorHAnsi"/>
        </w:rPr>
        <w:t xml:space="preserve"> Hz. Ömer</w:t>
      </w:r>
    </w:p>
    <w:p w14:paraId="3D5EB7AF" w14:textId="1ED33E16" w:rsidR="00AF7FDC" w:rsidRPr="00AF7FDC" w:rsidRDefault="00AF7FDC" w:rsidP="00AF7FDC">
      <w:pPr>
        <w:spacing w:after="0" w:line="240" w:lineRule="auto"/>
        <w:rPr>
          <w:rFonts w:cstheme="minorHAnsi"/>
        </w:rPr>
      </w:pPr>
      <w:r>
        <w:rPr>
          <w:rFonts w:cstheme="minorHAnsi"/>
        </w:rPr>
        <w:t>E)</w:t>
      </w:r>
      <w:r w:rsidRPr="00AF7FDC">
        <w:rPr>
          <w:rFonts w:cstheme="minorHAnsi"/>
        </w:rPr>
        <w:t xml:space="preserve"> Hz. Ali</w:t>
      </w:r>
    </w:p>
    <w:p w14:paraId="75B9930E" w14:textId="77777777" w:rsidR="00AF7FDC" w:rsidRPr="00093236" w:rsidRDefault="00AF7FDC" w:rsidP="00AF7FDC">
      <w:pPr>
        <w:spacing w:after="0"/>
        <w:rPr>
          <w:rFonts w:asciiTheme="majorBidi" w:hAnsiTheme="majorBidi" w:cstheme="majorBidi"/>
        </w:rPr>
      </w:pPr>
    </w:p>
    <w:p w14:paraId="3F1C6884" w14:textId="77777777" w:rsidR="00C150A7" w:rsidRDefault="00C150A7" w:rsidP="00151DA8">
      <w:pPr>
        <w:pStyle w:val="BOLDMETN"/>
      </w:pPr>
    </w:p>
    <w:bookmarkEnd w:id="0"/>
    <w:p w14:paraId="2A6B6F97" w14:textId="77777777" w:rsidR="00AF7FDC" w:rsidRPr="00AF7FDC" w:rsidRDefault="00AF7FDC" w:rsidP="00AF7FDC">
      <w:pPr>
        <w:spacing w:after="0" w:line="240" w:lineRule="auto"/>
        <w:rPr>
          <w:rFonts w:cstheme="minorHAnsi"/>
          <w:b/>
          <w:bCs/>
        </w:rPr>
      </w:pPr>
      <w:r w:rsidRPr="00AF7FDC">
        <w:rPr>
          <w:rFonts w:cstheme="minorHAnsi"/>
          <w:b/>
          <w:bCs/>
        </w:rPr>
        <w:t>3. Hicret miladi olarak hangi yılda gerçekleşmiştir?</w:t>
      </w:r>
    </w:p>
    <w:p w14:paraId="76A4BF28" w14:textId="77777777" w:rsidR="00AF7FDC" w:rsidRPr="00AF7FDC" w:rsidRDefault="00AF7FDC" w:rsidP="00AF7FDC">
      <w:pPr>
        <w:spacing w:after="0" w:line="240" w:lineRule="auto"/>
        <w:rPr>
          <w:rFonts w:cstheme="minorHAnsi"/>
        </w:rPr>
      </w:pPr>
    </w:p>
    <w:p w14:paraId="2946506D" w14:textId="33BA2C98" w:rsidR="00AF7FDC" w:rsidRPr="00AF7FDC" w:rsidRDefault="00AF7FDC" w:rsidP="00AF7FDC">
      <w:pPr>
        <w:spacing w:after="0" w:line="240" w:lineRule="auto"/>
        <w:rPr>
          <w:rFonts w:cstheme="minorHAnsi"/>
        </w:rPr>
      </w:pPr>
      <w:r w:rsidRPr="00AF7FDC">
        <w:rPr>
          <w:rFonts w:cstheme="minorHAnsi"/>
        </w:rPr>
        <w:t>A)</w:t>
      </w:r>
      <w:r w:rsidRPr="00AF7FDC">
        <w:rPr>
          <w:rFonts w:cstheme="minorHAnsi"/>
        </w:rPr>
        <w:t xml:space="preserve"> 619</w:t>
      </w:r>
    </w:p>
    <w:p w14:paraId="098838D9" w14:textId="25918487" w:rsidR="00AF7FDC" w:rsidRPr="00AF7FDC" w:rsidRDefault="00AF7FDC" w:rsidP="00AF7FDC">
      <w:pPr>
        <w:spacing w:after="0" w:line="240" w:lineRule="auto"/>
        <w:rPr>
          <w:rFonts w:cstheme="minorHAnsi"/>
        </w:rPr>
      </w:pPr>
      <w:r w:rsidRPr="00AF7FDC">
        <w:rPr>
          <w:rFonts w:cstheme="minorHAnsi"/>
        </w:rPr>
        <w:t>B)</w:t>
      </w:r>
      <w:r w:rsidRPr="00AF7FDC">
        <w:rPr>
          <w:rFonts w:cstheme="minorHAnsi"/>
        </w:rPr>
        <w:t xml:space="preserve"> 620</w:t>
      </w:r>
    </w:p>
    <w:p w14:paraId="49F988BD" w14:textId="4AC146B9" w:rsidR="00AF7FDC" w:rsidRPr="00AF7FDC" w:rsidRDefault="00AF7FDC" w:rsidP="00AF7FDC">
      <w:pPr>
        <w:spacing w:after="0" w:line="240" w:lineRule="auto"/>
        <w:rPr>
          <w:rFonts w:cstheme="minorHAnsi"/>
        </w:rPr>
      </w:pPr>
      <w:r w:rsidRPr="00AF7FDC">
        <w:rPr>
          <w:rFonts w:cstheme="minorHAnsi"/>
        </w:rPr>
        <w:t>C)</w:t>
      </w:r>
      <w:r w:rsidRPr="00AF7FDC">
        <w:rPr>
          <w:rFonts w:cstheme="minorHAnsi"/>
        </w:rPr>
        <w:t xml:space="preserve"> 621</w:t>
      </w:r>
    </w:p>
    <w:p w14:paraId="04FFA570" w14:textId="1B9A665E" w:rsidR="00AF7FDC" w:rsidRPr="00AF7FDC" w:rsidRDefault="00AF7FDC" w:rsidP="00AF7FDC">
      <w:pPr>
        <w:spacing w:after="0" w:line="240" w:lineRule="auto"/>
        <w:rPr>
          <w:rFonts w:cstheme="minorHAnsi"/>
        </w:rPr>
      </w:pPr>
      <w:r w:rsidRPr="00AF7FDC">
        <w:rPr>
          <w:rFonts w:cstheme="minorHAnsi"/>
        </w:rPr>
        <w:t>D)</w:t>
      </w:r>
      <w:r w:rsidRPr="00AF7FDC">
        <w:rPr>
          <w:rFonts w:cstheme="minorHAnsi"/>
        </w:rPr>
        <w:t xml:space="preserve"> 622</w:t>
      </w:r>
    </w:p>
    <w:p w14:paraId="5E7A66F1" w14:textId="5DC79B35" w:rsidR="00AF7FDC" w:rsidRPr="00AF7FDC" w:rsidRDefault="00AF7FDC" w:rsidP="00AF7FDC">
      <w:pPr>
        <w:spacing w:after="0" w:line="240" w:lineRule="auto"/>
        <w:rPr>
          <w:rFonts w:cstheme="minorHAnsi"/>
        </w:rPr>
      </w:pPr>
      <w:r w:rsidRPr="00AF7FDC">
        <w:rPr>
          <w:rFonts w:cstheme="minorHAnsi"/>
        </w:rPr>
        <w:t>E)</w:t>
      </w:r>
      <w:r w:rsidRPr="00AF7FDC">
        <w:rPr>
          <w:rFonts w:cstheme="minorHAnsi"/>
        </w:rPr>
        <w:t xml:space="preserve"> 623</w:t>
      </w:r>
    </w:p>
    <w:p w14:paraId="6B6EC903" w14:textId="77777777" w:rsidR="00C150A7" w:rsidRPr="00AF7FDC" w:rsidRDefault="00C150A7">
      <w:pPr>
        <w:rPr>
          <w:rFonts w:cstheme="minorHAnsi"/>
          <w:sz w:val="24"/>
          <w:szCs w:val="24"/>
        </w:rPr>
      </w:pPr>
    </w:p>
    <w:p w14:paraId="08686961" w14:textId="77777777" w:rsidR="00AF7FDC" w:rsidRPr="00D83C01" w:rsidRDefault="00AF7FDC" w:rsidP="00AF7FDC">
      <w:pPr>
        <w:rPr>
          <w:rFonts w:cstheme="minorHAnsi"/>
          <w:b/>
          <w:bCs/>
        </w:rPr>
      </w:pPr>
      <w:r w:rsidRPr="00D83C01">
        <w:rPr>
          <w:rFonts w:cstheme="minorHAnsi"/>
          <w:b/>
          <w:bCs/>
        </w:rPr>
        <w:t>4. İslam’ın ilk mescidi olarak anılan mescit aşağıdakilerden hangisidir?</w:t>
      </w:r>
    </w:p>
    <w:p w14:paraId="289F71C0" w14:textId="6DA3CB7C" w:rsidR="00AF7FDC" w:rsidRPr="00D83C01" w:rsidRDefault="00AF7FDC" w:rsidP="00AF7FDC">
      <w:pPr>
        <w:spacing w:after="0"/>
        <w:rPr>
          <w:rFonts w:cstheme="minorHAnsi"/>
        </w:rPr>
      </w:pPr>
      <w:r w:rsidRPr="00D83C01">
        <w:rPr>
          <w:rFonts w:cstheme="minorHAnsi"/>
        </w:rPr>
        <w:t>A)</w:t>
      </w:r>
      <w:r w:rsidRPr="00D83C01">
        <w:rPr>
          <w:rFonts w:cstheme="minorHAnsi"/>
        </w:rPr>
        <w:t xml:space="preserve"> </w:t>
      </w:r>
      <w:proofErr w:type="spellStart"/>
      <w:r w:rsidRPr="00D83C01">
        <w:rPr>
          <w:rFonts w:cstheme="minorHAnsi"/>
        </w:rPr>
        <w:t>Mescid</w:t>
      </w:r>
      <w:proofErr w:type="spellEnd"/>
      <w:r w:rsidRPr="00D83C01">
        <w:rPr>
          <w:rFonts w:cstheme="minorHAnsi"/>
        </w:rPr>
        <w:t>-i Aksa</w:t>
      </w:r>
    </w:p>
    <w:p w14:paraId="07DB9F7B" w14:textId="6DD37DA2" w:rsidR="00AF7FDC" w:rsidRPr="00D83C01" w:rsidRDefault="00AF7FDC" w:rsidP="00AF7FDC">
      <w:pPr>
        <w:spacing w:after="0"/>
        <w:rPr>
          <w:rFonts w:cstheme="minorHAnsi"/>
        </w:rPr>
      </w:pPr>
      <w:r w:rsidRPr="00D83C01">
        <w:rPr>
          <w:rFonts w:cstheme="minorHAnsi"/>
        </w:rPr>
        <w:t>B)</w:t>
      </w:r>
      <w:r w:rsidRPr="00D83C01">
        <w:rPr>
          <w:rFonts w:cstheme="minorHAnsi"/>
        </w:rPr>
        <w:t xml:space="preserve"> </w:t>
      </w:r>
      <w:proofErr w:type="spellStart"/>
      <w:r w:rsidRPr="00D83C01">
        <w:rPr>
          <w:rFonts w:cstheme="minorHAnsi"/>
        </w:rPr>
        <w:t>Mescid</w:t>
      </w:r>
      <w:proofErr w:type="spellEnd"/>
      <w:r w:rsidRPr="00D83C01">
        <w:rPr>
          <w:rFonts w:cstheme="minorHAnsi"/>
        </w:rPr>
        <w:t>-i Muhammed</w:t>
      </w:r>
    </w:p>
    <w:p w14:paraId="4585CB40" w14:textId="2EBAB77B" w:rsidR="00D83C01" w:rsidRPr="00D83C01" w:rsidRDefault="00D83C01" w:rsidP="00D83C01">
      <w:pPr>
        <w:spacing w:after="0"/>
        <w:rPr>
          <w:rFonts w:cstheme="minorHAnsi"/>
        </w:rPr>
      </w:pPr>
      <w:r>
        <w:rPr>
          <w:rFonts w:cstheme="minorHAnsi"/>
        </w:rPr>
        <w:t>C)</w:t>
      </w:r>
      <w:r w:rsidRPr="00D83C01">
        <w:rPr>
          <w:rFonts w:cstheme="minorHAnsi"/>
        </w:rPr>
        <w:t xml:space="preserve"> </w:t>
      </w:r>
      <w:proofErr w:type="spellStart"/>
      <w:r w:rsidRPr="00D83C01">
        <w:rPr>
          <w:rFonts w:cstheme="minorHAnsi"/>
        </w:rPr>
        <w:t>Mescid</w:t>
      </w:r>
      <w:proofErr w:type="spellEnd"/>
      <w:r w:rsidRPr="00D83C01">
        <w:rPr>
          <w:rFonts w:cstheme="minorHAnsi"/>
        </w:rPr>
        <w:t>-i Nebi</w:t>
      </w:r>
    </w:p>
    <w:p w14:paraId="38D3412C" w14:textId="6A460ABC" w:rsidR="00D83C01" w:rsidRPr="00D83C01" w:rsidRDefault="00D83C01" w:rsidP="00D83C01">
      <w:pPr>
        <w:spacing w:after="0"/>
        <w:rPr>
          <w:rFonts w:cstheme="minorHAnsi"/>
        </w:rPr>
      </w:pPr>
      <w:r>
        <w:rPr>
          <w:rFonts w:cstheme="minorHAnsi"/>
        </w:rPr>
        <w:t>D)</w:t>
      </w:r>
      <w:r w:rsidRPr="00D83C01">
        <w:rPr>
          <w:rFonts w:cstheme="minorHAnsi"/>
        </w:rPr>
        <w:t xml:space="preserve"> </w:t>
      </w:r>
      <w:proofErr w:type="spellStart"/>
      <w:r w:rsidRPr="00D83C01">
        <w:rPr>
          <w:rFonts w:cstheme="minorHAnsi"/>
        </w:rPr>
        <w:t>Mescid</w:t>
      </w:r>
      <w:proofErr w:type="spellEnd"/>
      <w:r w:rsidRPr="00D83C01">
        <w:rPr>
          <w:rFonts w:cstheme="minorHAnsi"/>
        </w:rPr>
        <w:t xml:space="preserve">-i </w:t>
      </w:r>
      <w:proofErr w:type="spellStart"/>
      <w:r w:rsidRPr="00D83C01">
        <w:rPr>
          <w:rFonts w:cstheme="minorHAnsi"/>
        </w:rPr>
        <w:t>Kuba</w:t>
      </w:r>
      <w:proofErr w:type="spellEnd"/>
    </w:p>
    <w:p w14:paraId="1B78168B" w14:textId="4F9E149C" w:rsidR="00D83C01" w:rsidRPr="00D83C01" w:rsidRDefault="00D83C01" w:rsidP="00D83C01">
      <w:pPr>
        <w:spacing w:after="0"/>
        <w:rPr>
          <w:rFonts w:cstheme="minorHAnsi"/>
        </w:rPr>
      </w:pPr>
      <w:r>
        <w:rPr>
          <w:rFonts w:cstheme="minorHAnsi"/>
        </w:rPr>
        <w:t>E)</w:t>
      </w:r>
      <w:r w:rsidRPr="00D83C01">
        <w:rPr>
          <w:rFonts w:cstheme="minorHAnsi"/>
        </w:rPr>
        <w:t xml:space="preserve"> </w:t>
      </w:r>
      <w:proofErr w:type="spellStart"/>
      <w:r w:rsidRPr="00D83C01">
        <w:rPr>
          <w:rFonts w:cstheme="minorHAnsi"/>
        </w:rPr>
        <w:t>Mescid</w:t>
      </w:r>
      <w:proofErr w:type="spellEnd"/>
      <w:r w:rsidRPr="00D83C01">
        <w:rPr>
          <w:rFonts w:cstheme="minorHAnsi"/>
        </w:rPr>
        <w:t>-i Kübra</w:t>
      </w: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546FE14" w14:textId="77777777" w:rsidR="00D83C01" w:rsidRPr="00D83C01" w:rsidRDefault="00D83C01" w:rsidP="00D83C01">
      <w:pPr>
        <w:rPr>
          <w:rFonts w:cstheme="minorHAnsi"/>
          <w:b/>
          <w:bCs/>
        </w:rPr>
      </w:pPr>
      <w:r w:rsidRPr="00D83C01">
        <w:rPr>
          <w:rFonts w:cstheme="minorHAnsi"/>
          <w:b/>
          <w:bCs/>
        </w:rPr>
        <w:t>5. Aşağıdaki gelişmelerden hangisi Medine döneminde olmamıştır?</w:t>
      </w:r>
    </w:p>
    <w:p w14:paraId="7F8E0C85" w14:textId="4D3B8C86" w:rsidR="00D83C01" w:rsidRPr="00D83C01" w:rsidRDefault="00D83C01" w:rsidP="00D83C01">
      <w:pPr>
        <w:spacing w:after="0"/>
        <w:rPr>
          <w:rFonts w:cstheme="minorHAnsi"/>
        </w:rPr>
      </w:pPr>
      <w:r>
        <w:rPr>
          <w:rFonts w:cstheme="minorHAnsi"/>
        </w:rPr>
        <w:t>A)</w:t>
      </w:r>
      <w:r w:rsidRPr="00D83C01">
        <w:rPr>
          <w:rFonts w:cstheme="minorHAnsi"/>
        </w:rPr>
        <w:t xml:space="preserve"> Medine pazarının kurulması</w:t>
      </w:r>
    </w:p>
    <w:p w14:paraId="0783408F" w14:textId="6087D662" w:rsidR="00D83C01" w:rsidRPr="00D83C01" w:rsidRDefault="00D83C01" w:rsidP="00D83C01">
      <w:pPr>
        <w:spacing w:after="0"/>
        <w:rPr>
          <w:rFonts w:cstheme="minorHAnsi"/>
        </w:rPr>
      </w:pPr>
      <w:r>
        <w:rPr>
          <w:rFonts w:cstheme="minorHAnsi"/>
        </w:rPr>
        <w:t>B)</w:t>
      </w:r>
      <w:r w:rsidRPr="00D83C01">
        <w:rPr>
          <w:rFonts w:cstheme="minorHAnsi"/>
        </w:rPr>
        <w:t xml:space="preserve"> İlk ezanın okunması</w:t>
      </w:r>
    </w:p>
    <w:p w14:paraId="51505356" w14:textId="7198E434" w:rsidR="00D83C01" w:rsidRPr="00D83C01" w:rsidRDefault="00D83C01" w:rsidP="00D83C01">
      <w:pPr>
        <w:spacing w:after="0"/>
        <w:rPr>
          <w:rFonts w:cstheme="minorHAnsi"/>
        </w:rPr>
      </w:pPr>
      <w:r>
        <w:rPr>
          <w:rFonts w:cstheme="minorHAnsi"/>
        </w:rPr>
        <w:t>C)</w:t>
      </w:r>
      <w:r w:rsidRPr="00D83C01">
        <w:rPr>
          <w:rFonts w:cstheme="minorHAnsi"/>
        </w:rPr>
        <w:t xml:space="preserve"> Kıblenin değişmesi</w:t>
      </w:r>
    </w:p>
    <w:p w14:paraId="1199FC96" w14:textId="08200E98" w:rsidR="00D83C01" w:rsidRPr="00D83C01" w:rsidRDefault="00D83C01" w:rsidP="00D83C01">
      <w:pPr>
        <w:spacing w:after="0"/>
        <w:rPr>
          <w:rFonts w:cstheme="minorHAnsi"/>
        </w:rPr>
      </w:pPr>
      <w:r>
        <w:rPr>
          <w:rFonts w:cstheme="minorHAnsi"/>
        </w:rPr>
        <w:t>D)</w:t>
      </w:r>
      <w:r w:rsidRPr="00D83C01">
        <w:rPr>
          <w:rFonts w:cstheme="minorHAnsi"/>
        </w:rPr>
        <w:t xml:space="preserve"> Medine Sözleşmesi</w:t>
      </w:r>
    </w:p>
    <w:p w14:paraId="5B7BC103" w14:textId="7954D1E0" w:rsidR="00D83C01" w:rsidRDefault="00D83C01" w:rsidP="00D83C01">
      <w:pPr>
        <w:spacing w:after="0"/>
        <w:rPr>
          <w:rFonts w:cstheme="minorHAnsi"/>
        </w:rPr>
      </w:pPr>
      <w:r>
        <w:rPr>
          <w:rFonts w:cstheme="minorHAnsi"/>
        </w:rPr>
        <w:t>E)</w:t>
      </w:r>
      <w:r w:rsidRPr="00D83C01">
        <w:rPr>
          <w:rFonts w:cstheme="minorHAnsi"/>
        </w:rPr>
        <w:t xml:space="preserve"> Namazın farz kılınması</w:t>
      </w:r>
    </w:p>
    <w:p w14:paraId="46046E18" w14:textId="77777777" w:rsidR="00D83C01" w:rsidRPr="00D83C01" w:rsidRDefault="00D83C01" w:rsidP="00D83C01">
      <w:pPr>
        <w:spacing w:after="0"/>
        <w:rPr>
          <w:rFonts w:cstheme="minorHAnsi"/>
        </w:rPr>
      </w:pPr>
    </w:p>
    <w:p w14:paraId="1492EFC2" w14:textId="77777777" w:rsidR="00D83C01" w:rsidRPr="00D83C01" w:rsidRDefault="00D83C01" w:rsidP="00D83C01">
      <w:pPr>
        <w:spacing w:after="0"/>
        <w:rPr>
          <w:rFonts w:cstheme="minorHAnsi"/>
        </w:rPr>
      </w:pPr>
      <w:r w:rsidRPr="00D83C01">
        <w:rPr>
          <w:rFonts w:cstheme="minorHAnsi"/>
          <w:b/>
          <w:bCs/>
        </w:rPr>
        <w:t>B. Aşağıdaki cümlelerde boş bırakılan yerleri verilen uygun kelimelerle doldurunuz. (6*5=30 puan)</w:t>
      </w:r>
    </w:p>
    <w:p w14:paraId="6404968D" w14:textId="77777777" w:rsidR="00D83C01" w:rsidRPr="00D83C01" w:rsidRDefault="00D83C01" w:rsidP="00D83C01">
      <w:pPr>
        <w:pStyle w:val="ListeParagraf"/>
        <w:numPr>
          <w:ilvl w:val="0"/>
          <w:numId w:val="43"/>
        </w:numPr>
        <w:spacing w:after="0" w:line="259" w:lineRule="auto"/>
        <w:rPr>
          <w:rFonts w:cstheme="minorHAnsi"/>
        </w:rPr>
      </w:pPr>
      <w:r w:rsidRPr="00D83C01">
        <w:rPr>
          <w:rFonts w:cstheme="minorHAnsi"/>
        </w:rPr>
        <w:t xml:space="preserve">Hz. Muhammed, boykot yıllarının sonunda güçsüz düşen eşi </w:t>
      </w:r>
      <w:proofErr w:type="gramStart"/>
      <w:r w:rsidRPr="00D83C01">
        <w:rPr>
          <w:rFonts w:cstheme="minorHAnsi"/>
        </w:rPr>
        <w:t>………………………..</w:t>
      </w:r>
      <w:proofErr w:type="gramEnd"/>
      <w:r w:rsidRPr="00D83C01">
        <w:rPr>
          <w:rFonts w:cstheme="minorHAnsi"/>
        </w:rPr>
        <w:t xml:space="preserve"> ve amcası </w:t>
      </w:r>
      <w:proofErr w:type="gramStart"/>
      <w:r w:rsidRPr="00D83C01">
        <w:rPr>
          <w:rFonts w:cstheme="minorHAnsi"/>
        </w:rPr>
        <w:t>……………………</w:t>
      </w:r>
      <w:proofErr w:type="gramEnd"/>
      <w:r w:rsidRPr="00D83C01">
        <w:rPr>
          <w:rFonts w:cstheme="minorHAnsi"/>
        </w:rPr>
        <w:t xml:space="preserve"> </w:t>
      </w:r>
      <w:proofErr w:type="gramStart"/>
      <w:r w:rsidRPr="00D83C01">
        <w:rPr>
          <w:rFonts w:cstheme="minorHAnsi"/>
        </w:rPr>
        <w:t>in</w:t>
      </w:r>
      <w:proofErr w:type="gramEnd"/>
      <w:r w:rsidRPr="00D83C01">
        <w:rPr>
          <w:rFonts w:cstheme="minorHAnsi"/>
        </w:rPr>
        <w:t xml:space="preserve"> art arda vefatı ile sarsılmıştır. Peygamberimizin yaşadığı üzüntü sebebiyle Müslümanlar bu yılı </w:t>
      </w:r>
      <w:proofErr w:type="gramStart"/>
      <w:r w:rsidRPr="00D83C01">
        <w:rPr>
          <w:rFonts w:cstheme="minorHAnsi"/>
        </w:rPr>
        <w:t>………………………….</w:t>
      </w:r>
      <w:proofErr w:type="gramEnd"/>
      <w:r w:rsidRPr="00D83C01">
        <w:rPr>
          <w:rFonts w:cstheme="minorHAnsi"/>
        </w:rPr>
        <w:t xml:space="preserve"> </w:t>
      </w:r>
      <w:proofErr w:type="gramStart"/>
      <w:r w:rsidRPr="00D83C01">
        <w:rPr>
          <w:rFonts w:cstheme="minorHAnsi"/>
        </w:rPr>
        <w:t>olarak</w:t>
      </w:r>
      <w:proofErr w:type="gramEnd"/>
      <w:r w:rsidRPr="00D83C01">
        <w:rPr>
          <w:rFonts w:cstheme="minorHAnsi"/>
        </w:rPr>
        <w:t xml:space="preserve"> isimlendirir.</w:t>
      </w:r>
    </w:p>
    <w:p w14:paraId="1F109E74" w14:textId="77777777" w:rsidR="00D83C01" w:rsidRPr="00D83C01" w:rsidRDefault="00D83C01" w:rsidP="00D83C01">
      <w:pPr>
        <w:pStyle w:val="ListeParagraf"/>
        <w:numPr>
          <w:ilvl w:val="0"/>
          <w:numId w:val="43"/>
        </w:numPr>
        <w:spacing w:after="0" w:line="259" w:lineRule="auto"/>
        <w:rPr>
          <w:rFonts w:cstheme="minorHAnsi"/>
        </w:rPr>
      </w:pPr>
      <w:proofErr w:type="spellStart"/>
      <w:r w:rsidRPr="00D83C01">
        <w:rPr>
          <w:rFonts w:cstheme="minorHAnsi"/>
        </w:rPr>
        <w:t>Risaletin</w:t>
      </w:r>
      <w:proofErr w:type="spellEnd"/>
      <w:r w:rsidRPr="00D83C01">
        <w:rPr>
          <w:rFonts w:cstheme="minorHAnsi"/>
        </w:rPr>
        <w:t xml:space="preserve"> onuncu yılında Hz. Muhammed, </w:t>
      </w:r>
      <w:proofErr w:type="spellStart"/>
      <w:r w:rsidRPr="00D83C01">
        <w:rPr>
          <w:rFonts w:cstheme="minorHAnsi"/>
        </w:rPr>
        <w:t>Zeyd</w:t>
      </w:r>
      <w:proofErr w:type="spellEnd"/>
      <w:r w:rsidRPr="00D83C01">
        <w:rPr>
          <w:rFonts w:cstheme="minorHAnsi"/>
        </w:rPr>
        <w:t xml:space="preserve"> b. Harise ile birlikte şehrin ileri gelenlerini iman etmeye çağırmak üzere </w:t>
      </w:r>
      <w:proofErr w:type="gramStart"/>
      <w:r w:rsidRPr="00D83C01">
        <w:rPr>
          <w:rFonts w:cstheme="minorHAnsi"/>
        </w:rPr>
        <w:t>……………</w:t>
      </w:r>
      <w:proofErr w:type="gramEnd"/>
      <w:r w:rsidRPr="00D83C01">
        <w:rPr>
          <w:rFonts w:cstheme="minorHAnsi"/>
        </w:rPr>
        <w:t xml:space="preserve">e gitmişti ancak alaycı ve küçümseyici sözlerle onun davetini reddettiler. </w:t>
      </w:r>
    </w:p>
    <w:p w14:paraId="5B9B8BF3" w14:textId="77777777" w:rsidR="00D83C01" w:rsidRPr="00D83C01" w:rsidRDefault="00D83C01" w:rsidP="00D83C01">
      <w:pPr>
        <w:pStyle w:val="ListeParagraf"/>
        <w:numPr>
          <w:ilvl w:val="0"/>
          <w:numId w:val="43"/>
        </w:numPr>
        <w:spacing w:after="0" w:line="259" w:lineRule="auto"/>
        <w:rPr>
          <w:rFonts w:cstheme="minorHAnsi"/>
        </w:rPr>
      </w:pPr>
      <w:proofErr w:type="gramStart"/>
      <w:r w:rsidRPr="00D83C01">
        <w:rPr>
          <w:rFonts w:cstheme="minorHAnsi"/>
        </w:rPr>
        <w:t>………….</w:t>
      </w:r>
      <w:proofErr w:type="gramEnd"/>
      <w:r w:rsidRPr="00D83C01">
        <w:rPr>
          <w:rFonts w:cstheme="minorHAnsi"/>
        </w:rPr>
        <w:t xml:space="preserve"> </w:t>
      </w:r>
      <w:proofErr w:type="spellStart"/>
      <w:r w:rsidRPr="00D83C01">
        <w:rPr>
          <w:rFonts w:cstheme="minorHAnsi"/>
        </w:rPr>
        <w:t>Hz.Peygamber’in</w:t>
      </w:r>
      <w:proofErr w:type="spellEnd"/>
      <w:r w:rsidRPr="00D83C01">
        <w:rPr>
          <w:rFonts w:cstheme="minorHAnsi"/>
        </w:rPr>
        <w:t xml:space="preserve"> Mekke’den </w:t>
      </w:r>
      <w:proofErr w:type="spellStart"/>
      <w:r w:rsidRPr="00D83C01">
        <w:rPr>
          <w:rFonts w:cstheme="minorHAnsi"/>
        </w:rPr>
        <w:t>Mescid</w:t>
      </w:r>
      <w:proofErr w:type="spellEnd"/>
      <w:r w:rsidRPr="00D83C01">
        <w:rPr>
          <w:rFonts w:cstheme="minorHAnsi"/>
        </w:rPr>
        <w:t xml:space="preserve">-i </w:t>
      </w:r>
      <w:proofErr w:type="spellStart"/>
      <w:r w:rsidRPr="00D83C01">
        <w:rPr>
          <w:rFonts w:cstheme="minorHAnsi"/>
        </w:rPr>
        <w:t>Aksa’ya</w:t>
      </w:r>
      <w:proofErr w:type="spellEnd"/>
      <w:r w:rsidRPr="00D83C01">
        <w:rPr>
          <w:rFonts w:cstheme="minorHAnsi"/>
        </w:rPr>
        <w:t xml:space="preserve"> götürülmesi, </w:t>
      </w:r>
      <w:proofErr w:type="gramStart"/>
      <w:r w:rsidRPr="00D83C01">
        <w:rPr>
          <w:rFonts w:cstheme="minorHAnsi"/>
        </w:rPr>
        <w:t>………………</w:t>
      </w:r>
      <w:proofErr w:type="gramEnd"/>
      <w:r w:rsidRPr="00D83C01">
        <w:rPr>
          <w:rFonts w:cstheme="minorHAnsi"/>
        </w:rPr>
        <w:t xml:space="preserve"> </w:t>
      </w:r>
      <w:proofErr w:type="gramStart"/>
      <w:r w:rsidRPr="00D83C01">
        <w:rPr>
          <w:rFonts w:cstheme="minorHAnsi"/>
        </w:rPr>
        <w:t>ise</w:t>
      </w:r>
      <w:proofErr w:type="gramEnd"/>
      <w:r w:rsidRPr="00D83C01">
        <w:rPr>
          <w:rFonts w:cstheme="minorHAnsi"/>
        </w:rPr>
        <w:t xml:space="preserve"> göklere yükseltilmesi anlamına gelir.</w:t>
      </w:r>
    </w:p>
    <w:p w14:paraId="36D54903" w14:textId="77777777" w:rsidR="00C150A7" w:rsidRPr="00D83C01" w:rsidRDefault="00C150A7">
      <w:pPr>
        <w:rPr>
          <w:rFonts w:cstheme="minorHAnsi"/>
          <w:sz w:val="24"/>
          <w:szCs w:val="24"/>
        </w:rPr>
      </w:pPr>
    </w:p>
    <w:p w14:paraId="769F7547" w14:textId="77777777" w:rsidR="00D83C01" w:rsidRPr="00D83C01" w:rsidRDefault="00D83C01" w:rsidP="00D83C01">
      <w:pPr>
        <w:spacing w:after="0"/>
        <w:rPr>
          <w:rFonts w:cstheme="minorHAnsi"/>
          <w:b/>
          <w:bCs/>
        </w:rPr>
      </w:pPr>
      <w:r w:rsidRPr="00D83C01">
        <w:rPr>
          <w:rFonts w:cstheme="minorHAnsi"/>
          <w:b/>
          <w:bCs/>
        </w:rPr>
        <w:t xml:space="preserve">C. Aşağıdaki soruları altlarında boşluğa yazarak cevaplandırınız. </w:t>
      </w:r>
    </w:p>
    <w:p w14:paraId="5E630E37" w14:textId="77777777" w:rsidR="00D83C01" w:rsidRPr="00D83C01" w:rsidRDefault="00D83C01" w:rsidP="00D83C01">
      <w:pPr>
        <w:spacing w:after="0"/>
        <w:rPr>
          <w:rFonts w:cstheme="minorHAnsi"/>
        </w:rPr>
      </w:pPr>
    </w:p>
    <w:p w14:paraId="192543B4" w14:textId="77777777" w:rsidR="00D83C01" w:rsidRPr="00D83C01" w:rsidRDefault="00D83C01" w:rsidP="00D83C01">
      <w:pPr>
        <w:spacing w:after="0"/>
        <w:rPr>
          <w:rFonts w:cstheme="minorHAnsi"/>
        </w:rPr>
      </w:pPr>
      <w:r w:rsidRPr="00D83C01">
        <w:rPr>
          <w:rFonts w:cstheme="minorHAnsi"/>
        </w:rPr>
        <w:t>Hicretten sonra Medine ismini alan şehrin önceki adı nedir? (7 puan)</w:t>
      </w:r>
    </w:p>
    <w:p w14:paraId="45A2FD33" w14:textId="77777777" w:rsidR="00D83C01" w:rsidRPr="00D83C01" w:rsidRDefault="00D83C01" w:rsidP="00D83C01">
      <w:pPr>
        <w:spacing w:after="0" w:line="360" w:lineRule="auto"/>
        <w:rPr>
          <w:rFonts w:cstheme="minorHAnsi"/>
        </w:rPr>
      </w:pPr>
    </w:p>
    <w:p w14:paraId="18D858D5" w14:textId="77777777" w:rsidR="00D83C01" w:rsidRPr="00D83C01" w:rsidRDefault="00D83C01" w:rsidP="00D83C01">
      <w:pPr>
        <w:spacing w:after="0"/>
        <w:rPr>
          <w:rFonts w:cstheme="minorHAnsi"/>
        </w:rPr>
      </w:pPr>
      <w:r w:rsidRPr="00D83C01">
        <w:rPr>
          <w:rFonts w:cstheme="minorHAnsi"/>
        </w:rPr>
        <w:t>Peygamberimizin hicret yolculuğunda ona eşlik eden dostu kimdir? (8 puan)</w:t>
      </w:r>
    </w:p>
    <w:p w14:paraId="3ED4ABE9" w14:textId="77777777" w:rsidR="00D83C01" w:rsidRPr="00D83C01" w:rsidRDefault="00D83C01" w:rsidP="00D83C01">
      <w:pPr>
        <w:spacing w:after="0" w:line="360" w:lineRule="auto"/>
        <w:rPr>
          <w:rFonts w:cstheme="minorHAnsi"/>
        </w:rPr>
      </w:pPr>
    </w:p>
    <w:p w14:paraId="7FD3DCE3" w14:textId="77777777" w:rsidR="00D83C01" w:rsidRPr="00D83C01" w:rsidRDefault="00D83C01" w:rsidP="00D83C01">
      <w:pPr>
        <w:spacing w:after="0"/>
        <w:rPr>
          <w:rFonts w:cstheme="minorHAnsi"/>
        </w:rPr>
      </w:pPr>
      <w:r w:rsidRPr="00D83C01">
        <w:rPr>
          <w:rFonts w:cstheme="minorHAnsi"/>
        </w:rPr>
        <w:t xml:space="preserve">Muhacir ve </w:t>
      </w:r>
      <w:proofErr w:type="spellStart"/>
      <w:r w:rsidRPr="00D83C01">
        <w:rPr>
          <w:rFonts w:cstheme="minorHAnsi"/>
        </w:rPr>
        <w:t>ensar</w:t>
      </w:r>
      <w:proofErr w:type="spellEnd"/>
      <w:r w:rsidRPr="00D83C01">
        <w:rPr>
          <w:rFonts w:cstheme="minorHAnsi"/>
        </w:rPr>
        <w:t xml:space="preserve"> kavramlarını tanımlayınız. (10 puan)</w:t>
      </w:r>
    </w:p>
    <w:p w14:paraId="7DCDE919" w14:textId="77777777" w:rsidR="00D83C01" w:rsidRPr="00D83C01" w:rsidRDefault="00D83C01" w:rsidP="00D83C01">
      <w:pPr>
        <w:spacing w:after="0"/>
        <w:rPr>
          <w:rFonts w:cstheme="minorHAnsi"/>
        </w:rPr>
      </w:pPr>
    </w:p>
    <w:p w14:paraId="5F744F01" w14:textId="77777777" w:rsidR="00D83C01" w:rsidRPr="00D83C01" w:rsidRDefault="00D83C01" w:rsidP="00D83C01">
      <w:pPr>
        <w:spacing w:after="0"/>
        <w:rPr>
          <w:rFonts w:cstheme="minorHAnsi"/>
        </w:rPr>
      </w:pPr>
    </w:p>
    <w:p w14:paraId="0C07BB00" w14:textId="77777777" w:rsidR="00D83C01" w:rsidRPr="00D83C01" w:rsidRDefault="00D83C01" w:rsidP="00D83C01">
      <w:pPr>
        <w:spacing w:after="0"/>
        <w:rPr>
          <w:rFonts w:cstheme="minorHAnsi"/>
        </w:rPr>
      </w:pPr>
    </w:p>
    <w:p w14:paraId="1F9D961D" w14:textId="77777777" w:rsidR="00D83C01" w:rsidRPr="00D83C01" w:rsidRDefault="00D83C01" w:rsidP="00D83C01">
      <w:pPr>
        <w:spacing w:after="0"/>
        <w:rPr>
          <w:rFonts w:cstheme="minorHAnsi"/>
        </w:rPr>
      </w:pPr>
    </w:p>
    <w:p w14:paraId="7B94A954" w14:textId="77777777" w:rsidR="00D83C01" w:rsidRPr="00D83C01" w:rsidRDefault="00D83C01" w:rsidP="00D83C01">
      <w:pPr>
        <w:spacing w:after="0"/>
        <w:rPr>
          <w:rFonts w:cstheme="minorHAnsi"/>
          <w:b/>
        </w:rPr>
      </w:pPr>
      <w:proofErr w:type="spellStart"/>
      <w:r w:rsidRPr="00D83C01">
        <w:rPr>
          <w:rFonts w:cstheme="minorHAnsi"/>
          <w:b/>
        </w:rPr>
        <w:t>Ashab</w:t>
      </w:r>
      <w:proofErr w:type="spellEnd"/>
      <w:r w:rsidRPr="00D83C01">
        <w:rPr>
          <w:rFonts w:cstheme="minorHAnsi"/>
          <w:b/>
        </w:rPr>
        <w:t xml:space="preserve">-ı </w:t>
      </w:r>
      <w:proofErr w:type="spellStart"/>
      <w:r w:rsidRPr="00D83C01">
        <w:rPr>
          <w:rFonts w:cstheme="minorHAnsi"/>
          <w:b/>
        </w:rPr>
        <w:t>Suffe’den</w:t>
      </w:r>
      <w:proofErr w:type="spellEnd"/>
      <w:r w:rsidRPr="00D83C01">
        <w:rPr>
          <w:rFonts w:cstheme="minorHAnsi"/>
          <w:b/>
        </w:rPr>
        <w:t xml:space="preserve"> kısaca bahsediniz. (15 puan)</w:t>
      </w:r>
    </w:p>
    <w:p w14:paraId="1130F0B5" w14:textId="77777777" w:rsidR="00D83C01" w:rsidRPr="00D83C01" w:rsidRDefault="00D83C01" w:rsidP="00D83C01">
      <w:pPr>
        <w:spacing w:after="0"/>
        <w:rPr>
          <w:rFonts w:cstheme="minorHAnsi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29658054" w14:textId="16341B80" w:rsidR="00C150A7" w:rsidRDefault="00D83C01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6C9D2352">
                <wp:simplePos x="0" y="0"/>
                <wp:positionH relativeFrom="column">
                  <wp:posOffset>-537846</wp:posOffset>
                </wp:positionH>
                <wp:positionV relativeFrom="paragraph">
                  <wp:posOffset>-619629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0FB3CA36" w:rsidR="00E01C8C" w:rsidRPr="001B0C3D" w:rsidRDefault="00D83C01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SİYER</w:t>
                              </w:r>
                            </w:p>
                            <w:p w14:paraId="780CEAEF" w14:textId="6660F274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43CCA1A9" w:rsidR="00E01C8C" w:rsidRPr="001B0C3D" w:rsidRDefault="00D83C01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SİYER</w:t>
                              </w:r>
                            </w:p>
                            <w:p w14:paraId="61F42205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5702" id="Grup 3" o:spid="_x0000_s1026" style="position:absolute;margin-left:-42.35pt;margin-top:-48.8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v/grH4n8S+Ffg18Nbzwv4ivtNmuv2hvAdpcS2F28LS28ut26SwsUILI6&#10;kqynhgcEEV9SVHdWdpeosd7aRzKsiuqyxhgrA5DDPcHoe1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f4h8VeGPC&#10;NrBe+KvENjpsN1eQ2lvLfXSQrLcSsEiiUsRl3YhVUcsTgZNaFfJv/BYL/kiPwu/7OS+Hv/p+tq+s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r/4Kh/DL4g/FT4R/DvR/hx4O1DWrrTfj14I1W/t9OtzI0Fja6zBLcXD&#10;AdI441Z2boAM19K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E/Hf9oL4cfs5eHdG8UfE27uobTXvFul+G9Pa0tT&#10;MzX+oXKW1spA+6pkdQW6KOa7avk3/gsF/wAkR+F3/ZyXw9/9P1tX1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If&#10;t4/s1eOv2ovh34N8I+ANW0mzufDvxc8LeKb6TWJ5Y43s9N1OK6njQxxyEytHGQikBS2AWUcj2+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m/bC/adb9lXwR4X8YDwj/bP/AAknxK8PeFPI+1eT5H9p38dp9oztbd5f&#10;mbtvG7GMjrXrNfJv/BYH/kiPwu/7OS+Hv/p+tq+s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n9pn9mjwh+1J4T8&#10;P+EPGmualYW/h3x1ovim0k0tow8l1pt4l3DE+9GHls8YDAANtJwQea9G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P4KL/Hj4lfs+/DDwL4l+F+sR2V5rnxq8IeHtRkltUlElhf6tDb3MYDggFo3YBhyOowa+gK+&#10;Tf8AgsF/yRH4Xf8AZyXw9/8AT9bV9Z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/E/4QfDb4z6Tp+hfFDwlb6xZ6&#10;Tr1lrWnwXLOBBf2kyzW042kfNHIqsM8ZHINdJ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/wDwVs1vWtC+C/wz&#10;uND1e6s5Jv2ivANvNJa3DRtJE+uW6vGSpGVZSQVPBHBr6or5N/4LA5PwR+F2B/zcl8Pf/T9bV9Z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WN42+IfgX4bWFnqvj/xbp+j22oapbabZT6jdLEs95cSCOCBSx5kkchVX&#10;qSQBW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v/BYL/kiPwu/7OS+Hv/p+tq+sq+d/+ClPwW+J/wAc/hX4B8Pf&#10;CrwrJq95o/xw8G67qUMdxFF5On2WrwXF1PmRlBCRIzbQSxxhQTxX0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e&#10;f/tF/tH+Bf2ZPC+heLPH9lqE9t4g8aaP4YsV02FXZbzUbtLWBmDMuIxI43EZIGSAeleg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b/wWC/5Ij8Lv+zkvh7/AOn62r6yrxn9tz9mXxD+1P4B8I+D/DfiWz0uXw58VPDX&#10;iq4mvo3ZZoNM1GK7khXb0d1jKqTwCea9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vF/wBuH9pnxN+yz8P/AAh4&#10;v8K+HbHUpvEfxW8M+FbiLUGcLFb6nqMVpLMuwg70WQsueMjkEV7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v8A&#10;wWC/5Ij8Lv8As5L4e/8Ap+tq+sq8/wD2jP2bvAf7T3hfQfCXxCv9Ut7Xw9410fxRYtpNxHG7Xmm3&#10;aXUCOXRwYjJGA6gBiuQGU816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Ov/BSz4zfEv4I/CrwBr/wu8Uy6Tea&#10;v8cvBmh6jNFCjmbT73V4ILmA71IAeJ2UkYIzwQea+i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+Kv2jf+Cz3g/8AZ/8A2hvEX7Ot&#10;r+zR4y8Val4baMXV1oLxyK6vGj7tgBYAbwOe9b4fDV8VJxpK7Sv8vmfQcO8K5/xZi54bKaDqzhHn&#10;kk4xtFNK7cnFbtLfqfatFfn7/wAP5LP/AKMN+Kn/AICD/wCIo/4fyWf/AEYb8VP/AAEH/wARXX/Z&#10;GYfyfiv8z67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vxH/AOSea9/2Bbr/ANEtW1WL8R/+Sea9/wBgW6/9EtVR+JHR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Hyb/wAFgv8AkiPwu/7OS+Hv/p+tq+sq+Zf+Cp3w/wDHHxG+EHw50vwF4S1DWLix+P3gfUr2&#10;DTbVpmgs7fWreWe4YKDtjjRSzMeFAJNfTVABRRRQAUUUUAFFFFABRRRQAUUUUAFFFFAHzX/wWB/5&#10;Rt/FP/sE2v8A6XW1dF/wTQ/5MB+EX/Yi2P8A6Lrnf+CwP/KNv4p/9gm1/wDS62rov+CaH/JgPwi/&#10;7EWx/wDRdek/+ROv+vj/APSUfp8/+TMQ/wCxhP8A9RoHuVFFFeaf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/MX9uT/g218B/HT9oXVP2rf2P/2lNd+DPjLXLl7zVotKhdrR7x33yXELQSRS25dvmZVZ&#10;lLcgLyD+nVFAH5C/Df8A4Nadc8efELSvGX/BQD/goD4y+KljpF15kejI1wDcRgofJa4u553jjfbt&#10;cRhWK42spww/Wjwb4O8LfDzwjpfgLwPoNrpei6Lp8NjpOm2UQSG1tokCRxIo6KqqAB6CtK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FeN/tt/tNa/+yv4B8I+MPDvhmz1STxH8U/DXhWeG&#10;9ldFhh1PUYrSSZdvV0WQsoPBI5r2SgAooooAKKKKACiiigAooooAKKKKACiiigD5r/4LA/8AKNv4&#10;p/8AYJtf/S62rov+CaH/ACYD8Iv+xFsf/Rdc7/wWB/5Rt/FP/sE2v/pdbV0X/BND/kwH4Rf9iLY/&#10;+i69J/8AInX/AF8f/pKP0+f/ACZiH/Ywn/6jQPcqKKK80/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N/E34u/Df4N6Tp+ufE&#10;/wAW22j2mq67ZaNp890G2z393MsNtANoPzSSMqjtk8kV0lfJv/BYL/kiPwu/7OS+Hv8A6fravrKg&#10;AooooAKKKKACiiigAooooAKKKKACiiigD5r/AOCwP/KNv4p/9gm1/wDS62rov+CaH/JgPwi/7EWx&#10;/wDRdc7/AMFgf+UbfxT/AOwTa/8ApdbV0X/BND/kwH4Rf9iLY/8AouvSf/InX/Xx/wDpKP0+f/Jm&#10;If8AYwn/AOo0D3KiiivNPz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X4j/8AJPNe/wCw&#10;Ldf+iWrarF+I/wDyTzXv+wLdf+iWqo/Ejo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zX/wAFQPih8QvhR8JPh3rPw38Y&#10;X2i3WpfHrwTpN/cafMY2nsbrWYIbi3YjqkkbMrDuDX0pXyb/AMFgv+SI/C7/ALOS+Hv/AKfravrK&#10;gAooooAKKKKACiiigAooooAKKKKACiiigD5r/wCCwP8Ayjb+Kf8A2CbX/wBLraui/wCCaH/JgPwi&#10;/wCxFsf/AEXXO/8ABYH/AJRt/FP/ALBNr/6XW1dF/wAE0P8AkwH4Rf8AYi2P/ouvSf8AyJ1/18f/&#10;AKSj9Pn/AMmYh/2MJ/8AqNA9yooorzT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GB8RPhb8O/i1pljovxK8IWWtWuma1aavp9vfRb1gvrWUTW9wvo8ciqynsQK36RnRBl2C845&#10;NL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AUV4r+3R+0r4t/Zd+Hvg7xd4P0SxvpvEXxY8MeFrqPUA+2O21LUorWWRdpH7xUkJXOR&#10;kcgivaqACiiigAooooAKKKKACiiigAooooAKKKKAPmv/AILA/wDKNv4p/wDYJtf/AEutq6L/AIJo&#10;f8mA/CL/ALEWx/8ARdc7/wAFgf8AlG38U/8AsE2v/pdbV0X/AATQ/wCTAfhF/wBiLY/+i69J/wDI&#10;nX/Xx/8ApKP0+f8AyZiH/Ywn/wCo0D3KiiivNPz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X4j/8k817/sC3X/olq2qxfiP/AMk817/sC3X/AKJaqj8SOj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X4j/8AJPNe/wCwLdf+iWrarF+I/wDyTzXv+wLdf+iWqo/Ejo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5/&#10;tQ/8rB/wF/7JrJ/6Dr1foZX55/tQ/wDKwf8AAX/smsn/AKDr1foZXpZh/Dof9e1/6VI/UvEj/kW8&#10;Pf8AYBT/APT1cKKKK80/LQooooAKKKKACiiigAooooAKKKKAPmP/AIKpePPG3w++D/w41PwJ4t1L&#10;R7i+/aA8DadeT6ZePA89pPrVvHPbuUILRyIxVlPDKSCCK+nK+Tf+CwX/ACRH4Xf9nJfD3/0/W1fW&#10;V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yb/wAFgv8AkiPwu/7O&#10;S+Hv/p+tq+sq8z/ak/Zm8O/tTeEPDvhDxL4jvdMi8OePtD8VW81jGjNLPpl7HdxwtuH3HaMKxHOD&#10;xzXplABRRRQAUUUUAFFFFABRRRQAUUUUAFFFFAHzX/wWB/5Rt/FP/sE2v/pdbV0X/BND/kwH4Rf9&#10;iLY/+i653/gsD/yjb+Kf/YJtf/S62rov+CaH/JgPwi/7EWx/9F16T/5E6/6+P/0lH6fP/kzEP+xh&#10;P/1Gge5UUUV5p+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Vi/Ef8A5J5r3/YFuv8A0S1fC/8Aw5q/&#10;aj/6SxfFT/wLvv8A5Oplx/wRj/acu4Htbr/gq58UZI5FKSRyXN6yupGCCDfcgiiOFwKd/rC/8Bl/&#10;kaUeE/D+lWjP/WOno0/92xPR/wCA2P8Ag3h/5MKvv+yhah/6T2lfdteGf8E+P2Lbb9g74Ez/AASt&#10;PH8niRZvEFxqn9oSaeLYgyxxJs2B36eVnOec9K9zrHMK1PEY6pUg7pttHh+I+cZfn/HWYZjgZ89G&#10;rVlKErNXT2dmk180mFFFFcZ8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b/wWC/5Ij8Lv+zkvh7/6fravrKuX+K/wY+Gvxw0bTfD/AMUfDEeq&#10;2ej+IbDXNOhkldPJv7OdZ7aYbCCSkiqwByDjkEcV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7+2p+05q/7KvgPwn4w0bwpbavJ4k+KHhv&#10;wpNDdXDRCCLU9QitHnBUHLRiTcF6EjBIr2KvEv27fhH4b+Mnw78G6H4nvb63h0r4teF9at2sJEVm&#10;uLTUop41bejAoWUBgACR0IPNe2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74FB62E" w14:textId="0FB3CA36" w:rsidR="00E01C8C" w:rsidRPr="001B0C3D" w:rsidRDefault="00D83C01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SİYER</w:t>
                        </w:r>
                      </w:p>
                      <w:p w14:paraId="780CEAEF" w14:textId="6660F274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7945E59" w14:textId="43CCA1A9" w:rsidR="00E01C8C" w:rsidRPr="001B0C3D" w:rsidRDefault="00D83C01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SİYER</w:t>
                        </w:r>
                      </w:p>
                      <w:p w14:paraId="61F42205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1E7E7DEF" w14:textId="37641987" w:rsidR="00096985" w:rsidRDefault="00445F65" w:rsidP="00445F65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t>-</w:t>
      </w:r>
    </w:p>
    <w:p w14:paraId="4887EE76" w14:textId="027A6627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1" w:name="_Hlk125127192"/>
      <w:bookmarkStart w:id="2" w:name="_GoBack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1162AB11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2BE52FC" w:rsidR="00501EC5" w:rsidRPr="00F925CF" w:rsidRDefault="00F925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zSCJPMdwqryzN2oAd&#10;RXwl+2Z/wXZ+An7PXiG5+HnwY8Pt4/16zZo766t7sQ6baSA4KebhmmYEchBtH9/IIr5bv/8Ag4z/&#10;AGop7lpNO+DXgy3i/hjk+0yEfjvH8q+fxXE+S4Wo6cql2t7Jv8dj9o4f+j/4pcRYCOMoYL2dOSvH&#10;2k4wbT2fK3zJPpdK61Wh+yNFfjT/AMRFn7V3/RJ/BP8A35uf/jtH/ERZ+1d/0SfwT/35uf8A47XP&#10;/rhkf8z/APAWe5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sY5NIBkYDU6&#10;igBvl85zS7cdKWigBCuTzSgAd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gHrTSnoadRQAmwd6Cg7UtFADcFOaPM9qcQD1pNq+lACg5G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M&#10;2KAFopAWY7VXcfapUsdQfpYzfhEaNAI6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GJA4FN3MTgLz6UAOoqxDpGqzjMdhJ9WXH86l/4R7WP+fM/99D/Gjmi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GeooooAOnQUgXA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SbV9KWigBskEMyeXLErKeqsuQaVVVFCIuAOAB2pa&#10;KACiiigAooooAKKKKACiiigAooooAKKKKACiiigAooooAKKKKACiiigAooooAKKKKACiiigAoooo&#10;AKKKKACiiigAooooAKKKKACiiigAooooAKKKKACiiigAooooAKKKKACiiigAooooAKKKKACiiigA&#10;ooooAKKKKACiiigAoIB4IoooATavpSgY4A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2BE52FC" w:rsidR="00501EC5" w:rsidRPr="00F925CF" w:rsidRDefault="00F925C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2"/>
    </w:p>
    <w:bookmarkEnd w:id="1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25"/>
      <w:footerReference w:type="default" r:id="rId26"/>
      <w:headerReference w:type="first" r:id="rId27"/>
      <w:footerReference w:type="first" r:id="rId28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1DA8B3" w14:textId="77777777" w:rsidR="0097491B" w:rsidRDefault="0097491B" w:rsidP="00ED544D">
      <w:pPr>
        <w:spacing w:after="0" w:line="240" w:lineRule="auto"/>
      </w:pPr>
      <w:r>
        <w:separator/>
      </w:r>
    </w:p>
  </w:endnote>
  <w:endnote w:type="continuationSeparator" w:id="0">
    <w:p w14:paraId="6FDAD588" w14:textId="77777777" w:rsidR="0097491B" w:rsidRDefault="0097491B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F64D9" w14:textId="77DD13A7" w:rsidR="00D83C01" w:rsidRDefault="00D83C01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7747DA9C" wp14:editId="3460CC00">
          <wp:simplePos x="0" y="0"/>
          <wp:positionH relativeFrom="column">
            <wp:posOffset>4257675</wp:posOffset>
          </wp:positionH>
          <wp:positionV relativeFrom="paragraph">
            <wp:posOffset>104140</wp:posOffset>
          </wp:positionV>
          <wp:extent cx="1151420" cy="223730"/>
          <wp:effectExtent l="0" t="0" r="0" b="5080"/>
          <wp:wrapNone/>
          <wp:docPr id="17" name="Resim 1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24365D9E" wp14:editId="02D299FA">
          <wp:simplePos x="0" y="0"/>
          <wp:positionH relativeFrom="column">
            <wp:posOffset>2809875</wp:posOffset>
          </wp:positionH>
          <wp:positionV relativeFrom="paragraph">
            <wp:posOffset>85725</wp:posOffset>
          </wp:positionV>
          <wp:extent cx="991870" cy="251460"/>
          <wp:effectExtent l="0" t="0" r="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CA7BD5" wp14:editId="45FD9C28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11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16BF38E2" w14:textId="77777777" w:rsidR="00D83C01" w:rsidRPr="001016DC" w:rsidRDefault="00D83C01" w:rsidP="00D83C01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CA7BD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0;margin-top:1.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" adj="19934" fillcolor="#fac090" strokecolor="#e46c0a" strokeweight=".25pt">
              <v:textbox>
                <w:txbxContent>
                  <w:p w14:paraId="16BF38E2" w14:textId="77777777" w:rsidR="00D83C01" w:rsidRPr="001016DC" w:rsidRDefault="00D83C01" w:rsidP="00D83C01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868952" w14:textId="77777777" w:rsidR="0097491B" w:rsidRDefault="0097491B" w:rsidP="00ED544D">
      <w:pPr>
        <w:spacing w:after="0" w:line="240" w:lineRule="auto"/>
      </w:pPr>
      <w:r>
        <w:separator/>
      </w:r>
    </w:p>
  </w:footnote>
  <w:footnote w:type="continuationSeparator" w:id="0">
    <w:p w14:paraId="7122D279" w14:textId="77777777" w:rsidR="0097491B" w:rsidRDefault="0097491B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3DFF1583" w:rsidR="00C150A7" w:rsidRDefault="00F925CF" w:rsidP="00C150A7">
    <w:pPr>
      <w:pStyle w:val="stBilgi"/>
      <w:jc w:val="center"/>
    </w:pPr>
    <w:r>
      <w:t>10</w:t>
    </w:r>
    <w:r w:rsidR="00C150A7">
      <w:t>. Sınıf 2.Dönem 1. Yazılı / Sınav Soruları</w:t>
    </w:r>
  </w:p>
  <w:bookmarkEnd w:id="3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434ADA98" w:rsidR="00727264" w:rsidRDefault="00D83C01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SİYER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2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641ABD"/>
    <w:multiLevelType w:val="hybridMultilevel"/>
    <w:tmpl w:val="CBD8A7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 w:numId="43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7491B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AF7FDC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83C01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134" TargetMode="External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8013E1-2EEA-4D44-A176-A076554C0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4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2023-04-05T11:48:00Z</dcterms:created>
  <dcterms:modified xsi:type="dcterms:W3CDTF">2023-04-05T11:48:00Z</dcterms:modified>
</cp:coreProperties>
</file>