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B788D" w14:textId="0D337E77" w:rsidR="00C150A7" w:rsidRDefault="00C150A7" w:rsidP="001B2E8D">
      <w:pPr>
        <w:pStyle w:val="SORUNOLUBOLD"/>
        <w:numPr>
          <w:ilvl w:val="0"/>
          <w:numId w:val="0"/>
        </w:numPr>
      </w:pPr>
      <w:bookmarkStart w:id="0" w:name="_Hlk124954262"/>
    </w:p>
    <w:p w14:paraId="337F3B00" w14:textId="5C0547E8" w:rsidR="00AF7682" w:rsidRDefault="00AF7682" w:rsidP="00AF7682">
      <w:pPr>
        <w:pStyle w:val="BOLDMETN"/>
        <w:numPr>
          <w:ilvl w:val="0"/>
          <w:numId w:val="44"/>
        </w:numPr>
      </w:pPr>
      <w:r>
        <w:t xml:space="preserve">Boşlukları uygun kelimelerle doldurunuz. </w:t>
      </w:r>
    </w:p>
    <w:p w14:paraId="330750A2" w14:textId="77777777" w:rsidR="00AF7682" w:rsidRDefault="00AF7682" w:rsidP="00AF7682">
      <w:pPr>
        <w:pStyle w:val="BOLDMETN"/>
      </w:pPr>
      <w:r>
        <w:t xml:space="preserve">[ </w:t>
      </w:r>
      <w:proofErr w:type="spellStart"/>
      <w:r>
        <w:t>Ahzab</w:t>
      </w:r>
      <w:proofErr w:type="spellEnd"/>
      <w:r>
        <w:t>-Gazve-</w:t>
      </w:r>
      <w:proofErr w:type="spellStart"/>
      <w:r>
        <w:t>Seriyye</w:t>
      </w:r>
      <w:proofErr w:type="spellEnd"/>
      <w:r>
        <w:t xml:space="preserve">-Hendek- </w:t>
      </w:r>
      <w:proofErr w:type="spellStart"/>
      <w:r>
        <w:t>Huneyn</w:t>
      </w:r>
      <w:proofErr w:type="spellEnd"/>
      <w:r>
        <w:t>- Hz.</w:t>
      </w:r>
      <w:proofErr w:type="spellStart"/>
      <w:r>
        <w:t xml:space="preserve"> </w:t>
      </w:r>
      <w:proofErr w:type="spellEnd"/>
      <w:r>
        <w:t>O</w:t>
      </w:r>
      <w:r>
        <w:t>s</w:t>
      </w:r>
      <w:r>
        <w:t>man-Hz. Abbas-Müşrik-Münafık ]</w:t>
      </w:r>
    </w:p>
    <w:p w14:paraId="3AAD2454" w14:textId="77777777" w:rsidR="00AF7682" w:rsidRDefault="00AF7682" w:rsidP="00AF7682">
      <w:pPr>
        <w:pStyle w:val="SORUNOLUAIK"/>
        <w:numPr>
          <w:ilvl w:val="0"/>
          <w:numId w:val="0"/>
        </w:numPr>
        <w:ind w:left="284"/>
      </w:pPr>
      <w:r w:rsidRPr="00AF7682">
        <w:rPr>
          <w:b/>
        </w:rPr>
        <w:t>1.</w:t>
      </w:r>
      <w:r>
        <w:t xml:space="preserve"> </w:t>
      </w:r>
      <w:proofErr w:type="gramStart"/>
      <w:r>
        <w:t>………………………</w:t>
      </w:r>
      <w:proofErr w:type="gramEnd"/>
      <w:r>
        <w:t xml:space="preserve"> Hz. Peygamberim bizzat katılmayıp görevlendirdiği kumandanlarla yönettiği seferle</w:t>
      </w:r>
      <w:r>
        <w:t>r</w:t>
      </w:r>
      <w:r>
        <w:t>dir.</w:t>
      </w:r>
    </w:p>
    <w:p w14:paraId="1F577D50" w14:textId="77777777" w:rsidR="00AF7682" w:rsidRDefault="00AF7682" w:rsidP="00AF7682">
      <w:pPr>
        <w:pStyle w:val="SORUNOLUAIK"/>
        <w:numPr>
          <w:ilvl w:val="0"/>
          <w:numId w:val="0"/>
        </w:numPr>
        <w:ind w:left="284"/>
      </w:pPr>
      <w:r w:rsidRPr="00AF7682">
        <w:rPr>
          <w:b/>
        </w:rPr>
        <w:t>2.</w:t>
      </w:r>
      <w:r>
        <w:t xml:space="preserve"> Pek çok grubun katıldığı bir savaş olduğu için He</w:t>
      </w:r>
      <w:r>
        <w:t>n</w:t>
      </w:r>
      <w:r>
        <w:t xml:space="preserve">dek savaşına </w:t>
      </w:r>
      <w:proofErr w:type="gramStart"/>
      <w:r>
        <w:t>…………………</w:t>
      </w:r>
      <w:proofErr w:type="gramEnd"/>
      <w:r>
        <w:t xml:space="preserve"> </w:t>
      </w:r>
      <w:proofErr w:type="gramStart"/>
      <w:r>
        <w:t>savaşı</w:t>
      </w:r>
      <w:proofErr w:type="gramEnd"/>
      <w:r>
        <w:t xml:space="preserve"> da denilir.</w:t>
      </w:r>
    </w:p>
    <w:p w14:paraId="7A6F34E2" w14:textId="77777777" w:rsidR="00AF7682" w:rsidRDefault="00AF7682" w:rsidP="00AF7682">
      <w:pPr>
        <w:pStyle w:val="SORUNOLUAIK"/>
        <w:numPr>
          <w:ilvl w:val="0"/>
          <w:numId w:val="0"/>
        </w:numPr>
        <w:ind w:left="284"/>
      </w:pPr>
      <w:r w:rsidRPr="00AF7682">
        <w:rPr>
          <w:b/>
        </w:rPr>
        <w:t>3.</w:t>
      </w:r>
      <w:r>
        <w:t xml:space="preserve"> Hz. Peygamberimiz </w:t>
      </w:r>
      <w:proofErr w:type="spellStart"/>
      <w:r>
        <w:t>Hudeybiye</w:t>
      </w:r>
      <w:proofErr w:type="spellEnd"/>
      <w:r>
        <w:t xml:space="preserve"> antlaşması görüşm</w:t>
      </w:r>
      <w:r>
        <w:t>e</w:t>
      </w:r>
      <w:r>
        <w:t xml:space="preserve">leri tıkanınca çözmesi için nüfuzlu bir  kabileye mensup olan </w:t>
      </w:r>
      <w:proofErr w:type="gramStart"/>
      <w:r>
        <w:t>……………………..</w:t>
      </w:r>
      <w:proofErr w:type="gramEnd"/>
      <w:r>
        <w:t>’ı Mekke’ye gönderdi.</w:t>
      </w:r>
    </w:p>
    <w:p w14:paraId="174CC59B" w14:textId="77777777" w:rsidR="00AF7682" w:rsidRDefault="00AF7682" w:rsidP="00AF7682">
      <w:pPr>
        <w:pStyle w:val="SORUNOLUAIK"/>
        <w:numPr>
          <w:ilvl w:val="0"/>
          <w:numId w:val="0"/>
        </w:numPr>
        <w:ind w:left="284"/>
      </w:pPr>
      <w:r w:rsidRPr="00AF7682">
        <w:rPr>
          <w:b/>
        </w:rPr>
        <w:t>4.</w:t>
      </w:r>
      <w:r>
        <w:t xml:space="preserve"> İnanmadıkları halde inanmış gibi gözüken kimsel</w:t>
      </w:r>
      <w:r>
        <w:t>e</w:t>
      </w:r>
      <w:r>
        <w:t xml:space="preserve">re </w:t>
      </w:r>
      <w:proofErr w:type="gramStart"/>
      <w:r>
        <w:t>……………………..</w:t>
      </w:r>
      <w:proofErr w:type="gramEnd"/>
      <w:r>
        <w:t xml:space="preserve"> </w:t>
      </w:r>
      <w:proofErr w:type="gramStart"/>
      <w:r>
        <w:t>denir</w:t>
      </w:r>
      <w:proofErr w:type="gramEnd"/>
      <w:r>
        <w:t>.</w:t>
      </w:r>
    </w:p>
    <w:p w14:paraId="77457664" w14:textId="77777777" w:rsidR="00AF7682" w:rsidRDefault="00AF7682" w:rsidP="00AF7682">
      <w:pPr>
        <w:pStyle w:val="SORUNOLUAIK"/>
        <w:numPr>
          <w:ilvl w:val="0"/>
          <w:numId w:val="0"/>
        </w:numPr>
        <w:ind w:left="284"/>
      </w:pPr>
      <w:r w:rsidRPr="00AF7682">
        <w:rPr>
          <w:b/>
        </w:rPr>
        <w:t>5.</w:t>
      </w:r>
      <w:r>
        <w:t xml:space="preserve"> Mekkeli Müşriklerin Müslümanlara karşı yapmış o</w:t>
      </w:r>
      <w:r>
        <w:t>l</w:t>
      </w:r>
      <w:r>
        <w:t xml:space="preserve">duğu son saldırı </w:t>
      </w:r>
      <w:proofErr w:type="gramStart"/>
      <w:r>
        <w:t>………………………….</w:t>
      </w:r>
      <w:proofErr w:type="gramEnd"/>
      <w:r>
        <w:t xml:space="preserve"> </w:t>
      </w:r>
      <w:proofErr w:type="gramStart"/>
      <w:r>
        <w:t>gazvesidir</w:t>
      </w:r>
      <w:proofErr w:type="gramEnd"/>
      <w:r>
        <w:t>.</w:t>
      </w:r>
    </w:p>
    <w:p w14:paraId="113DDC27" w14:textId="77777777" w:rsidR="00AF7682" w:rsidRDefault="00AF7682" w:rsidP="00AF7682">
      <w:pPr>
        <w:pStyle w:val="SORUNOLUAIK"/>
        <w:numPr>
          <w:ilvl w:val="0"/>
          <w:numId w:val="0"/>
        </w:numPr>
        <w:ind w:left="284"/>
      </w:pPr>
    </w:p>
    <w:p w14:paraId="04C47A70" w14:textId="77777777" w:rsidR="00AF7682" w:rsidRDefault="00AF7682" w:rsidP="00AF7682">
      <w:pPr>
        <w:pStyle w:val="BOLDMETN"/>
        <w:numPr>
          <w:ilvl w:val="0"/>
          <w:numId w:val="44"/>
        </w:numPr>
      </w:pPr>
      <w:r>
        <w:t>Aşağıdaki cümlelerin başına doğru ise D yanlış ise Y harfini koyunuz</w:t>
      </w:r>
    </w:p>
    <w:p w14:paraId="10282A17" w14:textId="27DD2F0D" w:rsidR="00AF7682" w:rsidRDefault="00AF7682" w:rsidP="00AF7682">
      <w:pPr>
        <w:pStyle w:val="SORUNOLUAIK"/>
        <w:numPr>
          <w:ilvl w:val="0"/>
          <w:numId w:val="0"/>
        </w:numPr>
        <w:ind w:left="284"/>
      </w:pPr>
      <w:r>
        <w:t xml:space="preserve">(     ) Hicretin 7. Yılında Müslümanların ilk </w:t>
      </w:r>
      <w:proofErr w:type="gramStart"/>
      <w:r>
        <w:t>Kabe</w:t>
      </w:r>
      <w:proofErr w:type="gramEnd"/>
      <w:r>
        <w:t xml:space="preserve"> ziyare</w:t>
      </w:r>
      <w:r>
        <w:t>t</w:t>
      </w:r>
      <w:r>
        <w:t>lerine “</w:t>
      </w:r>
      <w:proofErr w:type="spellStart"/>
      <w:r>
        <w:t>Umretü’l</w:t>
      </w:r>
      <w:proofErr w:type="spellEnd"/>
      <w:r>
        <w:t xml:space="preserve"> Kaza” adı verilir.</w:t>
      </w:r>
    </w:p>
    <w:p w14:paraId="6FE3668E" w14:textId="77777777" w:rsidR="00AF7682" w:rsidRDefault="00AF7682" w:rsidP="00AF7682">
      <w:pPr>
        <w:pStyle w:val="SORUNOLUAIK"/>
        <w:numPr>
          <w:ilvl w:val="0"/>
          <w:numId w:val="0"/>
        </w:numPr>
        <w:ind w:left="284"/>
      </w:pPr>
      <w:r>
        <w:t>(     ) Hz. Peygamberimiz “Fetihten sonra hicret yo</w:t>
      </w:r>
      <w:r>
        <w:t>k</w:t>
      </w:r>
      <w:r>
        <w:t xml:space="preserve">tur” sözünü </w:t>
      </w:r>
      <w:proofErr w:type="spellStart"/>
      <w:r>
        <w:t>Taif’in</w:t>
      </w:r>
      <w:proofErr w:type="spellEnd"/>
      <w:r>
        <w:t xml:space="preserve"> fethinden sonra söylemiştir.</w:t>
      </w:r>
    </w:p>
    <w:p w14:paraId="01E24A41" w14:textId="77777777" w:rsidR="00AF7682" w:rsidRDefault="00AF7682" w:rsidP="00AF7682">
      <w:pPr>
        <w:pStyle w:val="SORUNOLUAIK"/>
        <w:numPr>
          <w:ilvl w:val="0"/>
          <w:numId w:val="0"/>
        </w:numPr>
        <w:ind w:left="284"/>
      </w:pPr>
      <w:r>
        <w:t xml:space="preserve">(     ) Hz. Hamza, </w:t>
      </w:r>
      <w:proofErr w:type="spellStart"/>
      <w:r>
        <w:t>Mus’ab</w:t>
      </w:r>
      <w:proofErr w:type="spellEnd"/>
      <w:r>
        <w:t xml:space="preserve"> bin </w:t>
      </w:r>
      <w:proofErr w:type="spellStart"/>
      <w:r>
        <w:t>Umeyr</w:t>
      </w:r>
      <w:proofErr w:type="spellEnd"/>
      <w:r>
        <w:t xml:space="preserve">, Abdullah bin </w:t>
      </w:r>
      <w:proofErr w:type="spellStart"/>
      <w:r>
        <w:t>Cahş</w:t>
      </w:r>
      <w:proofErr w:type="spellEnd"/>
      <w:r>
        <w:t xml:space="preserve"> gibi değerli </w:t>
      </w:r>
      <w:proofErr w:type="spellStart"/>
      <w:r>
        <w:t>sahabiler</w:t>
      </w:r>
      <w:proofErr w:type="spellEnd"/>
      <w:r>
        <w:t xml:space="preserve"> Hendek Savaşında şehit düştüler.</w:t>
      </w:r>
    </w:p>
    <w:p w14:paraId="61474C0B" w14:textId="77777777" w:rsidR="00AF7682" w:rsidRDefault="00AF7682" w:rsidP="00AF7682">
      <w:pPr>
        <w:pStyle w:val="SORUNOLUAIK"/>
        <w:numPr>
          <w:ilvl w:val="0"/>
          <w:numId w:val="0"/>
        </w:numPr>
        <w:ind w:left="284"/>
      </w:pPr>
      <w:r>
        <w:t xml:space="preserve">(     ) Bedir savaşının sonucu </w:t>
      </w:r>
      <w:proofErr w:type="spellStart"/>
      <w:r>
        <w:t>Uhud</w:t>
      </w:r>
      <w:proofErr w:type="spellEnd"/>
      <w:r>
        <w:t xml:space="preserve"> savaşının sebepleri arasında yer alır. </w:t>
      </w:r>
    </w:p>
    <w:p w14:paraId="3F1C6884" w14:textId="4976B800" w:rsidR="00C150A7" w:rsidRDefault="00AF7682" w:rsidP="00AF7682">
      <w:pPr>
        <w:pStyle w:val="SORUNOLUAIK"/>
        <w:numPr>
          <w:ilvl w:val="0"/>
          <w:numId w:val="0"/>
        </w:numPr>
        <w:ind w:left="284"/>
      </w:pPr>
      <w:r>
        <w:t xml:space="preserve">(   </w:t>
      </w:r>
      <w:r>
        <w:t xml:space="preserve">) </w:t>
      </w:r>
      <w:proofErr w:type="spellStart"/>
      <w:r>
        <w:t>Hudeybiye’de</w:t>
      </w:r>
      <w:proofErr w:type="spellEnd"/>
      <w:r>
        <w:t xml:space="preserve"> Peygamberimiz </w:t>
      </w:r>
      <w:proofErr w:type="spellStart"/>
      <w:r>
        <w:t>müslümanlardan</w:t>
      </w:r>
      <w:proofErr w:type="spellEnd"/>
      <w:r>
        <w:t xml:space="preserve"> müşriklerle savaşmadan oradan ayrılmayacaklarına </w:t>
      </w:r>
      <w:proofErr w:type="gramStart"/>
      <w:r>
        <w:t>dair  biat</w:t>
      </w:r>
      <w:proofErr w:type="gramEnd"/>
      <w:r>
        <w:t xml:space="preserve"> aldı. Bu </w:t>
      </w:r>
      <w:proofErr w:type="spellStart"/>
      <w:r>
        <w:t>ahitleşmeye</w:t>
      </w:r>
      <w:proofErr w:type="spellEnd"/>
      <w:r>
        <w:t xml:space="preserve"> Akabe </w:t>
      </w:r>
      <w:proofErr w:type="spellStart"/>
      <w:r>
        <w:t>biatları</w:t>
      </w:r>
      <w:proofErr w:type="spellEnd"/>
      <w:r>
        <w:t xml:space="preserve"> denir.</w:t>
      </w: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65030966" w14:textId="34FC8C9A" w:rsidR="00AF7682" w:rsidRDefault="00AF7682" w:rsidP="00AF7682">
      <w:pPr>
        <w:pStyle w:val="ListeParagraf"/>
        <w:numPr>
          <w:ilvl w:val="0"/>
          <w:numId w:val="44"/>
        </w:numPr>
        <w:rPr>
          <w:rStyle w:val="Gl"/>
        </w:rPr>
      </w:pPr>
      <w:r w:rsidRPr="00AF7682">
        <w:rPr>
          <w:rStyle w:val="Gl"/>
        </w:rPr>
        <w:t>Aşağıdaki çoktan seçmeli soruları cevapla</w:t>
      </w:r>
      <w:r w:rsidRPr="00AF7682">
        <w:rPr>
          <w:rStyle w:val="Gl"/>
        </w:rPr>
        <w:t>n</w:t>
      </w:r>
      <w:r w:rsidRPr="00AF7682">
        <w:rPr>
          <w:rStyle w:val="Gl"/>
        </w:rPr>
        <w:t xml:space="preserve">dırınız. </w:t>
      </w:r>
    </w:p>
    <w:p w14:paraId="4EBE2DAC" w14:textId="77777777" w:rsidR="001B2E8D" w:rsidRPr="001B2E8D" w:rsidRDefault="001B2E8D" w:rsidP="001B2E8D">
      <w:pPr>
        <w:pStyle w:val="ListeParagraf"/>
        <w:ind w:left="644"/>
        <w:rPr>
          <w:b/>
          <w:bCs/>
        </w:rPr>
      </w:pPr>
    </w:p>
    <w:p w14:paraId="408C7169" w14:textId="0FC53F50" w:rsidR="00AF7682" w:rsidRPr="001B2E8D" w:rsidRDefault="00AF7682" w:rsidP="001B2E8D">
      <w:pPr>
        <w:pStyle w:val="SORUNOLUAIK"/>
        <w:rPr>
          <w:rStyle w:val="Gl"/>
        </w:rPr>
      </w:pPr>
      <w:r w:rsidRPr="001B2E8D">
        <w:rPr>
          <w:rStyle w:val="Gl"/>
        </w:rPr>
        <w:t xml:space="preserve">Aşağıdakilerden hangisi Hz. Peygamber’in gönderdiği </w:t>
      </w:r>
      <w:proofErr w:type="spellStart"/>
      <w:r w:rsidRPr="001B2E8D">
        <w:rPr>
          <w:rStyle w:val="Gl"/>
        </w:rPr>
        <w:t>seriyyelerin</w:t>
      </w:r>
      <w:proofErr w:type="spellEnd"/>
      <w:r w:rsidRPr="001B2E8D">
        <w:rPr>
          <w:rStyle w:val="Gl"/>
        </w:rPr>
        <w:t xml:space="preserve"> amaçları içinde yer alır?</w:t>
      </w:r>
    </w:p>
    <w:p w14:paraId="66E79D70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 xml:space="preserve">A) </w:t>
      </w:r>
      <w:proofErr w:type="spellStart"/>
      <w:r w:rsidRPr="00AF7682">
        <w:t>Kureyş’e</w:t>
      </w:r>
      <w:proofErr w:type="spellEnd"/>
      <w:r w:rsidRPr="00AF7682">
        <w:t xml:space="preserve"> ait ticaret kervanlarına engel olmak</w:t>
      </w:r>
    </w:p>
    <w:p w14:paraId="5E8FB8CA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 xml:space="preserve">B) </w:t>
      </w:r>
      <w:proofErr w:type="spellStart"/>
      <w:r w:rsidRPr="00AF7682">
        <w:t>Kureyş</w:t>
      </w:r>
      <w:proofErr w:type="spellEnd"/>
      <w:r w:rsidRPr="00AF7682">
        <w:t xml:space="preserve"> kervanlarını yağmalamak</w:t>
      </w:r>
    </w:p>
    <w:p w14:paraId="4AB0F4D3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C) Savaşlar için hazırlık yapmak</w:t>
      </w:r>
    </w:p>
    <w:p w14:paraId="01AD1B85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D) Yahudileri ortadan kaldırmak</w:t>
      </w:r>
    </w:p>
    <w:p w14:paraId="69058120" w14:textId="77777777" w:rsid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E) Hıristiyanlarla mücadele etmek</w:t>
      </w:r>
    </w:p>
    <w:p w14:paraId="57AACE6E" w14:textId="77777777" w:rsidR="001B2E8D" w:rsidRPr="00AF7682" w:rsidRDefault="001B2E8D" w:rsidP="001B2E8D">
      <w:pPr>
        <w:pStyle w:val="SORUNOLUAIK"/>
        <w:numPr>
          <w:ilvl w:val="0"/>
          <w:numId w:val="0"/>
        </w:numPr>
        <w:ind w:left="284"/>
      </w:pPr>
    </w:p>
    <w:p w14:paraId="1337913B" w14:textId="490F005D" w:rsidR="00AF7682" w:rsidRPr="00AF7682" w:rsidRDefault="00AF7682" w:rsidP="001B2E8D">
      <w:pPr>
        <w:pStyle w:val="SORUNOLUAIK"/>
      </w:pPr>
      <w:r w:rsidRPr="00AF7682">
        <w:t xml:space="preserve">I. </w:t>
      </w:r>
      <w:proofErr w:type="spellStart"/>
      <w:r w:rsidRPr="00AF7682">
        <w:t>Hudeybiye</w:t>
      </w:r>
      <w:proofErr w:type="spellEnd"/>
      <w:r w:rsidRPr="00AF7682">
        <w:t xml:space="preserve"> Antlaşması</w:t>
      </w:r>
    </w:p>
    <w:p w14:paraId="55CB3E6D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 xml:space="preserve">II. </w:t>
      </w:r>
      <w:proofErr w:type="spellStart"/>
      <w:r w:rsidRPr="00AF7682">
        <w:t>Uhud</w:t>
      </w:r>
      <w:proofErr w:type="spellEnd"/>
      <w:r w:rsidRPr="00AF7682">
        <w:t xml:space="preserve"> Savaşı</w:t>
      </w:r>
    </w:p>
    <w:p w14:paraId="7126CC10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 xml:space="preserve">III. Mekke’nin Fethi </w:t>
      </w:r>
    </w:p>
    <w:p w14:paraId="786F744D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IV. Hicret</w:t>
      </w:r>
    </w:p>
    <w:p w14:paraId="66CD9CCA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 xml:space="preserve">V. </w:t>
      </w:r>
      <w:proofErr w:type="spellStart"/>
      <w:r w:rsidRPr="00AF7682">
        <w:t>Huneyn</w:t>
      </w:r>
      <w:proofErr w:type="spellEnd"/>
      <w:r w:rsidRPr="00AF7682">
        <w:t xml:space="preserve"> Gazvesi</w:t>
      </w:r>
    </w:p>
    <w:p w14:paraId="7904E418" w14:textId="77777777" w:rsidR="00AF7682" w:rsidRPr="001B2E8D" w:rsidRDefault="00AF7682" w:rsidP="00AF7682">
      <w:pPr>
        <w:rPr>
          <w:rStyle w:val="Gl"/>
        </w:rPr>
      </w:pPr>
      <w:r w:rsidRPr="001B2E8D">
        <w:rPr>
          <w:rStyle w:val="Gl"/>
        </w:rPr>
        <w:t>Yukarıdaki olayların kronolojik olarak sıralanışı hangi şıkta doğru olarak verilmiştir?</w:t>
      </w:r>
    </w:p>
    <w:p w14:paraId="4BAF7071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A) I-III-II-IV-V</w:t>
      </w:r>
    </w:p>
    <w:p w14:paraId="2479857B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B) V-I-IV-II-III-IV</w:t>
      </w:r>
    </w:p>
    <w:p w14:paraId="65027EC5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C) IV-II-I-III-V</w:t>
      </w:r>
    </w:p>
    <w:p w14:paraId="2BC64986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D) IV-II-I-V-III</w:t>
      </w:r>
    </w:p>
    <w:p w14:paraId="70FF5A1E" w14:textId="77777777" w:rsid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E) IV-I-II-III-V</w:t>
      </w:r>
    </w:p>
    <w:p w14:paraId="0C90E002" w14:textId="77777777" w:rsidR="001B2E8D" w:rsidRDefault="001B2E8D" w:rsidP="00AF7682">
      <w:pPr>
        <w:rPr>
          <w:rFonts w:ascii="Calibri" w:eastAsia="Calibri" w:hAnsi="Calibri" w:cstheme="minorHAnsi"/>
          <w:sz w:val="20"/>
          <w:szCs w:val="20"/>
        </w:rPr>
      </w:pPr>
    </w:p>
    <w:p w14:paraId="0F3112D5" w14:textId="16210A32" w:rsidR="00AF7682" w:rsidRPr="001B2E8D" w:rsidRDefault="00AF7682" w:rsidP="001B2E8D">
      <w:pPr>
        <w:pStyle w:val="SORUNOLUAIK"/>
        <w:rPr>
          <w:rStyle w:val="Gl"/>
        </w:rPr>
      </w:pPr>
      <w:proofErr w:type="spellStart"/>
      <w:r w:rsidRPr="001B2E8D">
        <w:rPr>
          <w:rStyle w:val="Gl"/>
        </w:rPr>
        <w:t>Uhud</w:t>
      </w:r>
      <w:proofErr w:type="spellEnd"/>
      <w:r w:rsidRPr="001B2E8D">
        <w:rPr>
          <w:rStyle w:val="Gl"/>
        </w:rPr>
        <w:t xml:space="preserve"> Savaşı’nın seyrini değiştirerek sonucunu etkile-yen olay aşağıdakilerden hangisidir?</w:t>
      </w:r>
    </w:p>
    <w:p w14:paraId="68AC3870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A) Hz. Peygamber’in yaralanması</w:t>
      </w:r>
    </w:p>
    <w:p w14:paraId="31FE1055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B) Mübarezeyi müşriklerin kazanması</w:t>
      </w:r>
    </w:p>
    <w:p w14:paraId="7AC55914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C) Okçuların yerini terk etmesi</w:t>
      </w:r>
    </w:p>
    <w:p w14:paraId="7FF74A0D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D) Hz. Hamza’nın şehit düşmesi</w:t>
      </w:r>
    </w:p>
    <w:p w14:paraId="4CE0C33E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 xml:space="preserve">E) Ebu </w:t>
      </w:r>
      <w:proofErr w:type="spellStart"/>
      <w:r w:rsidRPr="00AF7682">
        <w:t>Süfyan’ın</w:t>
      </w:r>
      <w:proofErr w:type="spellEnd"/>
      <w:r w:rsidRPr="00AF7682">
        <w:t xml:space="preserve"> savaşı kazandıklarını ilan etmesi</w:t>
      </w:r>
    </w:p>
    <w:p w14:paraId="65AEF85D" w14:textId="77777777" w:rsidR="00AF7682" w:rsidRPr="00AF7682" w:rsidRDefault="00AF7682" w:rsidP="00AF7682">
      <w:pPr>
        <w:rPr>
          <w:rFonts w:cstheme="minorHAnsi"/>
          <w:sz w:val="24"/>
          <w:szCs w:val="24"/>
        </w:rPr>
      </w:pPr>
    </w:p>
    <w:p w14:paraId="047AF5A2" w14:textId="45A7F282" w:rsidR="00AF7682" w:rsidRPr="001B2E8D" w:rsidRDefault="00AF7682" w:rsidP="001B2E8D">
      <w:pPr>
        <w:pStyle w:val="SORUNOLUAIK"/>
        <w:rPr>
          <w:rStyle w:val="Gl"/>
        </w:rPr>
      </w:pPr>
      <w:r w:rsidRPr="001B2E8D">
        <w:rPr>
          <w:rStyle w:val="Gl"/>
        </w:rPr>
        <w:t>Aşağıdakilerden hangisi münafıkların İslam’a zarar vermek için denedikleri yollardan birisi değildir?</w:t>
      </w:r>
    </w:p>
    <w:p w14:paraId="7C2E0643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A) İslami değerlerle alay etmek</w:t>
      </w:r>
    </w:p>
    <w:p w14:paraId="0CB3444F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B) İslam düşmanlarıyla gizli ittifaklar yapmak</w:t>
      </w:r>
    </w:p>
    <w:p w14:paraId="545049DD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C) Emre itaatsizlik göstererek ordunun genel düzenini bozmak</w:t>
      </w:r>
    </w:p>
    <w:p w14:paraId="272E81D9" w14:textId="77777777" w:rsidR="00AF7682" w:rsidRP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D) Yahudilerle Medine Sözleşmesini imzalamak</w:t>
      </w:r>
    </w:p>
    <w:p w14:paraId="3E381E26" w14:textId="77777777" w:rsidR="00AF7682" w:rsidRDefault="00AF7682" w:rsidP="001B2E8D">
      <w:pPr>
        <w:pStyle w:val="SORUNOLUAIK"/>
        <w:numPr>
          <w:ilvl w:val="0"/>
          <w:numId w:val="0"/>
        </w:numPr>
        <w:ind w:left="284"/>
      </w:pPr>
      <w:r w:rsidRPr="00AF7682">
        <w:t>E) Müslümanlar arasında fitne çıkarmak</w:t>
      </w:r>
    </w:p>
    <w:p w14:paraId="64E0A954" w14:textId="77777777" w:rsidR="001B2E8D" w:rsidRDefault="001B2E8D" w:rsidP="001B2E8D">
      <w:pPr>
        <w:pStyle w:val="SORUNOLUAIK"/>
        <w:numPr>
          <w:ilvl w:val="0"/>
          <w:numId w:val="0"/>
        </w:numPr>
        <w:ind w:left="284"/>
      </w:pPr>
    </w:p>
    <w:p w14:paraId="19CCDA14" w14:textId="77777777" w:rsidR="001B2E8D" w:rsidRDefault="001B2E8D" w:rsidP="001B2E8D">
      <w:pPr>
        <w:pStyle w:val="SORUNOLUAIK"/>
        <w:numPr>
          <w:ilvl w:val="0"/>
          <w:numId w:val="0"/>
        </w:numPr>
        <w:ind w:left="284"/>
      </w:pPr>
    </w:p>
    <w:p w14:paraId="62D6ED95" w14:textId="77777777" w:rsidR="001B2E8D" w:rsidRDefault="001B2E8D" w:rsidP="001B2E8D">
      <w:pPr>
        <w:pStyle w:val="SORUNOLUAIK"/>
        <w:numPr>
          <w:ilvl w:val="0"/>
          <w:numId w:val="0"/>
        </w:numPr>
        <w:ind w:left="284"/>
      </w:pPr>
    </w:p>
    <w:p w14:paraId="6A654F6F" w14:textId="77777777" w:rsidR="001B2E8D" w:rsidRDefault="001B2E8D" w:rsidP="001B2E8D">
      <w:pPr>
        <w:pStyle w:val="SORUNOLUAIK"/>
        <w:numPr>
          <w:ilvl w:val="0"/>
          <w:numId w:val="0"/>
        </w:numPr>
        <w:ind w:left="284"/>
      </w:pPr>
    </w:p>
    <w:p w14:paraId="1CDB1B3D" w14:textId="77777777" w:rsidR="001B2E8D" w:rsidRPr="00AF7682" w:rsidRDefault="001B2E8D" w:rsidP="001B2E8D">
      <w:pPr>
        <w:pStyle w:val="SORUNOLUAIK"/>
        <w:numPr>
          <w:ilvl w:val="0"/>
          <w:numId w:val="0"/>
        </w:numPr>
      </w:pPr>
    </w:p>
    <w:p w14:paraId="5C245C3D" w14:textId="2B10DC10" w:rsidR="001B2E8D" w:rsidRPr="001B2E8D" w:rsidRDefault="001B2E8D" w:rsidP="001B2E8D">
      <w:pPr>
        <w:pStyle w:val="SORUNOLUAIK"/>
        <w:rPr>
          <w:rStyle w:val="Gl"/>
        </w:rPr>
      </w:pPr>
      <w:r w:rsidRPr="001B2E8D">
        <w:rPr>
          <w:rStyle w:val="Gl"/>
        </w:rPr>
        <w:lastRenderedPageBreak/>
        <w:t xml:space="preserve">Aşağıdakilerden hangisi </w:t>
      </w:r>
      <w:proofErr w:type="spellStart"/>
      <w:r w:rsidRPr="001B2E8D">
        <w:rPr>
          <w:rStyle w:val="Gl"/>
        </w:rPr>
        <w:t>Mescid</w:t>
      </w:r>
      <w:proofErr w:type="spellEnd"/>
      <w:r w:rsidRPr="001B2E8D">
        <w:rPr>
          <w:rStyle w:val="Gl"/>
        </w:rPr>
        <w:t xml:space="preserve">-i </w:t>
      </w:r>
      <w:proofErr w:type="spellStart"/>
      <w:r w:rsidRPr="001B2E8D">
        <w:rPr>
          <w:rStyle w:val="Gl"/>
        </w:rPr>
        <w:t>Dırar’ın</w:t>
      </w:r>
      <w:proofErr w:type="spellEnd"/>
      <w:r w:rsidRPr="001B2E8D">
        <w:rPr>
          <w:rStyle w:val="Gl"/>
        </w:rPr>
        <w:t xml:space="preserve"> yapılış ama-</w:t>
      </w:r>
      <w:proofErr w:type="spellStart"/>
      <w:r w:rsidRPr="001B2E8D">
        <w:rPr>
          <w:rStyle w:val="Gl"/>
        </w:rPr>
        <w:t>cıdır</w:t>
      </w:r>
      <w:proofErr w:type="spellEnd"/>
      <w:r w:rsidRPr="001B2E8D">
        <w:rPr>
          <w:rStyle w:val="Gl"/>
        </w:rPr>
        <w:t>?</w:t>
      </w:r>
    </w:p>
    <w:p w14:paraId="79F38139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A) Müslümanların rahat bir şekilde ibadetlerini yapm</w:t>
      </w:r>
      <w:r w:rsidRPr="001B2E8D">
        <w:t>a</w:t>
      </w:r>
      <w:r w:rsidRPr="001B2E8D">
        <w:t>larını sağlamak</w:t>
      </w:r>
    </w:p>
    <w:p w14:paraId="0DB16B96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B) Sosyal yardımlaşma ve dayanışma merkezi olarak kul-</w:t>
      </w:r>
      <w:proofErr w:type="spellStart"/>
      <w:r w:rsidRPr="001B2E8D">
        <w:t>lanmak</w:t>
      </w:r>
      <w:proofErr w:type="spellEnd"/>
    </w:p>
    <w:p w14:paraId="6A7900FA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C) Münafıkların nifak faaliyetleri için üs olarak kulla</w:t>
      </w:r>
      <w:r w:rsidRPr="001B2E8D">
        <w:t>n</w:t>
      </w:r>
      <w:r w:rsidRPr="001B2E8D">
        <w:t>mak istemeleri</w:t>
      </w:r>
    </w:p>
    <w:p w14:paraId="3F276C75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 xml:space="preserve">D) Hz. Peygamberin </w:t>
      </w:r>
      <w:proofErr w:type="spellStart"/>
      <w:r w:rsidRPr="001B2E8D">
        <w:t>mescid</w:t>
      </w:r>
      <w:proofErr w:type="spellEnd"/>
      <w:r w:rsidRPr="001B2E8D">
        <w:t xml:space="preserve"> yapılmasını istemesi</w:t>
      </w:r>
    </w:p>
    <w:p w14:paraId="6678A516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 xml:space="preserve">E) Hayırsever birisinin </w:t>
      </w:r>
      <w:proofErr w:type="spellStart"/>
      <w:r w:rsidRPr="001B2E8D">
        <w:t>mescid</w:t>
      </w:r>
      <w:proofErr w:type="spellEnd"/>
      <w:r w:rsidRPr="001B2E8D">
        <w:t xml:space="preserve"> için arsa bağışl</w:t>
      </w:r>
      <w:r w:rsidRPr="001B2E8D">
        <w:t>a</w:t>
      </w:r>
      <w:r w:rsidRPr="001B2E8D">
        <w:t>ması</w:t>
      </w:r>
    </w:p>
    <w:p w14:paraId="3D621C00" w14:textId="77777777" w:rsidR="001B2E8D" w:rsidRPr="001B2E8D" w:rsidRDefault="001B2E8D" w:rsidP="001B2E8D">
      <w:pPr>
        <w:rPr>
          <w:rFonts w:cstheme="minorHAnsi"/>
          <w:sz w:val="24"/>
          <w:szCs w:val="24"/>
        </w:rPr>
      </w:pPr>
    </w:p>
    <w:p w14:paraId="77D91220" w14:textId="6F96F52E" w:rsidR="001B2E8D" w:rsidRPr="001B2E8D" w:rsidRDefault="001B2E8D" w:rsidP="001B2E8D">
      <w:pPr>
        <w:pStyle w:val="SORUNOLUAIK"/>
        <w:rPr>
          <w:rStyle w:val="Gl"/>
        </w:rPr>
      </w:pPr>
      <w:r w:rsidRPr="001B2E8D">
        <w:rPr>
          <w:rStyle w:val="Gl"/>
        </w:rPr>
        <w:t>Aşağıdakilerden hangisi Mekke’nin fethi sonrası için söylenemez?</w:t>
      </w:r>
    </w:p>
    <w:p w14:paraId="5D994591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 xml:space="preserve">A) </w:t>
      </w:r>
      <w:proofErr w:type="gramStart"/>
      <w:r w:rsidRPr="001B2E8D">
        <w:t>Kabe</w:t>
      </w:r>
      <w:proofErr w:type="gramEnd"/>
      <w:r w:rsidRPr="001B2E8D">
        <w:t xml:space="preserve"> putlardan temizlenmiştir.</w:t>
      </w:r>
    </w:p>
    <w:p w14:paraId="5C0EB3E6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B) Mekke’den Medine’ye hicret sona erdi.</w:t>
      </w:r>
    </w:p>
    <w:p w14:paraId="3B1871CC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C) İslamiyet’in yayılışı hızlandı.</w:t>
      </w:r>
    </w:p>
    <w:p w14:paraId="33D26086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D) Mekke ticari önemini kaybetti</w:t>
      </w:r>
    </w:p>
    <w:p w14:paraId="28CDBE1C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E) Peygamberimiz Mekkelileri affetti.</w:t>
      </w:r>
    </w:p>
    <w:p w14:paraId="28E24E3F" w14:textId="77777777" w:rsidR="001B2E8D" w:rsidRPr="001B2E8D" w:rsidRDefault="001B2E8D" w:rsidP="001B2E8D">
      <w:pPr>
        <w:rPr>
          <w:rFonts w:cstheme="minorHAnsi"/>
          <w:sz w:val="24"/>
          <w:szCs w:val="24"/>
        </w:rPr>
      </w:pPr>
    </w:p>
    <w:p w14:paraId="0CE08FF2" w14:textId="0A41F89F" w:rsidR="001B2E8D" w:rsidRPr="001B2E8D" w:rsidRDefault="001B2E8D" w:rsidP="001B2E8D">
      <w:pPr>
        <w:pStyle w:val="SORUNOLUAIK"/>
      </w:pPr>
      <w:r w:rsidRPr="001B2E8D">
        <w:t>“Gördüğüm öyle bir zat idi ki güzelliği besbelli idi. G</w:t>
      </w:r>
      <w:r w:rsidRPr="001B2E8D">
        <w:t>ü</w:t>
      </w:r>
      <w:r w:rsidRPr="001B2E8D">
        <w:t>zel huylu idi. Biçimli ve güzel çehreli idi. Gözlerinde s</w:t>
      </w:r>
      <w:r w:rsidRPr="001B2E8D">
        <w:t>i</w:t>
      </w:r>
      <w:r w:rsidRPr="001B2E8D">
        <w:t>yahlık, kirpiklerinde çokluk, sesinde naziklik vardı. G</w:t>
      </w:r>
      <w:r w:rsidRPr="001B2E8D">
        <w:t>ö</w:t>
      </w:r>
      <w:r w:rsidRPr="001B2E8D">
        <w:t>zünün akı pek ak, siyahı pek siyahtı. Gözü kudretten sürmeli idi. Sustuğu zaman kendisinde bir vakar ve ağırbaşlılık, konuştuğu zaman da güler yüzlülük, tatlı sözlülük görülmekte; sözleri sanki dizilmiş birer inci g</w:t>
      </w:r>
      <w:r w:rsidRPr="001B2E8D">
        <w:t>i</w:t>
      </w:r>
      <w:r w:rsidRPr="001B2E8D">
        <w:t>bi ağzından tatlı tatlı akmakta idi…”</w:t>
      </w:r>
    </w:p>
    <w:p w14:paraId="1DFEEE37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Hicret yolculuğu sırasında Hz. Muhammed(</w:t>
      </w:r>
      <w:proofErr w:type="spellStart"/>
      <w:r w:rsidRPr="001B2E8D">
        <w:t>s.a.v</w:t>
      </w:r>
      <w:proofErr w:type="spellEnd"/>
      <w:r w:rsidRPr="001B2E8D">
        <w:t xml:space="preserve">.) ve kafilesi </w:t>
      </w:r>
      <w:proofErr w:type="spellStart"/>
      <w:r w:rsidRPr="001B2E8D">
        <w:t>Ümmü</w:t>
      </w:r>
      <w:proofErr w:type="spellEnd"/>
      <w:r w:rsidRPr="001B2E8D">
        <w:t xml:space="preserve"> </w:t>
      </w:r>
      <w:proofErr w:type="spellStart"/>
      <w:r w:rsidRPr="001B2E8D">
        <w:t>Mabed</w:t>
      </w:r>
      <w:proofErr w:type="spellEnd"/>
      <w:r w:rsidRPr="001B2E8D">
        <w:t xml:space="preserve"> ismiyle tanınan bir kadının çad</w:t>
      </w:r>
      <w:r w:rsidRPr="001B2E8D">
        <w:t>ı</w:t>
      </w:r>
      <w:r w:rsidRPr="001B2E8D">
        <w:t xml:space="preserve">rına misafir olmuşlar, biraz dinlenip yemek yemişlerdi. </w:t>
      </w:r>
      <w:proofErr w:type="spellStart"/>
      <w:r w:rsidRPr="001B2E8D">
        <w:t>Ümmü</w:t>
      </w:r>
      <w:proofErr w:type="spellEnd"/>
      <w:r w:rsidRPr="001B2E8D">
        <w:t xml:space="preserve"> </w:t>
      </w:r>
      <w:proofErr w:type="spellStart"/>
      <w:r w:rsidRPr="001B2E8D">
        <w:t>Mabed’in</w:t>
      </w:r>
      <w:proofErr w:type="spellEnd"/>
      <w:r w:rsidRPr="001B2E8D">
        <w:t xml:space="preserve"> o sırada çadırda olmayan kocasına Peygamberimizi(</w:t>
      </w:r>
      <w:proofErr w:type="spellStart"/>
      <w:r w:rsidRPr="001B2E8D">
        <w:t>s.a.v</w:t>
      </w:r>
      <w:proofErr w:type="spellEnd"/>
      <w:r w:rsidRPr="001B2E8D">
        <w:t>.) tarif ederken yukarıda kulland</w:t>
      </w:r>
      <w:r w:rsidRPr="001B2E8D">
        <w:t>ı</w:t>
      </w:r>
      <w:r w:rsidRPr="001B2E8D">
        <w:t xml:space="preserve">ğı ifadeler şöhret bularak </w:t>
      </w:r>
      <w:proofErr w:type="gramStart"/>
      <w:r w:rsidRPr="001B2E8D">
        <w:t>…………………………</w:t>
      </w:r>
      <w:proofErr w:type="gramEnd"/>
      <w:r w:rsidRPr="001B2E8D">
        <w:t xml:space="preserve"> </w:t>
      </w:r>
      <w:proofErr w:type="gramStart"/>
      <w:r w:rsidRPr="001B2E8D">
        <w:t>kaynak</w:t>
      </w:r>
      <w:proofErr w:type="gramEnd"/>
      <w:r w:rsidRPr="001B2E8D">
        <w:t xml:space="preserve"> o</w:t>
      </w:r>
      <w:r w:rsidRPr="001B2E8D">
        <w:t>l</w:t>
      </w:r>
      <w:r w:rsidRPr="001B2E8D">
        <w:t>muştur.</w:t>
      </w:r>
    </w:p>
    <w:p w14:paraId="58056967" w14:textId="77777777" w:rsidR="001B2E8D" w:rsidRPr="001B2E8D" w:rsidRDefault="001B2E8D" w:rsidP="001B2E8D">
      <w:pPr>
        <w:rPr>
          <w:rStyle w:val="Gl"/>
        </w:rPr>
      </w:pPr>
      <w:r w:rsidRPr="001B2E8D">
        <w:rPr>
          <w:rStyle w:val="Gl"/>
        </w:rPr>
        <w:t>Yukarıdaki paragrafta boş bırakılan yere aşağıdak</w:t>
      </w:r>
      <w:r w:rsidRPr="001B2E8D">
        <w:rPr>
          <w:rStyle w:val="Gl"/>
        </w:rPr>
        <w:t>i</w:t>
      </w:r>
      <w:r w:rsidRPr="001B2E8D">
        <w:rPr>
          <w:rStyle w:val="Gl"/>
        </w:rPr>
        <w:t>lerden hangisi gelmelidir?</w:t>
      </w:r>
    </w:p>
    <w:p w14:paraId="62A981D0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 xml:space="preserve">A) </w:t>
      </w:r>
      <w:proofErr w:type="spellStart"/>
      <w:r w:rsidRPr="001B2E8D">
        <w:t>Seriyye</w:t>
      </w:r>
      <w:proofErr w:type="spellEnd"/>
      <w:r w:rsidRPr="001B2E8D">
        <w:t xml:space="preserve"> ve gazvelere</w:t>
      </w:r>
    </w:p>
    <w:p w14:paraId="1BE5E9E6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 xml:space="preserve">B) Hicrete </w:t>
      </w:r>
    </w:p>
    <w:p w14:paraId="5E4ACE28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C) Hilye Edebiyatına</w:t>
      </w:r>
    </w:p>
    <w:p w14:paraId="76D3B7CF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D) Destanlara</w:t>
      </w:r>
    </w:p>
    <w:p w14:paraId="244DB6B0" w14:textId="1FEB92A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E) Fıkıh kitaplarına</w:t>
      </w:r>
    </w:p>
    <w:p w14:paraId="54665501" w14:textId="28C94446" w:rsidR="001B2E8D" w:rsidRPr="001B2E8D" w:rsidRDefault="001B2E8D" w:rsidP="001B2E8D">
      <w:pPr>
        <w:pStyle w:val="SORUNOLUAIK"/>
        <w:rPr>
          <w:rStyle w:val="Gl"/>
        </w:rPr>
      </w:pPr>
      <w:r w:rsidRPr="001B2E8D">
        <w:rPr>
          <w:rStyle w:val="Gl"/>
        </w:rPr>
        <w:lastRenderedPageBreak/>
        <w:t xml:space="preserve">Aşağıdakilerden hangisi Hz. Muhammed (sav)’in </w:t>
      </w:r>
      <w:proofErr w:type="spellStart"/>
      <w:r w:rsidRPr="001B2E8D">
        <w:rPr>
          <w:rStyle w:val="Gl"/>
        </w:rPr>
        <w:t>hic</w:t>
      </w:r>
      <w:proofErr w:type="spellEnd"/>
      <w:r w:rsidRPr="001B2E8D">
        <w:rPr>
          <w:rStyle w:val="Gl"/>
        </w:rPr>
        <w:t>-retten sonra Medine’de İslam toplumunun oluşumu için attığı adımlardan birisi değildir?</w:t>
      </w:r>
    </w:p>
    <w:p w14:paraId="74D7E3BF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 xml:space="preserve">A) </w:t>
      </w:r>
      <w:proofErr w:type="spellStart"/>
      <w:r w:rsidRPr="001B2E8D">
        <w:t>Mescid</w:t>
      </w:r>
      <w:proofErr w:type="spellEnd"/>
      <w:r w:rsidRPr="001B2E8D">
        <w:t>-i Nebinin inşası</w:t>
      </w:r>
    </w:p>
    <w:p w14:paraId="1949152B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B) Muhacir-Ensar kardeşliğinin tesisi</w:t>
      </w:r>
    </w:p>
    <w:p w14:paraId="23BDD2FD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C) Medine Sözleşmesi</w:t>
      </w:r>
    </w:p>
    <w:p w14:paraId="4453E883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D) Mekke’nin Fethi</w:t>
      </w:r>
    </w:p>
    <w:p w14:paraId="620BB0B2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E) Medine Pazarının Kurulması</w:t>
      </w:r>
    </w:p>
    <w:p w14:paraId="44A7CB93" w14:textId="77777777" w:rsidR="001B2E8D" w:rsidRPr="001B2E8D" w:rsidRDefault="001B2E8D" w:rsidP="001B2E8D">
      <w:pPr>
        <w:rPr>
          <w:rFonts w:cstheme="minorHAnsi"/>
          <w:sz w:val="24"/>
          <w:szCs w:val="24"/>
        </w:rPr>
      </w:pPr>
    </w:p>
    <w:p w14:paraId="6340AB1F" w14:textId="4EF53355" w:rsidR="001B2E8D" w:rsidRPr="001B2E8D" w:rsidRDefault="001B2E8D" w:rsidP="001B2E8D">
      <w:pPr>
        <w:pStyle w:val="SORUNOLUAIK"/>
      </w:pPr>
      <w:r w:rsidRPr="001B2E8D">
        <w:t>“</w:t>
      </w:r>
      <w:proofErr w:type="spellStart"/>
      <w:r w:rsidRPr="001B2E8D">
        <w:t>Andolsun</w:t>
      </w:r>
      <w:proofErr w:type="spellEnd"/>
      <w:r w:rsidRPr="001B2E8D">
        <w:t xml:space="preserve"> ki Allah, birçok yerde ve </w:t>
      </w:r>
      <w:proofErr w:type="gramStart"/>
      <w:r w:rsidRPr="001B2E8D">
        <w:t>…………..</w:t>
      </w:r>
      <w:proofErr w:type="gramEnd"/>
      <w:r w:rsidRPr="001B2E8D">
        <w:t xml:space="preserve"> S</w:t>
      </w:r>
      <w:r w:rsidRPr="001B2E8D">
        <w:t>a</w:t>
      </w:r>
      <w:r w:rsidRPr="001B2E8D">
        <w:t>vaşı’nda size yardım etmişti. Hani çokluğunuz size kendinizi b</w:t>
      </w:r>
      <w:r w:rsidRPr="001B2E8D">
        <w:t>e</w:t>
      </w:r>
      <w:r w:rsidRPr="001B2E8D">
        <w:t>ğen-</w:t>
      </w:r>
      <w:proofErr w:type="spellStart"/>
      <w:r w:rsidRPr="001B2E8D">
        <w:t>dirmiş</w:t>
      </w:r>
      <w:proofErr w:type="spellEnd"/>
      <w:r w:rsidRPr="001B2E8D">
        <w:t>, fakat sizi hezimete uğramaktan kurtar</w:t>
      </w:r>
      <w:r w:rsidRPr="001B2E8D">
        <w:t>a</w:t>
      </w:r>
      <w:r w:rsidRPr="001B2E8D">
        <w:t>mamıştı. Yeryüzü bütün genişliğine rağmen size dar gelmişti, sonunda gerisin geri dönmüştünüz. Sonra A</w:t>
      </w:r>
      <w:r w:rsidRPr="001B2E8D">
        <w:t>l</w:t>
      </w:r>
      <w:r w:rsidRPr="001B2E8D">
        <w:t xml:space="preserve">lah, Resulü ile müminler üzerine </w:t>
      </w:r>
      <w:proofErr w:type="spellStart"/>
      <w:r w:rsidRPr="001B2E8D">
        <w:t>sekinetini</w:t>
      </w:r>
      <w:proofErr w:type="spellEnd"/>
      <w:r w:rsidRPr="001B2E8D">
        <w:t xml:space="preserve"> (sükûnet ve huzur duygusu) indirdi, sizin görmediğiniz ordular i</w:t>
      </w:r>
      <w:r w:rsidRPr="001B2E8D">
        <w:t>n</w:t>
      </w:r>
      <w:r w:rsidRPr="001B2E8D">
        <w:t>dirdi de kâfirlere azap etti. İşte bu, o kâfirlerin cezas</w:t>
      </w:r>
      <w:r w:rsidRPr="001B2E8D">
        <w:t>ı</w:t>
      </w:r>
      <w:r w:rsidRPr="001B2E8D">
        <w:t>dır.”</w:t>
      </w:r>
      <w:r>
        <w:t xml:space="preserve"> </w:t>
      </w:r>
      <w:r w:rsidRPr="001B2E8D">
        <w:t>(</w:t>
      </w:r>
      <w:proofErr w:type="spellStart"/>
      <w:r w:rsidRPr="001B2E8D">
        <w:t>Tevbe</w:t>
      </w:r>
      <w:proofErr w:type="spellEnd"/>
      <w:r w:rsidRPr="001B2E8D">
        <w:t xml:space="preserve"> suresi, 25-26. ayetler.)</w:t>
      </w:r>
    </w:p>
    <w:p w14:paraId="42F1BD45" w14:textId="77777777" w:rsidR="001B2E8D" w:rsidRPr="001B2E8D" w:rsidRDefault="001B2E8D" w:rsidP="001B2E8D">
      <w:pPr>
        <w:rPr>
          <w:rStyle w:val="Gl"/>
        </w:rPr>
      </w:pPr>
      <w:r w:rsidRPr="001B2E8D">
        <w:rPr>
          <w:rStyle w:val="Gl"/>
        </w:rPr>
        <w:t>Yukarıdaki ayetler hangi savaşla ilgilidir.</w:t>
      </w:r>
    </w:p>
    <w:p w14:paraId="4EF6E751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A) Bedir Savaşı</w:t>
      </w:r>
    </w:p>
    <w:p w14:paraId="7114F3CD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B) Hendek Savaşı</w:t>
      </w:r>
    </w:p>
    <w:p w14:paraId="4BD9F675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 xml:space="preserve">C) </w:t>
      </w:r>
      <w:proofErr w:type="spellStart"/>
      <w:r w:rsidRPr="001B2E8D">
        <w:t>Huneyn</w:t>
      </w:r>
      <w:proofErr w:type="spellEnd"/>
      <w:r w:rsidRPr="001B2E8D">
        <w:t xml:space="preserve"> Savaşı</w:t>
      </w:r>
    </w:p>
    <w:p w14:paraId="03D0D16E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D) Mekke’nin Fethi</w:t>
      </w:r>
    </w:p>
    <w:p w14:paraId="7CFF2427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 xml:space="preserve">E) </w:t>
      </w:r>
      <w:proofErr w:type="spellStart"/>
      <w:r w:rsidRPr="001B2E8D">
        <w:t>Uhud</w:t>
      </w:r>
      <w:proofErr w:type="spellEnd"/>
      <w:r w:rsidRPr="001B2E8D">
        <w:t xml:space="preserve"> Savaşı</w:t>
      </w:r>
    </w:p>
    <w:p w14:paraId="631AD909" w14:textId="77777777" w:rsidR="001B2E8D" w:rsidRPr="001B2E8D" w:rsidRDefault="001B2E8D" w:rsidP="001B2E8D">
      <w:pPr>
        <w:rPr>
          <w:rFonts w:cstheme="minorHAnsi"/>
          <w:sz w:val="24"/>
          <w:szCs w:val="24"/>
        </w:rPr>
      </w:pPr>
    </w:p>
    <w:p w14:paraId="18052BA1" w14:textId="77777777" w:rsidR="001B2E8D" w:rsidRPr="001B2E8D" w:rsidRDefault="001B2E8D" w:rsidP="001B2E8D">
      <w:pPr>
        <w:rPr>
          <w:rFonts w:cstheme="minorHAnsi"/>
          <w:sz w:val="24"/>
          <w:szCs w:val="24"/>
        </w:rPr>
      </w:pPr>
    </w:p>
    <w:p w14:paraId="19676E8C" w14:textId="6EB64149" w:rsidR="001B2E8D" w:rsidRPr="001B2E8D" w:rsidRDefault="001B2E8D" w:rsidP="001B2E8D">
      <w:pPr>
        <w:pStyle w:val="SORUNOLUAIK"/>
        <w:rPr>
          <w:rStyle w:val="Gl"/>
        </w:rPr>
      </w:pPr>
      <w:r w:rsidRPr="001B2E8D">
        <w:rPr>
          <w:rStyle w:val="Gl"/>
        </w:rPr>
        <w:t>Hz. Peygamber’in Mekke’yi kan dökmeden fethet-</w:t>
      </w:r>
      <w:proofErr w:type="spellStart"/>
      <w:r w:rsidRPr="001B2E8D">
        <w:rPr>
          <w:rStyle w:val="Gl"/>
        </w:rPr>
        <w:t>mek</w:t>
      </w:r>
      <w:proofErr w:type="spellEnd"/>
      <w:r w:rsidRPr="001B2E8D">
        <w:rPr>
          <w:rStyle w:val="Gl"/>
        </w:rPr>
        <w:t xml:space="preserve"> istemesinin en temel sebebi aşağıdakilerden hangi-</w:t>
      </w:r>
      <w:proofErr w:type="spellStart"/>
      <w:r w:rsidRPr="001B2E8D">
        <w:rPr>
          <w:rStyle w:val="Gl"/>
        </w:rPr>
        <w:t>sidir</w:t>
      </w:r>
      <w:proofErr w:type="spellEnd"/>
      <w:r w:rsidRPr="001B2E8D">
        <w:rPr>
          <w:rStyle w:val="Gl"/>
        </w:rPr>
        <w:t>?</w:t>
      </w:r>
    </w:p>
    <w:p w14:paraId="3008A709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A) Mekke’nin Hz. Peygamber’in asıl vatanı olm</w:t>
      </w:r>
      <w:r w:rsidRPr="001B2E8D">
        <w:t>a</w:t>
      </w:r>
      <w:r w:rsidRPr="001B2E8D">
        <w:t>sı</w:t>
      </w:r>
    </w:p>
    <w:p w14:paraId="56FCC442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B) Hz. Peygamber’in Mekke’deki akrabalarına zarar vermek istememesi</w:t>
      </w:r>
    </w:p>
    <w:p w14:paraId="3A01F676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C) Mekke’nin harem bölgesi olması</w:t>
      </w:r>
    </w:p>
    <w:p w14:paraId="7858E894" w14:textId="77777777" w:rsidR="001B2E8D" w:rsidRPr="001B2E8D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D) Hz. Peygamber’in ordusunun yeterli gücü olmaması</w:t>
      </w:r>
    </w:p>
    <w:p w14:paraId="09E97A1D" w14:textId="05DF5C32" w:rsidR="00AF7682" w:rsidRPr="00AF7682" w:rsidRDefault="001B2E8D" w:rsidP="001B2E8D">
      <w:pPr>
        <w:pStyle w:val="SORUNOLUAIK"/>
        <w:numPr>
          <w:ilvl w:val="0"/>
          <w:numId w:val="0"/>
        </w:numPr>
        <w:ind w:left="284"/>
      </w:pPr>
      <w:r w:rsidRPr="001B2E8D">
        <w:t>E) Mekkelilerin kalbini İslam’a ısındırmak ist</w:t>
      </w:r>
      <w:r w:rsidRPr="001B2E8D">
        <w:t>e</w:t>
      </w:r>
      <w:r w:rsidRPr="001B2E8D">
        <w:t>mesi</w:t>
      </w: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6766A3B0" w:rsidR="00C150A7" w:rsidRDefault="001B2E8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67A274E5">
                <wp:simplePos x="0" y="0"/>
                <wp:positionH relativeFrom="column">
                  <wp:posOffset>-538480</wp:posOffset>
                </wp:positionH>
                <wp:positionV relativeFrom="paragraph">
                  <wp:posOffset>-560070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41DF22A4" w:rsidR="00E01C8C" w:rsidRPr="001B0C3D" w:rsidRDefault="001B2E8D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SİYER</w:t>
                              </w:r>
                            </w:p>
                            <w:p w14:paraId="780CEAEF" w14:textId="6AF243C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="001B2E8D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632A042C" w:rsidR="00E01C8C" w:rsidRPr="001B0C3D" w:rsidRDefault="001B2E8D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SİYER</w:t>
                              </w:r>
                            </w:p>
                            <w:p w14:paraId="61F42205" w14:textId="2C6B7BFE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="001B2E8D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3" o:spid="_x0000_s1026" style="position:absolute;margin-left:-42.4pt;margin-top:-44.1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W/+CsfifxL4V+DXw1vPC/iK+02a6/aG8B2lxLYXbwtLby63bpLCxQgsjqS&#10;rKeGBwQRX1JUd1Z2l6ix3tpHMqyK6rLGGCsDkMM9weh7V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/iHxV4Y8I2&#10;sF74q8Q2Omw3V5DaW8t9dJCstxKwSKJSxGXdiFVRyxOBk1oV8m/8Fgv+SI/C7/s5L4e/+n62r6y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v/gqH8MviD8VPhH8O9H+HHg7UNautN+PXgjVb+3063MjQWNrrMEtxcMB&#10;0jjjVnZugAzX0p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T8d/2gvhx+zl4d0bxR8Tbu6htNe8W6X4b09rS1Mz&#10;Nf6hcpbWykD7qmR1Bboo5rtq+Tf+CwX/ACRH4Xf9nJfD3/0/W1fW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h+3&#10;j+zV46/ai+Hfg3wj4A1bSbO58O/Fzwt4pvpNYnljjez03U4rqeNDHHITK0cZCKQFLYBZRyPb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b9sL9p1v2VfBHhfxgPCP9s/8ACSfErw94U8j7V5Pkf2nfx2n2jO1t3l+Z&#10;u28bsYyOtes18m/8Fgf+SI/C7/s5L4e/+n62r6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f2mf2aPCH7UnhPw/&#10;4Q8aa5qVhb+HfHWi+KbSTS2jDyXWm3iXcMT70YeWzxgMAA20nBB5r0a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f8A/gov8ePiV+z78MPAviX4X6xHZXmufGrwh4e1GSW1SUSWF/q0NvcxgOCAWjdgGHI6jBr6Ar5N&#10;/wCCwX/JEfhd/wBnJfD3/wBP1tX1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38T/hB8NvjPpOn6F8UPCVvrFnpO&#10;vWWtafBcs4EF/aTLNbTjaR80ciqwzxkcg10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r/APBWzW9a0L4L/DO4&#10;0PV7qzkm/aK8A280lrcNG0kT65bq8ZKkZVlJBU8EcGvqivk3/gsDk/BH4XYH/NyXw9/9P1tX1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Y3jb4h+BfhtYWeq+P/Fun6PbahqltptlPqN0sSz3lxII4IFLHmSRyFVep&#10;JAFb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m/8Fgv+SI/C7/s5L4e/+n62r6yr53/4KU/Bb4n/ABz+FfgHw98K&#10;vCsmr3mj/HDwbrupQx3EUXk6fZavBcXU+ZGUEJEjNtBLHGFBPFfR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5/&#10;+0X+0f4F/Zk8L6F4s8f2WoT23iDxpo/hixXTYVdlvNRu0tYGYMy4jEjjcRkgZIB6V6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v/BYL/kiPwu/7OS+Hv8A6fravrKvGf23P2ZfEP7U/gHwj4P8N+JbPS5fDnxU8NeK&#10;ria+jdlmg0zUYruSFdvR3WMqpPAJ5r2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8X/AG4f2mfE37LPw/8ACHi/&#10;wr4dsdSm8R/Fbwz4VuItQZwsVvqeoxWksy7CDvRZCy54yOQRX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m/wDB&#10;YL/kiPwu/wCzkvh7/wCn62r6yrz/APaM/Zu8B/tPeF9B8JfEK/1S3tfD3jXR/FFi2k3Ecbteabdp&#10;dQI5dHBiMkYDqAGK5AZTzXo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86/8FLPjN8S/gj8KvAGv/C7xTLpN5q/&#10;xy8GaHqM0UKOZtPvdXgguYDvUgB4nZSRgjPBB5r6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4q/aN/4LPeD/wBn/wDaG8Rfs62v&#10;7NHjLxVqXhtoxdXWgvHIrq8aPu2AFgBvA571vh8NXxUnGkrtK/y+Z9Bw7wrn/FmLnhspoOrOEeeS&#10;TjG0U0rtycVu0t+p9q0V+fv/AA/ks/8Aow34qf8AgIP/AIij/h/JZ/8ARhvxU/8AAQf/ABFdf9kZ&#10;h/J+K/zPrv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r&#10;G+I6L/wrzXvlH/IFuu3/AExatqsX4j/8k817/sC3X/olqqPxI6MJ/vVP/EvzR8Wf8G8P/JhV9/2U&#10;LUP/AEntK+7a+Ev+DeH/AJMKvv8AsoWof+k9pX3bXdm3/Iyq/wCJn6B4wf8AJz82/wCv0wooorzz&#10;83CiiigAooooAKKKKACiiigAooooAKKKKACiiigAooooAKKKKACiiigAooooAK+A/wBk/wD5Th/H&#10;3/sVbX+VpX35XwH+yf8A8pw/j7/2Ktr/ACtK9DA/w6/+D/26J+meH/8AyJ+IP+wJ/wDp+gffl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ooAKKKKA&#10;CiiigAr8xf25P+DbXwH8dP2hdU/at/Y//aU134M+MtcuXvNWi0qF2tHvHffJcQtBJFLbl2+ZlVmU&#10;tyAvIP6dUUAfkL8N/wDg1p1zx58QtK8Zf8FAP+CgPjL4qWOkXXmR6MjXANxGCh8lri7nneON9u1x&#10;GFYrjaynDD9aPBvg7wt8PPCOl+AvA+g2ul6Lounw2Ok6bZRBIbW2iQJHEijoqqoAHoK0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fiP8A8k817/sC3X/olq2qxfiP/wAk817/ALAt1/6Jaqj8SOj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c38Tfi78N/g3pOn658T/&#10;ABbbaPaarrtlo2nz3QbbPf3cyw20A2g/NJIyqO2TyRXSV8m/8Fgv+SI/C7/s5L4e/wDp+tq+sqAC&#10;iiigAooooAKKKKACiiigAooooAKKKKAPmv8A4LA/8o2/in/2CbX/ANLraui/4Jof8mA/CL/sRbH/&#10;ANF1zv8AwWB/5Rt/FP8A7BNr/wCl1tXRf8E0P+TAfhF/2Itj/wCi69J/8idf9fH/AOko/T5/8mYh&#10;/wBjCf8A6jQPcqKKK80/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Hzh&#10;/wAFN/hL8SPjF8J/h7ofwx8I3WsXel/HbwXrOoQWu3dBYWmsQTXNwckfLHGrMe+BwDX0fRRQAUUU&#10;UAFFFFABRRRQAUUUUAFFFFABRRRQB81/8Fgf+UbfxT/7BNr/AOl1tXRf8E0P+TAfhF/2Itj/AOi6&#10;53/gsD/yjb+Kf/YJtf8A0utq6L/gmh/yYD8Iv+xFsf8A0XXpP/kTr/r4/wD0lH6fP/kzEP8AsYT/&#10;APUaB7lRRRXmn5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P8Aah/5WD/gL/2TWT/0HXq/Qyvzz/ah/wCVg/4C/wDZNZP/&#10;AEHXq/QyvSzD+HQ/69r/ANKkfqXiR/yLeHv+wCn/AOnq4UUUV5p+WhRRRQAUUUUAFFFFABRRRQAU&#10;UUUAYHxE+Fvw7+LWmWOi/ErwhZa1a6ZrVpq+n299FvWC+tZRNb3C+jxyKrKexArfpGdEGXYLzjk0&#10;t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fJv/AAWC/wCSI/C7/s5L&#10;4e/+n62r6yrzP9qT9mbw7+1N4Q8O+EPEviO90yLw54+0PxVbzWMaM0s+mXsd3HC24fcdowrEc4PH&#10;NemUAFFFFABRRRQAUUUUAFFFFABRRRQAUUUUAfNf/BYH/lG38U/+wTa/+l1tXRf8E0P+TAfhF/2I&#10;tj/6Lrnf+CwP/KNv4p/9gm1/9Lraui/4Jof8mA/CL/sRbH/0XXpP/kTr/r4//SUfp8/+TMQ/7GE/&#10;/UaB7lRRRXmn5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WL8R/wDknmvf9gW6/wDRLV8L/wDDmr9q&#10;P/pLF8VP/Au+/wDk6mXH/BGP9py7ge1uv+CrnxRkjkUpJHJc3rK6kYIIN9yCKI4XAp3+sL/wGX+R&#10;pR4T8P6VaM/9Y6ejT/3bE9H/AIDY/wCDeH/kwq+/7KFqH/pPaV9214Z/wT4/Yttv2DvgTP8ABK08&#10;fyeJFm8QXGqf2hJp4tiDLHEmzYHfp5Wc55z0r3OscwrU8RjqlSDum20eH4j5xl+f8dZhmOBnz0at&#10;WUoSs1dPZ2aTXzSYUUUVxnx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5f4r/Bj4a/HDRtN8P8AxR8MR6rZ&#10;6P4hsNc06GSV08m/s51ntphsIJKSKrAHIOOQRxX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jv7an7Tmr/sq+A/CfjDRvCltq8niT4oeG/C&#10;k0N1cNEIItT1CK0ecFQctGJNwXoSMEivYq8S/bt+Efhv4yfDvwbofie9vreHSvi14X1q3awkRWa4&#10;tNSinjVt6MChZQGAAJHQg81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Vbq+AAAA2gAAAA8AAABkcnMvZG93bnJldi54bWxET0uLwjAQvi/4H8II3tZUDyK1UZZdfOBt&#10;6+M8NLNNsZnUJtX6742w4Gn4+J6TrXpbixu1vnKsYDJOQBAXTldcKjge1p9zED4ga6wdk4IHeVgt&#10;Bx8Zptrd+ZdueShFDGGfogITQpNK6QtDFv3YNcSR+3OtxRBhW0rd4j2G21pOk2QmLVYcGww29G2o&#10;uOSdVfBzSR75ad+crb8as+FpNw/bTqnRsP9agAjUh7f4373TcT68XnlduX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lVbq+AAAA2gAAAA8AAAAAAAAAAAAAAAAAnwIAAGRy&#10;cy9kb3ducmV2LnhtbFBLBQYAAAAABAAEAPcAAACKAw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KCsIA&#10;AADbAAAADwAAAGRycy9kb3ducmV2LnhtbERPS2sCMRC+C/0PYQq9adYeim6NIkJpqQo+6sHbuBk3&#10;i5vJkqS6/nsjCN7m43vOaNLaWpzJh8qxgn4vA0FcOF1xqeBv+9UdgAgRWWPtmBRcKcBk/NIZYa7d&#10;hdd03sRSpBAOOSowMTa5lKEwZDH0XEOcuKPzFmOCvpTa4yWF21q+Z9mHtFhxajDY0MxQcdr8WwXb&#10;2cH4K0/nx29vlnta7Fbz375Sb6/t9BNEpDY+xQ/3j07zh3D/JR0gx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IoKwgAAANsAAAAPAAAAAAAAAAAAAAAAAJgCAABkcnMvZG93&#10;bnJldi54bWxQSwUGAAAAAAQABAD1AAAAhwM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5cr8A&#10;AADbAAAADwAAAGRycy9kb3ducmV2LnhtbERPTYvCMBC9C/sfwix4s+lWEOkaRReEhQVBLZ6HZrap&#10;NpPSxFr99eYgeHy878VqsI3oqfO1YwVfSQqCuHS65kpBcdxO5iB8QNbYOCYFd/KwWn6MFphrd+M9&#10;9YdQiRjCPkcFJoQ2l9KXhiz6xLXEkft3ncUQYVdJ3eEthttGZmk6kxZrjg0GW/oxVF4OV6ugTx9F&#10;OUUn/3bnWXFZm2zT705KjT+H9TeIQEN4i1/uX60gi+v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vlyvwAAANsAAAAPAAAAAAAAAAAAAAAAAJgCAABkcnMvZG93bnJl&#10;di54bWxQSwUGAAAAAAQABAD1AAAAhAMAAAAA&#10;" stroked="f">
                  <v:textbox style="layout-flow:vertical;mso-layout-flow-alt:bottom-to-top">
                    <w:txbxContent>
                      <w:p w14:paraId="674FB62E" w14:textId="41DF22A4" w:rsidR="00E01C8C" w:rsidRPr="001B0C3D" w:rsidRDefault="001B2E8D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SİYER</w:t>
                        </w:r>
                      </w:p>
                      <w:p w14:paraId="780CEAEF" w14:textId="6AF243C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="001B2E8D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c6cIA&#10;AADbAAAADwAAAGRycy9kb3ducmV2LnhtbESPQYvCMBSE7wv7H8Jb8LamVpClGsUVBEEQdIvnR/Ns&#10;ujYvpYm1+uuNIHgcZuYbZrbobS06an3lWMFomIAgLpyuuFSQ/62/f0D4gKyxdkwKbuRhMf/8mGGm&#10;3ZX31B1CKSKEfYYKTAhNJqUvDFn0Q9cQR+/kWoshyraUusVrhNtapkkykRYrjgsGG1oZKs6Hi1XQ&#10;Jfe8GKOT293/JD8vTfrb7Y5KDb765RREoD68w6/2RitIR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lzpwgAAANsAAAAPAAAAAAAAAAAAAAAAAJgCAABkcnMvZG93&#10;bnJldi54bWxQSwUGAAAAAAQABAD1AAAAhwMAAAAA&#10;" stroked="f">
                  <v:textbox style="layout-flow:vertical;mso-layout-flow-alt:bottom-to-top">
                    <w:txbxContent>
                      <w:p w14:paraId="07945E59" w14:textId="632A042C" w:rsidR="00E01C8C" w:rsidRPr="001B0C3D" w:rsidRDefault="001B2E8D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SİYER</w:t>
                        </w:r>
                      </w:p>
                      <w:p w14:paraId="61F42205" w14:textId="2C6B7BFE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="001B2E8D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50CC11C8" w14:textId="5EC5DAC5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1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6B1F1AA8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3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5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6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7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8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9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0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1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2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bookmarkStart w:id="2" w:name="_GoBack"/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  <w:bookmarkEnd w:id="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Eooor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s0gi&#10;TzHcKq8szdqAHUV8Jftmf8F2fgJ+z14hufh58GPD7eP9es2aO+ure7EOm2kgOCnm4ZpmBHIQbR/f&#10;yCK+W7//AIOM/wBqKe5aTTvg14Mt4v4Y5PtMhH47x/Kvn8VxPkuFqOnKpdreyb/HY/aOH/o/+KXE&#10;WAjjKGC9nTkrx9pOMG09nyt8yT6XSutVofsjRX40/wDERZ+1d/0SfwT/AN+bn/47R/xEWftXf9En&#10;8E/9+bn/AOO1z/64ZH/M/wDwFnu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bGOTSAZGA1OooAb5fOc0u3HSlooAQrk80oAHS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IB600p6GnUUAJsHegoO1LRQA3BTmjzPan&#10;EA9aTavpQAoOR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hiQOBTdzE4C8+lADqKsQ6Rqs4zHYSfVlx/Opf+Ee1j/nzP/fQ/&#10;xo5o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xnqKKKADp0FIFwK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m1fSlooAbJBDMnlyxKynqrLkGl&#10;VVRQiLgDgAdqWigAooooAKKKKACiiigAooooAKKKKACiiigAooooAKKKKACiiigAooooAKKKKACi&#10;iigAooooAKKKKACiiigAooooAKKKKACiiigAooooAKKKKACiiigAooooAKKKKACiiigAooooAKKK&#10;KACiiigAooooAKKKKACiiigAooooAKCAeCKKKAE2r6UoGO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">
                <v:shape id="Resim 4" o:spid="_x0000_s1032" type="#_x0000_t75" style="position:absolute;width:75958;height:10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z/TEAAAA2gAAAA8AAABkcnMvZG93bnJldi54bWxEj0FrwkAUhO8F/8PyBC9FN0opEl3FVgU9&#10;FDGK4O2ZfSbB7NuQXU3qr+8WCj0OM/MNM523phQPql1hWcFwEIEgTq0uOFNwPKz7YxDOI2ssLZOC&#10;b3Iwn3Vephhr2/CeHonPRICwi1FB7n0VS+nSnAy6ga2Ig3e1tUEfZJ1JXWMT4KaUoyh6lwYLDgs5&#10;VvSZU3pL7kYBXtz59Jo2u9VWR18fDS0NPw9K9brtYgLCU+v/w3/tjVbwBr9Xw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z/TEAAAA2gAAAA8AAAAAAAAAAAAAAAAA&#10;nwIAAGRycy9kb3ducmV2LnhtbFBLBQYAAAAABAAEAPcAAACQAwAAAAA=&#10;">
                  <v:imagedata r:id="rId24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EL8MA&#10;AADaAAAADwAAAGRycy9kb3ducmV2LnhtbESP3WoCMRSE7wu+QziCdzVrQXFXo4hUtKUt+Hd/2Bw3&#10;wc3Jsom6ffumUOjlMDPfMPNl52pxpzZYzwpGwwwEcem15UrB6bh5noIIEVlj7ZkUfFOA5aL3NMdC&#10;+wfv6X6IlUgQDgUqMDE2hZShNOQwDH1DnLyLbx3GJNtK6hYfCe5q+ZJlE+nQclow2NDaUHk93JyC&#10;amrfb+bjnI9Pr3luJyt6+9x+KTXod6sZiEhd/A//tXdawRh+r6Qb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EL8MAAADaAAAADwAAAAAAAAAAAAAAAACYAgAAZHJzL2Rv&#10;d25yZXYueG1sUEsFBgAAAAAEAAQA9QAAAIgD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aWMMA&#10;AADaAAAADwAAAGRycy9kb3ducmV2LnhtbESPQWsCMRSE70L/Q3gFbzXbQhd3axQRS7WooLX3x+Z1&#10;E7p5WTZR13/fCAWPw8x8w0xmvWvEmbpgPSt4HmUgiCuvLdcKjl/vT2MQISJrbDyTgisFmE0fBhMs&#10;tb/wns6HWIsE4VCiAhNjW0oZKkMOw8i3xMn78Z3DmGRXS93hJcFdI1+yLJcOLacFgy0tDFW/h5NT&#10;UI/t58lsvovX47IobD6n9fZjp9TwsZ+/gYjUx3v4v73SCnK4XU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/aWMMAAADaAAAADwAAAAAAAAAAAAAAAACYAgAAZHJzL2Rv&#10;d25yZXYueG1sUEsFBgAAAAAEAAQA9QAAAIgD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/w8MA&#10;AADaAAAADwAAAGRycy9kb3ducmV2LnhtbESPQWsCMRSE7wX/Q3iCt5q1oHVXo4hUbIst1Or9sXlu&#10;gpuXZRN1+++bQsHjMDPfMPNl52pxpTZYzwpGwwwEcem15UrB4XvzOAURIrLG2jMp+KEAy0XvYY6F&#10;9jf+ous+ViJBOBSowMTYFFKG0pDDMPQNcfJOvnUYk2wrqVu8Jbir5VOWTaRDy2nBYENrQ+V5f3EK&#10;qql9v5jdMR8fXvLcTlb09rH9VGrQ71YzEJG6eA//t1+1gm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/w8MAAADaAAAADwAAAAAAAAAAAAAAAACYAgAAZHJzL2Rv&#10;d25yZXYueG1sUEsFBgAAAAAEAAQA9QAAAIgD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scAA&#10;AADaAAAADwAAAGRycy9kb3ducmV2LnhtbERPW2vCMBR+F/wP4Qh709TBxHamRWRjF9xgzr0fmmMT&#10;bE5KE7X+e/Mw8PHju6+qwbXiTH2wnhXMZxkI4tpry42C/e/rdAkiRGSNrWdScKUAVTkerbDQ/sI/&#10;dN7FRqQQDgUqMDF2hZShNuQwzHxHnLiD7x3GBPtG6h4vKdy18jHLFtKh5dRgsKONofq4OzkFzdJ+&#10;nsz2L3/av+S5Xazp4+vtW6mHybB+BhFpiHfxv/tdK0hb05V0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zrscAAAADaAAAADwAAAAAAAAAAAAAAAACYAgAAZHJzL2Rvd25y&#10;ZXYueG1sUEsFBgAAAAAEAAQA9QAAAIUD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OKsMA&#10;AADaAAAADwAAAGRycy9kb3ducmV2LnhtbESP3WoCMRSE7wu+QzhC72rWguKuRhGx2JYq+Hd/2Bw3&#10;wc3Jsom6ffumUOjlMDPfMLNF52pxpzZYzwqGgwwEcem15UrB6fj2MgERIrLG2jMp+KYAi3nvaYaF&#10;9g/e0/0QK5EgHApUYGJsCilDachhGPiGOHkX3zqMSbaV1C0+EtzV8jXLxtKh5bRgsKGVofJ6uDkF&#10;1cR+3szXOR+d1nlux0v62G52Sj33u+UURKQu/of/2u9aQQ6/V9IN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OKsMAAADaAAAADwAAAAAAAAAAAAAAAACYAgAAZHJzL2Rv&#10;d25yZXYueG1sUEsFBgAAAAAEAAQA9QAAAIgD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qAsEA&#10;AADbAAAADwAAAGRycy9kb3ducmV2LnhtbERP22oCMRB9L/gPYYS+1ayC4q5GEWmxlbbg7X3YjJvg&#10;ZrJsom7/3hQKfZvDuc582bla3KgN1rOC4SADQVx6bblScDy8vUxBhIissfZMCn4owHLRe5pjof2d&#10;d3Tbx0qkEA4FKjAxNoWUoTTkMAx8Q5y4s28dxgTbSuoW7ync1XKUZRPp0HJqMNjQ2lB52V+dgmpq&#10;t1fzecrHx9c8t5MVfXxtvpV67nerGYhIXfwX/7nfdZo/gt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KgLBAAAA2wAAAA8AAAAAAAAAAAAAAAAAmAIAAGRycy9kb3du&#10;cmV2LnhtbFBLBQYAAAAABAAEAPUAAACGAw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PmcIA&#10;AADbAAAADwAAAGRycy9kb3ducmV2LnhtbERPTWsCMRC9F/wPYYTeatZK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+ZwgAAANsAAAAPAAAAAAAAAAAAAAAAAJgCAABkcnMvZG93&#10;bnJldi54bWxQSwUGAAAAAAQABAD1AAAAhwM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X7cIA&#10;AADbAAAADwAAAGRycy9kb3ducmV2LnhtbERPTWsCMRC9F/wPYYTeatZi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BftwgAAANsAAAAPAAAAAAAAAAAAAAAAAJgCAABkcnMvZG93&#10;bnJldi54bWxQSwUGAAAAAAQABAD1AAAAhwM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SAcAA&#10;AADbAAAADwAAAGRycy9kb3ducmV2LnhtbERPS2sCMRC+F/ofwhS81ayiYrdGEWlBvBQfeB42Y7K4&#10;mSxJdNd/bwqF3ubje85i1btG3CnE2rOC0bAAQVx5XbNRcDp+v89BxISssfFMCh4UYbV8fVlgqX3H&#10;e7ofkhE5hGOJCmxKbSllrCw5jEPfEmfu4oPDlGEwUgfscrhr5LgoZtJhzbnBYksbS9X1cHMKdg9j&#10;j9sQrpOP6Zex++48a3+cUoO3fv0JIlGf/sV/7q3O86fw+0s+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bSAcAAAADbAAAADwAAAAAAAAAAAAAAAACYAgAAZHJzL2Rvd25y&#10;ZXYueG1sUEsFBgAAAAAEAAQA9QAAAIUD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9n8MA&#10;AADbAAAADwAAAGRycy9kb3ducmV2LnhtbESPT0sDMRDF74LfIYzgzWYrWuratJSiULxI/9DzsJkm&#10;SzeTJYnd7bd3DoK3Gd6b936zWI2hU1dKuY1sYDqpQBE30bbsDBwPn09zULkgW+wik4EbZVgt7+8W&#10;WNs48I6u++KUhHCu0YAvpa+1zo2ngHkSe2LRzjEFLLImp23CQcJDp5+raqYDtiwNHnvaeGou+59g&#10;4Ovm/GGb0uXl7fXD+d1wmvXfwZjHh3H9DqrQWP7Nf9db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9n8MAAADbAAAADwAAAAAAAAAAAAAAAACYAgAAZHJzL2Rv&#10;d25yZXYueG1sUEsFBgAAAAAEAAQA9QAAAIgDAAAAAA==&#10;" o:button="t" filled="f" stroked="f" strokeweight="2pt">
                  <v:fill o:detectmouseclick="t"/>
                </v:rect>
                <v:shape id="Metin Kutusu 2" o:spid="_x0000_s1043" type="#_x0000_t202" href="https://www.dindersi.com/icerik/siyer/10-sinif-ihl-siyer-2-donem-2-yazili-b352c106" style="position:absolute;left:16383;top:8572;width:43159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DWMUA&#10;AADcAAAADwAAAGRycy9kb3ducmV2LnhtbESPT2sCMRTE7wW/Q3gFbzW7HqpsjSKCtFSF+qeH3l43&#10;z83SzcuSRF2/vSkIHoeZ+Q0zmXW2EWfyoXasIB9kIIhLp2uuFBz2y5cxiBCRNTaOScGVAsymvacJ&#10;FtpdeEvnXaxEgnAoUIGJsS2kDKUhi2HgWuLkHZ23GJP0ldQeLwluGznMsldpsea0YLClhaHyb3ey&#10;CvaLX+OvPF8d373Z/ND6+2v1mSvVf+7mbyAidfERvrc/tIJhPoL/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8NYxQAAANwAAAAPAAAAAAAAAAAAAAAAAJgCAABkcnMv&#10;ZG93bnJldi54bWxQSwUGAAAAAAQABAD1AAAAigM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bookmarkStart w:id="3" w:name="_GoBack"/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7105E" w14:textId="77777777" w:rsidR="00D5538A" w:rsidRDefault="00D5538A" w:rsidP="00ED544D">
      <w:pPr>
        <w:spacing w:after="0" w:line="240" w:lineRule="auto"/>
      </w:pPr>
      <w:r>
        <w:separator/>
      </w:r>
    </w:p>
  </w:endnote>
  <w:endnote w:type="continuationSeparator" w:id="0">
    <w:p w14:paraId="0DC6874F" w14:textId="77777777" w:rsidR="00D5538A" w:rsidRDefault="00D5538A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5D07B" w14:textId="5999E905" w:rsidR="001B2E8D" w:rsidRDefault="001B2E8D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D8B177F" wp14:editId="6C113D59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6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303511" w14:textId="77777777" w:rsidR="001B2E8D" w:rsidRPr="001016DC" w:rsidRDefault="001B2E8D" w:rsidP="001B2E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HSO8UxAIAADU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04303511" w14:textId="77777777" w:rsidR="001B2E8D" w:rsidRPr="001016DC" w:rsidRDefault="001B2E8D" w:rsidP="001B2E8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6C6B73D8" wp14:editId="714810B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74B52D71" wp14:editId="659D2B7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280A1D" w14:textId="77777777" w:rsidR="00D5538A" w:rsidRDefault="00D5538A" w:rsidP="00ED544D">
      <w:pPr>
        <w:spacing w:after="0" w:line="240" w:lineRule="auto"/>
      </w:pPr>
      <w:r>
        <w:separator/>
      </w:r>
    </w:p>
  </w:footnote>
  <w:footnote w:type="continuationSeparator" w:id="0">
    <w:p w14:paraId="531A6C47" w14:textId="77777777" w:rsidR="00D5538A" w:rsidRDefault="00D5538A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42EF6D5C" w:rsidR="00C150A7" w:rsidRDefault="001B2E8D" w:rsidP="00C150A7">
    <w:pPr>
      <w:pStyle w:val="stbilgi"/>
      <w:jc w:val="center"/>
    </w:pPr>
    <w:bookmarkStart w:id="4" w:name="_Hlk121295565"/>
    <w:r>
      <w:t>SİYER</w:t>
    </w:r>
  </w:p>
  <w:p w14:paraId="267D6F43" w14:textId="0740A144" w:rsidR="00C150A7" w:rsidRDefault="00F925CF" w:rsidP="00C150A7">
    <w:pPr>
      <w:pStyle w:val="stbilgi"/>
      <w:jc w:val="center"/>
    </w:pPr>
    <w:r>
      <w:t>10</w:t>
    </w:r>
    <w:r w:rsidR="001B2E8D">
      <w:t>. Sınıf 2.Dönem 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33A7FF0A" w:rsidR="00727264" w:rsidRDefault="001B2E8D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SİYER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650F1E26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1B2E8D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A32E6F"/>
    <w:multiLevelType w:val="hybridMultilevel"/>
    <w:tmpl w:val="A2E6FC94"/>
    <w:lvl w:ilvl="0" w:tplc="283CDCF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2C636C8"/>
    <w:multiLevelType w:val="hybridMultilevel"/>
    <w:tmpl w:val="16841B12"/>
    <w:lvl w:ilvl="0" w:tplc="7E4CC97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4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1"/>
  </w:num>
  <w:num w:numId="35">
    <w:abstractNumId w:val="5"/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2"/>
  </w:num>
  <w:num w:numId="43">
    <w:abstractNumId w:val="7"/>
  </w:num>
  <w:num w:numId="44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B2E8D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AF7682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5538A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E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AF76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E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AF76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siyer/10-sinif-ihl-siyer-2-donem-2-yazili-b352c106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12F78-4791-4E57-86CB-C16E61CC1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2023-05-31T10:46:00Z</dcterms:created>
  <dcterms:modified xsi:type="dcterms:W3CDTF">2023-05-31T10:46:00Z</dcterms:modified>
</cp:coreProperties>
</file>