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49EFFB2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AC0769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BE11354" w:rsidR="00151DA8" w:rsidRDefault="00AC0769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2361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/ </w:t>
            </w:r>
            <w:r w:rsidR="00AB0707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79C989EE" w14:textId="77777777" w:rsidR="003255F1" w:rsidRDefault="003255F1" w:rsidP="008E434A">
      <w:pPr>
        <w:pStyle w:val="SEENEKLER"/>
      </w:pPr>
    </w:p>
    <w:p w14:paraId="55741A53" w14:textId="26FF0444" w:rsidR="008E434A" w:rsidRPr="008E434A" w:rsidRDefault="008E434A" w:rsidP="008E434A">
      <w:pPr>
        <w:pStyle w:val="SORUNOLUBOLD"/>
      </w:pPr>
      <w:r w:rsidRPr="008E434A">
        <w:rPr>
          <w:b w:val="0"/>
          <w:bCs/>
        </w:rPr>
        <w:t xml:space="preserve">A)selim akıl 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 xml:space="preserve">B) Salim duyular 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>C) Doğru haber</w:t>
      </w:r>
    </w:p>
    <w:p w14:paraId="2053721B" w14:textId="3C4D41A3" w:rsid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7ADBDD28" w14:textId="77777777" w:rsidR="008E434A" w:rsidRDefault="008E434A" w:rsidP="008E434A">
      <w:pPr>
        <w:pStyle w:val="SORUNOLUBOLD"/>
        <w:numPr>
          <w:ilvl w:val="0"/>
          <w:numId w:val="0"/>
        </w:numPr>
        <w:ind w:left="360" w:hanging="360"/>
      </w:pPr>
    </w:p>
    <w:p w14:paraId="6222B266" w14:textId="6E683AC0" w:rsidR="008E434A" w:rsidRDefault="008E434A" w:rsidP="008E434A">
      <w:pPr>
        <w:pStyle w:val="SORUNOLUBOLD"/>
      </w:pPr>
      <w:r>
        <w:t xml:space="preserve"> </w:t>
      </w:r>
      <w:r w:rsidRPr="008E434A">
        <w:rPr>
          <w:b w:val="0"/>
          <w:bCs/>
        </w:rPr>
        <w:t>I. Zorlama yoktur .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</w:r>
      <w:r>
        <w:rPr>
          <w:b w:val="0"/>
          <w:bCs/>
        </w:rPr>
        <w:t xml:space="preserve">        </w:t>
      </w:r>
      <w:r w:rsidRPr="008E434A">
        <w:rPr>
          <w:b w:val="0"/>
          <w:bCs/>
        </w:rPr>
        <w:t>II. Değişmez ve sabittir</w:t>
      </w:r>
    </w:p>
    <w:p w14:paraId="6822E17F" w14:textId="0343FFFF" w:rsidR="008E434A" w:rsidRDefault="008E434A" w:rsidP="008E434A">
      <w:pPr>
        <w:spacing w:after="0"/>
        <w:ind w:left="397"/>
      </w:pPr>
      <w:r>
        <w:t>III. Bir bütündür, bölünme kabul etmez.               IV. Açık ve sadedir.</w:t>
      </w:r>
    </w:p>
    <w:p w14:paraId="1D31BB4D" w14:textId="03021DF5" w:rsidR="008E434A" w:rsidRDefault="008E434A" w:rsidP="008E434A">
      <w:pPr>
        <w:spacing w:after="0"/>
        <w:ind w:left="397"/>
      </w:pPr>
      <w:proofErr w:type="spellStart"/>
      <w:r>
        <w:t>V.Kesin-yâkin</w:t>
      </w:r>
      <w:proofErr w:type="spellEnd"/>
      <w:r>
        <w:t xml:space="preserve"> bilgi verir, dogmatik değildir.         VI. İnsan fıtratına uygundur.</w:t>
      </w:r>
    </w:p>
    <w:p w14:paraId="17EB3D9C" w14:textId="5FC04AA7" w:rsidR="008E434A" w:rsidRDefault="008E434A" w:rsidP="008E434A">
      <w:pPr>
        <w:ind w:left="397"/>
      </w:pPr>
      <w:r>
        <w:t xml:space="preserve">VII: İmanda şüphe olmamalıdır.                             </w:t>
      </w:r>
      <w:proofErr w:type="spellStart"/>
      <w:r>
        <w:t>IX.Ye’s</w:t>
      </w:r>
      <w:proofErr w:type="spellEnd"/>
      <w:r>
        <w:t>(ümitsizlik) halinde olmamalıdır.</w:t>
      </w:r>
    </w:p>
    <w:p w14:paraId="6EFCE413" w14:textId="76C68CF5" w:rsidR="008E434A" w:rsidRDefault="008E434A" w:rsidP="008E434A">
      <w:pPr>
        <w:ind w:left="397"/>
      </w:pPr>
    </w:p>
    <w:p w14:paraId="3A1A8E1D" w14:textId="77777777" w:rsidR="008E434A" w:rsidRDefault="008E434A" w:rsidP="008E434A">
      <w:pPr>
        <w:ind w:left="397"/>
      </w:pPr>
    </w:p>
    <w:p w14:paraId="36A74BD6" w14:textId="2FA2C599" w:rsidR="008E434A" w:rsidRP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 xml:space="preserve">Kelime-i tevhit: la ilahe illallah </w:t>
      </w:r>
      <w:proofErr w:type="spellStart"/>
      <w:r w:rsidRPr="008E434A">
        <w:rPr>
          <w:b w:val="0"/>
          <w:bCs/>
        </w:rPr>
        <w:t>muhammeden</w:t>
      </w:r>
      <w:proofErr w:type="spellEnd"/>
      <w:r w:rsidRPr="008E434A">
        <w:rPr>
          <w:b w:val="0"/>
          <w:bCs/>
        </w:rPr>
        <w:t xml:space="preserve"> </w:t>
      </w:r>
      <w:proofErr w:type="spellStart"/>
      <w:r w:rsidRPr="008E434A">
        <w:rPr>
          <w:b w:val="0"/>
          <w:bCs/>
        </w:rPr>
        <w:t>resulullah</w:t>
      </w:r>
      <w:proofErr w:type="spellEnd"/>
    </w:p>
    <w:p w14:paraId="4B151321" w14:textId="27CAB2CC" w:rsidR="008E434A" w:rsidRDefault="008E434A" w:rsidP="008E434A">
      <w:pPr>
        <w:pStyle w:val="SEENEKLER"/>
      </w:pPr>
      <w:r>
        <w:t xml:space="preserve">Kelime-i şehadet: </w:t>
      </w:r>
      <w:proofErr w:type="spellStart"/>
      <w:r>
        <w:t>eşhedü</w:t>
      </w:r>
      <w:proofErr w:type="spellEnd"/>
      <w:r>
        <w:t xml:space="preserve"> en la ilahe illallah ve </w:t>
      </w:r>
      <w:proofErr w:type="spellStart"/>
      <w:r>
        <w:t>eşhedü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muhammeden</w:t>
      </w:r>
      <w:proofErr w:type="spellEnd"/>
      <w:r>
        <w:t xml:space="preserve"> </w:t>
      </w:r>
      <w:proofErr w:type="spellStart"/>
      <w:r>
        <w:t>abduhu</w:t>
      </w:r>
      <w:proofErr w:type="spellEnd"/>
      <w:r>
        <w:t xml:space="preserve"> ve </w:t>
      </w:r>
      <w:proofErr w:type="spellStart"/>
      <w:r>
        <w:t>resuluhu</w:t>
      </w:r>
      <w:proofErr w:type="spellEnd"/>
    </w:p>
    <w:p w14:paraId="263A01CB" w14:textId="1A639FBE" w:rsidR="008E434A" w:rsidRDefault="008E434A" w:rsidP="008E434A">
      <w:pPr>
        <w:pStyle w:val="SEENEKLER"/>
      </w:pPr>
    </w:p>
    <w:p w14:paraId="7AF3EB13" w14:textId="77777777" w:rsidR="008E434A" w:rsidRDefault="008E434A" w:rsidP="008E434A">
      <w:pPr>
        <w:pStyle w:val="SEENEKLER"/>
      </w:pPr>
    </w:p>
    <w:p w14:paraId="028BB049" w14:textId="3D72B0E6" w:rsidR="008E434A" w:rsidRP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>I. Allaha inanmak</w:t>
      </w:r>
      <w:r w:rsidRPr="008E434A">
        <w:rPr>
          <w:b w:val="0"/>
          <w:bCs/>
        </w:rPr>
        <w:tab/>
      </w:r>
      <w:r>
        <w:rPr>
          <w:b w:val="0"/>
          <w:bCs/>
        </w:rPr>
        <w:tab/>
      </w:r>
      <w:r>
        <w:rPr>
          <w:b w:val="0"/>
          <w:bCs/>
        </w:rPr>
        <w:tab/>
      </w:r>
      <w:r w:rsidRPr="008E434A">
        <w:rPr>
          <w:b w:val="0"/>
          <w:bCs/>
        </w:rPr>
        <w:t>II. Meleklere inanmak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>III. Kitaplara inanmak</w:t>
      </w:r>
    </w:p>
    <w:p w14:paraId="43F68516" w14:textId="3E0EFD30" w:rsidR="008E434A" w:rsidRDefault="008E434A" w:rsidP="008E434A">
      <w:pPr>
        <w:pStyle w:val="SEENEKLER"/>
      </w:pPr>
      <w:r>
        <w:t xml:space="preserve">IV. Peygamberlere inanmak       </w:t>
      </w:r>
      <w:r>
        <w:tab/>
      </w:r>
      <w:proofErr w:type="spellStart"/>
      <w:r>
        <w:t>V.Ahirete</w:t>
      </w:r>
      <w:proofErr w:type="spellEnd"/>
      <w:r>
        <w:t xml:space="preserve"> inanmak</w:t>
      </w:r>
      <w:r>
        <w:tab/>
      </w:r>
      <w:r>
        <w:tab/>
        <w:t>VI. Kaza ve kadere inanmak</w:t>
      </w:r>
    </w:p>
    <w:p w14:paraId="6013FD44" w14:textId="77777777" w:rsidR="008E434A" w:rsidRDefault="008E434A" w:rsidP="008E434A">
      <w:pPr>
        <w:pStyle w:val="SEENEKLER"/>
      </w:pPr>
    </w:p>
    <w:p w14:paraId="635C690B" w14:textId="79E809F1" w:rsid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 xml:space="preserve">Farz, vacip, sünnet, </w:t>
      </w:r>
      <w:proofErr w:type="spellStart"/>
      <w:r w:rsidRPr="008E434A">
        <w:rPr>
          <w:b w:val="0"/>
          <w:bCs/>
        </w:rPr>
        <w:t>mendup</w:t>
      </w:r>
      <w:proofErr w:type="spellEnd"/>
      <w:r w:rsidRPr="008E434A">
        <w:rPr>
          <w:b w:val="0"/>
          <w:bCs/>
        </w:rPr>
        <w:t>, mübah, haram, mekruh</w:t>
      </w:r>
    </w:p>
    <w:p w14:paraId="55D26680" w14:textId="77777777" w:rsidR="008E434A" w:rsidRP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6B36C9D9" w14:textId="03B31166" w:rsid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>a) Niyet</w:t>
      </w:r>
      <w:r w:rsidRPr="008E434A">
        <w:rPr>
          <w:b w:val="0"/>
          <w:bCs/>
        </w:rPr>
        <w:tab/>
        <w:t>b) İhlas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>c) Kuran ve sünnete uygunluk</w:t>
      </w:r>
    </w:p>
    <w:p w14:paraId="07AF21D1" w14:textId="77777777" w:rsidR="008E434A" w:rsidRP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2FEA7787" w14:textId="64B10566" w:rsid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 xml:space="preserve">a. Adalet </w:t>
      </w:r>
      <w:r w:rsidRPr="008E434A">
        <w:rPr>
          <w:b w:val="0"/>
          <w:bCs/>
        </w:rPr>
        <w:tab/>
        <w:t xml:space="preserve">b. Hikmet </w:t>
      </w:r>
      <w:r w:rsidRPr="008E434A">
        <w:rPr>
          <w:b w:val="0"/>
          <w:bCs/>
        </w:rPr>
        <w:tab/>
        <w:t xml:space="preserve">c. İffet 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>d. Şecaat</w:t>
      </w:r>
    </w:p>
    <w:p w14:paraId="7628F5EA" w14:textId="1C6F0660" w:rsid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6A5447CC" w14:textId="3E533C6B" w:rsid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1A41B083" w14:textId="77777777" w:rsidR="008E434A" w:rsidRPr="008E434A" w:rsidRDefault="008E434A" w:rsidP="008E434A">
      <w:pPr>
        <w:pStyle w:val="SORUNOLUBOLD"/>
        <w:numPr>
          <w:ilvl w:val="0"/>
          <w:numId w:val="0"/>
        </w:numPr>
        <w:ind w:left="360" w:hanging="360"/>
        <w:rPr>
          <w:b w:val="0"/>
          <w:bCs/>
        </w:rPr>
      </w:pPr>
    </w:p>
    <w:p w14:paraId="50F84CE2" w14:textId="53038A2F" w:rsidR="008E434A" w:rsidRPr="008E434A" w:rsidRDefault="008E434A" w:rsidP="008E434A">
      <w:pPr>
        <w:pStyle w:val="SORUNOLUBOLD"/>
        <w:rPr>
          <w:b w:val="0"/>
          <w:bCs/>
        </w:rPr>
      </w:pPr>
      <w:r w:rsidRPr="008E434A">
        <w:rPr>
          <w:b w:val="0"/>
          <w:bCs/>
        </w:rPr>
        <w:t xml:space="preserve">Hicaz Bölgesi,  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>Kudüs ve çevresi</w:t>
      </w:r>
      <w:r w:rsidRPr="008E434A">
        <w:rPr>
          <w:b w:val="0"/>
          <w:bCs/>
        </w:rPr>
        <w:tab/>
      </w:r>
      <w:r w:rsidRPr="008E434A">
        <w:rPr>
          <w:b w:val="0"/>
          <w:bCs/>
        </w:rPr>
        <w:tab/>
        <w:t xml:space="preserve">              </w:t>
      </w:r>
      <w:r>
        <w:rPr>
          <w:b w:val="0"/>
          <w:bCs/>
        </w:rPr>
        <w:tab/>
      </w:r>
      <w:r>
        <w:rPr>
          <w:b w:val="0"/>
          <w:bCs/>
        </w:rPr>
        <w:tab/>
      </w:r>
      <w:r w:rsidRPr="008E434A">
        <w:rPr>
          <w:b w:val="0"/>
          <w:bCs/>
        </w:rPr>
        <w:t>Şam ve Bağdat Bölgesi</w:t>
      </w:r>
    </w:p>
    <w:p w14:paraId="60AA67F2" w14:textId="49D90E1B" w:rsidR="008E434A" w:rsidRDefault="008E434A" w:rsidP="008E434A">
      <w:pPr>
        <w:pStyle w:val="SEENEKLER"/>
      </w:pPr>
      <w:r>
        <w:t xml:space="preserve">Horasan Bölgesi </w:t>
      </w:r>
      <w:r>
        <w:tab/>
      </w:r>
      <w:r>
        <w:tab/>
        <w:t xml:space="preserve">Hint Alt Kıtası Bölgesi                                 </w:t>
      </w:r>
      <w:r>
        <w:tab/>
      </w:r>
      <w:r>
        <w:t>İran Bölgesi</w:t>
      </w:r>
    </w:p>
    <w:p w14:paraId="046293B2" w14:textId="43EC3AB6" w:rsidR="008E434A" w:rsidRDefault="008E434A" w:rsidP="008E434A">
      <w:pPr>
        <w:pStyle w:val="SEENEKLER"/>
      </w:pPr>
      <w:r>
        <w:t>Anadolu ve Balkanlar</w:t>
      </w:r>
      <w:r>
        <w:tab/>
      </w:r>
      <w:r>
        <w:tab/>
        <w:t xml:space="preserve">Kuzey Afrika(Mısır ve Mağrip) </w:t>
      </w:r>
      <w:proofErr w:type="gramStart"/>
      <w:r>
        <w:t xml:space="preserve">Bölgesi  </w:t>
      </w:r>
      <w:r>
        <w:tab/>
      </w:r>
      <w:proofErr w:type="gramEnd"/>
      <w:r>
        <w:t>Endülüs Bölgesi</w:t>
      </w:r>
    </w:p>
    <w:p w14:paraId="15620DCC" w14:textId="58952657" w:rsidR="003255F1" w:rsidRDefault="008E434A" w:rsidP="008E434A">
      <w:pPr>
        <w:pStyle w:val="SEENEKLER"/>
      </w:pPr>
      <w:r>
        <w:t>Türkistan ve Mâveraünnehir Bölgesi</w:t>
      </w:r>
      <w:r w:rsidR="003255F1">
        <w:t xml:space="preserve">                                                                                                     </w:t>
      </w:r>
    </w:p>
    <w:p w14:paraId="46F38F0F" w14:textId="77777777" w:rsidR="003255F1" w:rsidRDefault="003255F1" w:rsidP="008E434A">
      <w:pPr>
        <w:pStyle w:val="SEENEKLER"/>
      </w:pPr>
    </w:p>
    <w:p w14:paraId="554C0E57" w14:textId="61CEF9E4" w:rsidR="00233B01" w:rsidRDefault="00233B01" w:rsidP="008E434A">
      <w:pPr>
        <w:pStyle w:val="SEENEKLER"/>
      </w:pPr>
    </w:p>
    <w:p w14:paraId="5C559B4F" w14:textId="5B340CB9" w:rsidR="00233B01" w:rsidRDefault="00233B01" w:rsidP="008E434A">
      <w:pPr>
        <w:pStyle w:val="SEENEKLER"/>
      </w:pPr>
    </w:p>
    <w:p w14:paraId="7451AD32" w14:textId="7C6E5185" w:rsidR="00233B01" w:rsidRDefault="00233B01" w:rsidP="008E434A">
      <w:pPr>
        <w:pStyle w:val="SEENEKLER"/>
      </w:pPr>
    </w:p>
    <w:p w14:paraId="4638AEA4" w14:textId="0790957C" w:rsidR="00233B01" w:rsidRDefault="00233B01" w:rsidP="008E434A">
      <w:pPr>
        <w:pStyle w:val="SEENEKLER"/>
      </w:pPr>
    </w:p>
    <w:p w14:paraId="76E38995" w14:textId="77777777" w:rsidR="008D64D2" w:rsidRDefault="008D64D2">
      <w:pPr>
        <w:rPr>
          <w:rFonts w:cstheme="minorHAnsi"/>
          <w:sz w:val="24"/>
          <w:szCs w:val="24"/>
        </w:rPr>
      </w:pPr>
    </w:p>
    <w:p w14:paraId="3FCE33AA" w14:textId="77777777" w:rsidR="008D64D2" w:rsidRDefault="008D64D2">
      <w:pPr>
        <w:rPr>
          <w:rFonts w:cstheme="minorHAnsi"/>
          <w:sz w:val="24"/>
          <w:szCs w:val="24"/>
        </w:rPr>
      </w:pPr>
    </w:p>
    <w:p w14:paraId="0700B303" w14:textId="77777777" w:rsidR="008D64D2" w:rsidRDefault="008D64D2">
      <w:pPr>
        <w:rPr>
          <w:rFonts w:cstheme="minorHAnsi"/>
          <w:sz w:val="24"/>
          <w:szCs w:val="24"/>
        </w:rPr>
      </w:pPr>
    </w:p>
    <w:p w14:paraId="736643AA" w14:textId="77777777" w:rsidR="008D64D2" w:rsidRDefault="008D64D2">
      <w:pPr>
        <w:rPr>
          <w:rFonts w:cstheme="minorHAnsi"/>
          <w:sz w:val="24"/>
          <w:szCs w:val="24"/>
        </w:rPr>
      </w:pPr>
    </w:p>
    <w:p w14:paraId="09FEB780" w14:textId="40E02E8A" w:rsidR="00C150A7" w:rsidRDefault="005662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6C177AF" wp14:editId="4966ED12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7FFDE48" w:rsidR="00501EC5" w:rsidRPr="00501EC5" w:rsidRDefault="00D52C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177AF" id="Grup 11" o:spid="_x0000_s1026" style="position:absolute;margin-left:-45.55pt;margin-top:-54.5pt;width:598.1pt;height:840.15pt;z-index:2517585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7FFDE48" w:rsidR="00501EC5" w:rsidRPr="00501EC5" w:rsidRDefault="00D52CE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4027FB2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68BE113" w:rsidR="00ED5112" w:rsidRDefault="00ED5112">
      <w:pPr>
        <w:rPr>
          <w:rFonts w:cstheme="minorHAnsi"/>
          <w:sz w:val="24"/>
          <w:szCs w:val="24"/>
        </w:rPr>
      </w:pPr>
    </w:p>
    <w:p w14:paraId="510BD7CB" w14:textId="6AFBCA94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02EEFBD" w:rsidR="00C150A7" w:rsidRDefault="00B941F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3AFD9F6" wp14:editId="40C1FBAC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AB0707">
      <w:headerReference w:type="default" r:id="rId22"/>
      <w:footerReference w:type="default" r:id="rId23"/>
      <w:footerReference w:type="first" r:id="rId24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2D2FF" w14:textId="77777777" w:rsidR="008A2F09" w:rsidRDefault="008A2F09" w:rsidP="00ED544D">
      <w:pPr>
        <w:spacing w:after="0" w:line="240" w:lineRule="auto"/>
      </w:pPr>
      <w:r>
        <w:separator/>
      </w:r>
    </w:p>
  </w:endnote>
  <w:endnote w:type="continuationSeparator" w:id="0">
    <w:p w14:paraId="1335B83A" w14:textId="77777777" w:rsidR="008A2F09" w:rsidRDefault="008A2F0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552933"/>
    <w:bookmarkStart w:id="12" w:name="_Hlk125552934"/>
    <w:bookmarkStart w:id="13" w:name="_Hlk125557046"/>
    <w:bookmarkStart w:id="14" w:name="_Hlk125557047"/>
    <w:bookmarkStart w:id="15" w:name="_Hlk125557374"/>
    <w:bookmarkStart w:id="16" w:name="_Hlk125557375"/>
    <w:bookmarkStart w:id="17" w:name="_Hlk125557701"/>
    <w:bookmarkStart w:id="18" w:name="_Hlk125557702"/>
    <w:bookmarkStart w:id="19" w:name="_Hlk125558474"/>
    <w:bookmarkStart w:id="20" w:name="_Hlk125558475"/>
    <w:bookmarkStart w:id="21" w:name="_Hlk125558843"/>
    <w:bookmarkStart w:id="22" w:name="_Hlk125558844"/>
    <w:bookmarkStart w:id="23" w:name="_Hlk125558947"/>
    <w:bookmarkStart w:id="24" w:name="_Hlk125558948"/>
    <w:bookmarkStart w:id="25" w:name="_Hlk125559487"/>
    <w:bookmarkStart w:id="26" w:name="_Hlk125559488"/>
    <w:bookmarkStart w:id="27" w:name="_Hlk125559580"/>
    <w:bookmarkStart w:id="28" w:name="_Hlk125559581"/>
    <w:bookmarkStart w:id="29" w:name="_Hlk125559810"/>
    <w:bookmarkStart w:id="30" w:name="_Hlk125559811"/>
    <w:bookmarkStart w:id="31" w:name="_Hlk125560049"/>
    <w:bookmarkStart w:id="32" w:name="_Hlk125560050"/>
    <w:bookmarkStart w:id="33" w:name="_Hlk125560316"/>
    <w:bookmarkStart w:id="34" w:name="_Hlk125560317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18D6" w14:textId="77777777" w:rsidR="00920F0D" w:rsidRDefault="00920F0D" w:rsidP="00920F0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03BF75" wp14:editId="32D4AC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670ABF" w14:textId="77777777" w:rsidR="00920F0D" w:rsidRPr="001016DC" w:rsidRDefault="00920F0D" w:rsidP="00920F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3BF7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7670ABF" w14:textId="77777777" w:rsidR="00920F0D" w:rsidRPr="001016DC" w:rsidRDefault="00920F0D" w:rsidP="00920F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3F1DD31" wp14:editId="10BF60F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8F6C39D" wp14:editId="4DBB0B2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DA27" w14:textId="77777777" w:rsidR="008A2F09" w:rsidRDefault="008A2F09" w:rsidP="00ED544D">
      <w:pPr>
        <w:spacing w:after="0" w:line="240" w:lineRule="auto"/>
      </w:pPr>
      <w:r>
        <w:separator/>
      </w:r>
    </w:p>
  </w:footnote>
  <w:footnote w:type="continuationSeparator" w:id="0">
    <w:p w14:paraId="24B16349" w14:textId="77777777" w:rsidR="008A2F09" w:rsidRDefault="008A2F0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32C4C866" w:rsidR="00C150A7" w:rsidRDefault="00D52CE4" w:rsidP="00C150A7">
    <w:pPr>
      <w:pStyle w:val="stBilgi"/>
      <w:jc w:val="center"/>
    </w:pPr>
    <w:r>
      <w:t>9</w:t>
    </w:r>
    <w:r w:rsidR="00C150A7">
      <w:t xml:space="preserve">. Sınıf </w:t>
    </w:r>
    <w:r w:rsidR="0002361D">
      <w:t>1</w:t>
    </w:r>
    <w:r w:rsidR="00C150A7">
      <w:t>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970"/>
    <w:multiLevelType w:val="hybridMultilevel"/>
    <w:tmpl w:val="1004C978"/>
    <w:lvl w:ilvl="0" w:tplc="F01E718E">
      <w:start w:val="1"/>
      <w:numFmt w:val="decimal"/>
      <w:pStyle w:val="SORUNOLUBOLD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C3D69D16"/>
    <w:lvl w:ilvl="0" w:tplc="DA3CE09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8102BC5C"/>
    <w:lvl w:ilvl="0" w:tplc="9EE0A452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4"/>
  </w:num>
  <w:num w:numId="33" w16cid:durableId="1148210807">
    <w:abstractNumId w:val="2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1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3"/>
  </w:num>
  <w:num w:numId="43" w16cid:durableId="1986156943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62"/>
    <w:rsid w:val="0000303E"/>
    <w:rsid w:val="000038EB"/>
    <w:rsid w:val="00021DA2"/>
    <w:rsid w:val="0002361D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33B01"/>
    <w:rsid w:val="00255E3B"/>
    <w:rsid w:val="00270EBA"/>
    <w:rsid w:val="0027154F"/>
    <w:rsid w:val="002B7944"/>
    <w:rsid w:val="002C1C38"/>
    <w:rsid w:val="002C2621"/>
    <w:rsid w:val="002D31AD"/>
    <w:rsid w:val="003255F1"/>
    <w:rsid w:val="0038090A"/>
    <w:rsid w:val="003957B1"/>
    <w:rsid w:val="003A1D96"/>
    <w:rsid w:val="003D0AE6"/>
    <w:rsid w:val="003D42D3"/>
    <w:rsid w:val="003D541A"/>
    <w:rsid w:val="00401657"/>
    <w:rsid w:val="00407234"/>
    <w:rsid w:val="00426B9F"/>
    <w:rsid w:val="004578EE"/>
    <w:rsid w:val="00461443"/>
    <w:rsid w:val="00462A7E"/>
    <w:rsid w:val="004819FD"/>
    <w:rsid w:val="00491BA4"/>
    <w:rsid w:val="00495D75"/>
    <w:rsid w:val="00497E71"/>
    <w:rsid w:val="004F74B5"/>
    <w:rsid w:val="00501EC5"/>
    <w:rsid w:val="0050673B"/>
    <w:rsid w:val="00531864"/>
    <w:rsid w:val="00537EA3"/>
    <w:rsid w:val="00540191"/>
    <w:rsid w:val="005411B0"/>
    <w:rsid w:val="00544D6A"/>
    <w:rsid w:val="0056626C"/>
    <w:rsid w:val="00582E8A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27D8"/>
    <w:rsid w:val="00645386"/>
    <w:rsid w:val="006871B2"/>
    <w:rsid w:val="00691BFA"/>
    <w:rsid w:val="006A1847"/>
    <w:rsid w:val="006B0CA3"/>
    <w:rsid w:val="006B2433"/>
    <w:rsid w:val="006C7645"/>
    <w:rsid w:val="006D7476"/>
    <w:rsid w:val="00707FFC"/>
    <w:rsid w:val="00714F08"/>
    <w:rsid w:val="007241FF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A2F09"/>
    <w:rsid w:val="008C29B9"/>
    <w:rsid w:val="008C5BBE"/>
    <w:rsid w:val="008C7D65"/>
    <w:rsid w:val="008D43D4"/>
    <w:rsid w:val="008D64D2"/>
    <w:rsid w:val="008E434A"/>
    <w:rsid w:val="00920F0D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3E7C"/>
    <w:rsid w:val="00A754CD"/>
    <w:rsid w:val="00A80AE1"/>
    <w:rsid w:val="00A83480"/>
    <w:rsid w:val="00A92366"/>
    <w:rsid w:val="00AB0707"/>
    <w:rsid w:val="00AC0769"/>
    <w:rsid w:val="00AD3F1A"/>
    <w:rsid w:val="00B21322"/>
    <w:rsid w:val="00B26E36"/>
    <w:rsid w:val="00B67338"/>
    <w:rsid w:val="00B941F7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E4B11"/>
    <w:rsid w:val="00E44A5B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8ABA894B-8AC1-4A3F-B6C3-5C8AE307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73B"/>
    <w:rPr>
      <w:rFonts w:ascii="Calibri" w:hAnsi="Calibri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7241FF"/>
    <w:pPr>
      <w:numPr>
        <w:numId w:val="4"/>
      </w:numPr>
      <w:spacing w:after="120" w:line="240" w:lineRule="auto"/>
      <w:ind w:left="0" w:firstLine="0"/>
      <w:jc w:val="both"/>
    </w:pPr>
    <w:rPr>
      <w:rFonts w:eastAsia="Calibri" w:cs="Arial"/>
      <w:bCs/>
      <w:color w:val="000000"/>
      <w:szCs w:val="16"/>
    </w:rPr>
  </w:style>
  <w:style w:type="paragraph" w:customStyle="1" w:styleId="SEENEKLER">
    <w:name w:val="SEÇENEKLER"/>
    <w:basedOn w:val="Normal"/>
    <w:autoRedefine/>
    <w:qFormat/>
    <w:rsid w:val="008E434A"/>
    <w:pPr>
      <w:spacing w:before="120" w:after="120" w:line="240" w:lineRule="auto"/>
      <w:ind w:left="397"/>
      <w:jc w:val="both"/>
    </w:pPr>
    <w:rPr>
      <w:rFonts w:eastAsia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582E8A"/>
    <w:pPr>
      <w:spacing w:before="120" w:after="120" w:line="240" w:lineRule="auto"/>
      <w:jc w:val="both"/>
    </w:pPr>
    <w:rPr>
      <w:rFonts w:eastAsia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7241FF"/>
    <w:rPr>
      <w:rFonts w:ascii="Calibri" w:eastAsia="Calibri" w:hAnsi="Calibri" w:cs="Arial"/>
      <w:bCs/>
      <w:color w:val="000000"/>
      <w:sz w:val="20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eastAsia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eastAsia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920F0D"/>
    <w:pPr>
      <w:numPr>
        <w:numId w:val="43"/>
      </w:numPr>
      <w:spacing w:after="0"/>
    </w:pPr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MASTER_DIZGI</cp:lastModifiedBy>
  <cp:revision>3</cp:revision>
  <cp:lastPrinted>2023-02-22T12:53:00Z</cp:lastPrinted>
  <dcterms:created xsi:type="dcterms:W3CDTF">2023-02-22T13:05:00Z</dcterms:created>
  <dcterms:modified xsi:type="dcterms:W3CDTF">2023-02-22T13:06:00Z</dcterms:modified>
</cp:coreProperties>
</file>