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095C4B" w14:textId="77777777" w:rsidR="002D31AD" w:rsidRDefault="002D31AD" w:rsidP="00626F90">
      <w:pPr>
        <w:pStyle w:val="SEENEKLER"/>
        <w:numPr>
          <w:ilvl w:val="0"/>
          <w:numId w:val="0"/>
        </w:numPr>
      </w:pPr>
      <w:bookmarkStart w:id="0" w:name="_Hlk124954262"/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1740CB09" w14:textId="10A21D62" w:rsidR="00626F90" w:rsidRPr="00F075A6" w:rsidRDefault="00626F90" w:rsidP="00626F90">
      <w:pPr>
        <w:spacing w:after="0" w:line="480" w:lineRule="auto"/>
      </w:pPr>
      <w:r>
        <w:rPr>
          <w:b/>
        </w:rPr>
        <w:t xml:space="preserve">Soru 1: </w:t>
      </w:r>
      <w:r>
        <w:t>Allah’ın varlığı ve birliği konusunda İslam bilginlerinin kullandığı delilleri yazınız.(10 p)</w:t>
      </w:r>
    </w:p>
    <w:p w14:paraId="5764CD35" w14:textId="10A21D62" w:rsidR="00626F90" w:rsidRPr="00F075A6" w:rsidRDefault="00626F90" w:rsidP="00626F90">
      <w:pPr>
        <w:spacing w:after="0" w:line="480" w:lineRule="auto"/>
      </w:pPr>
      <w:r>
        <w:rPr>
          <w:b/>
        </w:rPr>
        <w:t xml:space="preserve">Soru 2: </w:t>
      </w:r>
      <w:r>
        <w:t>“</w:t>
      </w:r>
      <w:proofErr w:type="spellStart"/>
      <w:r>
        <w:t>Sahabi</w:t>
      </w:r>
      <w:proofErr w:type="spellEnd"/>
      <w:r>
        <w:t>” ve “el-Emin” kavramlarını açıklayınız.(18 p)</w:t>
      </w:r>
    </w:p>
    <w:p w14:paraId="512142E5" w14:textId="77777777" w:rsidR="00626F90" w:rsidRPr="00F075A6" w:rsidRDefault="00626F90" w:rsidP="00626F90">
      <w:pPr>
        <w:spacing w:after="0" w:line="480" w:lineRule="auto"/>
      </w:pPr>
      <w:r>
        <w:rPr>
          <w:b/>
        </w:rPr>
        <w:t xml:space="preserve">Soru 3: </w:t>
      </w:r>
      <w:r>
        <w:t>İnsanın Allah ile irtibat kurma yolları nelerdir?(2x4=8)</w:t>
      </w:r>
    </w:p>
    <w:p w14:paraId="04102077" w14:textId="77777777" w:rsidR="00626F90" w:rsidRPr="00F075A6" w:rsidRDefault="00626F90" w:rsidP="00626F90">
      <w:pPr>
        <w:spacing w:after="0" w:line="480" w:lineRule="auto"/>
      </w:pPr>
      <w:r>
        <w:rPr>
          <w:b/>
        </w:rPr>
        <w:t xml:space="preserve">Soru 4: </w:t>
      </w:r>
      <w:r>
        <w:t>Allah’ın zati sıfatlarını yazınız.(2x6=12 p)</w:t>
      </w:r>
    </w:p>
    <w:p w14:paraId="79BA1D77" w14:textId="77777777" w:rsidR="00626F90" w:rsidRPr="009E0496" w:rsidRDefault="00626F90" w:rsidP="00626F90">
      <w:pPr>
        <w:spacing w:after="0" w:line="480" w:lineRule="auto"/>
      </w:pPr>
      <w:r>
        <w:rPr>
          <w:b/>
        </w:rPr>
        <w:t xml:space="preserve">Soru 5: </w:t>
      </w:r>
      <w:r>
        <w:t xml:space="preserve">Allah’ın </w:t>
      </w:r>
      <w:proofErr w:type="spellStart"/>
      <w:r>
        <w:t>subuti</w:t>
      </w:r>
      <w:proofErr w:type="spellEnd"/>
      <w:r>
        <w:t xml:space="preserve"> sıfatlarını yazınız.(2x8=16 p)</w:t>
      </w:r>
    </w:p>
    <w:p w14:paraId="74094CD2" w14:textId="77777777" w:rsidR="00626F90" w:rsidRPr="00F075A6" w:rsidRDefault="00626F90" w:rsidP="00626F90">
      <w:pPr>
        <w:spacing w:after="0" w:line="480" w:lineRule="auto"/>
      </w:pPr>
      <w:r>
        <w:rPr>
          <w:b/>
        </w:rPr>
        <w:t xml:space="preserve">Soru 6: </w:t>
      </w:r>
      <w:r>
        <w:t>İslam‘da öne çıkan sanat dallarından 5 tanesini yazınız.(10 p)</w:t>
      </w:r>
    </w:p>
    <w:p w14:paraId="23D51864" w14:textId="77777777" w:rsidR="00626F90" w:rsidRPr="00F075A6" w:rsidRDefault="00626F90" w:rsidP="00626F90">
      <w:pPr>
        <w:spacing w:after="0" w:line="480" w:lineRule="auto"/>
      </w:pPr>
      <w:r>
        <w:rPr>
          <w:b/>
        </w:rPr>
        <w:t xml:space="preserve">Soru 7: </w:t>
      </w:r>
      <w:r>
        <w:t>İslam ahlakında yerilen davranışlardan 5 tanesini yazınız(10 p)</w:t>
      </w:r>
    </w:p>
    <w:p w14:paraId="411570CC" w14:textId="77777777" w:rsidR="00626F90" w:rsidRDefault="00626F90" w:rsidP="00626F90">
      <w:pPr>
        <w:spacing w:after="0" w:line="480" w:lineRule="auto"/>
      </w:pPr>
      <w:r>
        <w:rPr>
          <w:b/>
        </w:rPr>
        <w:t xml:space="preserve">Soru 8: </w:t>
      </w:r>
      <w:r w:rsidRPr="00BB2615">
        <w:t>İslam düşüncesindeki fıkhi yorumları ve kurucularını yazınız.</w:t>
      </w:r>
      <w:r>
        <w:t>(2x8=16 p)</w:t>
      </w:r>
    </w:p>
    <w:p w14:paraId="6E950BFC" w14:textId="77777777" w:rsidR="00626F90" w:rsidRDefault="00626F90" w:rsidP="00626F90">
      <w:pPr>
        <w:spacing w:after="0"/>
      </w:pPr>
    </w:p>
    <w:p w14:paraId="3F1C6884" w14:textId="77777777" w:rsidR="00C150A7" w:rsidRDefault="00C150A7" w:rsidP="00151DA8">
      <w:pPr>
        <w:pStyle w:val="BOLDMETN"/>
      </w:pPr>
    </w:p>
    <w:bookmarkEnd w:id="0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60BA2AE3" w14:textId="77777777" w:rsidR="00C150A7" w:rsidRDefault="00C150A7">
      <w:pPr>
        <w:rPr>
          <w:rFonts w:cstheme="minorHAnsi"/>
          <w:sz w:val="24"/>
          <w:szCs w:val="24"/>
        </w:rPr>
      </w:pPr>
    </w:p>
    <w:p w14:paraId="29658054" w14:textId="77777777" w:rsidR="00C150A7" w:rsidRDefault="00C150A7">
      <w:pPr>
        <w:rPr>
          <w:rFonts w:cstheme="minorHAnsi"/>
          <w:sz w:val="24"/>
          <w:szCs w:val="24"/>
        </w:rPr>
      </w:pPr>
    </w:p>
    <w:p w14:paraId="27D0DFC3" w14:textId="77777777" w:rsidR="00C150A7" w:rsidRDefault="00C150A7">
      <w:pPr>
        <w:rPr>
          <w:rFonts w:cstheme="minorHAnsi"/>
          <w:sz w:val="24"/>
          <w:szCs w:val="24"/>
        </w:rPr>
      </w:pPr>
    </w:p>
    <w:p w14:paraId="0D848B01" w14:textId="77777777" w:rsidR="00C150A7" w:rsidRDefault="00C150A7">
      <w:pPr>
        <w:rPr>
          <w:rFonts w:cstheme="minorHAnsi"/>
          <w:sz w:val="24"/>
          <w:szCs w:val="24"/>
        </w:rPr>
      </w:pPr>
    </w:p>
    <w:p w14:paraId="02B2ADCF" w14:textId="77777777" w:rsidR="00C150A7" w:rsidRDefault="00C150A7">
      <w:pPr>
        <w:rPr>
          <w:rFonts w:cstheme="minorHAnsi"/>
          <w:sz w:val="24"/>
          <w:szCs w:val="24"/>
        </w:rPr>
      </w:pPr>
    </w:p>
    <w:p w14:paraId="123BCCF3" w14:textId="2B5AFD5F" w:rsidR="00C150A7" w:rsidRDefault="00C150A7">
      <w:pPr>
        <w:rPr>
          <w:rFonts w:cstheme="minorHAnsi"/>
          <w:sz w:val="24"/>
          <w:szCs w:val="24"/>
        </w:rPr>
      </w:pPr>
    </w:p>
    <w:p w14:paraId="5CB6EF77" w14:textId="710D8CC8" w:rsidR="00AC78FC" w:rsidRDefault="00AC78FC">
      <w:pPr>
        <w:rPr>
          <w:rFonts w:cstheme="minorHAnsi"/>
          <w:sz w:val="24"/>
          <w:szCs w:val="24"/>
        </w:rPr>
      </w:pPr>
    </w:p>
    <w:p w14:paraId="2FDECBB8" w14:textId="113A1D73" w:rsidR="00AC78FC" w:rsidRDefault="00AC78FC">
      <w:pPr>
        <w:rPr>
          <w:rFonts w:cstheme="minorHAnsi"/>
          <w:sz w:val="24"/>
          <w:szCs w:val="24"/>
        </w:rPr>
      </w:pPr>
    </w:p>
    <w:p w14:paraId="7D8882D1" w14:textId="790F750C" w:rsidR="00AC78FC" w:rsidRDefault="00AC78FC">
      <w:pPr>
        <w:rPr>
          <w:rFonts w:cstheme="minorHAnsi"/>
          <w:sz w:val="24"/>
          <w:szCs w:val="24"/>
        </w:rPr>
      </w:pPr>
    </w:p>
    <w:p w14:paraId="610A4791" w14:textId="62686967" w:rsidR="00AC78FC" w:rsidRDefault="00AC78FC">
      <w:pPr>
        <w:rPr>
          <w:rFonts w:cstheme="minorHAnsi"/>
          <w:sz w:val="24"/>
          <w:szCs w:val="24"/>
        </w:rPr>
      </w:pPr>
    </w:p>
    <w:p w14:paraId="5AA08B8D" w14:textId="5C169915" w:rsidR="00AC78FC" w:rsidRDefault="00AC78FC">
      <w:pPr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14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626F90" w14:paraId="387BCCD5" w14:textId="77777777" w:rsidTr="00626F90">
        <w:tc>
          <w:tcPr>
            <w:tcW w:w="4738" w:type="dxa"/>
          </w:tcPr>
          <w:p w14:paraId="3A0A4EBF" w14:textId="77777777" w:rsidR="00626F90" w:rsidRDefault="00626F90" w:rsidP="00626F90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626F90" w14:paraId="0FF34F36" w14:textId="77777777" w:rsidTr="00626F90">
        <w:tc>
          <w:tcPr>
            <w:tcW w:w="4738" w:type="dxa"/>
          </w:tcPr>
          <w:p w14:paraId="006DD0E3" w14:textId="77777777" w:rsidR="00626F90" w:rsidRDefault="00626F90" w:rsidP="00626F90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626F90" w14:paraId="227220FF" w14:textId="77777777" w:rsidTr="00626F90">
        <w:tc>
          <w:tcPr>
            <w:tcW w:w="4738" w:type="dxa"/>
          </w:tcPr>
          <w:p w14:paraId="04328DAF" w14:textId="77777777" w:rsidR="00626F90" w:rsidRDefault="00626F90" w:rsidP="00626F90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</w:p>
        </w:tc>
      </w:tr>
    </w:tbl>
    <w:p w14:paraId="69FB93F1" w14:textId="7367722B" w:rsidR="00AC78FC" w:rsidRDefault="00AC78FC">
      <w:pPr>
        <w:rPr>
          <w:rFonts w:cstheme="minorHAnsi"/>
          <w:sz w:val="24"/>
          <w:szCs w:val="24"/>
        </w:rPr>
      </w:pPr>
    </w:p>
    <w:p w14:paraId="6293D1DB" w14:textId="5BE6B0AC" w:rsidR="00AC78FC" w:rsidRDefault="00AC78FC">
      <w:pPr>
        <w:rPr>
          <w:rFonts w:cstheme="minorHAnsi"/>
          <w:sz w:val="24"/>
          <w:szCs w:val="24"/>
        </w:rPr>
      </w:pPr>
    </w:p>
    <w:p w14:paraId="57CEE78F" w14:textId="3A8CE8D3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E7E7DEF" w14:textId="640E5A6A" w:rsidR="00096985" w:rsidRDefault="00E709B5" w:rsidP="00445F6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445F6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0C5F5702" wp14:editId="53063BEA">
                <wp:simplePos x="0" y="0"/>
                <wp:positionH relativeFrom="column">
                  <wp:posOffset>-540385</wp:posOffset>
                </wp:positionH>
                <wp:positionV relativeFrom="paragraph">
                  <wp:posOffset>-730250</wp:posOffset>
                </wp:positionV>
                <wp:extent cx="7559675" cy="1068768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0" y="0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4005" y="1564005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280601" y="5063703"/>
                            <a:ext cx="4988560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KAĞIDI)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144" y="1556228"/>
                            <a:ext cx="545356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4FB62E" w14:textId="77777777" w:rsidR="00E01C8C" w:rsidRPr="001B0C3D" w:rsidRDefault="00E01C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bookmarkStart w:id="1" w:name="_GoBack"/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21E6016E" w14:textId="4CF84001" w:rsidR="00D650E9" w:rsidRPr="001B0C3D" w:rsidRDefault="00626F90" w:rsidP="00626F9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626F90">
                                <w:rPr>
                                  <w:sz w:val="20"/>
                                  <w:szCs w:val="20"/>
                                </w:rPr>
                                <w:t>10. Sınıf Eylül Ayı Sorumluluk Sınavı</w:t>
                              </w:r>
                              <w:bookmarkEnd w:id="1"/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9848" y="7124515"/>
                            <a:ext cx="507991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945E59" w14:textId="77777777" w:rsidR="00E01C8C" w:rsidRPr="001B0C3D" w:rsidRDefault="00E01C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78EDC95A" w14:textId="66BED6DC" w:rsidR="00D650E9" w:rsidRPr="001B0C3D" w:rsidRDefault="00626F90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626F90">
                                <w:rPr>
                                  <w:sz w:val="20"/>
                                  <w:szCs w:val="20"/>
                                </w:rPr>
                                <w:t>10. Sınıf Eylül Ayı Sorumluluk Sınavı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5F5702" id="Grup 3" o:spid="_x0000_s1026" style="position:absolute;margin-left:-42.55pt;margin-top:-57.5pt;width:595.25pt;height:841.55pt;z-index:251769856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+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5b/4Kx+J/EvhX4NfDW88L+Ir7TZrr9obwHaXEthdvC0tvLrd&#10;uksLFCCyOpKsp4YHBBFfUlR3VnaXqLHe2kcyrIrqssYYKwOQwz3B6HtUl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n+IfFXhjwjawXvirxDY6bDdXkNpby310kKy3ErBIolLEZd2IVVHLE4GTWhXyb/wWC/5Ij8Lv+zkv&#10;h7/6fravrK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a/+Cofwy+IPxU+Efw70f4ceDtQ1q60349eCNVv7fTrcyNB&#10;Y2uswS3FwwHSOONWdm6ADNfSl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xPx3/aC+HH7OXh3RvFHxNu7qG017xb&#10;pfhvT2tLUzM1/qFyltbKQPuqZHUFuijmu2r5N/4LBf8AJEfhd/2cl8Pf/T9bV9Z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iH7eP7NXjr9qL4d+DfCPgDVtJs7nw78XPC3im+k1ieWON7PTdTiup40McchMrRxkIpAUt&#10;gFlHI9v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Jv2wv2nW/ZV8EeF/GA8I/2z/wAJJ8SvD3hTyPtXk+R/ad/H&#10;afaM7W3eX5m7bxuxjI616zXyb/wWB/5Ij8Lv+zkvh7/6fravrK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85/aZ/Z&#10;o8IftSeE/D/hDxprmpWFv4d8daL4ptJNLaMPJdabeJdwxPvRh5bPGAwADbScEHmvRq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5/wD+Ci/x4+JX7Pvww8C+JfhfrEdlea58avCHh7UZJbVJRJYX+rQ29zGA4IBaN2AY&#10;cjqMGvoCvk3/AILBf8kR+F3/AGcl8Pf/AE/W1fWV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zfxP+EHw2+M+k6foX&#10;xQ8JW+sWek69Za1p8FyzgQX9pMs1tONpHzRyKrDPGRyDXS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yv8A8FbN&#10;b1rQvgv8M7jQ9XurOSb9orwDbzSWtw0bSRPrlurxkqRlWUkFTwRwa+qK+Tf+CwOT8Efhdgf83JfD&#10;3/0/W1fWV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VjeNviH4F+G1hZ6r4/8W6fo9tqGqW2m2U+o3SxLPeXEgjgg&#10;UseZJHIVV6kkAVs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yb/wWC/5Ij8Lv+zkvh7/6fravrKvnf/gpT8Fvif8A&#10;HP4V+AfD3wq8KyaveaP8cPBuu6lDHcRReTp9lq8FxdT5kZQQkSM20EscYUE8V9E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Xn/7Rf7R/gX9mTwvoXizx/ZahPbeIPGmj+GLFdNhV2W81G7S1gZgzLiMSONxGSBkgHpX&#10;o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m/8Fgv+SI/C7/s5L4e/wDp+tq+sq8Z/bc/Zl8Q/tT+AfCPg/w34ls9&#10;Ll8OfFTw14quJr6N2WaDTNRiu5IV29HdYyqk8AnmvZ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rxf8Abh/aZ8Tf&#10;ss/D/wAIeL/Cvh2x1KbxH8VvDPhW4i1BnCxW+p6jFaSzLsIO9FkLLnjI5BFe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yb/AMFgv+SI/C7/ALOS+Hv/AKfravrKvP8A9oz9m7wH+094X0Hwl8Qr/VLe18PeNdH8UWLa&#10;TcRxu15pt2l1Ajl0cGIyRgOoAYrkBlPNeg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Xzr/wUs+M3xL+CPwq8Aa/&#10;8LvFMuk3mr/HLwZoeozRQo5m0+91eCC5gO9SAHidlJGCM8EHmvoq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F+&#10;I/8AyTzXv+wLdf8Aolq2qxfiP/yTzXv+wLdf+iWqo/Ejown+9U/8S/M+LP8Ag3h/5MKvv+yhah/6&#10;T2lfdtfCX/BvD/yYVff9lC1D/wBJ7Svu2u7Nv+RlV/xM/QPGD/k5+bf9fphRRRXnn5uFFFFABRRR&#10;QAUUUUAFFFFABRRRQAUUUUAFFFFABRRRQAUUUUAFFFFABRRRQAV8B/sn/wDKcP4+/wDYq2v8rSvv&#10;yvgP9k//AJTh/H3/ALFW1/laV6GB/h1/8H/t0T9M8P8A/kT8Qf8AYE//AE/QPvyiiivPPz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8m/8Fgv+SI/C7/s5L4e/+n62r6yrl/iv8GPhr8cNG03w&#10;/wDFHwxHqtno/iGw1zToZJXTyb+znWe2mGwgkpIqsAcg45BHFd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eO/tqftOav+yr4D8J+MNG8KW2&#10;ryeJPih4b8KTQ3Vw0Qgi1PUIrR5wVBy0Yk3BehIwSK9irxL9u34R+G/jJ8O/Buh+J72+t4dK+LXh&#10;fWrdrCRFZri01KKeNW3owKFlAYAAkdCDzXtt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40;top:15640;width:106876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2806;top:50637;width:49885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KAĞIDI)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4071;top:15562;width:5454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674FB62E" w14:textId="77777777" w:rsidR="00E01C8C" w:rsidRPr="001B0C3D" w:rsidRDefault="00E01C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bookmarkStart w:id="2" w:name="_GoBack"/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21E6016E" w14:textId="4CF84001" w:rsidR="00D650E9" w:rsidRPr="001B0C3D" w:rsidRDefault="00626F90" w:rsidP="00626F9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626F90">
                          <w:rPr>
                            <w:sz w:val="20"/>
                            <w:szCs w:val="20"/>
                          </w:rPr>
                          <w:t>10. Sınıf Eylül Ayı Sorumluluk Sınavı</w:t>
                        </w:r>
                        <w:bookmarkEnd w:id="2"/>
                      </w:p>
                    </w:txbxContent>
                  </v:textbox>
                </v:shape>
                <v:shape id="Metin Kutusu 2" o:spid="_x0000_s1030" type="#_x0000_t202" style="position:absolute;left:3798;top:71245;width:5080;height:22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07945E59" w14:textId="77777777" w:rsidR="00E01C8C" w:rsidRPr="001B0C3D" w:rsidRDefault="00E01C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78EDC95A" w14:textId="66BED6DC" w:rsidR="00D650E9" w:rsidRPr="001B0C3D" w:rsidRDefault="00626F90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626F90">
                          <w:rPr>
                            <w:sz w:val="20"/>
                            <w:szCs w:val="20"/>
                          </w:rPr>
                          <w:t>10. Sınıf Eylül Ayı Sorumluluk Sınavı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45F65">
        <w:rPr>
          <w:rFonts w:cstheme="minorHAnsi"/>
          <w:noProof/>
          <w:sz w:val="24"/>
          <w:szCs w:val="24"/>
        </w:rPr>
        <w:t>-</w:t>
      </w:r>
    </w:p>
    <w:p w14:paraId="4887EE76" w14:textId="027A6627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bookmarkStart w:id="3" w:name="_Hlk125127192"/>
    <w:p w14:paraId="09FEB780" w14:textId="452B363B" w:rsidR="00C150A7" w:rsidRDefault="007F60CD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25CC3F17" wp14:editId="1162AB11">
                <wp:simplePos x="0" y="0"/>
                <wp:positionH relativeFrom="column">
                  <wp:posOffset>-578485</wp:posOffset>
                </wp:positionH>
                <wp:positionV relativeFrom="paragraph">
                  <wp:posOffset>-692150</wp:posOffset>
                </wp:positionV>
                <wp:extent cx="7595870" cy="10669905"/>
                <wp:effectExtent l="0" t="0" r="5080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1809750" y="24765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25755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4"/>
                        </wps:cNvPr>
                        <wps:cNvSpPr/>
                        <wps:spPr>
                          <a:xfrm>
                            <a:off x="468630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3924300" y="50292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2876550" y="50292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19050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35433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9"/>
                        </wps:cNvPr>
                        <wps:cNvSpPr/>
                        <wps:spPr>
                          <a:xfrm>
                            <a:off x="497205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0"/>
                        </wps:cNvPr>
                        <wps:cNvSpPr/>
                        <wps:spPr>
                          <a:xfrm>
                            <a:off x="1485900" y="908685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1"/>
                        </wps:cNvPr>
                        <wps:cNvSpPr/>
                        <wps:spPr>
                          <a:xfrm>
                            <a:off x="3657600" y="908685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57250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72BE52FC" w:rsidR="00501EC5" w:rsidRPr="00F925CF" w:rsidRDefault="00F925CF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r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10</w:t>
                              </w:r>
                              <w:r w:rsidR="00501EC5"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 SINIF SINAV VE CEVAP ANAHTARI İÇİN TIKLAYINIZ</w:t>
                              </w:r>
                              <w:r w:rsidR="00D52CE4"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5CC3F17" id="Grup 22" o:spid="_x0000_s1031" style="position:absolute;margin-left:-45.55pt;margin-top:-54.5pt;width:598.1pt;height:840.15pt;z-index:2517637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xKKKK6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m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m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g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m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g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p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I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bNIIk8x3CqvLM3agB1FfCX7Zn/Bdn4Cfs9eIbn4efBjw+3j&#10;/XrNmjvrq3uxDptpIDgp5uGaZgRyEG0f38givlu//wCDjP8AainuWk074NeDLeL+GOT7TIR+O8fy&#10;r5/FcT5LhajpyqXa3sm/x2P2jh/6P/ilxFgI4yhgvZ05K8faTjBtPZ8rfMk+l0rrVaH7I0V+NP8A&#10;xEWftXf9En8E/wDfm5/+O0f8RFn7V3/RJ/BP/fm5/wDjtc/+uGR/zP8A8BZ7n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Gxjk0gGRgNTqKAG+XznNLtx0paKAEK5PNKAB0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CAetNKehp1FACbB3oKDtS0UANwU5o8z2pxAPWk2r6UAKDkZ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YkDgU3cxOAvPpQA6&#10;irEOkarOMx2En1ZcfzqX/hHtY/58z/30P8aOaIF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MZ6iiigA6dBSBcCl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Q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T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">
                <v:shape id="Resim 4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3" o:title=""/>
                </v:shape>
                <v:oval id="Oval 5" o:spid="_x0000_s1033" href="https://chat.whatsapp.com/IR0KARlUCd4ItMDPQkjplO" style="position:absolute;left:18097;top:24765;width:9379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4" href="https://chat.whatsapp.com/Flg4Iy7vRGqIRQYk23TONo" style="position:absolute;left:32575;top:24574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5" href="https://chat.whatsapp.com/1l65VLvh4c2GwvOLzCJUUo" style="position:absolute;left:46863;top:24574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6" href="https://t.me/dindersicom" style="position:absolute;left:39243;top:50292;width:9378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7" href="https://t.me/DinDersiTurkiyeZumresi" style="position:absolute;left:28765;top:50292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8" href="https://www.instagram.com/ddy_yayinlari/" style="position:absolute;left:19050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9" href="https://www.facebook.com/ddyayinlari/" style="position:absolute;left:35433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0" href="https://www.youtube.com/@dindersi-com" style="position:absolute;left:49720;top:75247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1" href="http://www.dindersi.com/" style="position:absolute;left:14859;top:90868;width:1931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2" href="http://www.ddyayinlari.com/" style="position:absolute;left:36576;top:90868;width:24885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Metin Kutusu 2" o:spid="_x0000_s1043" type="#_x0000_t202" href="https://www.dindersi.com/icerik/din-kulturu-ve-ahlak-bilgisi-c134" style="position:absolute;left:16383;top:8572;width:43159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72BE52FC" w:rsidR="00501EC5" w:rsidRPr="00F925CF" w:rsidRDefault="00F925CF">
                        <w:pP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r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10</w:t>
                        </w:r>
                        <w:r w:rsidR="00501EC5"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 SINIF SINAV VE CEVAP ANAHTARI İÇİN TIKLAYINIZ</w:t>
                        </w:r>
                        <w:r w:rsidR="00D52CE4"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bookmarkEnd w:id="3"/>
    <w:p w14:paraId="631BF716" w14:textId="7373BC3E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884C4BB" w:rsidR="00ED5112" w:rsidRDefault="00ED5112">
      <w:pPr>
        <w:rPr>
          <w:rFonts w:cstheme="minorHAnsi"/>
          <w:sz w:val="24"/>
          <w:szCs w:val="24"/>
        </w:rPr>
      </w:pPr>
    </w:p>
    <w:p w14:paraId="510BD7CB" w14:textId="3E17BB8B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59647329" w:rsidR="00C150A7" w:rsidRDefault="005647E6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71904" behindDoc="0" locked="0" layoutInCell="1" allowOverlap="1" wp14:anchorId="7DA2D5EA" wp14:editId="77044D04">
            <wp:simplePos x="0" y="0"/>
            <wp:positionH relativeFrom="page">
              <wp:posOffset>37465</wp:posOffset>
            </wp:positionH>
            <wp:positionV relativeFrom="paragraph">
              <wp:posOffset>-838835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AC78FC">
      <w:headerReference w:type="default" r:id="rId25"/>
      <w:footerReference w:type="default" r:id="rId26"/>
      <w:headerReference w:type="first" r:id="rId27"/>
      <w:type w:val="continuous"/>
      <w:pgSz w:w="11906" w:h="16838" w:code="9"/>
      <w:pgMar w:top="993" w:right="849" w:bottom="567" w:left="851" w:header="284" w:footer="694" w:gutter="0"/>
      <w:cols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41DA26" w14:textId="77777777" w:rsidR="00CA187F" w:rsidRDefault="00CA187F" w:rsidP="00ED544D">
      <w:pPr>
        <w:spacing w:after="0" w:line="240" w:lineRule="auto"/>
      </w:pPr>
      <w:r>
        <w:separator/>
      </w:r>
    </w:p>
  </w:endnote>
  <w:endnote w:type="continuationSeparator" w:id="0">
    <w:p w14:paraId="08327D36" w14:textId="77777777" w:rsidR="00CA187F" w:rsidRDefault="00CA187F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5" w:name="_Hlk124933023"/>
  <w:bookmarkStart w:id="6" w:name="_Hlk124933024"/>
  <w:bookmarkStart w:id="7" w:name="_Hlk124933025"/>
  <w:bookmarkStart w:id="8" w:name="_Hlk124933026"/>
  <w:bookmarkStart w:id="9" w:name="_Hlk124933769"/>
  <w:bookmarkStart w:id="10" w:name="_Hlk124933770"/>
  <w:bookmarkStart w:id="11" w:name="_Hlk124933789"/>
  <w:bookmarkStart w:id="12" w:name="_Hlk124933790"/>
  <w:p w14:paraId="2D3A8B4E" w14:textId="77A7734C" w:rsidR="00ED544D" w:rsidRDefault="00096985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4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7F821D" w14:textId="77777777" w:rsidR="00CA187F" w:rsidRDefault="00CA187F" w:rsidP="00ED544D">
      <w:pPr>
        <w:spacing w:after="0" w:line="240" w:lineRule="auto"/>
      </w:pPr>
      <w:r>
        <w:separator/>
      </w:r>
    </w:p>
  </w:footnote>
  <w:footnote w:type="continuationSeparator" w:id="0">
    <w:p w14:paraId="63ABB945" w14:textId="77777777" w:rsidR="00CA187F" w:rsidRDefault="00CA187F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4" w:name="_Hlk121295565"/>
    <w:r>
      <w:t>DİN KÜLTÜRÜ VE AHLAK BİLGİSİ</w:t>
    </w:r>
  </w:p>
  <w:p w14:paraId="267D6F43" w14:textId="3DFF1583" w:rsidR="00C150A7" w:rsidRDefault="00F925CF" w:rsidP="00C150A7">
    <w:pPr>
      <w:pStyle w:val="stBilgi"/>
      <w:jc w:val="center"/>
    </w:pPr>
    <w:r>
      <w:t>10</w:t>
    </w:r>
    <w:r w:rsidR="00C150A7">
      <w:t>. Sınıf 2.Dönem 1. Yazılı / Sınav Soruları</w:t>
    </w:r>
  </w:p>
  <w:bookmarkEnd w:id="4"/>
  <w:p w14:paraId="7DEE5D98" w14:textId="77777777" w:rsidR="00C150A7" w:rsidRDefault="00C150A7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pPr w:leftFromText="141" w:rightFromText="141" w:vertAnchor="page" w:horzAnchor="margin" w:tblpXSpec="center" w:tblpY="226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727264" w14:paraId="55ECB118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54B09A71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bookmarkStart w:id="13" w:name="_Hlk121296634"/>
          <w:r w:rsidRPr="00FD75DF">
            <w:rPr>
              <w:b/>
              <w:bCs/>
              <w:sz w:val="22"/>
              <w:szCs w:val="22"/>
            </w:rPr>
            <w:t>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621CC47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29A67080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………………….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Lisesi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71369485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</w:tr>
    <w:tr w:rsidR="00727264" w14:paraId="54F2C2B1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7452CC71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Soyadı: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277A0C61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039AC80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………………. Eğitim Öğretim Yılı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0F9B5403" w14:textId="77777777" w:rsidR="00727264" w:rsidRDefault="00727264" w:rsidP="00727264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 xml:space="preserve">Tarih: </w:t>
          </w:r>
          <w:proofErr w:type="gramStart"/>
          <w:r w:rsidRPr="000E4DCF">
            <w:rPr>
              <w:rFonts w:asciiTheme="minorHAnsi" w:hAnsiTheme="minorHAnsi"/>
              <w:sz w:val="24"/>
              <w:szCs w:val="24"/>
            </w:rPr>
            <w:t>……</w:t>
          </w:r>
          <w:proofErr w:type="gramEnd"/>
          <w:r w:rsidRPr="000E4DCF">
            <w:rPr>
              <w:rFonts w:asciiTheme="minorHAnsi" w:hAnsiTheme="minorHAnsi"/>
              <w:sz w:val="24"/>
              <w:szCs w:val="24"/>
            </w:rPr>
            <w:t>/……/ 20</w:t>
          </w:r>
          <w:r>
            <w:rPr>
              <w:rFonts w:asciiTheme="minorHAnsi" w:hAnsiTheme="minorHAnsi"/>
              <w:sz w:val="24"/>
              <w:szCs w:val="24"/>
            </w:rPr>
            <w:t>..</w:t>
          </w:r>
        </w:p>
      </w:tc>
    </w:tr>
    <w:tr w:rsidR="00727264" w14:paraId="099C684A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0023E4B5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Sınıfı: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7C09B683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BABB9BA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DİN KÜLTÜRÜ VE AHLAK BİLGİSİ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2600D948" w14:textId="77777777" w:rsidR="00727264" w:rsidRDefault="00727264" w:rsidP="00727264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>Aldığı Not</w:t>
          </w:r>
        </w:p>
      </w:tc>
    </w:tr>
    <w:tr w:rsidR="00727264" w14:paraId="1750F4F2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50599D26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No: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8EE9279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375F35E" w14:textId="14ECB0F7" w:rsidR="00727264" w:rsidRDefault="00727264" w:rsidP="00626F90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10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 Sınıf </w:t>
          </w:r>
          <w:r w:rsidR="00626F90">
            <w:rPr>
              <w:rFonts w:asciiTheme="minorHAnsi" w:hAnsiTheme="minorHAnsi"/>
              <w:b/>
              <w:iCs/>
              <w:sz w:val="24"/>
              <w:szCs w:val="24"/>
            </w:rPr>
            <w:t>Eylül Ayı Sorumluluk Sınavı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2F061499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</w:tr>
    <w:bookmarkEnd w:id="13"/>
  </w:tbl>
  <w:p w14:paraId="2762E66E" w14:textId="77777777" w:rsidR="00727264" w:rsidRDefault="0072726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9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5064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42D3"/>
    <w:rsid w:val="003D541A"/>
    <w:rsid w:val="00401657"/>
    <w:rsid w:val="00426B9F"/>
    <w:rsid w:val="00432A4D"/>
    <w:rsid w:val="00445F65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647E6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26F90"/>
    <w:rsid w:val="00636BC5"/>
    <w:rsid w:val="00645386"/>
    <w:rsid w:val="006871B2"/>
    <w:rsid w:val="006A1847"/>
    <w:rsid w:val="006B0CA3"/>
    <w:rsid w:val="006B2433"/>
    <w:rsid w:val="006C7645"/>
    <w:rsid w:val="00707FFC"/>
    <w:rsid w:val="00714F08"/>
    <w:rsid w:val="00727264"/>
    <w:rsid w:val="007841BD"/>
    <w:rsid w:val="00797BD9"/>
    <w:rsid w:val="007A0FAF"/>
    <w:rsid w:val="007B2670"/>
    <w:rsid w:val="007E7DF9"/>
    <w:rsid w:val="007F45DE"/>
    <w:rsid w:val="007F60CD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854F2"/>
    <w:rsid w:val="009C4CB0"/>
    <w:rsid w:val="009E31C7"/>
    <w:rsid w:val="009F7F2E"/>
    <w:rsid w:val="00A0559F"/>
    <w:rsid w:val="00A754CD"/>
    <w:rsid w:val="00A80AE1"/>
    <w:rsid w:val="00A83480"/>
    <w:rsid w:val="00A92366"/>
    <w:rsid w:val="00AC0769"/>
    <w:rsid w:val="00AC78FC"/>
    <w:rsid w:val="00AD3F1A"/>
    <w:rsid w:val="00B67338"/>
    <w:rsid w:val="00BC0CF0"/>
    <w:rsid w:val="00C026B1"/>
    <w:rsid w:val="00C150A7"/>
    <w:rsid w:val="00C23134"/>
    <w:rsid w:val="00C27595"/>
    <w:rsid w:val="00C87FD4"/>
    <w:rsid w:val="00CA187F"/>
    <w:rsid w:val="00CB65BF"/>
    <w:rsid w:val="00CB6C62"/>
    <w:rsid w:val="00CE7DEC"/>
    <w:rsid w:val="00CF4F54"/>
    <w:rsid w:val="00D21860"/>
    <w:rsid w:val="00D316E0"/>
    <w:rsid w:val="00D40B3C"/>
    <w:rsid w:val="00D501AB"/>
    <w:rsid w:val="00D52CE4"/>
    <w:rsid w:val="00D64042"/>
    <w:rsid w:val="00D650E9"/>
    <w:rsid w:val="00D8207C"/>
    <w:rsid w:val="00D93959"/>
    <w:rsid w:val="00D9648A"/>
    <w:rsid w:val="00DA1B31"/>
    <w:rsid w:val="00DB5596"/>
    <w:rsid w:val="00DB6FB8"/>
    <w:rsid w:val="00E01C8C"/>
    <w:rsid w:val="00E709B5"/>
    <w:rsid w:val="00E71579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25CF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ddyayinlar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4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134" TargetMode="External"/><Relationship Id="rId27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DE608D-CF47-4FDF-B8FE-E01826796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3</TotalTime>
  <Pages>4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Personel</cp:lastModifiedBy>
  <cp:revision>2</cp:revision>
  <cp:lastPrinted>2022-12-07T14:03:00Z</cp:lastPrinted>
  <dcterms:created xsi:type="dcterms:W3CDTF">2023-03-14T15:17:00Z</dcterms:created>
  <dcterms:modified xsi:type="dcterms:W3CDTF">2023-03-14T15:17:00Z</dcterms:modified>
</cp:coreProperties>
</file>