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24C59" w14:paraId="3B0D608D" w14:textId="77777777" w:rsidTr="009F10C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6992CC" w14:textId="77777777" w:rsidR="00724C59" w:rsidRPr="00FD75DF" w:rsidRDefault="00724C59" w:rsidP="009F10C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931956C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E3E06B4" w14:textId="77777777" w:rsidR="00724C59" w:rsidRDefault="00724C59" w:rsidP="009F10C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94299D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</w:p>
        </w:tc>
      </w:tr>
      <w:tr w:rsidR="00724C59" w14:paraId="546B3012" w14:textId="77777777" w:rsidTr="009F10C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B3DC603" w14:textId="77777777" w:rsidR="00724C59" w:rsidRPr="00FD75DF" w:rsidRDefault="00724C59" w:rsidP="009F10C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BE20AD3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C6212A" w14:textId="77777777" w:rsidR="00724C59" w:rsidRDefault="00724C59" w:rsidP="009F10C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F2F9F0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24C59" w14:paraId="4ED339C5" w14:textId="77777777" w:rsidTr="009F10C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20121C" w14:textId="77777777" w:rsidR="00724C59" w:rsidRPr="00FD75DF" w:rsidRDefault="00724C59" w:rsidP="009F10C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C638167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0684654" w14:textId="77777777" w:rsidR="00724C59" w:rsidRDefault="00724C59" w:rsidP="009F10C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5ECC60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24C59" w14:paraId="02938A11" w14:textId="77777777" w:rsidTr="009F10C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5C0B91" w14:textId="77777777" w:rsidR="00724C59" w:rsidRPr="00FD75DF" w:rsidRDefault="00724C59" w:rsidP="009F10C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347AB7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E548B6E" w14:textId="6A6962A4" w:rsidR="00724C59" w:rsidRDefault="00724C59" w:rsidP="009F10C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Sorumluluk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C75E9B4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BDFD40D" w14:textId="77777777" w:rsidR="00724C59" w:rsidRDefault="00724C59" w:rsidP="00724C59">
      <w:pPr>
        <w:pStyle w:val="SORUNOLUBOLD"/>
        <w:numPr>
          <w:ilvl w:val="0"/>
          <w:numId w:val="0"/>
        </w:numPr>
      </w:pPr>
    </w:p>
    <w:bookmarkEnd w:id="1"/>
    <w:p w14:paraId="0E80278A" w14:textId="67FA2F21" w:rsidR="00096985" w:rsidRDefault="00096985">
      <w:pPr>
        <w:rPr>
          <w:rFonts w:cstheme="minorHAnsi"/>
          <w:sz w:val="24"/>
          <w:szCs w:val="24"/>
        </w:rPr>
      </w:pPr>
    </w:p>
    <w:p w14:paraId="0A12297B" w14:textId="77777777" w:rsidR="0008699D" w:rsidRPr="0008699D" w:rsidRDefault="0008699D" w:rsidP="0008699D">
      <w:pPr>
        <w:pStyle w:val="SORUNOLUBOLD"/>
      </w:pPr>
      <w:r w:rsidRPr="0008699D">
        <w:t xml:space="preserve">A)Kozmolojik deli </w:t>
      </w:r>
      <w:r w:rsidRPr="0008699D">
        <w:tab/>
      </w:r>
      <w:r w:rsidRPr="0008699D">
        <w:tab/>
        <w:t>B) Ontolojik Delil</w:t>
      </w:r>
      <w:r w:rsidRPr="0008699D">
        <w:tab/>
      </w:r>
      <w:r w:rsidRPr="0008699D">
        <w:tab/>
        <w:t>C) Teolojik Delil</w:t>
      </w:r>
    </w:p>
    <w:p w14:paraId="75CDFD91" w14:textId="79EDA4CC" w:rsidR="0008699D" w:rsidRPr="0008699D" w:rsidRDefault="0008699D" w:rsidP="0008699D">
      <w:pPr>
        <w:ind w:left="283"/>
        <w:rPr>
          <w:rFonts w:ascii="Calibri" w:eastAsia="Calibri" w:hAnsi="Calibri" w:cstheme="minorHAnsi"/>
          <w:szCs w:val="20"/>
        </w:rPr>
      </w:pPr>
      <w:r w:rsidRPr="0008699D">
        <w:rPr>
          <w:rFonts w:ascii="Calibri" w:eastAsia="Calibri" w:hAnsi="Calibri" w:cstheme="minorHAnsi"/>
          <w:szCs w:val="20"/>
        </w:rPr>
        <w:t>D)Dini Tecrübe Delili</w:t>
      </w:r>
      <w:r w:rsidRPr="0008699D">
        <w:rPr>
          <w:rFonts w:ascii="Calibri" w:eastAsia="Calibri" w:hAnsi="Calibri" w:cstheme="minorHAnsi"/>
          <w:szCs w:val="20"/>
        </w:rPr>
        <w:tab/>
      </w:r>
      <w:r w:rsidRPr="0008699D">
        <w:rPr>
          <w:rFonts w:ascii="Calibri" w:eastAsia="Calibri" w:hAnsi="Calibri" w:cstheme="minorHAnsi"/>
          <w:szCs w:val="20"/>
        </w:rPr>
        <w:tab/>
        <w:t>E)Ahlak Delili</w:t>
      </w:r>
    </w:p>
    <w:p w14:paraId="7A85921E" w14:textId="6C48E778" w:rsidR="0008699D" w:rsidRPr="0008699D" w:rsidRDefault="0008699D" w:rsidP="0008699D">
      <w:pPr>
        <w:pStyle w:val="SORUNOLUBOLD"/>
      </w:pPr>
      <w:r w:rsidRPr="0008699D">
        <w:t>Sahabi: Hz. Peygamber(s.a.v.)’e yetişmiş, O’na iman etmiş ve arkadaş diye anılabilecek ölçüde uzun süre onunla birlikte bulunup sohbetine devam etmiş ve getirdiği daveti anlamış kimselere denir.</w:t>
      </w:r>
    </w:p>
    <w:p w14:paraId="45740D43" w14:textId="77777777" w:rsidR="0008699D" w:rsidRPr="0008699D" w:rsidRDefault="0008699D" w:rsidP="0008699D">
      <w:pPr>
        <w:spacing w:after="120"/>
        <w:ind w:left="283"/>
      </w:pPr>
      <w:proofErr w:type="gramStart"/>
      <w:r w:rsidRPr="0008699D">
        <w:t>el</w:t>
      </w:r>
      <w:proofErr w:type="gramEnd"/>
      <w:r w:rsidRPr="0008699D">
        <w:t>-Emin: Hz. Muhammed’e vefakar, verdiği sözleri yerine getiren, kimseyi aldatmayan, hile ve yalan kazanç sağlamaya çalışmayan, asla yalan söylemeyen biri olduğu için verilen lakaptır.</w:t>
      </w:r>
    </w:p>
    <w:p w14:paraId="102DAAAB" w14:textId="77777777" w:rsidR="0008699D" w:rsidRPr="0008699D" w:rsidRDefault="0008699D" w:rsidP="0008699D">
      <w:pPr>
        <w:rPr>
          <w:rFonts w:ascii="Calibri" w:eastAsia="Calibri" w:hAnsi="Calibri" w:cstheme="minorHAnsi"/>
          <w:szCs w:val="20"/>
        </w:rPr>
      </w:pPr>
    </w:p>
    <w:p w14:paraId="42F9281B" w14:textId="63777C50" w:rsidR="0008699D" w:rsidRPr="0008699D" w:rsidRDefault="0008699D" w:rsidP="0008699D">
      <w:pPr>
        <w:pStyle w:val="SORUNOLUBOLD"/>
      </w:pPr>
      <w:r w:rsidRPr="0008699D">
        <w:t>I. İbadet</w:t>
      </w:r>
      <w:r w:rsidRPr="0008699D">
        <w:tab/>
        <w:t>II. Dua</w:t>
      </w:r>
      <w:r w:rsidRPr="0008699D">
        <w:tab/>
      </w:r>
      <w:r w:rsidRPr="0008699D">
        <w:tab/>
        <w:t>III. Kur’an Okumak</w:t>
      </w:r>
      <w:r w:rsidRPr="0008699D">
        <w:tab/>
        <w:t>IV. Tövbe ve İstiğfar</w:t>
      </w:r>
    </w:p>
    <w:p w14:paraId="6B84604F" w14:textId="77777777" w:rsidR="0008699D" w:rsidRPr="0008699D" w:rsidRDefault="0008699D" w:rsidP="0008699D">
      <w:pPr>
        <w:rPr>
          <w:rFonts w:ascii="Calibri" w:eastAsia="Calibri" w:hAnsi="Calibri" w:cstheme="minorHAnsi"/>
          <w:szCs w:val="20"/>
        </w:rPr>
      </w:pPr>
    </w:p>
    <w:p w14:paraId="506FA1FF" w14:textId="1D98DCE5" w:rsidR="0008699D" w:rsidRPr="0008699D" w:rsidRDefault="0008699D" w:rsidP="0008699D">
      <w:pPr>
        <w:pStyle w:val="SORUNOLUBOLD"/>
      </w:pPr>
      <w:r w:rsidRPr="0008699D">
        <w:t xml:space="preserve">I. </w:t>
      </w:r>
      <w:proofErr w:type="spellStart"/>
      <w:r w:rsidRPr="0008699D">
        <w:t>Vücud</w:t>
      </w:r>
      <w:proofErr w:type="spellEnd"/>
      <w:r w:rsidRPr="0008699D">
        <w:tab/>
        <w:t xml:space="preserve"> II. Kıdem</w:t>
      </w:r>
      <w:r w:rsidRPr="0008699D">
        <w:tab/>
      </w:r>
      <w:r w:rsidRPr="0008699D">
        <w:tab/>
        <w:t>III. Beka</w:t>
      </w:r>
      <w:r w:rsidRPr="0008699D">
        <w:tab/>
      </w:r>
      <w:r w:rsidRPr="0008699D">
        <w:tab/>
        <w:t xml:space="preserve">IV. Vahdaniyet      </w:t>
      </w:r>
    </w:p>
    <w:p w14:paraId="65A691AB" w14:textId="77777777" w:rsidR="0008699D" w:rsidRPr="0008699D" w:rsidRDefault="0008699D" w:rsidP="0008699D">
      <w:pPr>
        <w:ind w:left="283"/>
        <w:rPr>
          <w:rFonts w:ascii="Calibri" w:eastAsia="Calibri" w:hAnsi="Calibri" w:cstheme="minorHAnsi"/>
          <w:szCs w:val="20"/>
        </w:rPr>
      </w:pPr>
      <w:r w:rsidRPr="0008699D">
        <w:rPr>
          <w:rFonts w:ascii="Calibri" w:eastAsia="Calibri" w:hAnsi="Calibri" w:cstheme="minorHAnsi"/>
          <w:szCs w:val="20"/>
        </w:rPr>
        <w:t xml:space="preserve"> V. </w:t>
      </w:r>
      <w:proofErr w:type="spellStart"/>
      <w:r w:rsidRPr="0008699D">
        <w:rPr>
          <w:rFonts w:ascii="Calibri" w:eastAsia="Calibri" w:hAnsi="Calibri" w:cstheme="minorHAnsi"/>
          <w:szCs w:val="20"/>
        </w:rPr>
        <w:t>Muhalefetün</w:t>
      </w:r>
      <w:proofErr w:type="spellEnd"/>
      <w:r w:rsidRPr="0008699D">
        <w:rPr>
          <w:rFonts w:ascii="Calibri" w:eastAsia="Calibri" w:hAnsi="Calibri" w:cstheme="minorHAnsi"/>
          <w:szCs w:val="20"/>
        </w:rPr>
        <w:t xml:space="preserve"> </w:t>
      </w:r>
      <w:proofErr w:type="spellStart"/>
      <w:r w:rsidRPr="0008699D">
        <w:rPr>
          <w:rFonts w:ascii="Calibri" w:eastAsia="Calibri" w:hAnsi="Calibri" w:cstheme="minorHAnsi"/>
          <w:szCs w:val="20"/>
        </w:rPr>
        <w:t>li’l</w:t>
      </w:r>
      <w:proofErr w:type="spellEnd"/>
      <w:r w:rsidRPr="0008699D">
        <w:rPr>
          <w:rFonts w:ascii="Calibri" w:eastAsia="Calibri" w:hAnsi="Calibri" w:cstheme="minorHAnsi"/>
          <w:szCs w:val="20"/>
        </w:rPr>
        <w:t xml:space="preserve"> Havadis</w:t>
      </w:r>
      <w:r w:rsidRPr="0008699D">
        <w:rPr>
          <w:rFonts w:ascii="Calibri" w:eastAsia="Calibri" w:hAnsi="Calibri" w:cstheme="minorHAnsi"/>
          <w:szCs w:val="20"/>
        </w:rPr>
        <w:tab/>
      </w:r>
      <w:r w:rsidRPr="0008699D">
        <w:rPr>
          <w:rFonts w:ascii="Calibri" w:eastAsia="Calibri" w:hAnsi="Calibri" w:cstheme="minorHAnsi"/>
          <w:szCs w:val="20"/>
        </w:rPr>
        <w:tab/>
        <w:t xml:space="preserve">VI. Kıyam bi </w:t>
      </w:r>
      <w:proofErr w:type="spellStart"/>
      <w:r w:rsidRPr="0008699D">
        <w:rPr>
          <w:rFonts w:ascii="Calibri" w:eastAsia="Calibri" w:hAnsi="Calibri" w:cstheme="minorHAnsi"/>
          <w:szCs w:val="20"/>
        </w:rPr>
        <w:t>Nefsihi</w:t>
      </w:r>
      <w:proofErr w:type="spellEnd"/>
    </w:p>
    <w:p w14:paraId="422F4BC0" w14:textId="77777777" w:rsidR="0008699D" w:rsidRPr="0008699D" w:rsidRDefault="0008699D" w:rsidP="0008699D">
      <w:pPr>
        <w:rPr>
          <w:rFonts w:ascii="Calibri" w:eastAsia="Calibri" w:hAnsi="Calibri" w:cstheme="minorHAnsi"/>
          <w:szCs w:val="20"/>
        </w:rPr>
      </w:pPr>
    </w:p>
    <w:p w14:paraId="2B79DD8B" w14:textId="14EE958D" w:rsidR="0008699D" w:rsidRPr="0008699D" w:rsidRDefault="0008699D" w:rsidP="0008699D">
      <w:pPr>
        <w:pStyle w:val="SORUNOLUBOLD"/>
      </w:pPr>
      <w:r w:rsidRPr="0008699D">
        <w:t xml:space="preserve">I. Hayat </w:t>
      </w:r>
      <w:r w:rsidRPr="0008699D">
        <w:tab/>
        <w:t xml:space="preserve">II. </w:t>
      </w:r>
      <w:proofErr w:type="gramStart"/>
      <w:r w:rsidRPr="0008699D">
        <w:t xml:space="preserve">İlim  </w:t>
      </w:r>
      <w:r w:rsidRPr="0008699D">
        <w:tab/>
      </w:r>
      <w:proofErr w:type="gramEnd"/>
      <w:r w:rsidRPr="0008699D">
        <w:tab/>
        <w:t xml:space="preserve">III. </w:t>
      </w:r>
      <w:proofErr w:type="spellStart"/>
      <w:r w:rsidRPr="0008699D">
        <w:t>Sem’i</w:t>
      </w:r>
      <w:proofErr w:type="spellEnd"/>
      <w:r w:rsidRPr="0008699D">
        <w:tab/>
      </w:r>
      <w:proofErr w:type="spellStart"/>
      <w:r w:rsidRPr="0008699D">
        <w:t>IV.Basar</w:t>
      </w:r>
      <w:proofErr w:type="spellEnd"/>
      <w:r w:rsidRPr="0008699D">
        <w:t xml:space="preserve">      </w:t>
      </w:r>
    </w:p>
    <w:p w14:paraId="7D34DA56" w14:textId="1FEBF986" w:rsidR="0008699D" w:rsidRPr="0008699D" w:rsidRDefault="0008699D" w:rsidP="0008699D">
      <w:pPr>
        <w:ind w:left="283"/>
        <w:rPr>
          <w:rFonts w:ascii="Calibri" w:eastAsia="Calibri" w:hAnsi="Calibri" w:cstheme="minorHAnsi"/>
          <w:szCs w:val="20"/>
        </w:rPr>
      </w:pPr>
      <w:r w:rsidRPr="0008699D">
        <w:rPr>
          <w:rFonts w:ascii="Calibri" w:eastAsia="Calibri" w:hAnsi="Calibri" w:cstheme="minorHAnsi"/>
          <w:szCs w:val="20"/>
        </w:rPr>
        <w:t>V. İrade</w:t>
      </w:r>
      <w:r w:rsidRPr="0008699D">
        <w:rPr>
          <w:rFonts w:ascii="Calibri" w:eastAsia="Calibri" w:hAnsi="Calibri" w:cstheme="minorHAnsi"/>
          <w:szCs w:val="20"/>
        </w:rPr>
        <w:tab/>
        <w:t xml:space="preserve">VI. Kudret </w:t>
      </w:r>
      <w:r w:rsidRPr="0008699D">
        <w:rPr>
          <w:rFonts w:ascii="Calibri" w:eastAsia="Calibri" w:hAnsi="Calibri" w:cstheme="minorHAnsi"/>
          <w:szCs w:val="20"/>
        </w:rPr>
        <w:tab/>
        <w:t>VII. Kelam</w:t>
      </w:r>
      <w:r w:rsidRPr="0008699D">
        <w:rPr>
          <w:rFonts w:ascii="Calibri" w:eastAsia="Calibri" w:hAnsi="Calibri" w:cstheme="minorHAnsi"/>
          <w:szCs w:val="20"/>
        </w:rPr>
        <w:tab/>
        <w:t>VIII. Tekvin</w:t>
      </w:r>
    </w:p>
    <w:p w14:paraId="6FA901F6" w14:textId="77777777" w:rsidR="0008699D" w:rsidRPr="0008699D" w:rsidRDefault="0008699D" w:rsidP="0008699D">
      <w:pPr>
        <w:rPr>
          <w:rFonts w:ascii="Calibri" w:eastAsia="Calibri" w:hAnsi="Calibri" w:cstheme="minorHAnsi"/>
          <w:szCs w:val="20"/>
        </w:rPr>
      </w:pPr>
    </w:p>
    <w:p w14:paraId="41BD29C9" w14:textId="32F25153" w:rsidR="0008699D" w:rsidRPr="0008699D" w:rsidRDefault="0008699D" w:rsidP="0008699D">
      <w:pPr>
        <w:pStyle w:val="SORUNOLUBOLD"/>
      </w:pPr>
      <w:r w:rsidRPr="0008699D">
        <w:t>a) Hat Sanatı</w:t>
      </w:r>
      <w:r w:rsidRPr="0008699D">
        <w:tab/>
        <w:t>b) Ebru Sanatı</w:t>
      </w:r>
      <w:r w:rsidRPr="0008699D">
        <w:tab/>
      </w:r>
      <w:r w:rsidRPr="0008699D">
        <w:tab/>
        <w:t>c) Oymacılık sanatı</w:t>
      </w:r>
    </w:p>
    <w:p w14:paraId="10F8E1C2" w14:textId="1526B592" w:rsidR="0008699D" w:rsidRPr="0008699D" w:rsidRDefault="0008699D" w:rsidP="0008699D">
      <w:pPr>
        <w:ind w:left="283"/>
        <w:rPr>
          <w:rFonts w:ascii="Calibri" w:eastAsia="Calibri" w:hAnsi="Calibri" w:cstheme="minorHAnsi"/>
          <w:szCs w:val="20"/>
        </w:rPr>
      </w:pPr>
      <w:r w:rsidRPr="0008699D">
        <w:rPr>
          <w:rFonts w:ascii="Calibri" w:eastAsia="Calibri" w:hAnsi="Calibri" w:cstheme="minorHAnsi"/>
          <w:szCs w:val="20"/>
        </w:rPr>
        <w:t xml:space="preserve"> d)Tezhip Sanatı</w:t>
      </w:r>
      <w:r w:rsidRPr="0008699D">
        <w:rPr>
          <w:rFonts w:ascii="Calibri" w:eastAsia="Calibri" w:hAnsi="Calibri" w:cstheme="minorHAnsi"/>
          <w:szCs w:val="20"/>
        </w:rPr>
        <w:tab/>
      </w:r>
      <w:r w:rsidRPr="0008699D">
        <w:rPr>
          <w:rFonts w:ascii="Calibri" w:eastAsia="Calibri" w:hAnsi="Calibri" w:cstheme="minorHAnsi"/>
          <w:szCs w:val="20"/>
        </w:rPr>
        <w:tab/>
        <w:t xml:space="preserve">e) Minyatür Sanatı </w:t>
      </w:r>
      <w:r w:rsidRPr="0008699D">
        <w:rPr>
          <w:rFonts w:ascii="Calibri" w:eastAsia="Calibri" w:hAnsi="Calibri" w:cstheme="minorHAnsi"/>
          <w:szCs w:val="20"/>
        </w:rPr>
        <w:tab/>
        <w:t>f)Çinicilik</w:t>
      </w:r>
    </w:p>
    <w:p w14:paraId="60C6A7C2" w14:textId="77777777" w:rsidR="0008699D" w:rsidRDefault="0008699D" w:rsidP="0008699D">
      <w:pPr>
        <w:pStyle w:val="SORUNOLUBOLD"/>
      </w:pPr>
      <w:r w:rsidRPr="0008699D">
        <w:t xml:space="preserve">a. Yalan </w:t>
      </w:r>
      <w:r w:rsidRPr="0008699D">
        <w:tab/>
        <w:t>b. İftira</w:t>
      </w:r>
      <w:r w:rsidRPr="0008699D">
        <w:tab/>
        <w:t xml:space="preserve"> </w:t>
      </w:r>
      <w:r w:rsidRPr="0008699D">
        <w:tab/>
        <w:t xml:space="preserve">c. Gıybet </w:t>
      </w:r>
      <w:r w:rsidRPr="0008699D">
        <w:tab/>
      </w:r>
      <w:proofErr w:type="spellStart"/>
      <w:r w:rsidRPr="0008699D">
        <w:t>d.Suizan</w:t>
      </w:r>
      <w:proofErr w:type="spellEnd"/>
      <w:r w:rsidRPr="0008699D">
        <w:t xml:space="preserve"> </w:t>
      </w:r>
      <w:r w:rsidRPr="0008699D">
        <w:tab/>
      </w:r>
      <w:proofErr w:type="spellStart"/>
      <w:r w:rsidRPr="0008699D">
        <w:t>e.İsraf</w:t>
      </w:r>
      <w:proofErr w:type="spellEnd"/>
      <w:r w:rsidRPr="0008699D">
        <w:t xml:space="preserve"> </w:t>
      </w:r>
      <w:r w:rsidRPr="0008699D">
        <w:tab/>
      </w:r>
      <w:r w:rsidRPr="0008699D">
        <w:tab/>
      </w:r>
      <w:proofErr w:type="spellStart"/>
      <w:r w:rsidRPr="0008699D">
        <w:t>f.Mahremiyetin</w:t>
      </w:r>
      <w:proofErr w:type="spellEnd"/>
      <w:r w:rsidRPr="0008699D">
        <w:t xml:space="preserve"> ihlali(Tecessüs) </w:t>
      </w:r>
    </w:p>
    <w:p w14:paraId="36F98BDF" w14:textId="0E6556FC" w:rsidR="0008699D" w:rsidRPr="0008699D" w:rsidRDefault="0008699D" w:rsidP="0008699D">
      <w:pPr>
        <w:ind w:left="283"/>
      </w:pPr>
      <w:proofErr w:type="spellStart"/>
      <w:r w:rsidRPr="0008699D">
        <w:t>g.Haset</w:t>
      </w:r>
      <w:proofErr w:type="spellEnd"/>
      <w:r w:rsidRPr="0008699D">
        <w:t xml:space="preserve"> Etmek</w:t>
      </w:r>
      <w:r w:rsidRPr="0008699D">
        <w:tab/>
      </w:r>
      <w:r w:rsidRPr="0008699D">
        <w:tab/>
        <w:t>h. Hile Yapmak</w:t>
      </w:r>
    </w:p>
    <w:p w14:paraId="1E77ACED" w14:textId="49D02B5D" w:rsidR="0008699D" w:rsidRPr="0008699D" w:rsidRDefault="0008699D" w:rsidP="0008699D">
      <w:pPr>
        <w:pStyle w:val="SORUNOLUBOLD"/>
      </w:pPr>
      <w:r w:rsidRPr="0008699D">
        <w:t>Hanefilik-------Ebu Hanife</w:t>
      </w:r>
    </w:p>
    <w:p w14:paraId="7031BB70" w14:textId="76829848" w:rsidR="0008699D" w:rsidRPr="0008699D" w:rsidRDefault="0008699D" w:rsidP="0008699D">
      <w:pPr>
        <w:ind w:left="283"/>
      </w:pPr>
      <w:r w:rsidRPr="0008699D">
        <w:t>Malikilik--------Malik b. Enes</w:t>
      </w:r>
    </w:p>
    <w:p w14:paraId="3EF0B27F" w14:textId="0B190117" w:rsidR="0008699D" w:rsidRPr="0008699D" w:rsidRDefault="0008699D" w:rsidP="0008699D">
      <w:pPr>
        <w:ind w:left="283"/>
      </w:pPr>
      <w:r w:rsidRPr="0008699D">
        <w:t>Şafiilik----------Muhammed b. İdris eş-Şafii</w:t>
      </w:r>
    </w:p>
    <w:p w14:paraId="03EEE101" w14:textId="6F1C92F0" w:rsidR="00724C59" w:rsidRDefault="0008699D" w:rsidP="0008699D">
      <w:pPr>
        <w:ind w:left="283"/>
        <w:rPr>
          <w:sz w:val="24"/>
          <w:szCs w:val="24"/>
        </w:rPr>
      </w:pPr>
      <w:proofErr w:type="spellStart"/>
      <w:r w:rsidRPr="0008699D">
        <w:t>Hanbelilik</w:t>
      </w:r>
      <w:proofErr w:type="spellEnd"/>
      <w:r w:rsidRPr="0008699D">
        <w:t>------Ahmed b. Hanbel</w:t>
      </w:r>
    </w:p>
    <w:p w14:paraId="290A0428" w14:textId="004E4BC6" w:rsidR="00724C59" w:rsidRDefault="00724C59">
      <w:pPr>
        <w:rPr>
          <w:rFonts w:cstheme="minorHAnsi"/>
          <w:sz w:val="24"/>
          <w:szCs w:val="24"/>
        </w:rPr>
      </w:pPr>
    </w:p>
    <w:p w14:paraId="56BDAB38" w14:textId="455E5757" w:rsidR="00724C59" w:rsidRDefault="00724C59">
      <w:pPr>
        <w:rPr>
          <w:rFonts w:cstheme="minorHAnsi"/>
          <w:sz w:val="24"/>
          <w:szCs w:val="24"/>
        </w:rPr>
      </w:pPr>
    </w:p>
    <w:p w14:paraId="4F497E38" w14:textId="77777777" w:rsidR="00724C59" w:rsidRDefault="00724C59">
      <w:pPr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727264" w14:paraId="148EC434" w14:textId="77777777" w:rsidTr="00727264">
        <w:tc>
          <w:tcPr>
            <w:tcW w:w="4738" w:type="dxa"/>
          </w:tcPr>
          <w:p w14:paraId="6B14B5C9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727264" w14:paraId="4237DB64" w14:textId="77777777" w:rsidTr="00727264">
        <w:tc>
          <w:tcPr>
            <w:tcW w:w="4738" w:type="dxa"/>
          </w:tcPr>
          <w:p w14:paraId="4409ACD2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727264" w14:paraId="3521F86F" w14:textId="77777777" w:rsidTr="00727264">
        <w:tc>
          <w:tcPr>
            <w:tcW w:w="4738" w:type="dxa"/>
          </w:tcPr>
          <w:p w14:paraId="73E862C4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4811D6" w14:textId="0166C67F" w:rsidR="003D541A" w:rsidRDefault="003D541A">
      <w:pPr>
        <w:rPr>
          <w:rFonts w:cstheme="minorHAnsi"/>
          <w:sz w:val="24"/>
          <w:szCs w:val="24"/>
        </w:rPr>
      </w:pP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2" w:name="_Hlk125127192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1162AB11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26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7B69D06A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4C59">
      <w:headerReference w:type="default" r:id="rId22"/>
      <w:footerReference w:type="default" r:id="rId23"/>
      <w:type w:val="continuous"/>
      <w:pgSz w:w="11906" w:h="16838" w:code="9"/>
      <w:pgMar w:top="993" w:right="849" w:bottom="567" w:left="851" w:header="284" w:footer="694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6"/>
  </w:num>
  <w:num w:numId="2" w16cid:durableId="1368987385">
    <w:abstractNumId w:val="7"/>
  </w:num>
  <w:num w:numId="3" w16cid:durableId="710424297">
    <w:abstractNumId w:val="8"/>
  </w:num>
  <w:num w:numId="4" w16cid:durableId="1304041857">
    <w:abstractNumId w:val="4"/>
  </w:num>
  <w:num w:numId="5" w16cid:durableId="237449479">
    <w:abstractNumId w:val="6"/>
    <w:lvlOverride w:ilvl="0">
      <w:startOverride w:val="1"/>
    </w:lvlOverride>
  </w:num>
  <w:num w:numId="6" w16cid:durableId="1322536676">
    <w:abstractNumId w:val="6"/>
    <w:lvlOverride w:ilvl="0">
      <w:startOverride w:val="1"/>
    </w:lvlOverride>
  </w:num>
  <w:num w:numId="7" w16cid:durableId="1232154738">
    <w:abstractNumId w:val="6"/>
    <w:lvlOverride w:ilvl="0">
      <w:startOverride w:val="1"/>
    </w:lvlOverride>
  </w:num>
  <w:num w:numId="8" w16cid:durableId="1368800974">
    <w:abstractNumId w:val="6"/>
    <w:lvlOverride w:ilvl="0">
      <w:startOverride w:val="1"/>
    </w:lvlOverride>
  </w:num>
  <w:num w:numId="9" w16cid:durableId="711686611">
    <w:abstractNumId w:val="8"/>
    <w:lvlOverride w:ilvl="0">
      <w:startOverride w:val="1"/>
    </w:lvlOverride>
  </w:num>
  <w:num w:numId="10" w16cid:durableId="1508254507">
    <w:abstractNumId w:val="6"/>
    <w:lvlOverride w:ilvl="0">
      <w:startOverride w:val="1"/>
    </w:lvlOverride>
  </w:num>
  <w:num w:numId="11" w16cid:durableId="832722263">
    <w:abstractNumId w:val="6"/>
    <w:lvlOverride w:ilvl="0">
      <w:startOverride w:val="1"/>
    </w:lvlOverride>
  </w:num>
  <w:num w:numId="12" w16cid:durableId="504396740">
    <w:abstractNumId w:val="6"/>
    <w:lvlOverride w:ilvl="0">
      <w:startOverride w:val="1"/>
    </w:lvlOverride>
  </w:num>
  <w:num w:numId="13" w16cid:durableId="784036679">
    <w:abstractNumId w:val="8"/>
    <w:lvlOverride w:ilvl="0">
      <w:startOverride w:val="1"/>
    </w:lvlOverride>
  </w:num>
  <w:num w:numId="14" w16cid:durableId="443424555">
    <w:abstractNumId w:val="6"/>
    <w:lvlOverride w:ilvl="0">
      <w:startOverride w:val="1"/>
    </w:lvlOverride>
  </w:num>
  <w:num w:numId="15" w16cid:durableId="1253783061">
    <w:abstractNumId w:val="6"/>
    <w:lvlOverride w:ilvl="0">
      <w:startOverride w:val="1"/>
    </w:lvlOverride>
  </w:num>
  <w:num w:numId="16" w16cid:durableId="1814636124">
    <w:abstractNumId w:val="6"/>
    <w:lvlOverride w:ilvl="0">
      <w:startOverride w:val="1"/>
    </w:lvlOverride>
  </w:num>
  <w:num w:numId="17" w16cid:durableId="1602034143">
    <w:abstractNumId w:val="6"/>
    <w:lvlOverride w:ilvl="0">
      <w:startOverride w:val="1"/>
    </w:lvlOverride>
  </w:num>
  <w:num w:numId="18" w16cid:durableId="1612737209">
    <w:abstractNumId w:val="8"/>
    <w:lvlOverride w:ilvl="0">
      <w:startOverride w:val="1"/>
    </w:lvlOverride>
  </w:num>
  <w:num w:numId="19" w16cid:durableId="2143039897">
    <w:abstractNumId w:val="6"/>
    <w:lvlOverride w:ilvl="0">
      <w:startOverride w:val="1"/>
    </w:lvlOverride>
  </w:num>
  <w:num w:numId="20" w16cid:durableId="1893031724">
    <w:abstractNumId w:val="6"/>
    <w:lvlOverride w:ilvl="0">
      <w:startOverride w:val="1"/>
    </w:lvlOverride>
  </w:num>
  <w:num w:numId="21" w16cid:durableId="375392353">
    <w:abstractNumId w:val="6"/>
    <w:lvlOverride w:ilvl="0">
      <w:startOverride w:val="1"/>
    </w:lvlOverride>
  </w:num>
  <w:num w:numId="22" w16cid:durableId="1439131810">
    <w:abstractNumId w:val="6"/>
    <w:lvlOverride w:ilvl="0">
      <w:startOverride w:val="1"/>
    </w:lvlOverride>
  </w:num>
  <w:num w:numId="23" w16cid:durableId="1408961897">
    <w:abstractNumId w:val="6"/>
    <w:lvlOverride w:ilvl="0">
      <w:startOverride w:val="1"/>
    </w:lvlOverride>
  </w:num>
  <w:num w:numId="24" w16cid:durableId="1828547524">
    <w:abstractNumId w:val="6"/>
    <w:lvlOverride w:ilvl="0">
      <w:startOverride w:val="1"/>
    </w:lvlOverride>
  </w:num>
  <w:num w:numId="25" w16cid:durableId="295067528">
    <w:abstractNumId w:val="6"/>
    <w:lvlOverride w:ilvl="0">
      <w:startOverride w:val="1"/>
    </w:lvlOverride>
  </w:num>
  <w:num w:numId="26" w16cid:durableId="1706641339">
    <w:abstractNumId w:val="6"/>
    <w:lvlOverride w:ilvl="0">
      <w:startOverride w:val="1"/>
    </w:lvlOverride>
  </w:num>
  <w:num w:numId="27" w16cid:durableId="481236733">
    <w:abstractNumId w:val="6"/>
    <w:lvlOverride w:ilvl="0">
      <w:startOverride w:val="1"/>
    </w:lvlOverride>
  </w:num>
  <w:num w:numId="28" w16cid:durableId="511575363">
    <w:abstractNumId w:val="6"/>
    <w:lvlOverride w:ilvl="0">
      <w:startOverride w:val="1"/>
    </w:lvlOverride>
  </w:num>
  <w:num w:numId="29" w16cid:durableId="180241016">
    <w:abstractNumId w:val="6"/>
    <w:lvlOverride w:ilvl="0">
      <w:startOverride w:val="1"/>
    </w:lvlOverride>
  </w:num>
  <w:num w:numId="30" w16cid:durableId="1754739415">
    <w:abstractNumId w:val="6"/>
    <w:lvlOverride w:ilvl="0">
      <w:startOverride w:val="1"/>
    </w:lvlOverride>
  </w:num>
  <w:num w:numId="31" w16cid:durableId="1916667188">
    <w:abstractNumId w:val="6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9"/>
  </w:num>
  <w:num w:numId="35" w16cid:durableId="1388605711">
    <w:abstractNumId w:val="5"/>
  </w:num>
  <w:num w:numId="36" w16cid:durableId="713162752">
    <w:abstractNumId w:val="0"/>
  </w:num>
  <w:num w:numId="37" w16cid:durableId="2142184907">
    <w:abstractNumId w:val="6"/>
    <w:lvlOverride w:ilvl="0">
      <w:startOverride w:val="1"/>
    </w:lvlOverride>
  </w:num>
  <w:num w:numId="38" w16cid:durableId="1646013130">
    <w:abstractNumId w:val="6"/>
    <w:lvlOverride w:ilvl="0">
      <w:startOverride w:val="1"/>
    </w:lvlOverride>
  </w:num>
  <w:num w:numId="39" w16cid:durableId="632491168">
    <w:abstractNumId w:val="6"/>
    <w:lvlOverride w:ilvl="0">
      <w:startOverride w:val="1"/>
    </w:lvlOverride>
  </w:num>
  <w:num w:numId="40" w16cid:durableId="1331524728">
    <w:abstractNumId w:val="6"/>
    <w:lvlOverride w:ilvl="0">
      <w:startOverride w:val="1"/>
    </w:lvlOverride>
  </w:num>
  <w:num w:numId="41" w16cid:durableId="1393885685">
    <w:abstractNumId w:val="6"/>
    <w:lvlOverride w:ilvl="0">
      <w:startOverride w:val="1"/>
    </w:lvlOverride>
  </w:num>
  <w:num w:numId="42" w16cid:durableId="425150606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8699D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4C59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99D"/>
    <w:rPr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2</cp:revision>
  <cp:lastPrinted>2022-12-07T14:03:00Z</cp:lastPrinted>
  <dcterms:created xsi:type="dcterms:W3CDTF">2023-02-22T13:16:00Z</dcterms:created>
  <dcterms:modified xsi:type="dcterms:W3CDTF">2023-02-22T13:16:00Z</dcterms:modified>
</cp:coreProperties>
</file>