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bookmarkEnd w:id="0"/>
    <w:p w14:paraId="2AD0797E" w14:textId="3CFB1160" w:rsidR="00C150A7" w:rsidRPr="00C67B95" w:rsidRDefault="00C67B95" w:rsidP="00C67B95">
      <w:pPr>
        <w:pStyle w:val="SORUNOLUAIK"/>
        <w:rPr>
          <w:rStyle w:val="Gl"/>
        </w:rPr>
      </w:pPr>
      <w:r w:rsidRPr="00C67B95">
        <w:rPr>
          <w:rStyle w:val="Gl"/>
        </w:rPr>
        <w:t>Aşağıda verilen cümlelerin boşluklarına parantez içinden uygun kelimeyi daire içine alınız?</w:t>
      </w:r>
    </w:p>
    <w:p w14:paraId="77CABBB7" w14:textId="4450442B" w:rsidR="00C150A7" w:rsidRDefault="00C67B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653FC50" wp14:editId="7C42A437">
            <wp:extent cx="2987040" cy="944880"/>
            <wp:effectExtent l="0" t="0" r="381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DCC3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3A20B291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68425848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60BA2AE3" w14:textId="77777777" w:rsidR="00C150A7" w:rsidRPr="00C67B95" w:rsidRDefault="00C67B95" w:rsidP="00E45264">
      <w:pPr>
        <w:pStyle w:val="SORUNOLUAIK"/>
        <w:rPr>
          <w:rStyle w:val="Gl"/>
        </w:rPr>
      </w:pPr>
      <w:r w:rsidRPr="00C67B95">
        <w:rPr>
          <w:rStyle w:val="Gl"/>
        </w:rPr>
        <w:t xml:space="preserve">Aşağıdaki Arapça cümleleri cümle şeklinde Türkçeye çeviri yapınız? </w:t>
      </w:r>
    </w:p>
    <w:p w14:paraId="29658054" w14:textId="1D41AB54" w:rsidR="00C150A7" w:rsidRDefault="00C67B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B5670C8" wp14:editId="729B113F">
            <wp:extent cx="3014980" cy="736720"/>
            <wp:effectExtent l="0" t="0" r="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DA09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136F2A23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5441BA6A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27D0DFC3" w14:textId="77777777" w:rsidR="00C150A7" w:rsidRPr="00C67B95" w:rsidRDefault="00C67B95" w:rsidP="00E45264">
      <w:pPr>
        <w:pStyle w:val="SORUNOLUAIK"/>
        <w:rPr>
          <w:rStyle w:val="Gl"/>
        </w:rPr>
      </w:pPr>
      <w:r w:rsidRPr="00C67B95">
        <w:rPr>
          <w:rStyle w:val="Gl"/>
        </w:rPr>
        <w:t>Aşağıda verilen kelimelerin anlamları doğru ise D yanlış ise Y yazınız?</w:t>
      </w:r>
    </w:p>
    <w:p w14:paraId="16EC93FD" w14:textId="77777777" w:rsidR="00C67B95" w:rsidRDefault="00C67B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CC8BC99" wp14:editId="23A36763">
            <wp:extent cx="3019425" cy="5143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91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8A20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2F703AB3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2AB042CE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02B2ADCF" w14:textId="77777777" w:rsidR="00C150A7" w:rsidRPr="00C67B95" w:rsidRDefault="00C67B95" w:rsidP="00E45264">
      <w:pPr>
        <w:pStyle w:val="SORUNOLUAIK"/>
        <w:rPr>
          <w:rStyle w:val="Gl"/>
        </w:rPr>
      </w:pPr>
      <w:r w:rsidRPr="00C67B95">
        <w:rPr>
          <w:rStyle w:val="Gl"/>
        </w:rPr>
        <w:t>Aşağıdaki ayetlerde “</w:t>
      </w:r>
      <w:proofErr w:type="spellStart"/>
      <w:r w:rsidRPr="00C67B95">
        <w:rPr>
          <w:rStyle w:val="Gl"/>
        </w:rPr>
        <w:t>Meçhül</w:t>
      </w:r>
      <w:proofErr w:type="spellEnd"/>
      <w:r w:rsidRPr="00C67B95">
        <w:rPr>
          <w:rStyle w:val="Gl"/>
        </w:rPr>
        <w:t xml:space="preserve"> Fiil (</w:t>
      </w:r>
      <w:proofErr w:type="spellStart"/>
      <w:r w:rsidRPr="00C67B95">
        <w:rPr>
          <w:rStyle w:val="Gl"/>
        </w:rPr>
        <w:t>mf</w:t>
      </w:r>
      <w:proofErr w:type="spellEnd"/>
      <w:r w:rsidRPr="00C67B95">
        <w:rPr>
          <w:rStyle w:val="Gl"/>
        </w:rPr>
        <w:t xml:space="preserve">) ve </w:t>
      </w:r>
      <w:proofErr w:type="spellStart"/>
      <w:r w:rsidRPr="00C67B95">
        <w:rPr>
          <w:rStyle w:val="Gl"/>
        </w:rPr>
        <w:t>Naibü</w:t>
      </w:r>
      <w:proofErr w:type="spellEnd"/>
      <w:r w:rsidRPr="00C67B95">
        <w:rPr>
          <w:rStyle w:val="Gl"/>
        </w:rPr>
        <w:t xml:space="preserve"> Failleri (</w:t>
      </w:r>
      <w:proofErr w:type="spellStart"/>
      <w:r w:rsidRPr="00C67B95">
        <w:rPr>
          <w:rStyle w:val="Gl"/>
        </w:rPr>
        <w:t>nf</w:t>
      </w:r>
      <w:proofErr w:type="spellEnd"/>
      <w:r w:rsidRPr="00C67B95">
        <w:rPr>
          <w:rStyle w:val="Gl"/>
        </w:rPr>
        <w:t>)” bulup kodlarını yazınız</w:t>
      </w:r>
    </w:p>
    <w:p w14:paraId="123BCCF3" w14:textId="07FEDCBD" w:rsidR="00C150A7" w:rsidRDefault="00C67B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766FF9F" wp14:editId="2252AEA8">
            <wp:extent cx="2857500" cy="8477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391F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355F3979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7F88B1FA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71DFFA2B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388D421A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0509CB88" w14:textId="77777777" w:rsidR="00096985" w:rsidRPr="00C67B95" w:rsidRDefault="00C67B95" w:rsidP="00E45264">
      <w:pPr>
        <w:pStyle w:val="SORUNOLUAIK"/>
        <w:rPr>
          <w:rStyle w:val="Gl"/>
        </w:rPr>
      </w:pPr>
      <w:r w:rsidRPr="00C67B95">
        <w:rPr>
          <w:rStyle w:val="Gl"/>
        </w:rPr>
        <w:t>Aşağıdaki kelimelerin anlamlarını yazınız?</w:t>
      </w:r>
    </w:p>
    <w:p w14:paraId="014D72B6" w14:textId="0CABAA48" w:rsidR="00096985" w:rsidRDefault="00C67B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0B050F1" wp14:editId="70978050">
            <wp:extent cx="3000370" cy="3333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9B0F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1E2DAA4D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4CFA320F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58EB110E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212CB080" w14:textId="77777777" w:rsidR="00E45264" w:rsidRDefault="00E45264" w:rsidP="00E45264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29B14338" w14:textId="77777777" w:rsidR="00096985" w:rsidRPr="00C67B95" w:rsidRDefault="00C67B95" w:rsidP="00E45264">
      <w:pPr>
        <w:pStyle w:val="SORUNOLUAIK"/>
        <w:rPr>
          <w:rStyle w:val="Gl"/>
        </w:rPr>
      </w:pPr>
      <w:r w:rsidRPr="00C67B95">
        <w:rPr>
          <w:rStyle w:val="Gl"/>
        </w:rPr>
        <w:t xml:space="preserve">Aşağıdaki cümleleri </w:t>
      </w:r>
      <w:proofErr w:type="spellStart"/>
      <w:r w:rsidRPr="00C67B95">
        <w:rPr>
          <w:rStyle w:val="Gl"/>
        </w:rPr>
        <w:t>meçhül</w:t>
      </w:r>
      <w:proofErr w:type="spellEnd"/>
      <w:r w:rsidRPr="00C67B95">
        <w:rPr>
          <w:rStyle w:val="Gl"/>
        </w:rPr>
        <w:t xml:space="preserve"> yapıp yeniden yazınız (fiiller </w:t>
      </w:r>
      <w:proofErr w:type="spellStart"/>
      <w:r w:rsidRPr="00C67B95">
        <w:rPr>
          <w:rStyle w:val="Gl"/>
        </w:rPr>
        <w:t>harekeli</w:t>
      </w:r>
      <w:proofErr w:type="spellEnd"/>
      <w:r w:rsidRPr="00C67B95">
        <w:rPr>
          <w:rStyle w:val="Gl"/>
        </w:rPr>
        <w:t xml:space="preserve"> olmal</w:t>
      </w:r>
      <w:r w:rsidRPr="00C67B95">
        <w:rPr>
          <w:rStyle w:val="Gl"/>
        </w:rPr>
        <w:t>ı</w:t>
      </w:r>
      <w:r w:rsidRPr="00C67B95">
        <w:rPr>
          <w:rStyle w:val="Gl"/>
        </w:rPr>
        <w:t>dır)</w:t>
      </w:r>
    </w:p>
    <w:p w14:paraId="2F43DD97" w14:textId="2060F2A9" w:rsidR="00096985" w:rsidRPr="00C67B95" w:rsidRDefault="00C67B95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2928" behindDoc="1" locked="0" layoutInCell="1" allowOverlap="1" wp14:anchorId="6FDEAFB2" wp14:editId="35D978EA">
            <wp:simplePos x="0" y="0"/>
            <wp:positionH relativeFrom="column">
              <wp:posOffset>1564640</wp:posOffset>
            </wp:positionH>
            <wp:positionV relativeFrom="paragraph">
              <wp:posOffset>23495</wp:posOffset>
            </wp:positionV>
            <wp:extent cx="153162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224" y="20520"/>
                <wp:lineTo x="21224" y="0"/>
                <wp:lineTo x="0" y="0"/>
              </wp:wrapPolygon>
            </wp:wrapThrough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785E9F41" wp14:editId="424A1104">
            <wp:extent cx="1508760" cy="396240"/>
            <wp:effectExtent l="0" t="0" r="0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C085" w14:textId="77777777" w:rsidR="00E45264" w:rsidRDefault="00E45264">
      <w:pPr>
        <w:rPr>
          <w:rFonts w:cstheme="minorHAnsi"/>
          <w:sz w:val="24"/>
          <w:szCs w:val="24"/>
        </w:rPr>
      </w:pPr>
    </w:p>
    <w:p w14:paraId="6EEE6C05" w14:textId="77777777" w:rsidR="00E45264" w:rsidRDefault="00E45264">
      <w:pPr>
        <w:rPr>
          <w:rFonts w:cstheme="minorHAnsi"/>
          <w:sz w:val="24"/>
          <w:szCs w:val="24"/>
        </w:rPr>
      </w:pPr>
    </w:p>
    <w:p w14:paraId="1512EABE" w14:textId="77777777" w:rsidR="00E45264" w:rsidRDefault="00E45264">
      <w:pPr>
        <w:rPr>
          <w:rFonts w:cstheme="minorHAnsi"/>
          <w:sz w:val="24"/>
          <w:szCs w:val="24"/>
        </w:rPr>
      </w:pPr>
    </w:p>
    <w:p w14:paraId="66BB843A" w14:textId="1CE9C7A3" w:rsidR="00096985" w:rsidRPr="00E45264" w:rsidRDefault="00E45264" w:rsidP="00E45264">
      <w:pPr>
        <w:pStyle w:val="SORUNOLUAIK"/>
        <w:rPr>
          <w:rStyle w:val="Gl"/>
        </w:rPr>
      </w:pPr>
      <w:r w:rsidRPr="00E45264">
        <w:rPr>
          <w:rStyle w:val="Gl"/>
        </w:rPr>
        <w:t>Aşağıdaki cümlelerin anlamları “</w:t>
      </w:r>
      <w:proofErr w:type="spellStart"/>
      <w:r w:rsidRPr="00E45264">
        <w:rPr>
          <w:rStyle w:val="Gl"/>
        </w:rPr>
        <w:t>islamda</w:t>
      </w:r>
      <w:proofErr w:type="spellEnd"/>
      <w:r w:rsidRPr="00E45264">
        <w:rPr>
          <w:rStyle w:val="Gl"/>
        </w:rPr>
        <w:t xml:space="preserve"> to</w:t>
      </w:r>
      <w:r w:rsidRPr="00E45264">
        <w:rPr>
          <w:rStyle w:val="Gl"/>
        </w:rPr>
        <w:t>p</w:t>
      </w:r>
      <w:r w:rsidRPr="00E45264">
        <w:rPr>
          <w:rStyle w:val="Gl"/>
        </w:rPr>
        <w:t xml:space="preserve">lumsal </w:t>
      </w:r>
      <w:proofErr w:type="spellStart"/>
      <w:r w:rsidRPr="00E45264">
        <w:rPr>
          <w:rStyle w:val="Gl"/>
        </w:rPr>
        <w:t>hayat”ünitesi</w:t>
      </w:r>
      <w:proofErr w:type="spellEnd"/>
      <w:r w:rsidRPr="00E45264">
        <w:rPr>
          <w:rStyle w:val="Gl"/>
        </w:rPr>
        <w:t xml:space="preserve"> </w:t>
      </w:r>
      <w:proofErr w:type="gramStart"/>
      <w:r w:rsidRPr="00E45264">
        <w:rPr>
          <w:rStyle w:val="Gl"/>
        </w:rPr>
        <w:t>baz</w:t>
      </w:r>
      <w:proofErr w:type="gramEnd"/>
      <w:r w:rsidRPr="00E45264">
        <w:rPr>
          <w:rStyle w:val="Gl"/>
        </w:rPr>
        <w:t xml:space="preserve"> alınarak; anlam bakımından doğru ve yanlış oldukları belirtiniz.</w:t>
      </w:r>
    </w:p>
    <w:p w14:paraId="3EA86EB7" w14:textId="6A68DD6C" w:rsidR="00096985" w:rsidRDefault="00E45264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4036DCC" wp14:editId="49919B32">
            <wp:extent cx="2752725" cy="892293"/>
            <wp:effectExtent l="0" t="0" r="0" b="31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2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39EB" w14:textId="77777777" w:rsidR="00E45264" w:rsidRDefault="00E45264">
      <w:pPr>
        <w:rPr>
          <w:rFonts w:cstheme="minorHAnsi"/>
          <w:sz w:val="24"/>
          <w:szCs w:val="24"/>
        </w:rPr>
      </w:pPr>
    </w:p>
    <w:p w14:paraId="585F611E" w14:textId="77777777" w:rsidR="00E45264" w:rsidRDefault="00E45264">
      <w:pPr>
        <w:rPr>
          <w:rFonts w:cstheme="minorHAnsi"/>
          <w:sz w:val="24"/>
          <w:szCs w:val="24"/>
        </w:rPr>
      </w:pPr>
    </w:p>
    <w:p w14:paraId="553895AF" w14:textId="77777777" w:rsidR="00E45264" w:rsidRDefault="00E45264">
      <w:pPr>
        <w:rPr>
          <w:rFonts w:cstheme="minorHAnsi"/>
          <w:sz w:val="24"/>
          <w:szCs w:val="24"/>
        </w:rPr>
      </w:pPr>
    </w:p>
    <w:p w14:paraId="4BB2F281" w14:textId="77777777" w:rsidR="00E45264" w:rsidRDefault="00E45264">
      <w:pPr>
        <w:rPr>
          <w:rFonts w:cstheme="minorHAnsi"/>
          <w:sz w:val="24"/>
          <w:szCs w:val="24"/>
        </w:rPr>
      </w:pPr>
    </w:p>
    <w:p w14:paraId="3BF85EF0" w14:textId="798BF9F9" w:rsidR="00151DA8" w:rsidRPr="00E45264" w:rsidRDefault="00E45264" w:rsidP="00E45264">
      <w:pPr>
        <w:pStyle w:val="SORUNOLUAIK"/>
        <w:rPr>
          <w:rStyle w:val="Gl"/>
        </w:rPr>
      </w:pPr>
      <w:r w:rsidRPr="00E45264">
        <w:rPr>
          <w:rStyle w:val="Gl"/>
        </w:rPr>
        <w:t>Aşağıdaki cümleleri fotoğraftan yola çıkarak tama</w:t>
      </w:r>
      <w:r w:rsidRPr="00E45264">
        <w:rPr>
          <w:rStyle w:val="Gl"/>
        </w:rPr>
        <w:t>m</w:t>
      </w:r>
      <w:r w:rsidRPr="00E45264">
        <w:rPr>
          <w:rStyle w:val="Gl"/>
        </w:rPr>
        <w:t>layınız.</w:t>
      </w:r>
    </w:p>
    <w:p w14:paraId="4F998054" w14:textId="2B4720F5" w:rsidR="00151DA8" w:rsidRDefault="00E45264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2C8121F" wp14:editId="306C152A">
            <wp:extent cx="2811780" cy="441960"/>
            <wp:effectExtent l="0" t="0" r="762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11C8CD6B" w:rsidR="00151DA8" w:rsidRDefault="009A042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2F885C2">
            <wp:simplePos x="0" y="0"/>
            <wp:positionH relativeFrom="page">
              <wp:posOffset>-1546860</wp:posOffset>
            </wp:positionH>
            <wp:positionV relativeFrom="paragraph">
              <wp:posOffset>-10801</wp:posOffset>
            </wp:positionV>
            <wp:extent cx="10688170" cy="7560000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3790" w14:textId="543BB62D" w:rsidR="00E709B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66402BE3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1AF3524A" w:rsidR="00D650E9" w:rsidRPr="001B0C3D" w:rsidRDefault="00E45264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21E6016E" w14:textId="0FABB09A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E45264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EETGQt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1AF3524A" w:rsidR="00D650E9" w:rsidRPr="001B0C3D" w:rsidRDefault="00E45264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21E6016E" w14:textId="0FABB09A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E45264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BB48476" w:rsidR="00096985" w:rsidRDefault="00E45264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74A7091">
                <wp:simplePos x="0" y="0"/>
                <wp:positionH relativeFrom="column">
                  <wp:posOffset>804545</wp:posOffset>
                </wp:positionH>
                <wp:positionV relativeFrom="paragraph">
                  <wp:posOffset>51435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63.35pt;margin-top:4.0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8kIH&#10;mEECAAByBAAADgAAAAAAAAAAAAAAAAAuAgAAZHJzL2Uyb0RvYy54bWxQSwECLQAUAAYACAAAACEA&#10;tIa/8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E38355" w14:textId="69D1ABB1" w:rsidR="00096985" w:rsidRDefault="00096985">
      <w:pPr>
        <w:rPr>
          <w:rFonts w:cstheme="minorHAnsi"/>
          <w:sz w:val="24"/>
          <w:szCs w:val="24"/>
        </w:rPr>
      </w:pP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3D81A647" w:rsidR="000577F7" w:rsidRPr="001B0C3D" w:rsidRDefault="00E45264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ARAPÇA</w:t>
                            </w:r>
                          </w:p>
                          <w:p w14:paraId="24FB4FF6" w14:textId="5CEC7413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E45264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" stroked="f">
                <v:textbox style="layout-flow:vertical;mso-layout-flow-alt:bottom-to-top">
                  <w:txbxContent>
                    <w:p w14:paraId="5D6C7618" w14:textId="3D81A647" w:rsidR="000577F7" w:rsidRPr="001B0C3D" w:rsidRDefault="00E45264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ARAPÇA</w:t>
                      </w:r>
                    </w:p>
                    <w:p w14:paraId="24FB4FF6" w14:textId="5CEC7413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E45264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3B8429B" w:rsidR="00C150A7" w:rsidRDefault="00E45264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2DC61F8A">
                <wp:simplePos x="0" y="0"/>
                <wp:positionH relativeFrom="margin">
                  <wp:posOffset>1115060</wp:posOffset>
                </wp:positionH>
                <wp:positionV relativeFrom="paragraph">
                  <wp:posOffset>85090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1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arapca/12sinif-ihl-arapca-2-donem-2yazili-b765c116" style="position:absolute;margin-left:87.8pt;margin-top:6.7pt;width:339.8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2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EDFEF6E">
            <wp:simplePos x="0" y="0"/>
            <wp:positionH relativeFrom="margin">
              <wp:posOffset>-495300</wp:posOffset>
            </wp:positionH>
            <wp:positionV relativeFrom="paragraph">
              <wp:posOffset>-767080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3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40"/>
      <w:footerReference w:type="default" r:id="rId41"/>
      <w:headerReference w:type="first" r:id="rId42"/>
      <w:footerReference w:type="first" r:id="rId43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73073F" w14:textId="77777777" w:rsidR="00936550" w:rsidRDefault="00936550" w:rsidP="00ED544D">
      <w:pPr>
        <w:spacing w:after="0" w:line="240" w:lineRule="auto"/>
      </w:pPr>
      <w:r>
        <w:separator/>
      </w:r>
    </w:p>
  </w:endnote>
  <w:endnote w:type="continuationSeparator" w:id="0">
    <w:p w14:paraId="6F052AF5" w14:textId="77777777" w:rsidR="00936550" w:rsidRDefault="00936550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7072C" w14:textId="5C39723A" w:rsidR="00E45264" w:rsidRDefault="00E4526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9CEF7C" wp14:editId="2D9C472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59716A" w14:textId="77777777" w:rsidR="00E45264" w:rsidRPr="001016DC" w:rsidRDefault="00E45264" w:rsidP="00E4526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2xgIAADU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FHIunb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3159716A" w14:textId="77777777" w:rsidR="00E45264" w:rsidRPr="001016DC" w:rsidRDefault="00E45264" w:rsidP="00E4526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F61AA15" wp14:editId="40C6D37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1" name="Resim 3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6AACB3B" wp14:editId="014351D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2" name="Resim 3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85264" w14:textId="77777777" w:rsidR="00936550" w:rsidRDefault="00936550" w:rsidP="00ED544D">
      <w:pPr>
        <w:spacing w:after="0" w:line="240" w:lineRule="auto"/>
      </w:pPr>
      <w:r>
        <w:separator/>
      </w:r>
    </w:p>
  </w:footnote>
  <w:footnote w:type="continuationSeparator" w:id="0">
    <w:p w14:paraId="43DEFEA7" w14:textId="77777777" w:rsidR="00936550" w:rsidRDefault="00936550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3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331444B2" w:rsidR="00C150A7" w:rsidRDefault="00F925CF" w:rsidP="00C150A7">
    <w:pPr>
      <w:pStyle w:val="stbilgi"/>
      <w:jc w:val="center"/>
    </w:pPr>
    <w:r>
      <w:t>1</w:t>
    </w:r>
    <w:r w:rsidR="00351DCD">
      <w:t>2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42EAEE73" w:rsidR="00056A35" w:rsidRDefault="00E45264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783E9661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E45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3655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7338"/>
    <w:rsid w:val="00BC0CF0"/>
    <w:rsid w:val="00C026B1"/>
    <w:rsid w:val="00C150A7"/>
    <w:rsid w:val="00C23134"/>
    <w:rsid w:val="00C27595"/>
    <w:rsid w:val="00C67B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45264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67B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C67B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hyperlink" Target="https://www.dindersi.com/icerik/din-kulturu-ve-ahlak-bilgisi-c93" TargetMode="External"/><Relationship Id="rId39" Type="http://schemas.openxmlformats.org/officeDocument/2006/relationships/image" Target="media/image12.jpeg"/><Relationship Id="rId21" Type="http://schemas.microsoft.com/office/2007/relationships/hdphoto" Target="media/hdphoto6.wdp"/><Relationship Id="rId34" Type="http://schemas.openxmlformats.org/officeDocument/2006/relationships/hyperlink" Target="https://t.me/DinDersiTurkiyeZumresi" TargetMode="External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www.facebook.com/ddyayinlari/" TargetMode="External"/><Relationship Id="rId37" Type="http://schemas.openxmlformats.org/officeDocument/2006/relationships/hyperlink" Target="https://chat.whatsapp.com/Flg4Iy7vRGqIRQYk23TONo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1.jpeg"/><Relationship Id="rId36" Type="http://schemas.openxmlformats.org/officeDocument/2006/relationships/hyperlink" Target="https://chat.whatsapp.com/1l65VLvh4c2GwvOLzCJUUo" TargetMode="Externa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https://www.instagram.com/ddy_yayinlari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hyperlink" Target="https://www.dindersi.com/icerik/arapca/12sinif-ihl-arapca-2-donem-2yazili-b765c116" TargetMode="External"/><Relationship Id="rId30" Type="http://schemas.openxmlformats.org/officeDocument/2006/relationships/hyperlink" Target="http://www.ddyayinlari.com" TargetMode="External"/><Relationship Id="rId35" Type="http://schemas.openxmlformats.org/officeDocument/2006/relationships/hyperlink" Target="https://t.me/dindersicom" TargetMode="External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@dindersi-com" TargetMode="External"/><Relationship Id="rId38" Type="http://schemas.openxmlformats.org/officeDocument/2006/relationships/hyperlink" Target="https://chat.whatsapp.com/IR0KARlUCd4ItMDPQkjplO" TargetMode="External"/><Relationship Id="rId20" Type="http://schemas.openxmlformats.org/officeDocument/2006/relationships/image" Target="media/image7.png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50398-66E9-4EA1-94DE-6FAD8DF5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2023-05-31T11:45:00Z</dcterms:created>
  <dcterms:modified xsi:type="dcterms:W3CDTF">2023-05-31T11:45:00Z</dcterms:modified>
</cp:coreProperties>
</file>