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32281" w14:textId="77777777" w:rsidR="00BE1F03" w:rsidRDefault="00BE1F03" w:rsidP="00BE1F03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31FAA3D9" w14:textId="0EB8E898" w:rsidR="00BE1F03" w:rsidRPr="00BE1F03" w:rsidRDefault="00BE1F03" w:rsidP="00BE1F03">
      <w:pPr>
        <w:pStyle w:val="SORUNOLUAIK"/>
        <w:rPr>
          <w:rStyle w:val="Gl"/>
        </w:rPr>
      </w:pPr>
      <w:r w:rsidRPr="00BE1F03">
        <w:rPr>
          <w:rStyle w:val="Gl"/>
        </w:rPr>
        <w:t xml:space="preserve">Doğu musiki nazariyatına dair en önemli eser sayılan </w:t>
      </w:r>
      <w:proofErr w:type="spellStart"/>
      <w:r w:rsidRPr="00BE1F03">
        <w:rPr>
          <w:rStyle w:val="Gl"/>
        </w:rPr>
        <w:t>Kitabu’l</w:t>
      </w:r>
      <w:proofErr w:type="spellEnd"/>
      <w:r w:rsidRPr="00BE1F03">
        <w:rPr>
          <w:rStyle w:val="Gl"/>
        </w:rPr>
        <w:t>-Musiki el-Kebir kimindir?</w:t>
      </w:r>
    </w:p>
    <w:p w14:paraId="347BCAB2" w14:textId="32CCCD13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 xml:space="preserve">A) </w:t>
      </w:r>
      <w:proofErr w:type="spellStart"/>
      <w:r w:rsidRPr="00BE1F03">
        <w:t>İbn</w:t>
      </w:r>
      <w:proofErr w:type="spellEnd"/>
      <w:r w:rsidRPr="00BE1F03">
        <w:t xml:space="preserve"> Haldun</w:t>
      </w:r>
      <w:r>
        <w:t xml:space="preserve">             </w:t>
      </w:r>
      <w:r w:rsidRPr="00BE1F03">
        <w:t xml:space="preserve">B) </w:t>
      </w:r>
      <w:proofErr w:type="gramStart"/>
      <w:r w:rsidRPr="00BE1F03">
        <w:t>Kindi</w:t>
      </w:r>
      <w:r>
        <w:t xml:space="preserve">          </w:t>
      </w:r>
      <w:r w:rsidRPr="00BE1F03">
        <w:t>C</w:t>
      </w:r>
      <w:proofErr w:type="gramEnd"/>
      <w:r w:rsidRPr="00BE1F03">
        <w:t>) Farabi</w:t>
      </w:r>
    </w:p>
    <w:p w14:paraId="24BF1988" w14:textId="4B5B219F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>
        <w:t xml:space="preserve">D) Gazali                      </w:t>
      </w:r>
      <w:r w:rsidRPr="00BE1F03">
        <w:t xml:space="preserve">E) </w:t>
      </w:r>
      <w:proofErr w:type="spellStart"/>
      <w:r w:rsidRPr="00BE1F03">
        <w:t>İbn</w:t>
      </w:r>
      <w:proofErr w:type="spellEnd"/>
      <w:r w:rsidRPr="00BE1F03">
        <w:t>-i Sina</w:t>
      </w:r>
    </w:p>
    <w:p w14:paraId="52432E74" w14:textId="77777777" w:rsidR="00BE1F03" w:rsidRDefault="00BE1F03" w:rsidP="00BE1F03">
      <w:pPr>
        <w:rPr>
          <w:rFonts w:cstheme="minorHAnsi"/>
          <w:sz w:val="24"/>
          <w:szCs w:val="24"/>
        </w:rPr>
      </w:pPr>
    </w:p>
    <w:p w14:paraId="78FF2733" w14:textId="77777777" w:rsidR="00456A66" w:rsidRPr="00BE1F03" w:rsidRDefault="00456A66" w:rsidP="00BE1F03">
      <w:pPr>
        <w:rPr>
          <w:rFonts w:cstheme="minorHAnsi"/>
          <w:sz w:val="24"/>
          <w:szCs w:val="24"/>
        </w:rPr>
      </w:pPr>
    </w:p>
    <w:p w14:paraId="7659ECE2" w14:textId="4C7020F7" w:rsidR="00BE1F03" w:rsidRPr="00BE1F03" w:rsidRDefault="00BE1F03" w:rsidP="00BE1F03">
      <w:pPr>
        <w:pStyle w:val="SORUNOLUAIK"/>
        <w:rPr>
          <w:rStyle w:val="Gl"/>
        </w:rPr>
      </w:pPr>
      <w:r w:rsidRPr="00BE1F03">
        <w:rPr>
          <w:rStyle w:val="Gl"/>
        </w:rPr>
        <w:t>Şehrin oluşmasında ve teşkilatlanmasında en belirl</w:t>
      </w:r>
      <w:r w:rsidRPr="00BE1F03">
        <w:rPr>
          <w:rStyle w:val="Gl"/>
        </w:rPr>
        <w:t>e</w:t>
      </w:r>
      <w:r w:rsidRPr="00BE1F03">
        <w:rPr>
          <w:rStyle w:val="Gl"/>
        </w:rPr>
        <w:t>yici unsur nedir?</w:t>
      </w:r>
    </w:p>
    <w:p w14:paraId="409C7F88" w14:textId="274D3B1F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A) Camiler</w:t>
      </w:r>
      <w:r>
        <w:t xml:space="preserve">                 </w:t>
      </w:r>
      <w:r w:rsidRPr="00BE1F03">
        <w:t xml:space="preserve">B) </w:t>
      </w:r>
      <w:proofErr w:type="gramStart"/>
      <w:r w:rsidRPr="00BE1F03">
        <w:t>Vakfılar</w:t>
      </w:r>
      <w:r>
        <w:t xml:space="preserve">            </w:t>
      </w:r>
      <w:r w:rsidRPr="00BE1F03">
        <w:t>C</w:t>
      </w:r>
      <w:proofErr w:type="gramEnd"/>
      <w:r w:rsidRPr="00BE1F03">
        <w:t>) Sebiller</w:t>
      </w:r>
    </w:p>
    <w:p w14:paraId="28C0EA69" w14:textId="4F477357" w:rsid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 xml:space="preserve">D) </w:t>
      </w:r>
      <w:proofErr w:type="gramStart"/>
      <w:r w:rsidRPr="00BE1F03">
        <w:t>İmarethaneler</w:t>
      </w:r>
      <w:r>
        <w:t xml:space="preserve">     </w:t>
      </w:r>
      <w:r w:rsidRPr="00BE1F03">
        <w:t>E</w:t>
      </w:r>
      <w:proofErr w:type="gramEnd"/>
      <w:r w:rsidRPr="00BE1F03">
        <w:t>) Saraylar</w:t>
      </w:r>
    </w:p>
    <w:p w14:paraId="0320A355" w14:textId="77777777" w:rsidR="00BE1F03" w:rsidRDefault="00BE1F03" w:rsidP="00BE1F03">
      <w:pPr>
        <w:pStyle w:val="SORUNOLUAIK"/>
        <w:numPr>
          <w:ilvl w:val="0"/>
          <w:numId w:val="0"/>
        </w:numPr>
        <w:ind w:left="284"/>
      </w:pPr>
    </w:p>
    <w:p w14:paraId="6F8FBCEC" w14:textId="77777777" w:rsidR="00456A66" w:rsidRPr="00BE1F03" w:rsidRDefault="00456A66" w:rsidP="00BE1F03">
      <w:pPr>
        <w:pStyle w:val="SORUNOLUAIK"/>
        <w:numPr>
          <w:ilvl w:val="0"/>
          <w:numId w:val="0"/>
        </w:numPr>
        <w:ind w:left="284"/>
      </w:pPr>
    </w:p>
    <w:p w14:paraId="0BED743F" w14:textId="6BBFA0DD" w:rsidR="00BE1F03" w:rsidRPr="00BE1F03" w:rsidRDefault="00BE1F03" w:rsidP="00BE1F03">
      <w:pPr>
        <w:pStyle w:val="SORUNOLUAIK"/>
        <w:rPr>
          <w:rStyle w:val="Gl"/>
        </w:rPr>
      </w:pPr>
      <w:r w:rsidRPr="00BE1F03">
        <w:rPr>
          <w:rStyle w:val="Gl"/>
        </w:rPr>
        <w:t>Aşağıdakilerden hangisi bir İslam şehri değildir?</w:t>
      </w:r>
    </w:p>
    <w:p w14:paraId="2010A2CE" w14:textId="04E590D0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 xml:space="preserve">A) </w:t>
      </w:r>
      <w:proofErr w:type="gramStart"/>
      <w:r w:rsidRPr="00BE1F03">
        <w:t>Mekke</w:t>
      </w:r>
      <w:r>
        <w:t xml:space="preserve">            </w:t>
      </w:r>
      <w:r w:rsidRPr="00BE1F03">
        <w:t>B</w:t>
      </w:r>
      <w:proofErr w:type="gramEnd"/>
      <w:r w:rsidRPr="00BE1F03">
        <w:t>)  Medine</w:t>
      </w:r>
      <w:r>
        <w:t xml:space="preserve">          </w:t>
      </w:r>
      <w:r w:rsidRPr="00BE1F03">
        <w:t>C) Bağdat</w:t>
      </w:r>
    </w:p>
    <w:p w14:paraId="400C0012" w14:textId="5B350C16" w:rsidR="00BE1F03" w:rsidRDefault="00BE1F03" w:rsidP="00BE1F03">
      <w:pPr>
        <w:pStyle w:val="SORUNOLUAIK"/>
        <w:numPr>
          <w:ilvl w:val="0"/>
          <w:numId w:val="0"/>
        </w:numPr>
        <w:ind w:left="284"/>
      </w:pPr>
      <w:r>
        <w:t xml:space="preserve">D) </w:t>
      </w:r>
      <w:proofErr w:type="spellStart"/>
      <w:r>
        <w:t>Fustat</w:t>
      </w:r>
      <w:proofErr w:type="spellEnd"/>
      <w:r>
        <w:t xml:space="preserve">             </w:t>
      </w:r>
      <w:r w:rsidRPr="00BE1F03">
        <w:t>E) Moskova</w:t>
      </w:r>
    </w:p>
    <w:p w14:paraId="1D1D9B02" w14:textId="77777777" w:rsidR="00BE1F03" w:rsidRDefault="00BE1F03" w:rsidP="00BE1F03">
      <w:pPr>
        <w:pStyle w:val="SORUNOLUAIK"/>
        <w:numPr>
          <w:ilvl w:val="0"/>
          <w:numId w:val="0"/>
        </w:numPr>
        <w:ind w:left="284"/>
      </w:pPr>
    </w:p>
    <w:p w14:paraId="784F8B10" w14:textId="77777777" w:rsidR="00456A66" w:rsidRPr="00BE1F03" w:rsidRDefault="00456A66" w:rsidP="00BE1F03">
      <w:pPr>
        <w:pStyle w:val="SORUNOLUAIK"/>
        <w:numPr>
          <w:ilvl w:val="0"/>
          <w:numId w:val="0"/>
        </w:numPr>
        <w:ind w:left="284"/>
      </w:pPr>
    </w:p>
    <w:p w14:paraId="276B84F6" w14:textId="11E36339" w:rsidR="00BE1F03" w:rsidRPr="00BE1F03" w:rsidRDefault="00BE1F03" w:rsidP="00BE1F03">
      <w:pPr>
        <w:pStyle w:val="SORUNOLUAIK"/>
        <w:rPr>
          <w:rStyle w:val="Gl"/>
        </w:rPr>
      </w:pPr>
      <w:r w:rsidRPr="00BE1F03">
        <w:rPr>
          <w:rStyle w:val="Gl"/>
        </w:rPr>
        <w:t>Mekke’nin en önemli özelliği nedir?</w:t>
      </w:r>
    </w:p>
    <w:p w14:paraId="62D8A3B6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A) Kâbe’nin burada yer alması</w:t>
      </w:r>
    </w:p>
    <w:p w14:paraId="2C0D6EDC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B)  Zemzem ile hayat bulması</w:t>
      </w:r>
    </w:p>
    <w:p w14:paraId="1A62BD6C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C) “Şehirlerin Anası” olarak nitelenmesi</w:t>
      </w:r>
    </w:p>
    <w:p w14:paraId="5909A75C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D) Bütün semavi dinlerin manevi başkenti olması</w:t>
      </w:r>
    </w:p>
    <w:p w14:paraId="62664711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E) Peygamberin ilk mücadelesinin burada ba</w:t>
      </w:r>
      <w:r w:rsidRPr="00BE1F03">
        <w:t>ş</w:t>
      </w:r>
      <w:r w:rsidRPr="00BE1F03">
        <w:t>laması</w:t>
      </w:r>
    </w:p>
    <w:p w14:paraId="08C13E6E" w14:textId="77777777" w:rsidR="00BE1F03" w:rsidRDefault="00BE1F03" w:rsidP="00BE1F03">
      <w:pPr>
        <w:rPr>
          <w:rFonts w:cstheme="minorHAnsi"/>
          <w:sz w:val="24"/>
          <w:szCs w:val="24"/>
        </w:rPr>
      </w:pPr>
    </w:p>
    <w:p w14:paraId="1E96E338" w14:textId="77777777" w:rsidR="00456A66" w:rsidRPr="00BE1F03" w:rsidRDefault="00456A66" w:rsidP="00BE1F03">
      <w:pPr>
        <w:rPr>
          <w:rFonts w:cstheme="minorHAnsi"/>
          <w:sz w:val="24"/>
          <w:szCs w:val="24"/>
        </w:rPr>
      </w:pPr>
    </w:p>
    <w:p w14:paraId="7884C0F9" w14:textId="570363C2" w:rsidR="00BE1F03" w:rsidRPr="00BE1F03" w:rsidRDefault="00BE1F03" w:rsidP="00BE1F03">
      <w:pPr>
        <w:pStyle w:val="SORUNOLUAIK"/>
        <w:rPr>
          <w:rStyle w:val="Gl"/>
        </w:rPr>
      </w:pPr>
      <w:r w:rsidRPr="00BE1F03">
        <w:rPr>
          <w:rStyle w:val="Gl"/>
        </w:rPr>
        <w:t>Hangisi Osmanlı evlerinin özelliklerinden değildir?</w:t>
      </w:r>
    </w:p>
    <w:p w14:paraId="17EC0772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A) Tabiatla uyum içindedir</w:t>
      </w:r>
    </w:p>
    <w:p w14:paraId="54E664F9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B)  Harem ve selamlık olmak üzere iki bölümden oluşur</w:t>
      </w:r>
    </w:p>
    <w:p w14:paraId="25BC8604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C) Komşunun manzarası yahut ışığı kesilmez</w:t>
      </w:r>
    </w:p>
    <w:p w14:paraId="4C6E0DF6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D) İstenilen şekil ve büyüklükte inşa edilir</w:t>
      </w:r>
    </w:p>
    <w:p w14:paraId="351A6D49" w14:textId="77777777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>E) Sanat ve estetik anlayışa uygundur</w:t>
      </w:r>
    </w:p>
    <w:p w14:paraId="51DF57F8" w14:textId="77777777" w:rsidR="00BE1F03" w:rsidRDefault="00BE1F03" w:rsidP="00BE1F03">
      <w:pPr>
        <w:rPr>
          <w:rFonts w:cstheme="minorHAnsi"/>
          <w:sz w:val="24"/>
          <w:szCs w:val="24"/>
        </w:rPr>
      </w:pPr>
    </w:p>
    <w:p w14:paraId="1D979F4E" w14:textId="77777777" w:rsidR="00456A66" w:rsidRDefault="00456A66" w:rsidP="00BE1F03">
      <w:pPr>
        <w:rPr>
          <w:rFonts w:cstheme="minorHAnsi"/>
          <w:sz w:val="24"/>
          <w:szCs w:val="24"/>
        </w:rPr>
      </w:pPr>
    </w:p>
    <w:p w14:paraId="6375B9B3" w14:textId="77777777" w:rsidR="00456A66" w:rsidRPr="00BE1F03" w:rsidRDefault="00456A66" w:rsidP="00BE1F03">
      <w:pPr>
        <w:rPr>
          <w:rFonts w:cstheme="minorHAnsi"/>
          <w:sz w:val="24"/>
          <w:szCs w:val="24"/>
        </w:rPr>
      </w:pPr>
    </w:p>
    <w:p w14:paraId="003EA5C1" w14:textId="31F4D0D4" w:rsidR="00BE1F03" w:rsidRPr="00BE1F03" w:rsidRDefault="00BE1F03" w:rsidP="00BE1F03">
      <w:pPr>
        <w:pStyle w:val="SORUNOLUAIK"/>
        <w:rPr>
          <w:rStyle w:val="Gl"/>
        </w:rPr>
      </w:pPr>
      <w:r w:rsidRPr="00BE1F03">
        <w:rPr>
          <w:rStyle w:val="Gl"/>
        </w:rPr>
        <w:t>Oryantalist kelimesinin bir diğer anlamı nedir?</w:t>
      </w:r>
    </w:p>
    <w:p w14:paraId="22AE9F1C" w14:textId="314D0034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 w:rsidRPr="00BE1F03">
        <w:t xml:space="preserve">A) </w:t>
      </w:r>
      <w:proofErr w:type="gramStart"/>
      <w:r w:rsidRPr="00BE1F03">
        <w:t>Muhacir</w:t>
      </w:r>
      <w:r>
        <w:t xml:space="preserve">           </w:t>
      </w:r>
      <w:r w:rsidRPr="00BE1F03">
        <w:t>B</w:t>
      </w:r>
      <w:proofErr w:type="gramEnd"/>
      <w:r w:rsidRPr="00BE1F03">
        <w:t xml:space="preserve">) </w:t>
      </w:r>
      <w:proofErr w:type="spellStart"/>
      <w:r w:rsidRPr="00BE1F03">
        <w:t>Ehl</w:t>
      </w:r>
      <w:proofErr w:type="spellEnd"/>
      <w:r w:rsidRPr="00BE1F03">
        <w:t xml:space="preserve">-i </w:t>
      </w:r>
      <w:proofErr w:type="spellStart"/>
      <w:r w:rsidRPr="00BE1F03">
        <w:t>Kitab</w:t>
      </w:r>
      <w:proofErr w:type="spellEnd"/>
      <w:r>
        <w:t xml:space="preserve">         </w:t>
      </w:r>
      <w:r w:rsidRPr="00BE1F03">
        <w:t>C) Müsteşrik</w:t>
      </w:r>
    </w:p>
    <w:p w14:paraId="3AA7CFC3" w14:textId="0F75971E" w:rsidR="00BE1F03" w:rsidRPr="00BE1F03" w:rsidRDefault="00BE1F03" w:rsidP="00BE1F03">
      <w:pPr>
        <w:pStyle w:val="SORUNOLUAIK"/>
        <w:numPr>
          <w:ilvl w:val="0"/>
          <w:numId w:val="0"/>
        </w:numPr>
        <w:ind w:left="284"/>
      </w:pPr>
      <w:r>
        <w:t xml:space="preserve">D) </w:t>
      </w:r>
      <w:proofErr w:type="gramStart"/>
      <w:r>
        <w:t xml:space="preserve">Medeni            </w:t>
      </w:r>
      <w:r w:rsidRPr="00BE1F03">
        <w:t>E</w:t>
      </w:r>
      <w:proofErr w:type="gramEnd"/>
      <w:r w:rsidRPr="00BE1F03">
        <w:t>) Filozof</w:t>
      </w:r>
    </w:p>
    <w:p w14:paraId="52DA3292" w14:textId="77777777" w:rsidR="00BE1F03" w:rsidRPr="00BE1F03" w:rsidRDefault="00BE1F03" w:rsidP="00BE1F03">
      <w:pPr>
        <w:rPr>
          <w:rFonts w:cstheme="minorHAnsi"/>
          <w:sz w:val="24"/>
          <w:szCs w:val="24"/>
        </w:rPr>
      </w:pPr>
    </w:p>
    <w:p w14:paraId="1DBF8914" w14:textId="77777777" w:rsidR="00BE1F03" w:rsidRPr="00BE1F03" w:rsidRDefault="00BE1F03" w:rsidP="00BE1F03">
      <w:pPr>
        <w:rPr>
          <w:rFonts w:cstheme="minorHAnsi"/>
          <w:sz w:val="24"/>
          <w:szCs w:val="24"/>
        </w:rPr>
      </w:pPr>
    </w:p>
    <w:p w14:paraId="5919ACA8" w14:textId="77777777" w:rsidR="00BE1F03" w:rsidRPr="00456A66" w:rsidRDefault="00BE1F03" w:rsidP="00BE1F03">
      <w:pPr>
        <w:pStyle w:val="SORUNOLUAIK"/>
      </w:pPr>
      <w:r w:rsidRPr="00456A66">
        <w:t>-Batı’nın örnek alınması</w:t>
      </w:r>
    </w:p>
    <w:p w14:paraId="490199F3" w14:textId="77777777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-İslami üslup ve tekniklerin terk edilmesi</w:t>
      </w:r>
    </w:p>
    <w:p w14:paraId="5D7BCEDA" w14:textId="77777777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-Yapay şehirlerin ortaya çıkması</w:t>
      </w:r>
    </w:p>
    <w:p w14:paraId="71BB5749" w14:textId="77777777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-İş merkezleri ve kamu binalarının ön palana çıkması</w:t>
      </w:r>
    </w:p>
    <w:p w14:paraId="3B108069" w14:textId="1869022E" w:rsidR="00BE1F03" w:rsidRPr="00456A66" w:rsidRDefault="00BE1F03" w:rsidP="00BE1F03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456A66">
        <w:rPr>
          <w:rStyle w:val="Gl"/>
        </w:rPr>
        <w:t>Yukarıdaki sonuçlar hangi olayın etkisiyle meydana gelmi</w:t>
      </w:r>
      <w:r w:rsidRPr="00456A66">
        <w:rPr>
          <w:rStyle w:val="Gl"/>
        </w:rPr>
        <w:t>ş</w:t>
      </w:r>
      <w:r w:rsidRPr="00456A66">
        <w:rPr>
          <w:rStyle w:val="Gl"/>
        </w:rPr>
        <w:t>tir?</w:t>
      </w:r>
    </w:p>
    <w:p w14:paraId="3D7860A3" w14:textId="3BF4C5DB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A) İstanbul’un </w:t>
      </w:r>
      <w:proofErr w:type="gramStart"/>
      <w:r w:rsidRPr="00456A66">
        <w:t>Fethi</w:t>
      </w:r>
      <w:r w:rsidRPr="00456A66">
        <w:t xml:space="preserve">        </w:t>
      </w:r>
      <w:r w:rsidRPr="00456A66">
        <w:t>B</w:t>
      </w:r>
      <w:proofErr w:type="gramEnd"/>
      <w:r w:rsidRPr="00456A66">
        <w:t>) Tanzimat Fermanı</w:t>
      </w:r>
    </w:p>
    <w:p w14:paraId="43CEDE05" w14:textId="5EEB7D0B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C) Medine’ye </w:t>
      </w:r>
      <w:proofErr w:type="gramStart"/>
      <w:r w:rsidRPr="00456A66">
        <w:t>Hicret</w:t>
      </w:r>
      <w:r w:rsidRPr="00456A66">
        <w:t xml:space="preserve">         </w:t>
      </w:r>
      <w:r w:rsidRPr="00456A66">
        <w:t>D</w:t>
      </w:r>
      <w:proofErr w:type="gramEnd"/>
      <w:r w:rsidRPr="00456A66">
        <w:t>) Kıblenin Kâbe’ye çevrilm</w:t>
      </w:r>
      <w:r w:rsidRPr="00456A66">
        <w:t>e</w:t>
      </w:r>
      <w:r w:rsidRPr="00456A66">
        <w:t>si</w:t>
      </w:r>
    </w:p>
    <w:p w14:paraId="0A47A26D" w14:textId="38572432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E) Sanayi Devrimi</w:t>
      </w:r>
    </w:p>
    <w:p w14:paraId="02147081" w14:textId="77777777" w:rsidR="00BE1F03" w:rsidRDefault="00BE1F03" w:rsidP="00BE1F03">
      <w:pPr>
        <w:pStyle w:val="SORUNOLUAIK"/>
        <w:numPr>
          <w:ilvl w:val="0"/>
          <w:numId w:val="0"/>
        </w:numPr>
        <w:ind w:left="284"/>
      </w:pPr>
    </w:p>
    <w:p w14:paraId="6FB44204" w14:textId="77777777" w:rsidR="00456A66" w:rsidRDefault="00456A66" w:rsidP="00BE1F03">
      <w:pPr>
        <w:pStyle w:val="SORUNOLUAIK"/>
        <w:numPr>
          <w:ilvl w:val="0"/>
          <w:numId w:val="0"/>
        </w:numPr>
        <w:ind w:left="284"/>
      </w:pPr>
    </w:p>
    <w:p w14:paraId="55818F51" w14:textId="77777777" w:rsidR="00456A66" w:rsidRPr="00456A66" w:rsidRDefault="00456A66" w:rsidP="00BE1F03">
      <w:pPr>
        <w:pStyle w:val="SORUNOLUAIK"/>
        <w:numPr>
          <w:ilvl w:val="0"/>
          <w:numId w:val="0"/>
        </w:numPr>
        <w:ind w:left="284"/>
      </w:pPr>
    </w:p>
    <w:p w14:paraId="792EE984" w14:textId="29AE389F" w:rsidR="00BE1F03" w:rsidRPr="00456A66" w:rsidRDefault="00BE1F03" w:rsidP="00BE1F03">
      <w:pPr>
        <w:pStyle w:val="SORUNOLUAIK"/>
        <w:rPr>
          <w:rStyle w:val="Gl"/>
        </w:rPr>
      </w:pPr>
      <w:proofErr w:type="spellStart"/>
      <w:r w:rsidRPr="00456A66">
        <w:rPr>
          <w:rStyle w:val="Gl"/>
        </w:rPr>
        <w:t>Kurtuba</w:t>
      </w:r>
      <w:proofErr w:type="spellEnd"/>
      <w:r w:rsidRPr="00456A66">
        <w:rPr>
          <w:rStyle w:val="Gl"/>
        </w:rPr>
        <w:t xml:space="preserve"> Ulu Camii nerededir?</w:t>
      </w:r>
    </w:p>
    <w:p w14:paraId="71C08E75" w14:textId="77777777" w:rsidR="00456A66" w:rsidRDefault="00BE1F03" w:rsidP="00456A66">
      <w:pPr>
        <w:pStyle w:val="SORUNOLUAIK"/>
        <w:numPr>
          <w:ilvl w:val="0"/>
          <w:numId w:val="0"/>
        </w:numPr>
        <w:ind w:left="284"/>
      </w:pPr>
      <w:r w:rsidRPr="00456A66">
        <w:t xml:space="preserve">A) </w:t>
      </w:r>
      <w:proofErr w:type="gramStart"/>
      <w:r w:rsidRPr="00456A66">
        <w:t>Bağdat</w:t>
      </w:r>
      <w:r w:rsidRPr="00456A66">
        <w:t xml:space="preserve"> </w:t>
      </w:r>
      <w:r w:rsidR="00456A66" w:rsidRPr="00456A66">
        <w:t xml:space="preserve">      </w:t>
      </w:r>
      <w:r w:rsidRPr="00456A66">
        <w:t>B</w:t>
      </w:r>
      <w:proofErr w:type="gramEnd"/>
      <w:r w:rsidRPr="00456A66">
        <w:t>) Endülüs</w:t>
      </w:r>
      <w:r w:rsidRPr="00456A66">
        <w:t xml:space="preserve"> </w:t>
      </w:r>
      <w:r w:rsidR="00456A66" w:rsidRPr="00456A66">
        <w:t xml:space="preserve">    </w:t>
      </w:r>
      <w:r w:rsidRPr="00456A66">
        <w:t xml:space="preserve"> </w:t>
      </w:r>
      <w:r w:rsidRPr="00456A66">
        <w:t>C) Kahire</w:t>
      </w:r>
      <w:r w:rsidR="00456A66" w:rsidRPr="00456A66">
        <w:t xml:space="preserve">     </w:t>
      </w:r>
    </w:p>
    <w:p w14:paraId="6C4DE609" w14:textId="6433B733" w:rsidR="00BE1F03" w:rsidRPr="00456A66" w:rsidRDefault="00456A66" w:rsidP="00456A66">
      <w:pPr>
        <w:pStyle w:val="SORUNOLUAIK"/>
        <w:numPr>
          <w:ilvl w:val="0"/>
          <w:numId w:val="0"/>
        </w:numPr>
        <w:ind w:left="284"/>
      </w:pPr>
      <w:r w:rsidRPr="00456A66">
        <w:t xml:space="preserve"> </w:t>
      </w:r>
      <w:r w:rsidR="00BE1F03" w:rsidRPr="00456A66">
        <w:t xml:space="preserve">D) </w:t>
      </w:r>
      <w:proofErr w:type="gramStart"/>
      <w:r w:rsidR="00BE1F03" w:rsidRPr="00456A66">
        <w:t>Şam</w:t>
      </w:r>
      <w:r w:rsidR="00BE1F03" w:rsidRPr="00456A66">
        <w:t xml:space="preserve"> </w:t>
      </w:r>
      <w:r w:rsidRPr="00456A66">
        <w:t xml:space="preserve">      </w:t>
      </w:r>
      <w:r>
        <w:t xml:space="preserve">  </w:t>
      </w:r>
      <w:r w:rsidRPr="00456A66">
        <w:t xml:space="preserve"> </w:t>
      </w:r>
      <w:r w:rsidR="00BE1F03" w:rsidRPr="00456A66">
        <w:t>E</w:t>
      </w:r>
      <w:proofErr w:type="gramEnd"/>
      <w:r w:rsidR="00BE1F03" w:rsidRPr="00456A66">
        <w:t>) Buh</w:t>
      </w:r>
      <w:r w:rsidR="00BE1F03" w:rsidRPr="00456A66">
        <w:t>a</w:t>
      </w:r>
      <w:r w:rsidR="00BE1F03" w:rsidRPr="00456A66">
        <w:t>ra</w:t>
      </w:r>
    </w:p>
    <w:p w14:paraId="6059912C" w14:textId="77777777" w:rsidR="00456A66" w:rsidRDefault="00456A66" w:rsidP="00456A66">
      <w:pPr>
        <w:pStyle w:val="SORUNOLUAIK"/>
        <w:numPr>
          <w:ilvl w:val="0"/>
          <w:numId w:val="0"/>
        </w:numPr>
        <w:ind w:left="284"/>
      </w:pPr>
    </w:p>
    <w:p w14:paraId="715579CD" w14:textId="77777777" w:rsidR="00456A66" w:rsidRDefault="00456A66" w:rsidP="00456A66">
      <w:pPr>
        <w:pStyle w:val="SORUNOLUAIK"/>
        <w:numPr>
          <w:ilvl w:val="0"/>
          <w:numId w:val="0"/>
        </w:numPr>
        <w:ind w:left="284"/>
      </w:pPr>
    </w:p>
    <w:p w14:paraId="6663FBA7" w14:textId="77777777" w:rsidR="00456A66" w:rsidRPr="00456A66" w:rsidRDefault="00456A66" w:rsidP="00456A66">
      <w:pPr>
        <w:pStyle w:val="SORUNOLUAIK"/>
        <w:numPr>
          <w:ilvl w:val="0"/>
          <w:numId w:val="0"/>
        </w:numPr>
        <w:ind w:left="284"/>
      </w:pPr>
    </w:p>
    <w:p w14:paraId="037ECCCD" w14:textId="350B5366" w:rsidR="00BE1F03" w:rsidRPr="00456A66" w:rsidRDefault="00BE1F03" w:rsidP="00BE1F03">
      <w:pPr>
        <w:pStyle w:val="SORUNOLUAIK"/>
      </w:pPr>
      <w:r w:rsidRPr="00456A66">
        <w:t>İnsanların, şehrin kimliğini oluşturan inanç ve ideallere uygun davranması, şehrin kültüründen ve refahından yararlanması, şehri sahiplenmesi ve yaşadığı şehre d</w:t>
      </w:r>
      <w:r w:rsidRPr="00456A66">
        <w:t>e</w:t>
      </w:r>
      <w:r w:rsidRPr="00456A66">
        <w:t>ğer katacak bilince ulaşmasıyla şehirli kimliği ortaya ç</w:t>
      </w:r>
      <w:r w:rsidRPr="00456A66">
        <w:t>ı</w:t>
      </w:r>
      <w:r w:rsidRPr="00456A66">
        <w:t>kar. Adaletle yönetilen böyle bir şehirde toplumun r</w:t>
      </w:r>
      <w:r w:rsidRPr="00456A66">
        <w:t>e</w:t>
      </w:r>
      <w:r w:rsidRPr="00456A66">
        <w:t>fahı ve mutl</w:t>
      </w:r>
      <w:r w:rsidRPr="00456A66">
        <w:t>u</w:t>
      </w:r>
      <w:r w:rsidRPr="00456A66">
        <w:t>luğu artar.</w:t>
      </w:r>
    </w:p>
    <w:p w14:paraId="32838CBF" w14:textId="755D9C87" w:rsidR="00BE1F03" w:rsidRPr="00456A66" w:rsidRDefault="00BE1F03" w:rsidP="00BE1F03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456A66">
        <w:rPr>
          <w:rStyle w:val="Gl"/>
        </w:rPr>
        <w:t>Fazıl(faziletli) şehrin tanımını yapan bu filozof kimdir?</w:t>
      </w:r>
    </w:p>
    <w:p w14:paraId="5951C866" w14:textId="00D9ADD2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A) Farabi</w:t>
      </w:r>
      <w:r w:rsidRPr="00456A66">
        <w:t xml:space="preserve">                     </w:t>
      </w:r>
      <w:r w:rsidRPr="00456A66">
        <w:t xml:space="preserve">B) </w:t>
      </w:r>
      <w:proofErr w:type="spellStart"/>
      <w:r w:rsidRPr="00456A66">
        <w:t>İbn</w:t>
      </w:r>
      <w:proofErr w:type="spellEnd"/>
      <w:r w:rsidRPr="00456A66">
        <w:t xml:space="preserve"> Haldun</w:t>
      </w:r>
      <w:r w:rsidRPr="00456A66">
        <w:t xml:space="preserve">              </w:t>
      </w:r>
      <w:r w:rsidRPr="00456A66">
        <w:t>C) Gazali</w:t>
      </w:r>
    </w:p>
    <w:p w14:paraId="5AF868DF" w14:textId="39EDF841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D) </w:t>
      </w:r>
      <w:proofErr w:type="spellStart"/>
      <w:r w:rsidRPr="00456A66">
        <w:t>İbn</w:t>
      </w:r>
      <w:proofErr w:type="spellEnd"/>
      <w:r w:rsidRPr="00456A66">
        <w:t xml:space="preserve"> Sina</w:t>
      </w:r>
      <w:r w:rsidRPr="00456A66">
        <w:t xml:space="preserve">                  </w:t>
      </w:r>
      <w:r w:rsidRPr="00456A66">
        <w:t>E) Kindi</w:t>
      </w:r>
    </w:p>
    <w:p w14:paraId="06DC1911" w14:textId="77777777" w:rsidR="00BE1F03" w:rsidRDefault="00BE1F03" w:rsidP="00BE1F03">
      <w:pPr>
        <w:rPr>
          <w:rFonts w:cstheme="minorHAnsi"/>
          <w:sz w:val="20"/>
          <w:szCs w:val="20"/>
        </w:rPr>
      </w:pPr>
    </w:p>
    <w:p w14:paraId="772EB278" w14:textId="77777777" w:rsidR="00456A66" w:rsidRPr="00456A66" w:rsidRDefault="00456A66" w:rsidP="00BE1F03">
      <w:pPr>
        <w:rPr>
          <w:rFonts w:cstheme="minorHAnsi"/>
          <w:sz w:val="20"/>
          <w:szCs w:val="20"/>
        </w:rPr>
      </w:pPr>
    </w:p>
    <w:p w14:paraId="44BA63C9" w14:textId="2BC063A9" w:rsidR="00BE1F03" w:rsidRPr="00456A66" w:rsidRDefault="00BE1F03" w:rsidP="00BE1F03">
      <w:pPr>
        <w:pStyle w:val="SORUNOLUAIK"/>
        <w:rPr>
          <w:rStyle w:val="Gl"/>
        </w:rPr>
      </w:pPr>
      <w:r w:rsidRPr="00456A66">
        <w:rPr>
          <w:rStyle w:val="Gl"/>
        </w:rPr>
        <w:lastRenderedPageBreak/>
        <w:t>Hz. Peygamber şehirde düzeni sağlamak ve dış tema</w:t>
      </w:r>
      <w:r w:rsidRPr="00456A66">
        <w:rPr>
          <w:rStyle w:val="Gl"/>
        </w:rPr>
        <w:t>s</w:t>
      </w:r>
      <w:r w:rsidRPr="00456A66">
        <w:rPr>
          <w:rStyle w:val="Gl"/>
        </w:rPr>
        <w:t>ları gerçekleştirmek için yönetim merkezi olarak n</w:t>
      </w:r>
      <w:r w:rsidRPr="00456A66">
        <w:rPr>
          <w:rStyle w:val="Gl"/>
        </w:rPr>
        <w:t>e</w:t>
      </w:r>
      <w:r w:rsidRPr="00456A66">
        <w:rPr>
          <w:rStyle w:val="Gl"/>
        </w:rPr>
        <w:t>reyi kulla</w:t>
      </w:r>
      <w:r w:rsidRPr="00456A66">
        <w:rPr>
          <w:rStyle w:val="Gl"/>
        </w:rPr>
        <w:t>n</w:t>
      </w:r>
      <w:r w:rsidRPr="00456A66">
        <w:rPr>
          <w:rStyle w:val="Gl"/>
        </w:rPr>
        <w:t>mıştır?</w:t>
      </w:r>
    </w:p>
    <w:p w14:paraId="2F080EB9" w14:textId="77777777" w:rsid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A) Kâbe</w:t>
      </w:r>
      <w:r w:rsidRPr="00456A66">
        <w:t xml:space="preserve">                 </w:t>
      </w:r>
    </w:p>
    <w:p w14:paraId="4DB7A084" w14:textId="77777777" w:rsid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B) </w:t>
      </w:r>
      <w:proofErr w:type="spellStart"/>
      <w:r w:rsidRPr="00456A66">
        <w:t>Mescid</w:t>
      </w:r>
      <w:proofErr w:type="spellEnd"/>
      <w:r w:rsidRPr="00456A66">
        <w:t>-i Küba</w:t>
      </w:r>
      <w:r w:rsidRPr="00456A66">
        <w:t xml:space="preserve">        </w:t>
      </w:r>
    </w:p>
    <w:p w14:paraId="73CFA3D1" w14:textId="1895D43A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C) </w:t>
      </w:r>
      <w:proofErr w:type="spellStart"/>
      <w:r w:rsidRPr="00456A66">
        <w:t>Mescid</w:t>
      </w:r>
      <w:proofErr w:type="spellEnd"/>
      <w:r w:rsidRPr="00456A66">
        <w:t>-i A</w:t>
      </w:r>
      <w:r w:rsidRPr="00456A66">
        <w:t>k</w:t>
      </w:r>
      <w:r w:rsidRPr="00456A66">
        <w:t>sa</w:t>
      </w:r>
    </w:p>
    <w:p w14:paraId="46FB7A9B" w14:textId="77777777" w:rsid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D) </w:t>
      </w:r>
      <w:proofErr w:type="spellStart"/>
      <w:r w:rsidRPr="00456A66">
        <w:t>Daru’l-Erkam</w:t>
      </w:r>
      <w:proofErr w:type="spellEnd"/>
      <w:r w:rsidRPr="00456A66">
        <w:t xml:space="preserve">             </w:t>
      </w:r>
    </w:p>
    <w:p w14:paraId="6539C2C9" w14:textId="389B555D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E) </w:t>
      </w:r>
      <w:proofErr w:type="spellStart"/>
      <w:r w:rsidRPr="00456A66">
        <w:t>Mescid</w:t>
      </w:r>
      <w:proofErr w:type="spellEnd"/>
      <w:r w:rsidRPr="00456A66">
        <w:t>-i Nebi</w:t>
      </w:r>
    </w:p>
    <w:p w14:paraId="38806456" w14:textId="77777777" w:rsidR="00BE1F03" w:rsidRDefault="00BE1F03" w:rsidP="00BE1F03">
      <w:pPr>
        <w:rPr>
          <w:rFonts w:cstheme="minorHAnsi"/>
          <w:sz w:val="20"/>
          <w:szCs w:val="20"/>
        </w:rPr>
      </w:pPr>
    </w:p>
    <w:p w14:paraId="3A26AE72" w14:textId="77777777" w:rsidR="00456A66" w:rsidRDefault="00456A66" w:rsidP="00BE1F03">
      <w:pPr>
        <w:rPr>
          <w:rFonts w:cstheme="minorHAnsi"/>
          <w:sz w:val="20"/>
          <w:szCs w:val="20"/>
        </w:rPr>
      </w:pPr>
    </w:p>
    <w:p w14:paraId="24BA1EB8" w14:textId="77777777" w:rsidR="00456A66" w:rsidRPr="00456A66" w:rsidRDefault="00456A66" w:rsidP="00BE1F03">
      <w:pPr>
        <w:rPr>
          <w:rFonts w:cstheme="minorHAnsi"/>
          <w:sz w:val="20"/>
          <w:szCs w:val="20"/>
        </w:rPr>
      </w:pPr>
    </w:p>
    <w:p w14:paraId="3095F6B5" w14:textId="2E168982" w:rsidR="00BE1F03" w:rsidRPr="00456A66" w:rsidRDefault="00BE1F03" w:rsidP="00BE1F03">
      <w:pPr>
        <w:pStyle w:val="SORUNOLUAIK"/>
        <w:rPr>
          <w:rStyle w:val="Gl"/>
        </w:rPr>
      </w:pPr>
      <w:r w:rsidRPr="00456A66">
        <w:rPr>
          <w:rStyle w:val="Gl"/>
        </w:rPr>
        <w:t>Bayram Tekbiri hangi bestekârımıza aittir?</w:t>
      </w:r>
    </w:p>
    <w:p w14:paraId="4D1DDDD9" w14:textId="0F0722EE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A) Mustafa İzzet </w:t>
      </w:r>
      <w:proofErr w:type="gramStart"/>
      <w:r w:rsidRPr="00456A66">
        <w:t>Efendi</w:t>
      </w:r>
      <w:r w:rsidRPr="00456A66">
        <w:t xml:space="preserve">    </w:t>
      </w:r>
      <w:r w:rsidRPr="00456A66">
        <w:t>B</w:t>
      </w:r>
      <w:proofErr w:type="gramEnd"/>
      <w:r w:rsidRPr="00456A66">
        <w:t>) Mustafa Itri Efendi</w:t>
      </w:r>
    </w:p>
    <w:p w14:paraId="33AF91F5" w14:textId="6A9401C3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C) Sami Efendi</w:t>
      </w:r>
      <w:r w:rsidRPr="00456A66">
        <w:t xml:space="preserve">                   </w:t>
      </w:r>
      <w:r w:rsidRPr="00456A66">
        <w:t>D) Dede Efendi</w:t>
      </w:r>
    </w:p>
    <w:p w14:paraId="717F3260" w14:textId="77777777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E) Osman Dede</w:t>
      </w:r>
    </w:p>
    <w:p w14:paraId="57774A45" w14:textId="77777777" w:rsidR="00BE1F03" w:rsidRDefault="00BE1F03" w:rsidP="00BE1F03">
      <w:pPr>
        <w:rPr>
          <w:rFonts w:cstheme="minorHAnsi"/>
          <w:sz w:val="20"/>
          <w:szCs w:val="20"/>
        </w:rPr>
      </w:pPr>
    </w:p>
    <w:p w14:paraId="133945A6" w14:textId="77777777" w:rsidR="00456A66" w:rsidRDefault="00456A66" w:rsidP="00BE1F03">
      <w:pPr>
        <w:rPr>
          <w:rFonts w:cstheme="minorHAnsi"/>
          <w:sz w:val="20"/>
          <w:szCs w:val="20"/>
        </w:rPr>
      </w:pPr>
    </w:p>
    <w:p w14:paraId="1731ABC0" w14:textId="77777777" w:rsidR="00456A66" w:rsidRPr="00456A66" w:rsidRDefault="00456A66" w:rsidP="00BE1F03">
      <w:pPr>
        <w:rPr>
          <w:rFonts w:cstheme="minorHAnsi"/>
          <w:sz w:val="20"/>
          <w:szCs w:val="20"/>
        </w:rPr>
      </w:pPr>
    </w:p>
    <w:p w14:paraId="166921AB" w14:textId="77777777" w:rsidR="00BE1F03" w:rsidRPr="00456A66" w:rsidRDefault="00BE1F03" w:rsidP="00BE1F03">
      <w:pPr>
        <w:pStyle w:val="SORUNOLUAIK"/>
      </w:pPr>
      <w:r w:rsidRPr="00456A66">
        <w:t>I. İslam şehrinin fiziki oluşumunda, cami merkezi k</w:t>
      </w:r>
      <w:r w:rsidRPr="00456A66">
        <w:t>o</w:t>
      </w:r>
      <w:r w:rsidRPr="00456A66">
        <w:t>numd</w:t>
      </w:r>
      <w:r w:rsidRPr="00456A66">
        <w:t>a</w:t>
      </w:r>
      <w:r w:rsidRPr="00456A66">
        <w:t>dır</w:t>
      </w:r>
      <w:proofErr w:type="gramStart"/>
      <w:r w:rsidRPr="00456A66">
        <w:t>..</w:t>
      </w:r>
      <w:proofErr w:type="gramEnd"/>
    </w:p>
    <w:p w14:paraId="5A3D667A" w14:textId="77777777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II. İslam şehirlerinde gayri </w:t>
      </w:r>
      <w:proofErr w:type="spellStart"/>
      <w:r w:rsidRPr="00456A66">
        <w:t>müslimlerle</w:t>
      </w:r>
      <w:proofErr w:type="spellEnd"/>
      <w:r w:rsidRPr="00456A66">
        <w:t xml:space="preserve"> Müslümanlar ayrı mahallele</w:t>
      </w:r>
      <w:r w:rsidRPr="00456A66">
        <w:t>r</w:t>
      </w:r>
      <w:r w:rsidRPr="00456A66">
        <w:t>de yaşamıştır.</w:t>
      </w:r>
    </w:p>
    <w:p w14:paraId="0091297F" w14:textId="1A8242C3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III. İslam şehirlerinde heykel ve anıtlara da yer</w:t>
      </w:r>
      <w:r w:rsidRPr="00456A66">
        <w:t xml:space="preserve"> </w:t>
      </w:r>
      <w:r w:rsidRPr="00456A66">
        <w:t>veri</w:t>
      </w:r>
      <w:r w:rsidRPr="00456A66">
        <w:t>l</w:t>
      </w:r>
      <w:r w:rsidRPr="00456A66">
        <w:t>miştir.</w:t>
      </w:r>
    </w:p>
    <w:p w14:paraId="5D7DD1CC" w14:textId="6EF55F5D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 xml:space="preserve">IV. Kur’an’da Mekke” </w:t>
      </w:r>
      <w:proofErr w:type="spellStart"/>
      <w:r w:rsidRPr="00456A66">
        <w:t>ummulkura</w:t>
      </w:r>
      <w:proofErr w:type="spellEnd"/>
      <w:r w:rsidRPr="00456A66">
        <w:t>/şehirlerin</w:t>
      </w:r>
      <w:r w:rsidRPr="00456A66">
        <w:t xml:space="preserve"> </w:t>
      </w:r>
      <w:r w:rsidRPr="00456A66">
        <w:t>anası” ol</w:t>
      </w:r>
      <w:r w:rsidRPr="00456A66">
        <w:t>a</w:t>
      </w:r>
      <w:r w:rsidRPr="00456A66">
        <w:t>rak n</w:t>
      </w:r>
      <w:r w:rsidRPr="00456A66">
        <w:t>i</w:t>
      </w:r>
      <w:r w:rsidRPr="00456A66">
        <w:t>telenir.</w:t>
      </w:r>
    </w:p>
    <w:p w14:paraId="3EE65DD2" w14:textId="401D8CCF" w:rsidR="00BE1F03" w:rsidRPr="00456A66" w:rsidRDefault="00BE1F03" w:rsidP="00BE1F03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456A66">
        <w:rPr>
          <w:rStyle w:val="Gl"/>
        </w:rPr>
        <w:t>Yukarıdaki bilgilerden hangileri yanlıştır?</w:t>
      </w:r>
    </w:p>
    <w:p w14:paraId="10D42D87" w14:textId="558E9328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A) I. ve II.</w:t>
      </w:r>
      <w:r w:rsidRPr="00456A66">
        <w:t xml:space="preserve">               </w:t>
      </w:r>
      <w:r w:rsidRPr="00456A66">
        <w:t>B) II. ve III.</w:t>
      </w:r>
      <w:r w:rsidRPr="00456A66">
        <w:t xml:space="preserve">              </w:t>
      </w:r>
      <w:r w:rsidRPr="00456A66">
        <w:t>C) III ve IV.</w:t>
      </w:r>
    </w:p>
    <w:p w14:paraId="4C0FBEE3" w14:textId="59B0400B" w:rsidR="00BE1F03" w:rsidRPr="00456A66" w:rsidRDefault="00BE1F03" w:rsidP="00BE1F03">
      <w:pPr>
        <w:pStyle w:val="SORUNOLUAIK"/>
        <w:numPr>
          <w:ilvl w:val="0"/>
          <w:numId w:val="0"/>
        </w:numPr>
        <w:ind w:left="284"/>
      </w:pPr>
      <w:r w:rsidRPr="00456A66">
        <w:t>D) II. ve IV.</w:t>
      </w:r>
      <w:r w:rsidRPr="00456A66">
        <w:t xml:space="preserve">            </w:t>
      </w:r>
      <w:r w:rsidRPr="00456A66">
        <w:t>E) I. ve III.</w:t>
      </w:r>
    </w:p>
    <w:p w14:paraId="131AF205" w14:textId="77777777" w:rsidR="00BE1F03" w:rsidRPr="00BE1F03" w:rsidRDefault="00BE1F03" w:rsidP="00BE1F03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288AD1B2" w14:textId="2ADDCB43" w:rsidR="00151DA8" w:rsidRDefault="00456A66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19CB86DC">
                <wp:simplePos x="0" y="0"/>
                <wp:positionH relativeFrom="column">
                  <wp:posOffset>29845</wp:posOffset>
                </wp:positionH>
                <wp:positionV relativeFrom="paragraph">
                  <wp:posOffset>237490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3007EFDC" w:rsidR="00D650E9" w:rsidRPr="001B0C3D" w:rsidRDefault="00456A66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İSLAM KÜLTÜR </w:t>
                            </w:r>
                            <w:r w:rsidR="00651E52">
                              <w:rPr>
                                <w:sz w:val="20"/>
                                <w:szCs w:val="20"/>
                              </w:rPr>
                              <w:t xml:space="preserve">VE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MEDENİYETİ</w:t>
                            </w:r>
                          </w:p>
                          <w:p w14:paraId="21E6016E" w14:textId="578D9D5A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456A66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.35pt;margin-top:18.7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" stroked="f">
                <v:textbox style="layout-flow:vertical;mso-layout-flow-alt:bottom-to-top">
                  <w:txbxContent>
                    <w:p w14:paraId="37B47B2B" w14:textId="3007EFDC" w:rsidR="00D650E9" w:rsidRPr="001B0C3D" w:rsidRDefault="00456A66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İSLAM KÜLTÜR </w:t>
                      </w:r>
                      <w:r w:rsidR="00651E52">
                        <w:rPr>
                          <w:sz w:val="20"/>
                          <w:szCs w:val="20"/>
                        </w:rPr>
                        <w:t xml:space="preserve">VE 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>MEDENİYETİ</w:t>
                      </w:r>
                    </w:p>
                    <w:p w14:paraId="21E6016E" w14:textId="578D9D5A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456A66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</w:p>
    <w:p w14:paraId="139750F9" w14:textId="218DE27C" w:rsidR="00151DA8" w:rsidRDefault="00456A66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551A4A8D">
            <wp:simplePos x="0" y="0"/>
            <wp:positionH relativeFrom="page">
              <wp:posOffset>-1543050</wp:posOffset>
            </wp:positionH>
            <wp:positionV relativeFrom="paragraph">
              <wp:posOffset>89535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7F19F30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43B1D3F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607DA53C" w:rsidR="00096985" w:rsidRDefault="00456A66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F38DFCA">
                <wp:simplePos x="0" y="0"/>
                <wp:positionH relativeFrom="column">
                  <wp:posOffset>804545</wp:posOffset>
                </wp:positionH>
                <wp:positionV relativeFrom="paragraph">
                  <wp:posOffset>268605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href="https://www.dindersi.com/icerik/din-kulturu-ve-ahlak-bilgisi-c93" style="position:absolute;margin-left:63.35pt;margin-top:21.1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PJC&#10;B5hBAgAAcgQAAA4AAAAAAAAAAAAAAAAALgIAAGRycy9lMm9Eb2MueG1sUEsBAi0AFAAGAAgAAAAh&#10;AOEhosXgAAAACQEAAA8AAAAAAAAAAAAAAAAAmw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41C93EDE" w:rsidR="00096985" w:rsidRDefault="00096985">
      <w:pPr>
        <w:rPr>
          <w:rFonts w:cstheme="minorHAnsi"/>
          <w:sz w:val="24"/>
          <w:szCs w:val="24"/>
        </w:rPr>
      </w:pPr>
    </w:p>
    <w:p w14:paraId="57A916A9" w14:textId="2C8C1CB2" w:rsidR="00096985" w:rsidRDefault="00456A66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1635A3E5">
                <wp:simplePos x="0" y="0"/>
                <wp:positionH relativeFrom="column">
                  <wp:posOffset>27940</wp:posOffset>
                </wp:positionH>
                <wp:positionV relativeFrom="paragraph">
                  <wp:posOffset>337185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15D88F8E" w:rsidR="000577F7" w:rsidRPr="001B0C3D" w:rsidRDefault="00651E52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İSLAM KÜLTÜR VE </w:t>
                            </w:r>
                            <w:r w:rsidR="00456A66">
                              <w:rPr>
                                <w:sz w:val="20"/>
                                <w:szCs w:val="20"/>
                              </w:rPr>
                              <w:t>MEDENİYETİ</w:t>
                            </w:r>
                          </w:p>
                          <w:p w14:paraId="24FB4FF6" w14:textId="2A6469C8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456A66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2pt;margin-top:26.55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" stroked="f">
                <v:textbox style="layout-flow:vertical;mso-layout-flow-alt:bottom-to-top">
                  <w:txbxContent>
                    <w:p w14:paraId="5D6C7618" w14:textId="15D88F8E" w:rsidR="000577F7" w:rsidRPr="001B0C3D" w:rsidRDefault="00651E52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İSLAM KÜLTÜR VE </w:t>
                      </w:r>
                      <w:r w:rsidR="00456A66">
                        <w:rPr>
                          <w:sz w:val="20"/>
                          <w:szCs w:val="20"/>
                        </w:rPr>
                        <w:t>MEDENİYETİ</w:t>
                      </w:r>
                    </w:p>
                    <w:p w14:paraId="24FB4FF6" w14:textId="2A6469C8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="00456A66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0EE61A50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693AF937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islam-kultur-ve-medeniyeti/12-sinif-ihl-islam-kultur-ve-medeniyeti-2donem-2yazili-b768c120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C9117" w14:textId="77777777" w:rsidR="00FC4647" w:rsidRDefault="00FC4647" w:rsidP="00ED544D">
      <w:pPr>
        <w:spacing w:after="0" w:line="240" w:lineRule="auto"/>
      </w:pPr>
      <w:r>
        <w:separator/>
      </w:r>
    </w:p>
  </w:endnote>
  <w:endnote w:type="continuationSeparator" w:id="0">
    <w:p w14:paraId="55B9F9B6" w14:textId="77777777" w:rsidR="00FC4647" w:rsidRDefault="00FC464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06E23" w14:textId="1EDAE4F4" w:rsidR="00456A66" w:rsidRDefault="00456A6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267513" wp14:editId="6666355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B582BA" w14:textId="77777777" w:rsidR="00456A66" w:rsidRPr="001016DC" w:rsidRDefault="00456A66" w:rsidP="00456A6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57B582BA" w14:textId="77777777" w:rsidR="00456A66" w:rsidRPr="001016DC" w:rsidRDefault="00456A66" w:rsidP="00456A6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A182EFA" wp14:editId="0CCF22C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17542B9" wp14:editId="0A8D694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B9A9D" w14:textId="77777777" w:rsidR="00FC4647" w:rsidRDefault="00FC4647" w:rsidP="00ED544D">
      <w:pPr>
        <w:spacing w:after="0" w:line="240" w:lineRule="auto"/>
      </w:pPr>
      <w:r>
        <w:separator/>
      </w:r>
    </w:p>
  </w:footnote>
  <w:footnote w:type="continuationSeparator" w:id="0">
    <w:p w14:paraId="113ADE4F" w14:textId="77777777" w:rsidR="00FC4647" w:rsidRDefault="00FC464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084D3E5F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2" w:name="_Hlk121295565"/>
    <w:r>
      <w:tab/>
    </w:r>
    <w:r>
      <w:tab/>
    </w:r>
    <w:r w:rsidR="00456A66">
      <w:t xml:space="preserve">                       İSLAM KÜLTÜR </w:t>
    </w:r>
    <w:r w:rsidR="00651E52">
      <w:t xml:space="preserve">VE </w:t>
    </w:r>
    <w:r w:rsidR="00456A66">
      <w:t>MEDENİYETİ</w:t>
    </w:r>
  </w:p>
  <w:p w14:paraId="267D6F43" w14:textId="5E6D931F" w:rsidR="00C150A7" w:rsidRDefault="00F925CF" w:rsidP="00C150A7">
    <w:pPr>
      <w:pStyle w:val="stbilgi"/>
      <w:jc w:val="center"/>
    </w:pPr>
    <w:r>
      <w:t>1</w:t>
    </w:r>
    <w:r w:rsidR="00351DCD">
      <w:t>2</w:t>
    </w:r>
    <w:r w:rsidR="00456A66">
      <w:t>. Sınıf 2.Dönem 2</w:t>
    </w:r>
    <w:r w:rsidR="00C150A7">
      <w:t>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1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6F00AF2D" w:rsidR="00056A35" w:rsidRDefault="00BE1F03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 xml:space="preserve">İSLAM KÜLTÜR </w:t>
          </w:r>
          <w:r w:rsidR="00651E52">
            <w:rPr>
              <w:rFonts w:asciiTheme="minorHAnsi" w:hAnsiTheme="minorHAnsi"/>
              <w:b/>
              <w:iCs/>
              <w:sz w:val="24"/>
              <w:szCs w:val="24"/>
            </w:rPr>
            <w:t xml:space="preserve">VE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MEDENİYETİ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18D1F793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BE1F03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1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928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957B1"/>
    <w:rsid w:val="003A1D96"/>
    <w:rsid w:val="003D0AE6"/>
    <w:rsid w:val="003D42D3"/>
    <w:rsid w:val="003D541A"/>
    <w:rsid w:val="00401657"/>
    <w:rsid w:val="00426B9F"/>
    <w:rsid w:val="00456A66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51E52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012B2"/>
    <w:rsid w:val="00B67338"/>
    <w:rsid w:val="00BC0CF0"/>
    <w:rsid w:val="00BE1F03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9558F"/>
    <w:rsid w:val="00FA6E68"/>
    <w:rsid w:val="00FC4647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A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BE1F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A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BE1F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islam-kultur-ve-medeniyeti/12-sinif-ihl-islam-kultur-ve-medeniyeti-2donem-2yazili-b768c120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4D15D-ED94-4E9B-8DEE-39A1C73FA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3</cp:revision>
  <cp:lastPrinted>2022-12-07T14:03:00Z</cp:lastPrinted>
  <dcterms:created xsi:type="dcterms:W3CDTF">2023-05-31T13:14:00Z</dcterms:created>
  <dcterms:modified xsi:type="dcterms:W3CDTF">2023-05-31T13:14:00Z</dcterms:modified>
</cp:coreProperties>
</file>