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  <w:bookmarkStart w:id="0" w:name="_Hlk124954262"/>
    </w:p>
    <w:bookmarkEnd w:id="0"/>
    <w:p w14:paraId="0F224A5F" w14:textId="74428110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Medine’nin en önemli özelliği nedir?</w:t>
      </w:r>
    </w:p>
    <w:p w14:paraId="318BC540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A) Savaşsız girilmiş olması</w:t>
      </w:r>
    </w:p>
    <w:p w14:paraId="5A1AFE91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B) İslam devletinin ilk başkenti olması</w:t>
      </w:r>
    </w:p>
    <w:p w14:paraId="58A4E41B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C) </w:t>
      </w:r>
      <w:proofErr w:type="spellStart"/>
      <w:r w:rsidRPr="00B42F03">
        <w:t>Mescid</w:t>
      </w:r>
      <w:proofErr w:type="spellEnd"/>
      <w:r w:rsidRPr="00B42F03">
        <w:t>-i Nebi’nin burada olması</w:t>
      </w:r>
    </w:p>
    <w:p w14:paraId="48CFBB12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D) Peygamberin şehri olması</w:t>
      </w:r>
    </w:p>
    <w:p w14:paraId="64488484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Ensar ve Muhacir’in burada kardeş olması</w:t>
      </w:r>
    </w:p>
    <w:p w14:paraId="5F5FD5CD" w14:textId="77777777" w:rsidR="00B42F03" w:rsidRPr="00B42F03" w:rsidRDefault="00B42F03" w:rsidP="00B42F03">
      <w:pPr>
        <w:rPr>
          <w:rFonts w:cstheme="minorHAnsi"/>
          <w:sz w:val="24"/>
          <w:szCs w:val="24"/>
        </w:rPr>
      </w:pPr>
    </w:p>
    <w:p w14:paraId="15C17FB3" w14:textId="33F4FE3E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Hz. Ömer zamanında bir garnizon şehri olarak kurulan Kahire’nin ilk adı nedir?</w:t>
      </w:r>
    </w:p>
    <w:p w14:paraId="3B4CA53C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A) </w:t>
      </w:r>
      <w:proofErr w:type="spellStart"/>
      <w:r w:rsidRPr="00B42F03">
        <w:t>Fustat</w:t>
      </w:r>
      <w:proofErr w:type="spellEnd"/>
    </w:p>
    <w:p w14:paraId="066BB2E9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B) Semerkant</w:t>
      </w:r>
    </w:p>
    <w:p w14:paraId="6CBB4C64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C) Fas</w:t>
      </w:r>
    </w:p>
    <w:p w14:paraId="686E778F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D) Isfahan</w:t>
      </w:r>
    </w:p>
    <w:p w14:paraId="70EDA40E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Şiraz</w:t>
      </w:r>
    </w:p>
    <w:p w14:paraId="7A99FCD3" w14:textId="77777777" w:rsidR="00B42F03" w:rsidRPr="00B42F03" w:rsidRDefault="00B42F03" w:rsidP="00B42F03">
      <w:pPr>
        <w:rPr>
          <w:rFonts w:cstheme="minorHAnsi"/>
          <w:sz w:val="24"/>
          <w:szCs w:val="24"/>
        </w:rPr>
      </w:pPr>
    </w:p>
    <w:p w14:paraId="22B50715" w14:textId="0A22042F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Aşağıdaki bilgilerden hangisi yanlıştır?</w:t>
      </w:r>
    </w:p>
    <w:p w14:paraId="15DD7351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A) İslam mimarisi dinî, sivil ve askeri mimari olmak üzere üçe ayrılır; B) İlk minare, </w:t>
      </w:r>
      <w:proofErr w:type="spellStart"/>
      <w:r w:rsidRPr="00B42F03">
        <w:t>Fustat’taki</w:t>
      </w:r>
      <w:proofErr w:type="spellEnd"/>
      <w:r w:rsidRPr="00B42F03">
        <w:t xml:space="preserve"> </w:t>
      </w:r>
      <w:proofErr w:type="spellStart"/>
      <w:r w:rsidRPr="00B42F03">
        <w:t>Amr</w:t>
      </w:r>
      <w:proofErr w:type="spellEnd"/>
      <w:r w:rsidRPr="00B42F03">
        <w:t xml:space="preserve"> </w:t>
      </w:r>
      <w:proofErr w:type="spellStart"/>
      <w:r w:rsidRPr="00B42F03">
        <w:t>ibn</w:t>
      </w:r>
      <w:proofErr w:type="spellEnd"/>
      <w:r w:rsidRPr="00B42F03">
        <w:t xml:space="preserve"> </w:t>
      </w:r>
      <w:proofErr w:type="spellStart"/>
      <w:r w:rsidRPr="00B42F03">
        <w:t>Âs</w:t>
      </w:r>
      <w:proofErr w:type="spellEnd"/>
      <w:r w:rsidRPr="00B42F03">
        <w:t xml:space="preserve"> Camii’nde inşa edilmiştir.</w:t>
      </w:r>
    </w:p>
    <w:p w14:paraId="6B9DB73A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C) Hamam, bir bölge fethedildiğinde veya yeni bir ye</w:t>
      </w:r>
      <w:r w:rsidRPr="00B42F03">
        <w:t>r</w:t>
      </w:r>
      <w:r w:rsidRPr="00B42F03">
        <w:t>leşim yeri kurulduğunda inşa edilen ilk yapıdır.</w:t>
      </w:r>
    </w:p>
    <w:p w14:paraId="1C8B0CE1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D) Fethedilen beldelerde fethin hatırası olarak açılan ilk camiye “selatin camii” denilir.</w:t>
      </w:r>
    </w:p>
    <w:p w14:paraId="1D79E14B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Arap harfleriyle yazılan ilk kitap, Kur’an-ı K</w:t>
      </w:r>
      <w:r w:rsidRPr="00B42F03">
        <w:t>e</w:t>
      </w:r>
      <w:r w:rsidRPr="00B42F03">
        <w:t>rim’dir.</w:t>
      </w:r>
    </w:p>
    <w:p w14:paraId="67C4ADA5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00852550" w14:textId="77777777" w:rsidR="00B42F03" w:rsidRPr="00B42F03" w:rsidRDefault="00B42F03" w:rsidP="00B42F03">
      <w:pPr>
        <w:rPr>
          <w:rFonts w:cstheme="minorHAnsi"/>
          <w:sz w:val="24"/>
          <w:szCs w:val="24"/>
        </w:rPr>
      </w:pPr>
    </w:p>
    <w:p w14:paraId="7F468401" w14:textId="7BA88502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“… Çin’de bile olsa talip olunuz.” sözünde boş bırak</w:t>
      </w:r>
      <w:r w:rsidRPr="00B42F03">
        <w:rPr>
          <w:rStyle w:val="Gl"/>
        </w:rPr>
        <w:t>ı</w:t>
      </w:r>
      <w:r w:rsidRPr="00B42F03">
        <w:rPr>
          <w:rStyle w:val="Gl"/>
        </w:rPr>
        <w:t>lan yere gelecek uygun kelime hangisidir?</w:t>
      </w:r>
    </w:p>
    <w:p w14:paraId="4F431E3D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A) Cihat</w:t>
      </w:r>
    </w:p>
    <w:p w14:paraId="5CEBD802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B) İlim</w:t>
      </w:r>
    </w:p>
    <w:p w14:paraId="5ECABA5D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C) Vatan</w:t>
      </w:r>
    </w:p>
    <w:p w14:paraId="225C625F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D) Hürriyet</w:t>
      </w:r>
    </w:p>
    <w:p w14:paraId="411ED7A9" w14:textId="0EF52EE1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Edebiyat</w:t>
      </w:r>
    </w:p>
    <w:p w14:paraId="24C19DB0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</w:p>
    <w:p w14:paraId="6F1425C9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</w:p>
    <w:p w14:paraId="574437F9" w14:textId="77777777" w:rsidR="00B42F03" w:rsidRPr="00B42F03" w:rsidRDefault="00B42F03" w:rsidP="00B42F03">
      <w:pPr>
        <w:pStyle w:val="SORUNOLUAIK"/>
      </w:pPr>
      <w:r w:rsidRPr="00B42F03">
        <w:t xml:space="preserve">-Sultan </w:t>
      </w:r>
      <w:proofErr w:type="spellStart"/>
      <w:r w:rsidRPr="00B42F03">
        <w:t>Ahmed</w:t>
      </w:r>
      <w:proofErr w:type="spellEnd"/>
      <w:r w:rsidRPr="00B42F03">
        <w:t xml:space="preserve"> Camii</w:t>
      </w:r>
    </w:p>
    <w:p w14:paraId="6F243388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-Edirne Camii</w:t>
      </w:r>
    </w:p>
    <w:p w14:paraId="5AD9CDB5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-Bursa Ulu Camii</w:t>
      </w:r>
    </w:p>
    <w:p w14:paraId="70B588C5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-Selimiye Camii</w:t>
      </w:r>
    </w:p>
    <w:p w14:paraId="42B82E01" w14:textId="4707FB09" w:rsidR="00B42F03" w:rsidRPr="00B42F03" w:rsidRDefault="00B42F03" w:rsidP="00B42F03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B42F03">
        <w:rPr>
          <w:rStyle w:val="Gl"/>
        </w:rPr>
        <w:t xml:space="preserve">Hangi camii, Avrupalılar tarafından Mavi Cami (Blue </w:t>
      </w:r>
      <w:proofErr w:type="spellStart"/>
      <w:r w:rsidRPr="00B42F03">
        <w:rPr>
          <w:rStyle w:val="Gl"/>
        </w:rPr>
        <w:t>Mosque</w:t>
      </w:r>
      <w:proofErr w:type="spellEnd"/>
      <w:r w:rsidRPr="00B42F03">
        <w:rPr>
          <w:rStyle w:val="Gl"/>
        </w:rPr>
        <w:t>) olarak bilinir?</w:t>
      </w:r>
    </w:p>
    <w:p w14:paraId="2EC9B468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A) Sultan </w:t>
      </w:r>
      <w:proofErr w:type="spellStart"/>
      <w:r w:rsidRPr="00B42F03">
        <w:t>Ahmed</w:t>
      </w:r>
      <w:proofErr w:type="spellEnd"/>
      <w:r w:rsidRPr="00B42F03">
        <w:t xml:space="preserve"> Camii</w:t>
      </w:r>
    </w:p>
    <w:p w14:paraId="0B1ABDAB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B) Selimiye Camii</w:t>
      </w:r>
    </w:p>
    <w:p w14:paraId="1BEB1254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C) Edirne Camii </w:t>
      </w:r>
    </w:p>
    <w:p w14:paraId="242AE5C0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D) Bursa Ulu Camii </w:t>
      </w:r>
    </w:p>
    <w:p w14:paraId="1836755E" w14:textId="0398FC54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Hiçbiri</w:t>
      </w:r>
    </w:p>
    <w:p w14:paraId="07286EB9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</w:p>
    <w:p w14:paraId="11A98D65" w14:textId="13F775E2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Hangisi şehrin fiziki unsurlarından biri değildir?</w:t>
      </w:r>
    </w:p>
    <w:p w14:paraId="30A20F9E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A) Mahalleler</w:t>
      </w:r>
    </w:p>
    <w:p w14:paraId="543DF584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B) Yönetim Merkezi</w:t>
      </w:r>
    </w:p>
    <w:p w14:paraId="6800AFFA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C) Dini Merkez</w:t>
      </w:r>
    </w:p>
    <w:p w14:paraId="7D6C00A7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D) Ahır ve kümesler</w:t>
      </w:r>
    </w:p>
    <w:p w14:paraId="33620A05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Mezarlıklar</w:t>
      </w:r>
    </w:p>
    <w:p w14:paraId="352C67DB" w14:textId="77777777" w:rsidR="00B42F03" w:rsidRPr="00B42F03" w:rsidRDefault="00B42F03" w:rsidP="00B42F03">
      <w:pPr>
        <w:rPr>
          <w:rFonts w:cstheme="minorHAnsi"/>
          <w:sz w:val="24"/>
          <w:szCs w:val="24"/>
        </w:rPr>
      </w:pPr>
    </w:p>
    <w:p w14:paraId="1FCFD43F" w14:textId="6E524354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Osmanlı minyatür sanatına yön veren ünlü nakkaş kimdir?</w:t>
      </w:r>
    </w:p>
    <w:p w14:paraId="030E285E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A) </w:t>
      </w:r>
      <w:proofErr w:type="spellStart"/>
      <w:r w:rsidRPr="00B42F03">
        <w:t>Musavvir</w:t>
      </w:r>
      <w:proofErr w:type="spellEnd"/>
      <w:r w:rsidRPr="00B42F03">
        <w:t xml:space="preserve"> Hüseyin</w:t>
      </w:r>
    </w:p>
    <w:p w14:paraId="512F4975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B) </w:t>
      </w:r>
      <w:proofErr w:type="gramStart"/>
      <w:r w:rsidRPr="00B42F03">
        <w:t>Matrakçı</w:t>
      </w:r>
      <w:proofErr w:type="gramEnd"/>
      <w:r w:rsidRPr="00B42F03">
        <w:t xml:space="preserve"> Nasuh</w:t>
      </w:r>
    </w:p>
    <w:p w14:paraId="1E21E6E6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C) </w:t>
      </w:r>
      <w:proofErr w:type="spellStart"/>
      <w:r w:rsidRPr="00B42F03">
        <w:t>Musavvir</w:t>
      </w:r>
      <w:proofErr w:type="spellEnd"/>
      <w:r w:rsidRPr="00B42F03">
        <w:t xml:space="preserve"> Hamid</w:t>
      </w:r>
    </w:p>
    <w:p w14:paraId="15A3C46C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D) Nakkaş Hasan</w:t>
      </w:r>
    </w:p>
    <w:p w14:paraId="46B325EC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Nakkaş Osman</w:t>
      </w:r>
    </w:p>
    <w:p w14:paraId="61C29B89" w14:textId="77777777" w:rsidR="00B42F03" w:rsidRPr="00B42F03" w:rsidRDefault="00B42F03" w:rsidP="00B42F03">
      <w:pPr>
        <w:rPr>
          <w:rFonts w:cstheme="minorHAnsi"/>
          <w:sz w:val="24"/>
          <w:szCs w:val="24"/>
        </w:rPr>
      </w:pPr>
    </w:p>
    <w:p w14:paraId="01D5B795" w14:textId="05D63E80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Kur’an-ı Kerim ilk defa hangi yüzyılda Latince’ ye çevrilmiştir?</w:t>
      </w:r>
    </w:p>
    <w:p w14:paraId="7EF07650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A) 11. yüzyıl</w:t>
      </w:r>
    </w:p>
    <w:p w14:paraId="69F7DB31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B) 12. yüzyıl</w:t>
      </w:r>
    </w:p>
    <w:p w14:paraId="64A0C895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C) 13. yüzyıl</w:t>
      </w:r>
    </w:p>
    <w:p w14:paraId="073BD78C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D) 14. yüzyıl</w:t>
      </w:r>
    </w:p>
    <w:p w14:paraId="1DC8BA0D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15. Yüzyıl</w:t>
      </w:r>
    </w:p>
    <w:p w14:paraId="616588EE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</w:p>
    <w:p w14:paraId="7A2CBDB3" w14:textId="63196C88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lastRenderedPageBreak/>
        <w:t>Aşağıdakilerden hangisi, sivil mimarinin bir unsuru değildir?</w:t>
      </w:r>
    </w:p>
    <w:p w14:paraId="217670EB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A) Kütüphane </w:t>
      </w:r>
    </w:p>
    <w:p w14:paraId="57D6A8A2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B) </w:t>
      </w:r>
      <w:proofErr w:type="spellStart"/>
      <w:r w:rsidRPr="00B42F03">
        <w:t>Tabhane</w:t>
      </w:r>
      <w:proofErr w:type="spellEnd"/>
      <w:r w:rsidRPr="00B42F03">
        <w:t xml:space="preserve"> </w:t>
      </w:r>
    </w:p>
    <w:p w14:paraId="611030B5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C) Hamam </w:t>
      </w:r>
    </w:p>
    <w:p w14:paraId="45297222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D) İmaret </w:t>
      </w:r>
    </w:p>
    <w:p w14:paraId="620C6F25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Kale</w:t>
      </w:r>
    </w:p>
    <w:p w14:paraId="1210D4C2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7A722B9D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180BAF91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135AFBAF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24763048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65270D79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263CDA90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0799869B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27CD95F1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14FE09C8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70C9FF37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1050DEB7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097CBE2B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11982721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1521D69C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4E32EC4C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12A00058" w14:textId="77777777" w:rsidR="00B42F03" w:rsidRPr="00B42F03" w:rsidRDefault="00B42F03" w:rsidP="00B42F03">
      <w:pPr>
        <w:rPr>
          <w:rFonts w:cstheme="minorHAnsi"/>
          <w:sz w:val="24"/>
          <w:szCs w:val="24"/>
        </w:rPr>
      </w:pPr>
    </w:p>
    <w:p w14:paraId="2ABEC2B0" w14:textId="29E81FB8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Aşağıdakilerden hangisi İslam şehrinin özelliklerinden biri değildir?</w:t>
      </w:r>
    </w:p>
    <w:p w14:paraId="733F93DB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A) </w:t>
      </w:r>
      <w:proofErr w:type="spellStart"/>
      <w:r w:rsidRPr="00B42F03">
        <w:t>Mescid</w:t>
      </w:r>
      <w:proofErr w:type="spellEnd"/>
      <w:r w:rsidRPr="00B42F03">
        <w:t>-i Nebi’nin konumunun örnek alınması</w:t>
      </w:r>
    </w:p>
    <w:p w14:paraId="6918220E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B) Çıkmaz sokaklara yer verilmemesi</w:t>
      </w:r>
    </w:p>
    <w:p w14:paraId="5DDF69B2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C) İdare binalarının şehrin merkezinde yer alm</w:t>
      </w:r>
      <w:r w:rsidRPr="00B42F03">
        <w:t>a</w:t>
      </w:r>
      <w:r w:rsidRPr="00B42F03">
        <w:t>sı</w:t>
      </w:r>
    </w:p>
    <w:p w14:paraId="5EE6C01B" w14:textId="77777777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D) Mimaride </w:t>
      </w:r>
      <w:proofErr w:type="spellStart"/>
      <w:r w:rsidRPr="00B42F03">
        <w:t>tevazunun</w:t>
      </w:r>
      <w:proofErr w:type="spellEnd"/>
      <w:r w:rsidRPr="00B42F03">
        <w:t xml:space="preserve"> esas olması</w:t>
      </w:r>
    </w:p>
    <w:p w14:paraId="09002977" w14:textId="1F39F68E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Camilerin yakınında hamam bulunması</w:t>
      </w:r>
    </w:p>
    <w:p w14:paraId="58F884E1" w14:textId="2EA11005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lastRenderedPageBreak/>
        <w:t>Aşağıdakilerden hangisi şehir kelimesinin Kur’an’da geçen isimleri arasında yer almaz?</w:t>
      </w:r>
    </w:p>
    <w:p w14:paraId="73F05366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A) </w:t>
      </w:r>
      <w:proofErr w:type="spellStart"/>
      <w:r w:rsidRPr="00B42F03">
        <w:t>Mısr</w:t>
      </w:r>
      <w:proofErr w:type="spellEnd"/>
      <w:r w:rsidRPr="00B42F03">
        <w:t xml:space="preserve"> </w:t>
      </w:r>
      <w:r w:rsidRPr="00B42F03">
        <w:tab/>
      </w:r>
    </w:p>
    <w:p w14:paraId="083FB055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B) Dâr</w:t>
      </w:r>
      <w:r w:rsidRPr="00B42F03">
        <w:tab/>
      </w:r>
      <w:r w:rsidRPr="00B42F03">
        <w:tab/>
        <w:t xml:space="preserve"> </w:t>
      </w:r>
    </w:p>
    <w:p w14:paraId="08C9B628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C) Site </w:t>
      </w:r>
      <w:r w:rsidRPr="00B42F03">
        <w:tab/>
      </w:r>
      <w:r w:rsidRPr="00B42F03">
        <w:tab/>
      </w:r>
    </w:p>
    <w:p w14:paraId="4E5E8FA4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D) Karye </w:t>
      </w:r>
      <w:r w:rsidRPr="00B42F03">
        <w:tab/>
      </w:r>
      <w:r w:rsidRPr="00B42F03">
        <w:tab/>
      </w:r>
    </w:p>
    <w:p w14:paraId="510E947D" w14:textId="1CB959FA" w:rsidR="00B42F03" w:rsidRP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Medine</w:t>
      </w:r>
    </w:p>
    <w:p w14:paraId="376356B4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095E1C59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0DB45D1C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5B64C580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43F9A088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5A9063DC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7053E2AF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5D2C45C3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067D4327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0E85E592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41C4C092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341C7329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427AC8BB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7B7389CB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1A7A251D" w14:textId="77777777" w:rsidR="00B42F03" w:rsidRDefault="00B42F03" w:rsidP="00B42F03">
      <w:pPr>
        <w:rPr>
          <w:rFonts w:cstheme="minorHAnsi"/>
          <w:sz w:val="24"/>
          <w:szCs w:val="24"/>
        </w:rPr>
      </w:pPr>
    </w:p>
    <w:p w14:paraId="7243F232" w14:textId="77777777" w:rsidR="00B42F03" w:rsidRPr="00B42F03" w:rsidRDefault="00B42F03" w:rsidP="00B42F03">
      <w:pPr>
        <w:rPr>
          <w:rFonts w:cstheme="minorHAnsi"/>
          <w:sz w:val="24"/>
          <w:szCs w:val="24"/>
        </w:rPr>
      </w:pPr>
    </w:p>
    <w:p w14:paraId="79020251" w14:textId="0B2203E0" w:rsidR="00B42F03" w:rsidRPr="00B42F03" w:rsidRDefault="00B42F03" w:rsidP="00B42F03">
      <w:pPr>
        <w:pStyle w:val="SORUNOLUAIK"/>
        <w:rPr>
          <w:rStyle w:val="Gl"/>
        </w:rPr>
      </w:pPr>
      <w:r w:rsidRPr="00B42F03">
        <w:rPr>
          <w:rStyle w:val="Gl"/>
        </w:rPr>
        <w:t>Aşağıdakilerden hangisi Hıristiyanların saldırıları sonucunda Müslümanların elinden çıkmıştır?</w:t>
      </w:r>
    </w:p>
    <w:p w14:paraId="32FB5CFA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A) </w:t>
      </w:r>
      <w:proofErr w:type="spellStart"/>
      <w:r w:rsidRPr="00B42F03">
        <w:t>Kurtuba</w:t>
      </w:r>
      <w:proofErr w:type="spellEnd"/>
      <w:r w:rsidRPr="00B42F03">
        <w:t xml:space="preserve"> </w:t>
      </w:r>
      <w:r w:rsidRPr="00B42F03">
        <w:tab/>
      </w:r>
      <w:r w:rsidRPr="00B42F03">
        <w:tab/>
      </w:r>
    </w:p>
    <w:p w14:paraId="2FC5D166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B) Bağdat </w:t>
      </w:r>
      <w:r w:rsidRPr="00B42F03">
        <w:tab/>
      </w:r>
      <w:r w:rsidRPr="00B42F03">
        <w:tab/>
      </w:r>
    </w:p>
    <w:p w14:paraId="1D2BA036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C) Buhara</w:t>
      </w:r>
      <w:r w:rsidRPr="00B42F03">
        <w:tab/>
        <w:t xml:space="preserve"> </w:t>
      </w:r>
    </w:p>
    <w:p w14:paraId="077962DB" w14:textId="77777777" w:rsidR="00B42F03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 xml:space="preserve">D) İstanbul </w:t>
      </w:r>
    </w:p>
    <w:p w14:paraId="2AD0797E" w14:textId="56D21E22" w:rsidR="00C150A7" w:rsidRDefault="00B42F03" w:rsidP="00B42F03">
      <w:pPr>
        <w:pStyle w:val="SORUNOLUAIK"/>
        <w:numPr>
          <w:ilvl w:val="0"/>
          <w:numId w:val="0"/>
        </w:numPr>
        <w:ind w:left="284"/>
      </w:pPr>
      <w:r w:rsidRPr="00B42F03">
        <w:t>E) Medine</w:t>
      </w: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139750F9" w14:textId="3BDA955C" w:rsidR="00151DA8" w:rsidRDefault="00B42F0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4BA0C66F">
                <wp:simplePos x="0" y="0"/>
                <wp:positionH relativeFrom="column">
                  <wp:posOffset>29845</wp:posOffset>
                </wp:positionH>
                <wp:positionV relativeFrom="paragraph">
                  <wp:posOffset>67945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30837EF1" w:rsidR="00D650E9" w:rsidRPr="001B0C3D" w:rsidRDefault="00B42F03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İSLAM KÜLTÜR VE MEDENİYETİ</w:t>
                            </w:r>
                          </w:p>
                          <w:p w14:paraId="21E6016E" w14:textId="00BE07AD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B42F03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.35pt;margin-top:5.35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" stroked="f">
                <v:textbox style="layout-flow:vertical;mso-layout-flow-alt:bottom-to-top">
                  <w:txbxContent>
                    <w:p w14:paraId="37B47B2B" w14:textId="30837EF1" w:rsidR="00D650E9" w:rsidRPr="001B0C3D" w:rsidRDefault="00B42F03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İSLAM KÜLTÜR VE MEDENİYETİ</w:t>
                      </w:r>
                    </w:p>
                    <w:p w14:paraId="21E6016E" w14:textId="00BE07AD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B42F03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570856A0">
            <wp:simplePos x="0" y="0"/>
            <wp:positionH relativeFrom="page">
              <wp:posOffset>-1543050</wp:posOffset>
            </wp:positionH>
            <wp:positionV relativeFrom="paragraph">
              <wp:posOffset>313055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554B1FE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6347281C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7911770D" w:rsidR="00096985" w:rsidRDefault="00B42F0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2E113498">
                <wp:simplePos x="0" y="0"/>
                <wp:positionH relativeFrom="column">
                  <wp:posOffset>662305</wp:posOffset>
                </wp:positionH>
                <wp:positionV relativeFrom="paragraph">
                  <wp:posOffset>118110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href="https://www.dindersi.com/icerik/din-kulturu-ve-ahlak-bilgisi-c93" style="position:absolute;margin-left:52.15pt;margin-top:9.3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YQQ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2AEA4979" w:rsidR="00096985" w:rsidRDefault="00096985">
      <w:pPr>
        <w:rPr>
          <w:rFonts w:cstheme="minorHAnsi"/>
          <w:sz w:val="24"/>
          <w:szCs w:val="24"/>
        </w:rPr>
      </w:pP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4F85D2B1" w:rsidR="00096985" w:rsidRDefault="00B42F0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BF0A99D">
                <wp:simplePos x="0" y="0"/>
                <wp:positionH relativeFrom="column">
                  <wp:posOffset>23495</wp:posOffset>
                </wp:positionH>
                <wp:positionV relativeFrom="paragraph">
                  <wp:posOffset>290830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7618" w14:textId="7B627CE1" w:rsidR="000577F7" w:rsidRPr="001B0C3D" w:rsidRDefault="00B42F03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İSLAM KÜLTÜR VE MEDENİYETİ</w:t>
                            </w:r>
                          </w:p>
                          <w:p w14:paraId="24FB4FF6" w14:textId="67B3A4AE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B42F03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85pt;margin-top:22.9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" stroked="f">
                <v:textbox style="layout-flow:vertical;mso-layout-flow-alt:bottom-to-top">
                  <w:txbxContent>
                    <w:p w14:paraId="5D6C7618" w14:textId="7B627CE1" w:rsidR="000577F7" w:rsidRPr="001B0C3D" w:rsidRDefault="00B42F03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İSLAM KÜLTÜR VE MEDENİYETİ</w:t>
                      </w:r>
                    </w:p>
                    <w:p w14:paraId="24FB4FF6" w14:textId="67B3A4AE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="00B42F03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0EEA59DB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71C183E5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1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islam-kultur-ve-medeniyeti/12-sinif-ihl-islam-kultur-ve-medeniyeti-2donem-2yazili-b768c120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2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28D21" w14:textId="77777777" w:rsidR="004F09F5" w:rsidRDefault="004F09F5" w:rsidP="00ED544D">
      <w:pPr>
        <w:spacing w:after="0" w:line="240" w:lineRule="auto"/>
      </w:pPr>
      <w:r>
        <w:separator/>
      </w:r>
    </w:p>
  </w:endnote>
  <w:endnote w:type="continuationSeparator" w:id="0">
    <w:p w14:paraId="55685684" w14:textId="77777777" w:rsidR="004F09F5" w:rsidRDefault="004F09F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4" w:name="_Hlk124933023"/>
  <w:bookmarkStart w:id="5" w:name="_Hlk124933024"/>
  <w:bookmarkStart w:id="6" w:name="_Hlk124933025"/>
  <w:bookmarkStart w:id="7" w:name="_Hlk124933026"/>
  <w:bookmarkStart w:id="8" w:name="_Hlk124933769"/>
  <w:bookmarkStart w:id="9" w:name="_Hlk124933770"/>
  <w:bookmarkStart w:id="10" w:name="_Hlk124933789"/>
  <w:bookmarkStart w:id="11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2B512" w14:textId="35C8E07F" w:rsidR="00B42F03" w:rsidRDefault="00B42F03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2EB52F" wp14:editId="27E9C5A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600D8E" w14:textId="77777777" w:rsidR="00B42F03" w:rsidRPr="001016DC" w:rsidRDefault="00B42F03" w:rsidP="00B42F0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FxQIAADQ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wScXRcUCAAA0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39600D8E" w14:textId="77777777" w:rsidR="00B42F03" w:rsidRPr="001016DC" w:rsidRDefault="00B42F03" w:rsidP="00B42F0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4E519CEB" wp14:editId="2BFDD51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3E58909" wp14:editId="57C6ED6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F11F5" w14:textId="77777777" w:rsidR="004F09F5" w:rsidRDefault="004F09F5" w:rsidP="00ED544D">
      <w:pPr>
        <w:spacing w:after="0" w:line="240" w:lineRule="auto"/>
      </w:pPr>
      <w:r>
        <w:separator/>
      </w:r>
    </w:p>
  </w:footnote>
  <w:footnote w:type="continuationSeparator" w:id="0">
    <w:p w14:paraId="3BF5EFE7" w14:textId="77777777" w:rsidR="004F09F5" w:rsidRDefault="004F09F5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6ADFA15A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3" w:name="_Hlk121295565"/>
    <w:r>
      <w:tab/>
    </w:r>
    <w:r>
      <w:tab/>
      <w:t xml:space="preserve">               </w:t>
    </w:r>
    <w:r w:rsidR="00B42F03">
      <w:t>İSLAM KÜLTÜR VE MEDENİYETİ</w:t>
    </w:r>
  </w:p>
  <w:p w14:paraId="267D6F43" w14:textId="02BA319A" w:rsidR="00C150A7" w:rsidRDefault="00F925CF" w:rsidP="00C150A7">
    <w:pPr>
      <w:pStyle w:val="stbilgi"/>
      <w:jc w:val="center"/>
    </w:pPr>
    <w:r>
      <w:t>1</w:t>
    </w:r>
    <w:r w:rsidR="00351DCD">
      <w:t>2</w:t>
    </w:r>
    <w:r w:rsidR="00B42F03">
      <w:t>. Sınıf 2.Dönem 2</w:t>
    </w:r>
    <w:r w:rsidR="00C150A7">
      <w:t>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25ACD7E1" w:rsidR="00056A35" w:rsidRDefault="00B42F03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İSLAM KÜLTÜR VE MEDENİYETİ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78DECB28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B42F03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E3B28"/>
    <w:rsid w:val="004F09F5"/>
    <w:rsid w:val="00501EC5"/>
    <w:rsid w:val="00513E7D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012B2"/>
    <w:rsid w:val="00B42F03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F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B42F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F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character" w:styleId="Gl">
    <w:name w:val="Strong"/>
    <w:basedOn w:val="VarsaylanParagrafYazTipi"/>
    <w:uiPriority w:val="22"/>
    <w:qFormat/>
    <w:rsid w:val="00B42F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chat.whatsapp.com/Flg4Iy7vRGqIRQYk23TON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islam-kultur-ve-medeniyeti/12-sinif-ihl-islam-kultur-ve-medeniyeti-2donem-2yazili-b768c120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chat.whatsapp.com/IR0KARlUCd4ItMDPQkjplO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EC1D3-8ABC-404E-A4EE-96D16FB63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2023-05-31T13:22:00Z</dcterms:created>
  <dcterms:modified xsi:type="dcterms:W3CDTF">2023-05-31T13:22:00Z</dcterms:modified>
</cp:coreProperties>
</file>