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AD73CA" w14:paraId="67C95243" w14:textId="77777777" w:rsidTr="002A62F4">
        <w:trPr>
          <w:trHeight w:val="374"/>
        </w:trPr>
        <w:tc>
          <w:tcPr>
            <w:tcW w:w="884" w:type="dxa"/>
            <w:shd w:val="clear" w:color="auto" w:fill="FFFFFF" w:themeFill="background1"/>
            <w:vAlign w:val="center"/>
          </w:tcPr>
          <w:p w14:paraId="5055C903" w14:textId="77777777" w:rsidR="00AD73CA" w:rsidRPr="00FD75DF" w:rsidRDefault="00AD73CA" w:rsidP="002A62F4">
            <w:pPr>
              <w:pStyle w:val="AIKMETN"/>
              <w:spacing w:before="0" w:after="0"/>
              <w:ind w:left="0" w:firstLine="0"/>
              <w:rPr>
                <w:b/>
                <w:bCs/>
                <w:sz w:val="22"/>
                <w:szCs w:val="22"/>
              </w:rPr>
            </w:pPr>
            <w:bookmarkStart w:id="0" w:name="_Hlk124954262"/>
            <w:bookmarkStart w:id="1" w:name="_Hlk121296634"/>
            <w:r w:rsidRPr="00FD75DF">
              <w:rPr>
                <w:b/>
                <w:bCs/>
                <w:sz w:val="22"/>
                <w:szCs w:val="22"/>
              </w:rPr>
              <w:t>Adı:</w:t>
            </w:r>
          </w:p>
        </w:tc>
        <w:tc>
          <w:tcPr>
            <w:tcW w:w="2012" w:type="dxa"/>
            <w:shd w:val="clear" w:color="auto" w:fill="FFFFFF" w:themeFill="background1"/>
            <w:vAlign w:val="center"/>
          </w:tcPr>
          <w:p w14:paraId="060D6291" w14:textId="77777777" w:rsidR="00AD73CA" w:rsidRDefault="00AD73CA" w:rsidP="002A62F4">
            <w:pPr>
              <w:pStyle w:val="AIKMETN"/>
              <w:spacing w:before="0" w:after="0"/>
              <w:ind w:left="0" w:firstLine="0"/>
            </w:pPr>
          </w:p>
        </w:tc>
        <w:tc>
          <w:tcPr>
            <w:tcW w:w="4860" w:type="dxa"/>
            <w:shd w:val="clear" w:color="auto" w:fill="FFFFFF" w:themeFill="background1"/>
            <w:vAlign w:val="center"/>
          </w:tcPr>
          <w:p w14:paraId="4A8B0C6C" w14:textId="77777777" w:rsidR="00AD73CA" w:rsidRDefault="00AD73CA" w:rsidP="002A62F4">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53686A78" w14:textId="77777777" w:rsidR="00AD73CA" w:rsidRDefault="00AD73CA" w:rsidP="002A62F4">
            <w:pPr>
              <w:pStyle w:val="AIKMETN"/>
              <w:spacing w:before="0" w:after="0"/>
              <w:ind w:left="0" w:firstLine="0"/>
            </w:pPr>
          </w:p>
        </w:tc>
      </w:tr>
      <w:tr w:rsidR="00AD73CA" w14:paraId="67D96238" w14:textId="77777777" w:rsidTr="002A62F4">
        <w:trPr>
          <w:trHeight w:val="374"/>
        </w:trPr>
        <w:tc>
          <w:tcPr>
            <w:tcW w:w="884" w:type="dxa"/>
            <w:shd w:val="clear" w:color="auto" w:fill="FFFFFF" w:themeFill="background1"/>
            <w:vAlign w:val="center"/>
          </w:tcPr>
          <w:p w14:paraId="3165B7EC" w14:textId="77777777" w:rsidR="00AD73CA" w:rsidRPr="00FD75DF" w:rsidRDefault="00AD73CA" w:rsidP="002A62F4">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264D9B93" w14:textId="77777777" w:rsidR="00AD73CA" w:rsidRDefault="00AD73CA" w:rsidP="002A62F4">
            <w:pPr>
              <w:pStyle w:val="AIKMETN"/>
              <w:spacing w:before="0" w:after="0"/>
              <w:ind w:left="0" w:firstLine="0"/>
            </w:pPr>
          </w:p>
        </w:tc>
        <w:tc>
          <w:tcPr>
            <w:tcW w:w="4860" w:type="dxa"/>
            <w:shd w:val="clear" w:color="auto" w:fill="FFFFFF" w:themeFill="background1"/>
            <w:vAlign w:val="center"/>
          </w:tcPr>
          <w:p w14:paraId="0A560AC8" w14:textId="77777777" w:rsidR="00AD73CA" w:rsidRDefault="00AD73CA" w:rsidP="002A62F4">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21E84CDC" w14:textId="77777777" w:rsidR="00AD73CA" w:rsidRDefault="00AD73CA" w:rsidP="002A62F4">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AD73CA" w14:paraId="3E4786F1" w14:textId="77777777" w:rsidTr="002A62F4">
        <w:trPr>
          <w:trHeight w:val="374"/>
        </w:trPr>
        <w:tc>
          <w:tcPr>
            <w:tcW w:w="884" w:type="dxa"/>
            <w:shd w:val="clear" w:color="auto" w:fill="FFFFFF" w:themeFill="background1"/>
            <w:vAlign w:val="center"/>
          </w:tcPr>
          <w:p w14:paraId="1999F76E" w14:textId="77777777" w:rsidR="00AD73CA" w:rsidRPr="00FD75DF" w:rsidRDefault="00AD73CA" w:rsidP="002A62F4">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2B5FED1" w14:textId="77777777" w:rsidR="00AD73CA" w:rsidRDefault="00AD73CA" w:rsidP="002A62F4">
            <w:pPr>
              <w:pStyle w:val="AIKMETN"/>
              <w:spacing w:before="0" w:after="0"/>
              <w:ind w:left="0" w:firstLine="0"/>
            </w:pPr>
          </w:p>
        </w:tc>
        <w:tc>
          <w:tcPr>
            <w:tcW w:w="4860" w:type="dxa"/>
            <w:shd w:val="clear" w:color="auto" w:fill="FFFFFF" w:themeFill="background1"/>
            <w:vAlign w:val="center"/>
          </w:tcPr>
          <w:p w14:paraId="5AFD792E" w14:textId="4C31D9FC" w:rsidR="00AD73CA" w:rsidRDefault="00AD73CA" w:rsidP="002A62F4">
            <w:pPr>
              <w:pStyle w:val="AIKMETN"/>
              <w:spacing w:before="0" w:after="0"/>
              <w:ind w:left="0" w:firstLine="0"/>
              <w:jc w:val="center"/>
            </w:pPr>
            <w:r>
              <w:rPr>
                <w:rFonts w:asciiTheme="minorHAnsi" w:hAnsiTheme="minorHAnsi"/>
                <w:b/>
                <w:iCs/>
                <w:sz w:val="24"/>
                <w:szCs w:val="24"/>
              </w:rPr>
              <w:t>DİNLER TARİHİ DERSİ</w:t>
            </w:r>
          </w:p>
        </w:tc>
        <w:tc>
          <w:tcPr>
            <w:tcW w:w="2241" w:type="dxa"/>
            <w:shd w:val="clear" w:color="auto" w:fill="FFFFFF" w:themeFill="background1"/>
            <w:vAlign w:val="center"/>
          </w:tcPr>
          <w:p w14:paraId="491ED112" w14:textId="77777777" w:rsidR="00AD73CA" w:rsidRDefault="00AD73CA" w:rsidP="002A62F4">
            <w:pPr>
              <w:pStyle w:val="AIKMETN"/>
              <w:spacing w:before="0" w:after="0"/>
              <w:ind w:left="0" w:firstLine="0"/>
            </w:pPr>
            <w:r w:rsidRPr="000E4DCF">
              <w:rPr>
                <w:rFonts w:asciiTheme="minorHAnsi" w:hAnsiTheme="minorHAnsi"/>
                <w:sz w:val="24"/>
                <w:szCs w:val="24"/>
              </w:rPr>
              <w:t>Aldığı Not</w:t>
            </w:r>
          </w:p>
        </w:tc>
      </w:tr>
      <w:tr w:rsidR="00AD73CA" w14:paraId="53E8BDBE" w14:textId="77777777" w:rsidTr="002A62F4">
        <w:trPr>
          <w:trHeight w:val="374"/>
        </w:trPr>
        <w:tc>
          <w:tcPr>
            <w:tcW w:w="884" w:type="dxa"/>
            <w:shd w:val="clear" w:color="auto" w:fill="FFFFFF" w:themeFill="background1"/>
            <w:vAlign w:val="center"/>
          </w:tcPr>
          <w:p w14:paraId="59109880" w14:textId="77777777" w:rsidR="00AD73CA" w:rsidRPr="00FD75DF" w:rsidRDefault="00AD73CA" w:rsidP="002A62F4">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CB7553E" w14:textId="77777777" w:rsidR="00AD73CA" w:rsidRDefault="00AD73CA" w:rsidP="002A62F4">
            <w:pPr>
              <w:pStyle w:val="AIKMETN"/>
              <w:spacing w:before="0" w:after="0"/>
              <w:ind w:left="0" w:firstLine="0"/>
            </w:pPr>
          </w:p>
        </w:tc>
        <w:tc>
          <w:tcPr>
            <w:tcW w:w="4860" w:type="dxa"/>
            <w:shd w:val="clear" w:color="auto" w:fill="FFFFFF" w:themeFill="background1"/>
            <w:vAlign w:val="center"/>
          </w:tcPr>
          <w:p w14:paraId="504E1732" w14:textId="77777777" w:rsidR="00AD73CA" w:rsidRDefault="00AD73CA" w:rsidP="002A62F4">
            <w:pPr>
              <w:pStyle w:val="AIKMETN"/>
              <w:spacing w:before="0" w:after="0"/>
              <w:ind w:left="0" w:firstLine="0"/>
              <w:jc w:val="center"/>
            </w:pPr>
            <w:r>
              <w:rPr>
                <w:rFonts w:asciiTheme="minorHAnsi" w:hAnsiTheme="minorHAnsi"/>
                <w:b/>
                <w:iCs/>
                <w:sz w:val="24"/>
                <w:szCs w:val="24"/>
              </w:rPr>
              <w:t>12</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5EDCB3C0" w14:textId="77777777" w:rsidR="00AD73CA" w:rsidRDefault="00AD73CA" w:rsidP="002A62F4">
            <w:pPr>
              <w:pStyle w:val="AIKMETN"/>
              <w:spacing w:before="0" w:after="0"/>
              <w:ind w:left="0" w:firstLine="0"/>
            </w:pPr>
          </w:p>
        </w:tc>
      </w:tr>
    </w:tbl>
    <w:bookmarkEnd w:id="1"/>
    <w:p w14:paraId="57F1B68C" w14:textId="77777777" w:rsidR="00AD73CA" w:rsidRDefault="00AD73CA" w:rsidP="00AD73CA">
      <w:pPr>
        <w:pStyle w:val="BOLDMETN"/>
      </w:pPr>
      <w:r>
        <w:t>A) Aşağıda ki çoktan seçmeli soruları cevaplayınız...</w:t>
      </w:r>
    </w:p>
    <w:p w14:paraId="348B788D" w14:textId="5445BAB6" w:rsidR="00C150A7" w:rsidRDefault="00AD73CA" w:rsidP="00AD73CA">
      <w:pPr>
        <w:pStyle w:val="BOLDMETN"/>
      </w:pPr>
      <w:r>
        <w:t>(Her soru 5 puandır)</w:t>
      </w:r>
    </w:p>
    <w:p w14:paraId="1218B7F4" w14:textId="77777777" w:rsidR="00263F94" w:rsidRDefault="00263F94" w:rsidP="00AD73CA">
      <w:pPr>
        <w:pStyle w:val="BOLDMETN"/>
      </w:pPr>
    </w:p>
    <w:bookmarkEnd w:id="0"/>
    <w:p w14:paraId="7FA0BC64" w14:textId="77777777" w:rsidR="00AD73CA" w:rsidRPr="00AD73CA" w:rsidRDefault="00AD73CA" w:rsidP="00AD73CA">
      <w:pPr>
        <w:pStyle w:val="SORUNOLUBOLD"/>
      </w:pPr>
      <w:r w:rsidRPr="00AD73CA">
        <w:t>“Din, derin manevi tecrübenin bir türüdür.” tanımı aşağıdaki disiplinlerden hangisine ait bir tanımlamadır?</w:t>
      </w:r>
    </w:p>
    <w:p w14:paraId="1F9432E2" w14:textId="77777777" w:rsidR="00263F94" w:rsidRDefault="00AD73CA" w:rsidP="00FC5C07">
      <w:pPr>
        <w:pStyle w:val="SEENEKLER"/>
        <w:spacing w:before="120"/>
      </w:pPr>
      <w:r w:rsidRPr="00AD73CA">
        <w:t xml:space="preserve">A) Psikoloji </w:t>
      </w:r>
      <w:r>
        <w:tab/>
      </w:r>
      <w:r>
        <w:tab/>
      </w:r>
    </w:p>
    <w:p w14:paraId="14C8D802" w14:textId="03F66BDA" w:rsidR="00AD73CA" w:rsidRDefault="00AD73CA" w:rsidP="00FC5C07">
      <w:pPr>
        <w:pStyle w:val="SEENEKLER"/>
        <w:spacing w:before="120"/>
      </w:pPr>
      <w:r w:rsidRPr="00AD73CA">
        <w:t xml:space="preserve">B) Sosyoloji </w:t>
      </w:r>
    </w:p>
    <w:p w14:paraId="6A7964AA" w14:textId="77777777" w:rsidR="00263F94" w:rsidRDefault="00AD73CA" w:rsidP="00FC5C07">
      <w:pPr>
        <w:pStyle w:val="SEENEKLER"/>
        <w:spacing w:before="120"/>
      </w:pPr>
      <w:r w:rsidRPr="00AD73CA">
        <w:t>C) Felsefe</w:t>
      </w:r>
      <w:r>
        <w:tab/>
      </w:r>
      <w:r>
        <w:tab/>
      </w:r>
    </w:p>
    <w:p w14:paraId="7E31B6FB" w14:textId="77777777" w:rsidR="00263F94" w:rsidRDefault="00AD73CA" w:rsidP="00FC5C07">
      <w:pPr>
        <w:pStyle w:val="SEENEKLER"/>
        <w:spacing w:before="120"/>
      </w:pPr>
      <w:r w:rsidRPr="00AD73CA">
        <w:t xml:space="preserve">D) Teoloji </w:t>
      </w:r>
      <w:r w:rsidR="00FC5C07">
        <w:tab/>
      </w:r>
    </w:p>
    <w:p w14:paraId="2AD0797E" w14:textId="4E17B2C3" w:rsidR="00C150A7" w:rsidRDefault="00AD73CA" w:rsidP="00FC5C07">
      <w:pPr>
        <w:pStyle w:val="SEENEKLER"/>
        <w:spacing w:before="120"/>
      </w:pPr>
      <w:r w:rsidRPr="00AD73CA">
        <w:t>E) Ahlak</w:t>
      </w:r>
    </w:p>
    <w:p w14:paraId="15285D86" w14:textId="620C5366" w:rsidR="00FC5C07" w:rsidRDefault="00FC5C07" w:rsidP="00FC5C07">
      <w:pPr>
        <w:pStyle w:val="SEENEKLER"/>
        <w:spacing w:before="120"/>
        <w:rPr>
          <w:rFonts w:cstheme="minorHAnsi"/>
          <w:sz w:val="24"/>
          <w:szCs w:val="24"/>
        </w:rPr>
      </w:pPr>
    </w:p>
    <w:p w14:paraId="0DE86698" w14:textId="27B49655" w:rsidR="00263F94" w:rsidRDefault="00263F94" w:rsidP="00FC5C07">
      <w:pPr>
        <w:pStyle w:val="SEENEKLER"/>
        <w:spacing w:before="120"/>
        <w:rPr>
          <w:rFonts w:cstheme="minorHAnsi"/>
          <w:sz w:val="24"/>
          <w:szCs w:val="24"/>
        </w:rPr>
      </w:pPr>
    </w:p>
    <w:p w14:paraId="55F80ECC" w14:textId="77777777" w:rsidR="00263F94" w:rsidRDefault="00263F94" w:rsidP="00FC5C07">
      <w:pPr>
        <w:pStyle w:val="SEENEKLER"/>
        <w:spacing w:before="120"/>
        <w:rPr>
          <w:rFonts w:cstheme="minorHAnsi"/>
          <w:sz w:val="24"/>
          <w:szCs w:val="24"/>
        </w:rPr>
      </w:pPr>
    </w:p>
    <w:p w14:paraId="7B7BFDD2" w14:textId="77777777" w:rsidR="00AD73CA" w:rsidRPr="00AD73CA" w:rsidRDefault="00AD73CA" w:rsidP="00FC5C07">
      <w:pPr>
        <w:pStyle w:val="SORUNOLUBOLD"/>
        <w:spacing w:after="0"/>
      </w:pPr>
      <w:r w:rsidRPr="00AD73CA">
        <w:t>Münafığın alameti üçtür: Konuştuğunda yalan söyler, kendisine güvenildiğinde hainlik eder, söz verdiğinde yerine getirmez.” (Buhârî, İman, 231.)</w:t>
      </w:r>
    </w:p>
    <w:p w14:paraId="5EC56443" w14:textId="3EAA9B30" w:rsidR="00AD73CA" w:rsidRPr="00AD73CA" w:rsidRDefault="00AD73CA" w:rsidP="00FC5C07">
      <w:pPr>
        <w:pStyle w:val="BOLDMETN"/>
        <w:spacing w:before="0" w:after="0"/>
      </w:pPr>
      <w:r w:rsidRPr="00AD73CA">
        <w:t>Yukarıdaki hadiste İslam dininin önem verdiği ahlaki ilke ve değerlerden hangisi vurgulanmaktadır?</w:t>
      </w:r>
    </w:p>
    <w:p w14:paraId="55A44BA9" w14:textId="77777777" w:rsidR="00AD73CA" w:rsidRPr="00AD73CA" w:rsidRDefault="00AD73CA" w:rsidP="00FC5C07">
      <w:pPr>
        <w:pStyle w:val="SEENEKLER"/>
        <w:spacing w:before="120"/>
      </w:pPr>
      <w:r w:rsidRPr="00AD73CA">
        <w:t>A) Cesur ve soğukkanlı olmak</w:t>
      </w:r>
    </w:p>
    <w:p w14:paraId="1AF76CC3" w14:textId="77777777" w:rsidR="00AD73CA" w:rsidRPr="00AD73CA" w:rsidRDefault="00AD73CA" w:rsidP="00FC5C07">
      <w:pPr>
        <w:pStyle w:val="SEENEKLER"/>
        <w:spacing w:before="120"/>
      </w:pPr>
      <w:r w:rsidRPr="00AD73CA">
        <w:t>B) Affedici ve hoşgörülü olmak</w:t>
      </w:r>
    </w:p>
    <w:p w14:paraId="21142A91" w14:textId="77777777" w:rsidR="00AD73CA" w:rsidRPr="00AD73CA" w:rsidRDefault="00AD73CA" w:rsidP="00FC5C07">
      <w:pPr>
        <w:pStyle w:val="SEENEKLER"/>
        <w:spacing w:before="120"/>
      </w:pPr>
      <w:r w:rsidRPr="00AD73CA">
        <w:t>C) Alçakgönüllü ve yumuşak huylu olmak</w:t>
      </w:r>
    </w:p>
    <w:p w14:paraId="1DB1B938" w14:textId="77777777" w:rsidR="00AD73CA" w:rsidRPr="00AD73CA" w:rsidRDefault="00AD73CA" w:rsidP="00FC5C07">
      <w:pPr>
        <w:pStyle w:val="SEENEKLER"/>
        <w:spacing w:before="120"/>
      </w:pPr>
      <w:r w:rsidRPr="00AD73CA">
        <w:t>D) Sabırlı, sebatlı ve dayanıklı olmak</w:t>
      </w:r>
    </w:p>
    <w:p w14:paraId="60FADB6E" w14:textId="423C7CB8" w:rsidR="00AD73CA" w:rsidRDefault="00AD73CA" w:rsidP="00FC5C07">
      <w:pPr>
        <w:pStyle w:val="SEENEKLER"/>
        <w:spacing w:before="120"/>
      </w:pPr>
      <w:r w:rsidRPr="00AD73CA">
        <w:t>E) Doğru sözlü, dürüst ve adil olmak</w:t>
      </w:r>
    </w:p>
    <w:p w14:paraId="25896654" w14:textId="197A783D" w:rsidR="00FC5C07" w:rsidRDefault="00FC5C07" w:rsidP="00AD73CA">
      <w:pPr>
        <w:pStyle w:val="SEENEKLER"/>
      </w:pPr>
    </w:p>
    <w:p w14:paraId="0A638957" w14:textId="4BEE3755" w:rsidR="00263F94" w:rsidRDefault="00263F94" w:rsidP="00AD73CA">
      <w:pPr>
        <w:pStyle w:val="SEENEKLER"/>
      </w:pPr>
    </w:p>
    <w:p w14:paraId="0CCD9757" w14:textId="4633A7D1" w:rsidR="00263F94" w:rsidRDefault="00263F94" w:rsidP="00AD73CA">
      <w:pPr>
        <w:pStyle w:val="SEENEKLER"/>
      </w:pPr>
    </w:p>
    <w:p w14:paraId="46B9D424" w14:textId="77777777" w:rsidR="00263F94" w:rsidRDefault="00263F94" w:rsidP="00AD73CA">
      <w:pPr>
        <w:pStyle w:val="SEENEKLER"/>
      </w:pPr>
    </w:p>
    <w:p w14:paraId="4A304EDA" w14:textId="77777777" w:rsidR="00AD73CA" w:rsidRDefault="00AD73CA" w:rsidP="00AD73CA">
      <w:pPr>
        <w:pStyle w:val="SORUNOLUBOLD"/>
      </w:pPr>
      <w:r>
        <w:t>En önemli merkezi İstanbul’dur. 1453’de Fatih Sultan Mehmed, İstanbul’u fethedince bu akımın bazı bağlıları Rusya’ya gitmiştir. Ruhban sınıfının en üst kademesindeki kişiye, Patrik derler. Ayinler Grekçe yapılır. İsa ve diğer önemli Hıristiyan azizlerinin heykel ve resimleri (ikonlar), çok önemli olup bunlara saygı gösterilir. Günümüzde Macaristan, Romanya, Çekoslovakya, Yunanistan ve Rusya’da bu akıma mensup insanlar çoğunluktadır.</w:t>
      </w:r>
    </w:p>
    <w:p w14:paraId="3A4DD484" w14:textId="12A79B7B" w:rsidR="00AD73CA" w:rsidRDefault="00AD73CA" w:rsidP="00AD73CA">
      <w:pPr>
        <w:pStyle w:val="BOLDMETN"/>
      </w:pPr>
      <w:r>
        <w:t>Yukarıda hakkında bilgiler verilen Hıristiyanlara ait dinî akım aşağıdakilerden hangisidir?</w:t>
      </w:r>
    </w:p>
    <w:p w14:paraId="5C5C76CC" w14:textId="77777777" w:rsidR="00263F94" w:rsidRDefault="00AD73CA" w:rsidP="00FC5C07">
      <w:pPr>
        <w:pStyle w:val="SEENEKLER"/>
        <w:spacing w:before="120"/>
      </w:pPr>
      <w:r>
        <w:t xml:space="preserve">A) Katoliklik </w:t>
      </w:r>
      <w:r w:rsidR="00FC5C07">
        <w:tab/>
      </w:r>
      <w:r w:rsidR="00FC5C07">
        <w:tab/>
      </w:r>
    </w:p>
    <w:p w14:paraId="1EF57091" w14:textId="4511F122" w:rsidR="00FC5C07" w:rsidRDefault="00AD73CA" w:rsidP="00FC5C07">
      <w:pPr>
        <w:pStyle w:val="SEENEKLER"/>
        <w:spacing w:before="120"/>
      </w:pPr>
      <w:r>
        <w:t xml:space="preserve">B) </w:t>
      </w:r>
      <w:proofErr w:type="spellStart"/>
      <w:r>
        <w:t>Evanjelizm</w:t>
      </w:r>
      <w:proofErr w:type="spellEnd"/>
      <w:r>
        <w:t xml:space="preserve"> </w:t>
      </w:r>
    </w:p>
    <w:p w14:paraId="401C4398" w14:textId="77777777" w:rsidR="00263F94" w:rsidRDefault="00AD73CA" w:rsidP="00FC5C07">
      <w:pPr>
        <w:pStyle w:val="SEENEKLER"/>
        <w:spacing w:before="120"/>
      </w:pPr>
      <w:r>
        <w:t>C) Ortodoksluk</w:t>
      </w:r>
      <w:r w:rsidR="00FC5C07">
        <w:tab/>
      </w:r>
    </w:p>
    <w:p w14:paraId="6F46A35F" w14:textId="77777777" w:rsidR="00263F94" w:rsidRDefault="00AD73CA" w:rsidP="00FC5C07">
      <w:pPr>
        <w:pStyle w:val="SEENEKLER"/>
        <w:spacing w:before="120"/>
      </w:pPr>
      <w:r>
        <w:t xml:space="preserve">D) Protestanlık </w:t>
      </w:r>
      <w:r w:rsidR="00FC5C07">
        <w:tab/>
      </w:r>
    </w:p>
    <w:p w14:paraId="70A5DC66" w14:textId="1759E8DA" w:rsidR="00AD73CA" w:rsidRDefault="00AD73CA" w:rsidP="00FC5C07">
      <w:pPr>
        <w:pStyle w:val="SEENEKLER"/>
        <w:spacing w:before="120"/>
      </w:pPr>
      <w:r>
        <w:t xml:space="preserve">E) </w:t>
      </w:r>
      <w:proofErr w:type="spellStart"/>
      <w:r>
        <w:t>Samirilik</w:t>
      </w:r>
      <w:proofErr w:type="spellEnd"/>
    </w:p>
    <w:p w14:paraId="6FE1168A" w14:textId="77777777" w:rsidR="00FC5C07" w:rsidRPr="00FC5C07" w:rsidRDefault="00FC5C07" w:rsidP="00FC5C07">
      <w:pPr>
        <w:pStyle w:val="SORUNOLUBOLD"/>
        <w:rPr>
          <w:b/>
          <w:bCs/>
        </w:rPr>
      </w:pPr>
      <w:r w:rsidRPr="00FC5C07">
        <w:rPr>
          <w:b/>
          <w:bCs/>
        </w:rPr>
        <w:t>Dinler Tarihi'nin metodu ile ilgili aşağıda verilenlerden hangisi yanlıştır?</w:t>
      </w:r>
    </w:p>
    <w:p w14:paraId="292AA6A4" w14:textId="77777777" w:rsidR="00FC5C07" w:rsidRPr="00FC5C07" w:rsidRDefault="00FC5C07" w:rsidP="00FC5C07">
      <w:pPr>
        <w:pStyle w:val="SEENEKLER"/>
        <w:spacing w:before="120"/>
      </w:pPr>
      <w:r w:rsidRPr="00FC5C07">
        <w:t>A) Duyguları ve ön yargıları ayrı tutar.</w:t>
      </w:r>
    </w:p>
    <w:p w14:paraId="6447BAD1" w14:textId="77777777" w:rsidR="00FC5C07" w:rsidRPr="00FC5C07" w:rsidRDefault="00FC5C07" w:rsidP="00FC5C07">
      <w:pPr>
        <w:pStyle w:val="SEENEKLER"/>
        <w:spacing w:before="120"/>
      </w:pPr>
      <w:r w:rsidRPr="00FC5C07">
        <w:t>B) Dinleri mukayese ederken, onları üstünlük, doğruluk ve yanlışlık bakımından da değerlendirir.</w:t>
      </w:r>
    </w:p>
    <w:p w14:paraId="2ED6CA94" w14:textId="77777777" w:rsidR="00FC5C07" w:rsidRPr="00FC5C07" w:rsidRDefault="00FC5C07" w:rsidP="00FC5C07">
      <w:pPr>
        <w:pStyle w:val="SEENEKLER"/>
        <w:spacing w:before="120"/>
      </w:pPr>
      <w:r w:rsidRPr="00FC5C07">
        <w:t>C) Dinleri tarafsız bir şekilde oldukları gibi ele alıp inceler.</w:t>
      </w:r>
    </w:p>
    <w:p w14:paraId="012663C4" w14:textId="77777777" w:rsidR="00FC5C07" w:rsidRPr="00FC5C07" w:rsidRDefault="00FC5C07" w:rsidP="00FC5C07">
      <w:pPr>
        <w:pStyle w:val="SEENEKLER"/>
        <w:spacing w:before="120"/>
      </w:pPr>
      <w:r w:rsidRPr="00FC5C07">
        <w:t>D) Dinin savunmasını yapan ilahiyat bilimlerinden ayrıdır.</w:t>
      </w:r>
    </w:p>
    <w:p w14:paraId="60BA2AE3" w14:textId="285C92BC" w:rsidR="00C150A7" w:rsidRDefault="00FC5C07" w:rsidP="00FC5C07">
      <w:pPr>
        <w:pStyle w:val="SEENEKLER"/>
        <w:spacing w:before="120"/>
      </w:pPr>
      <w:r w:rsidRPr="00FC5C07">
        <w:t>E) Objektif bir bakış açısı ile çalışır.</w:t>
      </w:r>
    </w:p>
    <w:p w14:paraId="0275FBFC" w14:textId="0350A32E" w:rsidR="00263F94" w:rsidRDefault="00263F94" w:rsidP="00FC5C07">
      <w:pPr>
        <w:pStyle w:val="SEENEKLER"/>
        <w:spacing w:before="120"/>
      </w:pPr>
    </w:p>
    <w:p w14:paraId="4790CAC5" w14:textId="18BFB4BE" w:rsidR="00263F94" w:rsidRDefault="00263F94" w:rsidP="00FC5C07">
      <w:pPr>
        <w:pStyle w:val="SEENEKLER"/>
        <w:spacing w:before="120"/>
      </w:pPr>
    </w:p>
    <w:p w14:paraId="0D858C4E" w14:textId="5764576A" w:rsidR="00263F94" w:rsidRDefault="00263F94" w:rsidP="00FC5C07">
      <w:pPr>
        <w:pStyle w:val="SEENEKLER"/>
        <w:spacing w:before="120"/>
      </w:pPr>
    </w:p>
    <w:p w14:paraId="3F7A577F" w14:textId="77777777" w:rsidR="00263F94" w:rsidRDefault="00263F94" w:rsidP="00FC5C07">
      <w:pPr>
        <w:pStyle w:val="SEENEKLER"/>
        <w:spacing w:before="120"/>
      </w:pPr>
    </w:p>
    <w:p w14:paraId="10D74709" w14:textId="2DCCE024" w:rsidR="00FC5C07" w:rsidRDefault="00FC5C07" w:rsidP="00FC5C07">
      <w:pPr>
        <w:pStyle w:val="SEENEKLER"/>
      </w:pPr>
    </w:p>
    <w:p w14:paraId="1D769989" w14:textId="77777777" w:rsidR="00FC5C07" w:rsidRPr="00FC5C07" w:rsidRDefault="00FC5C07" w:rsidP="00FC5C07">
      <w:pPr>
        <w:pStyle w:val="SORUNOLUBOLD"/>
        <w:rPr>
          <w:b/>
          <w:bCs/>
        </w:rPr>
      </w:pPr>
      <w:r w:rsidRPr="00FC5C07">
        <w:rPr>
          <w:b/>
          <w:bCs/>
        </w:rPr>
        <w:t>Aşağıdaki ifadelerden hangisi Hz. Muhammed’in (s.a.v.) peygamberliğinin Mekke Dönemi'ne ait doğru bir bilgi değildir?</w:t>
      </w:r>
    </w:p>
    <w:p w14:paraId="69ECDB68" w14:textId="77777777" w:rsidR="00FC5C07" w:rsidRDefault="00FC5C07" w:rsidP="00FC5C07">
      <w:pPr>
        <w:pStyle w:val="SEENEKLER"/>
        <w:spacing w:before="120"/>
      </w:pPr>
      <w:r>
        <w:t>A) Hz. Muhammed’in (s.a.v.) 3 yıl boyunca yakın çevresini İslam’a davet etmesi.</w:t>
      </w:r>
    </w:p>
    <w:p w14:paraId="3EAA1F4A" w14:textId="77777777" w:rsidR="00FC5C07" w:rsidRDefault="00FC5C07" w:rsidP="00FC5C07">
      <w:pPr>
        <w:pStyle w:val="SEENEKLER"/>
        <w:spacing w:before="120"/>
      </w:pPr>
      <w:r>
        <w:t>B) Kur’an-ı Kerim’in indirilişinin 13 yıllık süreci.</w:t>
      </w:r>
    </w:p>
    <w:p w14:paraId="1F7F330D" w14:textId="77777777" w:rsidR="00FC5C07" w:rsidRDefault="00FC5C07" w:rsidP="00FC5C07">
      <w:pPr>
        <w:pStyle w:val="SEENEKLER"/>
        <w:spacing w:before="120"/>
      </w:pPr>
      <w:r>
        <w:t>C) Müslümanlara yönelik üç yıl sosyal ve ekonomik boykot.</w:t>
      </w:r>
    </w:p>
    <w:p w14:paraId="6DD6330A" w14:textId="77777777" w:rsidR="00FC5C07" w:rsidRDefault="00FC5C07" w:rsidP="00FC5C07">
      <w:pPr>
        <w:pStyle w:val="SEENEKLER"/>
        <w:spacing w:before="120"/>
      </w:pPr>
      <w:r>
        <w:t>D) Hayber’in Fethi.</w:t>
      </w:r>
    </w:p>
    <w:p w14:paraId="7B8AC10A" w14:textId="537B82BF" w:rsidR="00FC5C07" w:rsidRDefault="00FC5C07" w:rsidP="00FC5C07">
      <w:pPr>
        <w:pStyle w:val="SEENEKLER"/>
        <w:spacing w:before="120"/>
      </w:pPr>
      <w:r>
        <w:t>E) Habeşistan’a hicret</w:t>
      </w:r>
    </w:p>
    <w:p w14:paraId="4453AA89" w14:textId="58C218BE" w:rsidR="00263F94" w:rsidRDefault="00263F94" w:rsidP="00FC5C07">
      <w:pPr>
        <w:pStyle w:val="SEENEKLER"/>
        <w:spacing w:before="120"/>
      </w:pPr>
    </w:p>
    <w:p w14:paraId="293C1C19" w14:textId="020EB437" w:rsidR="00263F94" w:rsidRDefault="00263F94" w:rsidP="00FC5C07">
      <w:pPr>
        <w:pStyle w:val="SEENEKLER"/>
        <w:spacing w:before="120"/>
      </w:pPr>
    </w:p>
    <w:p w14:paraId="09246040" w14:textId="538D288E" w:rsidR="00263F94" w:rsidRDefault="00263F94" w:rsidP="00FC5C07">
      <w:pPr>
        <w:pStyle w:val="SEENEKLER"/>
        <w:spacing w:before="120"/>
      </w:pPr>
    </w:p>
    <w:p w14:paraId="6959ADFC" w14:textId="3074885F" w:rsidR="00263F94" w:rsidRDefault="00263F94" w:rsidP="00FC5C07">
      <w:pPr>
        <w:pStyle w:val="SEENEKLER"/>
        <w:spacing w:before="120"/>
      </w:pPr>
    </w:p>
    <w:p w14:paraId="01A0669A" w14:textId="018CDD5E" w:rsidR="00263F94" w:rsidRDefault="00263F94" w:rsidP="00FC5C07">
      <w:pPr>
        <w:pStyle w:val="SEENEKLER"/>
        <w:spacing w:before="120"/>
      </w:pPr>
    </w:p>
    <w:p w14:paraId="14151434" w14:textId="77777777" w:rsidR="00263F94" w:rsidRDefault="00263F94" w:rsidP="00FC5C07">
      <w:pPr>
        <w:pStyle w:val="SEENEKLER"/>
        <w:spacing w:before="120"/>
      </w:pPr>
    </w:p>
    <w:p w14:paraId="74F56569" w14:textId="0540591F" w:rsidR="00FC5C07" w:rsidRDefault="00FC5C07" w:rsidP="00FC5C07">
      <w:pPr>
        <w:pStyle w:val="SEENEKLER"/>
      </w:pPr>
    </w:p>
    <w:p w14:paraId="1CD7F484" w14:textId="77777777" w:rsidR="00FC5C07" w:rsidRDefault="00FC5C07" w:rsidP="00FC5C07">
      <w:pPr>
        <w:pStyle w:val="SORUNOLUBOLD"/>
      </w:pPr>
      <w:r>
        <w:t>Hıristiyanlar bu formüle, üçlükte birlik veya birlikte üçlük demektedirler. Hıristiyanlara göre Tanrı; Baba, Oğul ve Kutsal Ruh’ un birleşimi olan mürekkep bir Tanrıdır.</w:t>
      </w:r>
    </w:p>
    <w:p w14:paraId="23CC1D2F" w14:textId="77777777" w:rsidR="00FC5C07" w:rsidRDefault="00FC5C07" w:rsidP="00FC5C07">
      <w:pPr>
        <w:pStyle w:val="BOLDMETN"/>
      </w:pPr>
      <w:r>
        <w:t>Yukarıda hakkında bilgiler verilen inanç şekli aşağıdakilerden hangisidir?</w:t>
      </w:r>
    </w:p>
    <w:p w14:paraId="115FDD9E" w14:textId="77777777" w:rsidR="00263F94" w:rsidRDefault="00FC5C07" w:rsidP="00263F94">
      <w:pPr>
        <w:pStyle w:val="SEENEKLER"/>
        <w:spacing w:before="120"/>
      </w:pPr>
      <w:r>
        <w:t xml:space="preserve">A) Teslis </w:t>
      </w:r>
      <w:r>
        <w:tab/>
      </w:r>
      <w:r>
        <w:tab/>
      </w:r>
    </w:p>
    <w:p w14:paraId="2C0CDCCC" w14:textId="77777777" w:rsidR="00263F94" w:rsidRDefault="00FC5C07" w:rsidP="00263F94">
      <w:pPr>
        <w:pStyle w:val="SEENEKLER"/>
        <w:spacing w:before="120"/>
      </w:pPr>
      <w:r>
        <w:t xml:space="preserve">B) Tevhit </w:t>
      </w:r>
      <w:r>
        <w:tab/>
        <w:t xml:space="preserve">    </w:t>
      </w:r>
    </w:p>
    <w:p w14:paraId="68885483" w14:textId="25C5B065" w:rsidR="00FC5C07" w:rsidRDefault="00FC5C07" w:rsidP="00263F94">
      <w:pPr>
        <w:pStyle w:val="SEENEKLER"/>
        <w:spacing w:before="120"/>
      </w:pPr>
      <w:r>
        <w:t>C) Politeizm</w:t>
      </w:r>
    </w:p>
    <w:p w14:paraId="224FCE9E" w14:textId="77777777" w:rsidR="00263F94" w:rsidRDefault="00FC5C07" w:rsidP="00263F94">
      <w:pPr>
        <w:pStyle w:val="SEENEKLER"/>
        <w:spacing w:before="120"/>
      </w:pPr>
      <w:r>
        <w:t xml:space="preserve">D) Paganizm </w:t>
      </w:r>
      <w:r>
        <w:tab/>
      </w:r>
      <w:r>
        <w:tab/>
      </w:r>
    </w:p>
    <w:p w14:paraId="0601B97C" w14:textId="047F4A3E" w:rsidR="00FC5C07" w:rsidRDefault="00FC5C07" w:rsidP="00263F94">
      <w:pPr>
        <w:pStyle w:val="SEENEKLER"/>
        <w:spacing w:before="120"/>
      </w:pPr>
      <w:r>
        <w:t>E) Monoteizm</w:t>
      </w:r>
    </w:p>
    <w:p w14:paraId="5274A38E" w14:textId="5FB35726" w:rsidR="00FC5C07" w:rsidRDefault="00FC5C07" w:rsidP="00FC5C07">
      <w:pPr>
        <w:pStyle w:val="SEENEKLER"/>
      </w:pPr>
    </w:p>
    <w:p w14:paraId="30516BBF" w14:textId="77777777" w:rsidR="00FC5C07" w:rsidRDefault="00FC5C07" w:rsidP="00FC5C07">
      <w:pPr>
        <w:pStyle w:val="SORUNOLUBOLD"/>
      </w:pPr>
      <w:r>
        <w:lastRenderedPageBreak/>
        <w:t xml:space="preserve">“Theodor </w:t>
      </w:r>
      <w:proofErr w:type="spellStart"/>
      <w:r>
        <w:t>Herzl’in</w:t>
      </w:r>
      <w:proofErr w:type="spellEnd"/>
      <w:r>
        <w:t xml:space="preserve"> başı çektiği bu hareket seküler karakterlidir ve dinî hedefleri yoktur. Amaç, o günün politik milliyetçilik anlayışı çerçevesinde Yahudi kimliğinin yeniden oluşturmaktır. Bu akım mensuplarının Filistin’de bir Yahudi devleti kurma çabaları II. Abdülhamit’in karşı koymasıyla önce başarısız olur. Fakat İngiltere ve Amerika’nın desteğiyle David Ben- </w:t>
      </w:r>
      <w:proofErr w:type="spellStart"/>
      <w:r>
        <w:t>Gurion</w:t>
      </w:r>
      <w:proofErr w:type="spellEnd"/>
      <w:r>
        <w:t xml:space="preserve"> 14 Mayıs 1948’de İsrail Devleti’nin kurulduğunu resmen ilan eder.”</w:t>
      </w:r>
    </w:p>
    <w:p w14:paraId="3E9F47AB" w14:textId="6CA9CF94" w:rsidR="00FC5C07" w:rsidRDefault="00FC5C07" w:rsidP="00FC5C07">
      <w:pPr>
        <w:pStyle w:val="BOLDMETN"/>
      </w:pPr>
      <w:r>
        <w:t>Yukarıdaki paragrafta hakkında bilgi verilen akım aşağıdakilerden hangisidir?</w:t>
      </w:r>
    </w:p>
    <w:p w14:paraId="6F1B763D" w14:textId="77777777" w:rsidR="00263F94" w:rsidRDefault="00FC5C07" w:rsidP="00263F94">
      <w:pPr>
        <w:pStyle w:val="SEENEKLER"/>
        <w:spacing w:before="120"/>
      </w:pPr>
      <w:r>
        <w:t xml:space="preserve">A) </w:t>
      </w:r>
      <w:proofErr w:type="spellStart"/>
      <w:r>
        <w:t>Hasidilik</w:t>
      </w:r>
      <w:proofErr w:type="spellEnd"/>
      <w:r>
        <w:tab/>
      </w:r>
      <w:r>
        <w:tab/>
      </w:r>
    </w:p>
    <w:p w14:paraId="67903A93" w14:textId="6AB64FAC" w:rsidR="00FC5C07" w:rsidRDefault="00FC5C07" w:rsidP="00263F94">
      <w:pPr>
        <w:pStyle w:val="SEENEKLER"/>
        <w:spacing w:before="120"/>
      </w:pPr>
      <w:r>
        <w:t>B) Reformist Yahudilik</w:t>
      </w:r>
    </w:p>
    <w:p w14:paraId="44E70117" w14:textId="77777777" w:rsidR="00263F94" w:rsidRDefault="00FC5C07" w:rsidP="00263F94">
      <w:pPr>
        <w:pStyle w:val="SEENEKLER"/>
        <w:spacing w:before="120"/>
      </w:pPr>
      <w:r>
        <w:t>C) Siyonizm</w:t>
      </w:r>
      <w:r>
        <w:tab/>
      </w:r>
      <w:r>
        <w:tab/>
      </w:r>
    </w:p>
    <w:p w14:paraId="40D1C469" w14:textId="77777777" w:rsidR="00263F94" w:rsidRDefault="00FC5C07" w:rsidP="00263F94">
      <w:pPr>
        <w:pStyle w:val="SEENEKLER"/>
        <w:spacing w:before="120"/>
      </w:pPr>
      <w:r>
        <w:t xml:space="preserve">D) </w:t>
      </w:r>
      <w:proofErr w:type="spellStart"/>
      <w:r>
        <w:t>Ferisilik</w:t>
      </w:r>
      <w:proofErr w:type="spellEnd"/>
      <w:r>
        <w:tab/>
      </w:r>
    </w:p>
    <w:p w14:paraId="1788CA49" w14:textId="6D21B2B5" w:rsidR="00FC5C07" w:rsidRDefault="00FC5C07" w:rsidP="00263F94">
      <w:pPr>
        <w:pStyle w:val="SEENEKLER"/>
        <w:spacing w:before="120"/>
      </w:pPr>
      <w:r>
        <w:t xml:space="preserve">E) </w:t>
      </w:r>
      <w:proofErr w:type="spellStart"/>
      <w:r>
        <w:t>Sadukilik</w:t>
      </w:r>
      <w:proofErr w:type="spellEnd"/>
    </w:p>
    <w:p w14:paraId="085B511D" w14:textId="6CA4559E" w:rsidR="00FC5C07" w:rsidRDefault="00FC5C07" w:rsidP="00FC5C07">
      <w:pPr>
        <w:pStyle w:val="SEENEKLER"/>
      </w:pPr>
    </w:p>
    <w:p w14:paraId="77758BE6" w14:textId="73850058" w:rsidR="00263F94" w:rsidRDefault="00263F94" w:rsidP="00FC5C07">
      <w:pPr>
        <w:pStyle w:val="SEENEKLER"/>
      </w:pPr>
    </w:p>
    <w:p w14:paraId="506B31AB" w14:textId="77777777" w:rsidR="00263F94" w:rsidRDefault="00263F94" w:rsidP="00FC5C07">
      <w:pPr>
        <w:pStyle w:val="SEENEKLER"/>
      </w:pPr>
    </w:p>
    <w:p w14:paraId="3C002159" w14:textId="6C0C32E7" w:rsidR="00263F94" w:rsidRDefault="00263F94" w:rsidP="00FC5C07">
      <w:pPr>
        <w:pStyle w:val="SEENEKLER"/>
      </w:pPr>
    </w:p>
    <w:p w14:paraId="2B09A8BA" w14:textId="77777777" w:rsidR="00263F94" w:rsidRDefault="00263F94" w:rsidP="00FC5C07">
      <w:pPr>
        <w:pStyle w:val="SEENEKLER"/>
      </w:pPr>
    </w:p>
    <w:p w14:paraId="44DCD224" w14:textId="77777777" w:rsidR="00FC5C07" w:rsidRPr="00FC5C07" w:rsidRDefault="00FC5C07" w:rsidP="00FC5C07">
      <w:pPr>
        <w:pStyle w:val="SORUNOLUBOLD"/>
        <w:rPr>
          <w:b/>
          <w:bCs/>
        </w:rPr>
      </w:pPr>
      <w:r w:rsidRPr="00FC5C07">
        <w:rPr>
          <w:b/>
          <w:bCs/>
        </w:rPr>
        <w:t>Kur'an-ı Kerim'de Yahudi ve Hıristiyanları ifade etmek için kullanılan kavram aşağıdakilerden hangisidir?</w:t>
      </w:r>
    </w:p>
    <w:p w14:paraId="33194333" w14:textId="77777777" w:rsidR="00263F94" w:rsidRDefault="00FC5C07" w:rsidP="00263F94">
      <w:pPr>
        <w:pStyle w:val="SEENEKLER"/>
        <w:spacing w:before="120"/>
      </w:pPr>
      <w:r w:rsidRPr="00FC5C07">
        <w:t>A) Kâfir</w:t>
      </w:r>
      <w:r>
        <w:tab/>
      </w:r>
      <w:r>
        <w:tab/>
      </w:r>
    </w:p>
    <w:p w14:paraId="3DC9D19D" w14:textId="77777777" w:rsidR="00263F94" w:rsidRDefault="00FC5C07" w:rsidP="00263F94">
      <w:pPr>
        <w:pStyle w:val="SEENEKLER"/>
        <w:spacing w:before="120"/>
      </w:pPr>
      <w:r w:rsidRPr="00FC5C07">
        <w:t>B) Münafık</w:t>
      </w:r>
      <w:r>
        <w:tab/>
      </w:r>
    </w:p>
    <w:p w14:paraId="24030A13" w14:textId="6B33D045" w:rsidR="00FC5C07" w:rsidRPr="00FC5C07" w:rsidRDefault="00FC5C07" w:rsidP="00263F94">
      <w:pPr>
        <w:pStyle w:val="SEENEKLER"/>
        <w:spacing w:before="120"/>
      </w:pPr>
      <w:r w:rsidRPr="00FC5C07">
        <w:t>C) Mürtet</w:t>
      </w:r>
    </w:p>
    <w:p w14:paraId="511C4863" w14:textId="77777777" w:rsidR="00263F94" w:rsidRDefault="00FC5C07" w:rsidP="00263F94">
      <w:pPr>
        <w:pStyle w:val="SEENEKLER"/>
        <w:spacing w:before="120"/>
      </w:pPr>
      <w:r w:rsidRPr="00FC5C07">
        <w:t>D) Ehl-i Kitap</w:t>
      </w:r>
      <w:r>
        <w:tab/>
      </w:r>
      <w:r>
        <w:tab/>
      </w:r>
    </w:p>
    <w:p w14:paraId="5E2E41AD" w14:textId="027B5944" w:rsidR="00FC5C07" w:rsidRDefault="00FC5C07" w:rsidP="00263F94">
      <w:pPr>
        <w:pStyle w:val="SEENEKLER"/>
        <w:spacing w:before="120"/>
      </w:pPr>
      <w:r w:rsidRPr="00FC5C07">
        <w:t xml:space="preserve">E) Ehl-i </w:t>
      </w:r>
      <w:proofErr w:type="spellStart"/>
      <w:r w:rsidRPr="00FC5C07">
        <w:t>ilm</w:t>
      </w:r>
      <w:proofErr w:type="spellEnd"/>
    </w:p>
    <w:p w14:paraId="27D0DFC3" w14:textId="2C9AB51F" w:rsidR="00C150A7" w:rsidRDefault="00C150A7">
      <w:pPr>
        <w:rPr>
          <w:rFonts w:cstheme="minorHAnsi"/>
          <w:sz w:val="24"/>
          <w:szCs w:val="24"/>
        </w:rPr>
      </w:pPr>
    </w:p>
    <w:p w14:paraId="46234007" w14:textId="515C173F" w:rsidR="00263F94" w:rsidRDefault="00263F94">
      <w:pPr>
        <w:rPr>
          <w:rFonts w:cstheme="minorHAnsi"/>
          <w:sz w:val="24"/>
          <w:szCs w:val="24"/>
        </w:rPr>
      </w:pPr>
    </w:p>
    <w:p w14:paraId="54F4A965" w14:textId="49137BE8" w:rsidR="00263F94" w:rsidRDefault="00263F94">
      <w:pPr>
        <w:rPr>
          <w:rFonts w:cstheme="minorHAnsi"/>
          <w:sz w:val="24"/>
          <w:szCs w:val="24"/>
        </w:rPr>
      </w:pPr>
    </w:p>
    <w:p w14:paraId="44EB8236" w14:textId="77777777" w:rsidR="00FC5C07" w:rsidRPr="00FC5C07" w:rsidRDefault="00FC5C07" w:rsidP="00FC5C07">
      <w:pPr>
        <w:pStyle w:val="SORUNOLUBOLD"/>
        <w:rPr>
          <w:b/>
          <w:bCs/>
        </w:rPr>
      </w:pPr>
      <w:r w:rsidRPr="00FC5C07">
        <w:rPr>
          <w:b/>
          <w:bCs/>
        </w:rPr>
        <w:t>Aşağıdakilerden hangisi Kur’an-ı Kerim'de Ehl-i Kitapla ilgili verilen bilgilerden değildir?</w:t>
      </w:r>
    </w:p>
    <w:p w14:paraId="19EF28C3" w14:textId="77777777" w:rsidR="00FC5C07" w:rsidRPr="00FC5C07" w:rsidRDefault="00FC5C07" w:rsidP="00263F94">
      <w:pPr>
        <w:pStyle w:val="SEENEKLER"/>
        <w:spacing w:before="120"/>
      </w:pPr>
      <w:r w:rsidRPr="00FC5C07">
        <w:t>A) Kendilerine verilen kutsal kitabı tahrif ettikleri</w:t>
      </w:r>
    </w:p>
    <w:p w14:paraId="06FB7DD6" w14:textId="77777777" w:rsidR="00FC5C07" w:rsidRPr="00FC5C07" w:rsidRDefault="00FC5C07" w:rsidP="00263F94">
      <w:pPr>
        <w:pStyle w:val="SEENEKLER"/>
        <w:spacing w:before="120"/>
      </w:pPr>
      <w:r w:rsidRPr="00FC5C07">
        <w:t>B) Tevrat ve İncil’deki hükümleri hakkıyla uygulamadıkları</w:t>
      </w:r>
    </w:p>
    <w:p w14:paraId="791728AC" w14:textId="77777777" w:rsidR="00FC5C07" w:rsidRPr="00FC5C07" w:rsidRDefault="00FC5C07" w:rsidP="00263F94">
      <w:pPr>
        <w:pStyle w:val="SEENEKLER"/>
        <w:spacing w:before="120"/>
      </w:pPr>
      <w:r w:rsidRPr="00FC5C07">
        <w:t>C) Hakla bâtılı karıştırdıkları</w:t>
      </w:r>
    </w:p>
    <w:p w14:paraId="08803597" w14:textId="77777777" w:rsidR="00FC5C07" w:rsidRPr="00FC5C07" w:rsidRDefault="00FC5C07" w:rsidP="00263F94">
      <w:pPr>
        <w:pStyle w:val="SEENEKLER"/>
        <w:spacing w:before="120"/>
      </w:pPr>
      <w:r w:rsidRPr="00FC5C07">
        <w:t>D) Bazı peygamberleri öldürdükleri</w:t>
      </w:r>
    </w:p>
    <w:p w14:paraId="0D848B01" w14:textId="399492EF" w:rsidR="00C150A7" w:rsidRDefault="00FC5C07" w:rsidP="00263F94">
      <w:pPr>
        <w:pStyle w:val="SEENEKLER"/>
        <w:spacing w:before="120"/>
      </w:pPr>
      <w:r w:rsidRPr="00FC5C07">
        <w:t>E) Hz. Muhammed'in (s.a.v.) peygamberliğini kabul ettikleri</w:t>
      </w:r>
    </w:p>
    <w:p w14:paraId="02B2ADCF" w14:textId="07F2B83E" w:rsidR="00C150A7" w:rsidRDefault="00C150A7">
      <w:pPr>
        <w:rPr>
          <w:rFonts w:cstheme="minorHAnsi"/>
          <w:sz w:val="24"/>
          <w:szCs w:val="24"/>
        </w:rPr>
      </w:pPr>
    </w:p>
    <w:p w14:paraId="0592D28E" w14:textId="77777777" w:rsidR="00263F94" w:rsidRDefault="00263F94">
      <w:pPr>
        <w:rPr>
          <w:rFonts w:cstheme="minorHAnsi"/>
          <w:sz w:val="24"/>
          <w:szCs w:val="24"/>
        </w:rPr>
      </w:pPr>
    </w:p>
    <w:p w14:paraId="73A68969" w14:textId="77777777" w:rsidR="00263F94" w:rsidRPr="00263F94" w:rsidRDefault="00263F94" w:rsidP="00263F94">
      <w:pPr>
        <w:pStyle w:val="SORUNOLUBOLD"/>
      </w:pPr>
      <w:r w:rsidRPr="00263F94">
        <w:t>Din, inanç olarak içtenlikle kabul edildiği ve tam manasıyla kavrandığı takdirde, karakter ve kişiliği tamamen değiştirebilecek güçte bir genel hakikatler sistemidir.</w:t>
      </w:r>
    </w:p>
    <w:p w14:paraId="56F28086" w14:textId="77777777" w:rsidR="00263F94" w:rsidRPr="00263F94" w:rsidRDefault="00263F94" w:rsidP="00263F94">
      <w:pPr>
        <w:pStyle w:val="BOLDMETN"/>
      </w:pPr>
      <w:r w:rsidRPr="00263F94">
        <w:t>Yukarıdaki din tanımı aşağıdaki isimlerden hangisine aittir?</w:t>
      </w:r>
    </w:p>
    <w:p w14:paraId="3039666E" w14:textId="77777777" w:rsidR="00263F94" w:rsidRPr="00263F94" w:rsidRDefault="00263F94" w:rsidP="00263F94">
      <w:pPr>
        <w:pStyle w:val="SEENEKLER"/>
        <w:spacing w:before="120"/>
      </w:pPr>
      <w:r w:rsidRPr="00263F94">
        <w:t xml:space="preserve">A) Mircea </w:t>
      </w:r>
      <w:proofErr w:type="spellStart"/>
      <w:r w:rsidRPr="00263F94">
        <w:t>Eliade</w:t>
      </w:r>
      <w:proofErr w:type="spellEnd"/>
      <w:r w:rsidRPr="00263F94">
        <w:t xml:space="preserve"> (</w:t>
      </w:r>
      <w:proofErr w:type="spellStart"/>
      <w:r w:rsidRPr="00263F94">
        <w:t>Mirsa</w:t>
      </w:r>
      <w:proofErr w:type="spellEnd"/>
      <w:r w:rsidRPr="00263F94">
        <w:t xml:space="preserve"> </w:t>
      </w:r>
      <w:proofErr w:type="spellStart"/>
      <w:r w:rsidRPr="00263F94">
        <w:t>Eliyade</w:t>
      </w:r>
      <w:proofErr w:type="spellEnd"/>
      <w:r w:rsidRPr="00263F94">
        <w:t>)</w:t>
      </w:r>
    </w:p>
    <w:p w14:paraId="251B43F5" w14:textId="77777777" w:rsidR="00263F94" w:rsidRPr="00263F94" w:rsidRDefault="00263F94" w:rsidP="00263F94">
      <w:pPr>
        <w:pStyle w:val="SEENEKLER"/>
        <w:spacing w:before="120"/>
      </w:pPr>
      <w:r w:rsidRPr="00263F94">
        <w:t>B) Muhammed İkbal</w:t>
      </w:r>
    </w:p>
    <w:p w14:paraId="220AD81C" w14:textId="77777777" w:rsidR="00263F94" w:rsidRPr="00263F94" w:rsidRDefault="00263F94" w:rsidP="00263F94">
      <w:pPr>
        <w:pStyle w:val="SEENEKLER"/>
        <w:spacing w:before="120"/>
      </w:pPr>
      <w:r w:rsidRPr="00263F94">
        <w:t xml:space="preserve">C) </w:t>
      </w:r>
      <w:proofErr w:type="spellStart"/>
      <w:r w:rsidRPr="00263F94">
        <w:t>Tahanevî</w:t>
      </w:r>
      <w:proofErr w:type="spellEnd"/>
    </w:p>
    <w:p w14:paraId="1511764D" w14:textId="77777777" w:rsidR="00263F94" w:rsidRPr="00263F94" w:rsidRDefault="00263F94" w:rsidP="00263F94">
      <w:pPr>
        <w:pStyle w:val="SEENEKLER"/>
        <w:spacing w:before="120"/>
      </w:pPr>
      <w:r w:rsidRPr="00263F94">
        <w:t>D) İsmail Çalışkan</w:t>
      </w:r>
    </w:p>
    <w:p w14:paraId="123BCCF3" w14:textId="59F4306D" w:rsidR="00C150A7" w:rsidRDefault="00263F94" w:rsidP="00263F94">
      <w:pPr>
        <w:pStyle w:val="SEENEKLER"/>
        <w:spacing w:before="120"/>
      </w:pPr>
      <w:r w:rsidRPr="00263F94">
        <w:t xml:space="preserve">E) </w:t>
      </w:r>
      <w:proofErr w:type="spellStart"/>
      <w:r w:rsidRPr="00263F94">
        <w:t>Max</w:t>
      </w:r>
      <w:proofErr w:type="spellEnd"/>
      <w:r w:rsidRPr="00263F94">
        <w:t xml:space="preserve"> Müller (</w:t>
      </w:r>
      <w:proofErr w:type="spellStart"/>
      <w:r w:rsidRPr="00263F94">
        <w:t>Maks</w:t>
      </w:r>
      <w:proofErr w:type="spellEnd"/>
      <w:r w:rsidRPr="00263F94">
        <w:t xml:space="preserve"> Müller)</w:t>
      </w:r>
    </w:p>
    <w:p w14:paraId="0509CB88" w14:textId="77777777" w:rsidR="00096985" w:rsidRDefault="00096985">
      <w:pPr>
        <w:rPr>
          <w:rFonts w:cstheme="minorHAnsi"/>
          <w:sz w:val="24"/>
          <w:szCs w:val="24"/>
        </w:rPr>
      </w:pPr>
    </w:p>
    <w:p w14:paraId="35472B7F" w14:textId="77777777" w:rsidR="00151DA8" w:rsidRDefault="00151DA8" w:rsidP="00797BD9">
      <w:pPr>
        <w:tabs>
          <w:tab w:val="left" w:pos="2775"/>
        </w:tabs>
        <w:rPr>
          <w:rFonts w:cstheme="minorHAnsi"/>
          <w:sz w:val="24"/>
          <w:szCs w:val="24"/>
        </w:rPr>
      </w:pPr>
    </w:p>
    <w:p w14:paraId="248DB6D9" w14:textId="77777777" w:rsidR="00151DA8" w:rsidRDefault="00151DA8" w:rsidP="00797BD9">
      <w:pPr>
        <w:tabs>
          <w:tab w:val="left" w:pos="2775"/>
        </w:tabs>
        <w:rPr>
          <w:rFonts w:cstheme="minorHAnsi"/>
          <w:sz w:val="24"/>
          <w:szCs w:val="24"/>
        </w:rPr>
      </w:pPr>
    </w:p>
    <w:p w14:paraId="52B649FA" w14:textId="77777777" w:rsidR="00151DA8" w:rsidRDefault="00151DA8" w:rsidP="00797BD9">
      <w:pPr>
        <w:tabs>
          <w:tab w:val="left" w:pos="2775"/>
        </w:tabs>
        <w:rPr>
          <w:rFonts w:cstheme="minorHAnsi"/>
          <w:sz w:val="24"/>
          <w:szCs w:val="24"/>
        </w:rPr>
      </w:pPr>
    </w:p>
    <w:p w14:paraId="6F4ED1B4" w14:textId="77777777" w:rsidR="00151DA8" w:rsidRDefault="00151DA8" w:rsidP="00797BD9">
      <w:pPr>
        <w:tabs>
          <w:tab w:val="left" w:pos="2775"/>
        </w:tabs>
        <w:rPr>
          <w:rFonts w:cstheme="minorHAnsi"/>
          <w:sz w:val="24"/>
          <w:szCs w:val="24"/>
        </w:rPr>
      </w:pPr>
    </w:p>
    <w:p w14:paraId="69D43DBA" w14:textId="77777777" w:rsidR="00151DA8" w:rsidRDefault="00151DA8" w:rsidP="00797BD9">
      <w:pPr>
        <w:tabs>
          <w:tab w:val="left" w:pos="2775"/>
        </w:tabs>
        <w:rPr>
          <w:rFonts w:cstheme="minorHAnsi"/>
          <w:sz w:val="24"/>
          <w:szCs w:val="24"/>
        </w:rPr>
      </w:pPr>
    </w:p>
    <w:p w14:paraId="507AC2C6" w14:textId="77777777" w:rsidR="00151DA8" w:rsidRDefault="00151DA8" w:rsidP="00797BD9">
      <w:pPr>
        <w:tabs>
          <w:tab w:val="left" w:pos="2775"/>
        </w:tabs>
        <w:rPr>
          <w:rFonts w:cstheme="minorHAnsi"/>
          <w:sz w:val="24"/>
          <w:szCs w:val="24"/>
        </w:rPr>
      </w:pPr>
    </w:p>
    <w:p w14:paraId="57CEE78F" w14:textId="77777777" w:rsidR="00151DA8" w:rsidRDefault="00151DA8" w:rsidP="00797BD9">
      <w:pPr>
        <w:tabs>
          <w:tab w:val="left" w:pos="2775"/>
        </w:tabs>
        <w:rPr>
          <w:rFonts w:cstheme="minorHAnsi"/>
          <w:sz w:val="24"/>
          <w:szCs w:val="24"/>
        </w:rPr>
      </w:pPr>
    </w:p>
    <w:p w14:paraId="1874DD91" w14:textId="77777777" w:rsidR="00151DA8" w:rsidRDefault="00151DA8" w:rsidP="00797BD9">
      <w:pPr>
        <w:tabs>
          <w:tab w:val="left" w:pos="2775"/>
        </w:tabs>
        <w:rPr>
          <w:rFonts w:cstheme="minorHAnsi"/>
          <w:sz w:val="24"/>
          <w:szCs w:val="24"/>
        </w:rPr>
      </w:pPr>
    </w:p>
    <w:p w14:paraId="71547F04" w14:textId="77777777" w:rsidR="00151DA8" w:rsidRDefault="00151DA8" w:rsidP="00797BD9">
      <w:pPr>
        <w:tabs>
          <w:tab w:val="left" w:pos="2775"/>
        </w:tabs>
        <w:rPr>
          <w:rFonts w:cstheme="minorHAnsi"/>
          <w:sz w:val="24"/>
          <w:szCs w:val="24"/>
        </w:rPr>
      </w:pPr>
    </w:p>
    <w:p w14:paraId="12CA60A4" w14:textId="77777777" w:rsidR="00151DA8" w:rsidRDefault="00151DA8" w:rsidP="00797BD9">
      <w:pPr>
        <w:tabs>
          <w:tab w:val="left" w:pos="2775"/>
        </w:tabs>
        <w:rPr>
          <w:rFonts w:cstheme="minorHAnsi"/>
          <w:sz w:val="24"/>
          <w:szCs w:val="24"/>
        </w:rPr>
      </w:pPr>
    </w:p>
    <w:p w14:paraId="4922BEAE" w14:textId="77777777" w:rsidR="00151DA8" w:rsidRDefault="00151DA8" w:rsidP="00797BD9">
      <w:pPr>
        <w:tabs>
          <w:tab w:val="left" w:pos="2775"/>
        </w:tabs>
        <w:rPr>
          <w:rFonts w:cstheme="minorHAnsi"/>
          <w:sz w:val="24"/>
          <w:szCs w:val="24"/>
        </w:rPr>
      </w:pPr>
    </w:p>
    <w:p w14:paraId="163E30C2" w14:textId="77777777" w:rsidR="00151DA8" w:rsidRDefault="00151DA8" w:rsidP="00797BD9">
      <w:pPr>
        <w:tabs>
          <w:tab w:val="left" w:pos="2775"/>
        </w:tabs>
        <w:rPr>
          <w:rFonts w:cstheme="minorHAnsi"/>
          <w:sz w:val="24"/>
          <w:szCs w:val="24"/>
        </w:rPr>
      </w:pPr>
    </w:p>
    <w:p w14:paraId="5C10AC9F" w14:textId="77777777" w:rsidR="00151DA8" w:rsidRDefault="00151DA8" w:rsidP="00797BD9">
      <w:pPr>
        <w:tabs>
          <w:tab w:val="left" w:pos="2775"/>
        </w:tabs>
        <w:rPr>
          <w:rFonts w:cstheme="minorHAnsi"/>
          <w:sz w:val="24"/>
          <w:szCs w:val="24"/>
        </w:rPr>
      </w:pPr>
    </w:p>
    <w:p w14:paraId="59651A82" w14:textId="77777777" w:rsidR="00151DA8" w:rsidRDefault="00151DA8" w:rsidP="00797BD9">
      <w:pPr>
        <w:tabs>
          <w:tab w:val="left" w:pos="2775"/>
        </w:tabs>
        <w:rPr>
          <w:rFonts w:cstheme="minorHAnsi"/>
          <w:sz w:val="24"/>
          <w:szCs w:val="24"/>
        </w:rPr>
      </w:pPr>
    </w:p>
    <w:p w14:paraId="7D27E709" w14:textId="77777777" w:rsidR="00151DA8" w:rsidRDefault="00151DA8" w:rsidP="00797BD9">
      <w:pPr>
        <w:tabs>
          <w:tab w:val="left" w:pos="2775"/>
        </w:tabs>
        <w:rPr>
          <w:rFonts w:cstheme="minorHAnsi"/>
          <w:sz w:val="24"/>
          <w:szCs w:val="24"/>
        </w:rPr>
      </w:pPr>
    </w:p>
    <w:p w14:paraId="2073C9D9" w14:textId="77777777" w:rsidR="00151DA8" w:rsidRDefault="00151DA8" w:rsidP="00797BD9">
      <w:pPr>
        <w:tabs>
          <w:tab w:val="left" w:pos="2775"/>
        </w:tabs>
        <w:rPr>
          <w:rFonts w:cstheme="minorHAnsi"/>
          <w:sz w:val="24"/>
          <w:szCs w:val="24"/>
        </w:rPr>
      </w:pPr>
    </w:p>
    <w:p w14:paraId="2131AE32" w14:textId="77777777" w:rsidR="00151DA8" w:rsidRDefault="00151DA8" w:rsidP="00797BD9">
      <w:pPr>
        <w:tabs>
          <w:tab w:val="left" w:pos="2775"/>
        </w:tabs>
        <w:rPr>
          <w:rFonts w:cstheme="minorHAnsi"/>
          <w:sz w:val="24"/>
          <w:szCs w:val="24"/>
        </w:rPr>
      </w:pPr>
    </w:p>
    <w:p w14:paraId="04A55D4D" w14:textId="77777777" w:rsidR="00151DA8" w:rsidRDefault="00151DA8" w:rsidP="00797BD9">
      <w:pPr>
        <w:tabs>
          <w:tab w:val="left" w:pos="2775"/>
        </w:tabs>
        <w:rPr>
          <w:rFonts w:cstheme="minorHAnsi"/>
          <w:sz w:val="24"/>
          <w:szCs w:val="24"/>
        </w:rPr>
      </w:pPr>
    </w:p>
    <w:p w14:paraId="288AD1B2" w14:textId="77777777" w:rsidR="00151DA8" w:rsidRDefault="00151DA8" w:rsidP="00797BD9">
      <w:pPr>
        <w:tabs>
          <w:tab w:val="left" w:pos="2775"/>
        </w:tabs>
        <w:rPr>
          <w:rFonts w:cstheme="minorHAnsi"/>
          <w:sz w:val="24"/>
          <w:szCs w:val="24"/>
        </w:rPr>
      </w:pPr>
    </w:p>
    <w:p w14:paraId="139750F9" w14:textId="33D48568"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FF1CD3" w14:paraId="67729C16" w14:textId="77777777" w:rsidTr="00FF1CD3">
        <w:tc>
          <w:tcPr>
            <w:tcW w:w="4738" w:type="dxa"/>
          </w:tcPr>
          <w:p w14:paraId="666262BB" w14:textId="77777777" w:rsidR="00FF1CD3" w:rsidRDefault="00FF1CD3" w:rsidP="00FF1CD3">
            <w:pPr>
              <w:tabs>
                <w:tab w:val="left" w:pos="2775"/>
              </w:tabs>
              <w:jc w:val="center"/>
              <w:rPr>
                <w:rFonts w:cstheme="minorHAnsi"/>
                <w:sz w:val="24"/>
                <w:szCs w:val="24"/>
              </w:rPr>
            </w:pPr>
            <w:r>
              <w:rPr>
                <w:rFonts w:cstheme="minorHAnsi"/>
                <w:sz w:val="24"/>
                <w:szCs w:val="24"/>
              </w:rPr>
              <w:lastRenderedPageBreak/>
              <w:t xml:space="preserve">Başarılar Dilerim </w:t>
            </w:r>
            <w:r w:rsidRPr="00FF1CD3">
              <w:rPr>
                <w:rFonts w:cstheme="minorHAnsi"/>
                <w:sz w:val="24"/>
                <w:szCs w:val="24"/>
              </w:rPr>
              <w:sym w:font="Wingdings" w:char="F04A"/>
            </w:r>
          </w:p>
        </w:tc>
      </w:tr>
      <w:tr w:rsidR="00FF1CD3" w14:paraId="1550C943" w14:textId="77777777" w:rsidTr="00FF1CD3">
        <w:tc>
          <w:tcPr>
            <w:tcW w:w="4738" w:type="dxa"/>
          </w:tcPr>
          <w:p w14:paraId="32DAF75F" w14:textId="77777777" w:rsidR="00FF1CD3" w:rsidRDefault="00FF1CD3" w:rsidP="00FF1CD3">
            <w:pPr>
              <w:tabs>
                <w:tab w:val="left" w:pos="2775"/>
              </w:tabs>
              <w:jc w:val="center"/>
              <w:rPr>
                <w:rFonts w:cstheme="minorHAnsi"/>
                <w:sz w:val="24"/>
                <w:szCs w:val="24"/>
              </w:rPr>
            </w:pPr>
            <w:r>
              <w:rPr>
                <w:rFonts w:cstheme="minorHAnsi"/>
                <w:sz w:val="24"/>
                <w:szCs w:val="24"/>
              </w:rPr>
              <w:t>Din Kültürü ve Ahlak Bilgisi Öğretmeni</w:t>
            </w:r>
          </w:p>
        </w:tc>
      </w:tr>
      <w:tr w:rsidR="00FF1CD3" w14:paraId="2B49B259" w14:textId="77777777" w:rsidTr="00FF1CD3">
        <w:tc>
          <w:tcPr>
            <w:tcW w:w="4738" w:type="dxa"/>
          </w:tcPr>
          <w:p w14:paraId="5745C955" w14:textId="77777777" w:rsidR="00FF1CD3" w:rsidRDefault="00FF1CD3" w:rsidP="00FF1CD3">
            <w:pPr>
              <w:tabs>
                <w:tab w:val="left" w:pos="2775"/>
              </w:tabs>
              <w:jc w:val="center"/>
              <w:rPr>
                <w:rFonts w:cstheme="minorHAnsi"/>
                <w:sz w:val="24"/>
                <w:szCs w:val="24"/>
              </w:rPr>
            </w:pPr>
            <w:r>
              <w:rPr>
                <w:rFonts w:cstheme="minorHAnsi"/>
                <w:sz w:val="24"/>
                <w:szCs w:val="24"/>
              </w:rPr>
              <w:t>………………………………………….</w:t>
            </w:r>
          </w:p>
        </w:tc>
      </w:tr>
    </w:tbl>
    <w:p w14:paraId="33186D90" w14:textId="77777777" w:rsidR="00151DA8" w:rsidRDefault="00151DA8" w:rsidP="00797BD9">
      <w:pPr>
        <w:tabs>
          <w:tab w:val="left" w:pos="2775"/>
        </w:tabs>
        <w:rPr>
          <w:rFonts w:cstheme="minorHAnsi"/>
          <w:sz w:val="24"/>
          <w:szCs w:val="24"/>
        </w:rPr>
      </w:pPr>
    </w:p>
    <w:p w14:paraId="0B530312" w14:textId="11C8CD6B" w:rsidR="00151DA8" w:rsidRDefault="009A0429" w:rsidP="00797BD9">
      <w:pPr>
        <w:tabs>
          <w:tab w:val="left" w:pos="2775"/>
        </w:tabs>
        <w:rPr>
          <w:rFonts w:cstheme="minorHAnsi"/>
          <w:sz w:val="24"/>
          <w:szCs w:val="24"/>
        </w:rPr>
      </w:pPr>
      <w:r>
        <w:rPr>
          <w:rFonts w:cstheme="minorHAnsi"/>
          <w:noProof/>
          <w:sz w:val="24"/>
          <w:szCs w:val="24"/>
          <w:lang w:eastAsia="tr-TR"/>
        </w:rPr>
        <w:drawing>
          <wp:anchor distT="0" distB="0" distL="114300" distR="114300" simplePos="0" relativeHeight="251739136" behindDoc="0" locked="0" layoutInCell="1" allowOverlap="1" wp14:anchorId="75F4BF77" wp14:editId="5F7D3904">
            <wp:simplePos x="0" y="0"/>
            <wp:positionH relativeFrom="page">
              <wp:align>left</wp:align>
            </wp:positionH>
            <wp:positionV relativeFrom="paragraph">
              <wp:posOffset>416988</wp:posOffset>
            </wp:positionV>
            <wp:extent cx="10688170" cy="7560000"/>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88170" cy="7560000"/>
                    </a:xfrm>
                    <a:prstGeom prst="rect">
                      <a:avLst/>
                    </a:prstGeom>
                  </pic:spPr>
                </pic:pic>
              </a:graphicData>
            </a:graphic>
            <wp14:sizeRelH relativeFrom="margin">
              <wp14:pctWidth>0</wp14:pctWidth>
            </wp14:sizeRelH>
            <wp14:sizeRelV relativeFrom="margin">
              <wp14:pctHeight>0</wp14:pctHeight>
            </wp14:sizeRelV>
          </wp:anchor>
        </w:drawing>
      </w:r>
    </w:p>
    <w:p w14:paraId="28093790" w14:textId="543BB62D" w:rsidR="00E709B5" w:rsidRDefault="00D52CE4">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768832" behindDoc="0" locked="0" layoutInCell="1" allowOverlap="1" wp14:anchorId="5709806D" wp14:editId="66402BE3">
                <wp:simplePos x="0" y="0"/>
                <wp:positionH relativeFrom="column">
                  <wp:posOffset>-127000</wp:posOffset>
                </wp:positionH>
                <wp:positionV relativeFrom="paragraph">
                  <wp:posOffset>283400</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37B47B2B" w14:textId="198C44F3" w:rsidR="00D650E9" w:rsidRPr="001B0C3D" w:rsidRDefault="00263F94" w:rsidP="00D650E9">
                            <w:pPr>
                              <w:pStyle w:val="stBilgi"/>
                              <w:jc w:val="center"/>
                              <w:rPr>
                                <w:sz w:val="20"/>
                                <w:szCs w:val="20"/>
                              </w:rPr>
                            </w:pPr>
                            <w:r>
                              <w:rPr>
                                <w:sz w:val="20"/>
                                <w:szCs w:val="20"/>
                              </w:rPr>
                              <w:t>DİNLER TARİHİ DERSİ</w:t>
                            </w:r>
                          </w:p>
                          <w:p w14:paraId="21E6016E" w14:textId="361F24E6" w:rsidR="00D650E9" w:rsidRPr="001B0C3D" w:rsidRDefault="00F925CF" w:rsidP="00D650E9">
                            <w:pPr>
                              <w:pStyle w:val="stBilgi"/>
                              <w:jc w:val="center"/>
                              <w:rPr>
                                <w:sz w:val="20"/>
                                <w:szCs w:val="20"/>
                              </w:rPr>
                            </w:pPr>
                            <w:r>
                              <w:rPr>
                                <w:sz w:val="20"/>
                                <w:szCs w:val="20"/>
                              </w:rPr>
                              <w:t>1</w:t>
                            </w:r>
                            <w:r w:rsidR="00351DCD">
                              <w:rPr>
                                <w:sz w:val="20"/>
                                <w:szCs w:val="20"/>
                              </w:rPr>
                              <w:t>2</w:t>
                            </w:r>
                            <w:r w:rsidR="00D650E9" w:rsidRPr="001B0C3D">
                              <w:rPr>
                                <w:sz w:val="20"/>
                                <w:szCs w:val="20"/>
                              </w:rPr>
                              <w:t xml:space="preserve">. Sınıf 2.Dönem 1. Yazılı / </w:t>
                            </w:r>
                            <w:r w:rsidR="000577F7">
                              <w:rPr>
                                <w:sz w:val="20"/>
                                <w:szCs w:val="20"/>
                              </w:rPr>
                              <w:t>Test Sınavı-1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9806D" id="_x0000_t202" coordsize="21600,21600" o:spt="202" path="m,l,21600r21600,l21600,xe">
                <v:stroke joinstyle="miter"/>
                <v:path gradientshapeok="t" o:connecttype="rect"/>
              </v:shapetype>
              <v:shape id="Metin Kutusu 2" o:spid="_x0000_s1026" type="#_x0000_t202" style="position:absolute;margin-left:-10pt;margin-top:22.3pt;width:37.85pt;height:176.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" stroked="f">
                <v:textbox style="layout-flow:vertical;mso-layout-flow-alt:bottom-to-top">
                  <w:txbxContent>
                    <w:p w14:paraId="37B47B2B" w14:textId="198C44F3" w:rsidR="00D650E9" w:rsidRPr="001B0C3D" w:rsidRDefault="00263F94" w:rsidP="00D650E9">
                      <w:pPr>
                        <w:pStyle w:val="stBilgi"/>
                        <w:jc w:val="center"/>
                        <w:rPr>
                          <w:sz w:val="20"/>
                          <w:szCs w:val="20"/>
                        </w:rPr>
                      </w:pPr>
                      <w:r>
                        <w:rPr>
                          <w:sz w:val="20"/>
                          <w:szCs w:val="20"/>
                        </w:rPr>
                        <w:t>DİNLER TARİHİ DERSİ</w:t>
                      </w:r>
                    </w:p>
                    <w:p w14:paraId="21E6016E" w14:textId="361F24E6" w:rsidR="00D650E9" w:rsidRPr="001B0C3D" w:rsidRDefault="00F925CF" w:rsidP="00D650E9">
                      <w:pPr>
                        <w:pStyle w:val="stBilgi"/>
                        <w:jc w:val="center"/>
                        <w:rPr>
                          <w:sz w:val="20"/>
                          <w:szCs w:val="20"/>
                        </w:rPr>
                      </w:pPr>
                      <w:r>
                        <w:rPr>
                          <w:sz w:val="20"/>
                          <w:szCs w:val="20"/>
                        </w:rPr>
                        <w:t>1</w:t>
                      </w:r>
                      <w:r w:rsidR="00351DCD">
                        <w:rPr>
                          <w:sz w:val="20"/>
                          <w:szCs w:val="20"/>
                        </w:rPr>
                        <w:t>2</w:t>
                      </w:r>
                      <w:r w:rsidR="00D650E9" w:rsidRPr="001B0C3D">
                        <w:rPr>
                          <w:sz w:val="20"/>
                          <w:szCs w:val="20"/>
                        </w:rPr>
                        <w:t xml:space="preserve">. Sınıf 2.Dönem 1. Yazılı / </w:t>
                      </w:r>
                      <w:r w:rsidR="000577F7">
                        <w:rPr>
                          <w:sz w:val="20"/>
                          <w:szCs w:val="20"/>
                        </w:rPr>
                        <w:t>Test Sınavı-1</w:t>
                      </w:r>
                    </w:p>
                  </w:txbxContent>
                </v:textbox>
              </v:shape>
            </w:pict>
          </mc:Fallback>
        </mc:AlternateContent>
      </w:r>
      <w:r w:rsidR="00050EE9">
        <w:rPr>
          <w:rFonts w:cstheme="minorHAnsi"/>
          <w:sz w:val="24"/>
          <w:szCs w:val="24"/>
        </w:rPr>
        <w:t xml:space="preserve"> </w:t>
      </w:r>
    </w:p>
    <w:p w14:paraId="5444E271" w14:textId="692AC4D0"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38112" behindDoc="0" locked="0" layoutInCell="1" allowOverlap="1" wp14:anchorId="24D77A41" wp14:editId="09344E8A">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_x0000_s1027" type="#_x0000_t202" style="position:absolute;margin-left:0;margin-top:-36.15pt;width:317.7pt;height:39.75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3BBF748F" w:rsidR="00096985" w:rsidRDefault="00096985">
      <w:pPr>
        <w:rPr>
          <w:rFonts w:cstheme="minorHAnsi"/>
          <w:sz w:val="24"/>
          <w:szCs w:val="24"/>
        </w:rPr>
      </w:pPr>
    </w:p>
    <w:p w14:paraId="30E38355" w14:textId="0DE6B94C" w:rsidR="00096985" w:rsidRDefault="009A0429">
      <w:pPr>
        <w:rPr>
          <w:rFonts w:cstheme="minorHAnsi"/>
          <w:sz w:val="24"/>
          <w:szCs w:val="24"/>
        </w:rPr>
      </w:pPr>
      <w:r w:rsidRPr="00501EC5">
        <w:rPr>
          <w:rFonts w:cstheme="minorHAnsi"/>
          <w:noProof/>
          <w:sz w:val="24"/>
          <w:szCs w:val="24"/>
          <w:lang w:eastAsia="tr-TR"/>
        </w:rPr>
        <mc:AlternateContent>
          <mc:Choice Requires="wps">
            <w:drawing>
              <wp:anchor distT="45720" distB="45720" distL="114300" distR="114300" simplePos="0" relativeHeight="251766784" behindDoc="0" locked="0" layoutInCell="1" allowOverlap="1" wp14:anchorId="3600EA12" wp14:editId="4C5E6066">
                <wp:simplePos x="0" y="0"/>
                <wp:positionH relativeFrom="column">
                  <wp:posOffset>805122</wp:posOffset>
                </wp:positionH>
                <wp:positionV relativeFrom="paragraph">
                  <wp:posOffset>198483</wp:posOffset>
                </wp:positionV>
                <wp:extent cx="4988560" cy="285008"/>
                <wp:effectExtent l="0" t="0" r="0" b="127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5008"/>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EA12" id="_x0000_s1028" type="#_x0000_t202" href="https://www.dindersi.com/icerik/din-kulturu-ve-ahlak-bilgisi-c93" style="position:absolute;margin-left:63.4pt;margin-top:15.65pt;width:392.8pt;height:22.4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w:pict>
          </mc:Fallback>
        </mc:AlternateContent>
      </w:r>
    </w:p>
    <w:p w14:paraId="57A916A9" w14:textId="2CD8A2B5" w:rsidR="00096985" w:rsidRDefault="00096985">
      <w:pPr>
        <w:rPr>
          <w:rFonts w:cstheme="minorHAnsi"/>
          <w:sz w:val="24"/>
          <w:szCs w:val="24"/>
        </w:rPr>
      </w:pPr>
    </w:p>
    <w:p w14:paraId="37547AF1" w14:textId="5A822CE7"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3AF57068" w:rsidR="00096985" w:rsidRDefault="00D52CE4">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769856" behindDoc="0" locked="0" layoutInCell="1" allowOverlap="1" wp14:anchorId="22E69607" wp14:editId="5E40D21A">
                <wp:simplePos x="0" y="0"/>
                <wp:positionH relativeFrom="column">
                  <wp:posOffset>-137160</wp:posOffset>
                </wp:positionH>
                <wp:positionV relativeFrom="paragraph">
                  <wp:posOffset>243964</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23A9BC7D" w14:textId="77777777" w:rsidR="00263F94" w:rsidRPr="001B0C3D" w:rsidRDefault="00263F94" w:rsidP="00263F94">
                            <w:pPr>
                              <w:pStyle w:val="stBilgi"/>
                              <w:jc w:val="center"/>
                              <w:rPr>
                                <w:sz w:val="20"/>
                                <w:szCs w:val="20"/>
                              </w:rPr>
                            </w:pPr>
                            <w:r>
                              <w:rPr>
                                <w:sz w:val="20"/>
                                <w:szCs w:val="20"/>
                              </w:rPr>
                              <w:t>DİNLER TARİHİ DERSİ</w:t>
                            </w:r>
                          </w:p>
                          <w:p w14:paraId="24FB4FF6" w14:textId="77777777" w:rsidR="000577F7" w:rsidRPr="001B0C3D" w:rsidRDefault="000577F7" w:rsidP="000577F7">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p w14:paraId="78EDC95A" w14:textId="5711B57E"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69607" id="_x0000_s1029" type="#_x0000_t202" style="position:absolute;margin-left:-10.8pt;margin-top:19.2pt;width:37.85pt;height:176.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" stroked="f">
                <v:textbox style="layout-flow:vertical;mso-layout-flow-alt:bottom-to-top">
                  <w:txbxContent>
                    <w:p w14:paraId="23A9BC7D" w14:textId="77777777" w:rsidR="00263F94" w:rsidRPr="001B0C3D" w:rsidRDefault="00263F94" w:rsidP="00263F94">
                      <w:pPr>
                        <w:pStyle w:val="stBilgi"/>
                        <w:jc w:val="center"/>
                        <w:rPr>
                          <w:sz w:val="20"/>
                          <w:szCs w:val="20"/>
                        </w:rPr>
                      </w:pPr>
                      <w:r>
                        <w:rPr>
                          <w:sz w:val="20"/>
                          <w:szCs w:val="20"/>
                        </w:rPr>
                        <w:t>DİNLER TARİHİ DERSİ</w:t>
                      </w:r>
                    </w:p>
                    <w:p w14:paraId="24FB4FF6" w14:textId="77777777" w:rsidR="000577F7" w:rsidRPr="001B0C3D" w:rsidRDefault="000577F7" w:rsidP="000577F7">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p w14:paraId="78EDC95A" w14:textId="5711B57E" w:rsidR="00D650E9" w:rsidRPr="001B0C3D" w:rsidRDefault="00D650E9" w:rsidP="00D650E9">
                      <w:pPr>
                        <w:pStyle w:val="stBilgi"/>
                        <w:jc w:val="center"/>
                        <w:rPr>
                          <w:sz w:val="20"/>
                          <w:szCs w:val="20"/>
                        </w:rPr>
                      </w:pPr>
                    </w:p>
                  </w:txbxContent>
                </v:textbox>
              </v:shape>
            </w:pict>
          </mc:Fallback>
        </mc:AlternateContent>
      </w:r>
    </w:p>
    <w:p w14:paraId="0013ACC4" w14:textId="31CDB069"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0CB256EF" w:rsidR="00C150A7" w:rsidRDefault="00B012B2">
      <w:pPr>
        <w:rPr>
          <w:rFonts w:cstheme="minorHAnsi"/>
          <w:sz w:val="24"/>
          <w:szCs w:val="24"/>
        </w:rPr>
      </w:pPr>
      <w:r w:rsidRPr="00501EC5">
        <w:rPr>
          <w:rFonts w:cstheme="minorHAnsi"/>
          <w:noProof/>
          <w:sz w:val="24"/>
          <w:szCs w:val="24"/>
          <w:lang w:eastAsia="tr-TR"/>
        </w:rPr>
        <w:lastRenderedPageBreak/>
        <mc:AlternateContent>
          <mc:Choice Requires="wps">
            <w:drawing>
              <wp:anchor distT="45720" distB="45720" distL="114300" distR="114300" simplePos="0" relativeHeight="251764736" behindDoc="0" locked="0" layoutInCell="1" allowOverlap="1" wp14:anchorId="76CFF7E3" wp14:editId="41B0CF44">
                <wp:simplePos x="0" y="0"/>
                <wp:positionH relativeFrom="margin">
                  <wp:posOffset>1115060</wp:posOffset>
                </wp:positionH>
                <wp:positionV relativeFrom="paragraph">
                  <wp:posOffset>-6350</wp:posOffset>
                </wp:positionV>
                <wp:extent cx="4315968" cy="341906"/>
                <wp:effectExtent l="0" t="0" r="0" b="1270"/>
                <wp:wrapNone/>
                <wp:docPr id="21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5A21D3F" w14:textId="64B64387" w:rsidR="00501EC5" w:rsidRPr="00F925CF" w:rsidRDefault="00F925CF">
                            <w:pPr>
                              <w:rPr>
                                <w:b/>
                                <w:bCs/>
                                <w:color w:val="FFFFFF" w:themeColor="background1"/>
                                <w:sz w:val="29"/>
                                <w:szCs w:val="29"/>
                              </w:rPr>
                            </w:pPr>
                            <w:r w:rsidRPr="00F925CF">
                              <w:rPr>
                                <w:b/>
                                <w:bCs/>
                                <w:color w:val="FFFFFF" w:themeColor="background1"/>
                                <w:sz w:val="29"/>
                                <w:szCs w:val="29"/>
                              </w:rPr>
                              <w:t>1</w:t>
                            </w:r>
                            <w:r w:rsidR="00351DCD">
                              <w:rPr>
                                <w:b/>
                                <w:bCs/>
                                <w:color w:val="FFFFFF" w:themeColor="background1"/>
                                <w:sz w:val="29"/>
                                <w:szCs w:val="29"/>
                              </w:rPr>
                              <w:t>2</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F7E3" id="_x0000_s1030" type="#_x0000_t202" href="https://www.dindersi.com/icerik/karsilastirmali-dinler-tarihi-c118" style="position:absolute;margin-left:87.8pt;margin-top:-.5pt;width:339.85pt;height:26.9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L/AEAANQDAAAOAAAAZHJzL2Uyb0RvYy54bWysU9uO2yAQfa/Uf0C8N7azTr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" o:button="t" filled="f" stroked="f">
                <v:fill o:detectmouseclick="t"/>
                <v:textbox>
                  <w:txbxContent>
                    <w:p w14:paraId="35A21D3F" w14:textId="64B64387" w:rsidR="00501EC5" w:rsidRPr="00F925CF" w:rsidRDefault="00F925CF">
                      <w:pPr>
                        <w:rPr>
                          <w:b/>
                          <w:bCs/>
                          <w:color w:val="FFFFFF" w:themeColor="background1"/>
                          <w:sz w:val="29"/>
                          <w:szCs w:val="29"/>
                        </w:rPr>
                      </w:pPr>
                      <w:r w:rsidRPr="00F925CF">
                        <w:rPr>
                          <w:b/>
                          <w:bCs/>
                          <w:color w:val="FFFFFF" w:themeColor="background1"/>
                          <w:sz w:val="29"/>
                          <w:szCs w:val="29"/>
                        </w:rPr>
                        <w:t>1</w:t>
                      </w:r>
                      <w:r w:rsidR="00351DCD">
                        <w:rPr>
                          <w:b/>
                          <w:bCs/>
                          <w:color w:val="FFFFFF" w:themeColor="background1"/>
                          <w:sz w:val="29"/>
                          <w:szCs w:val="29"/>
                        </w:rPr>
                        <w:t>2</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v:textbox>
                <w10:wrap anchorx="margin"/>
              </v:shape>
            </w:pict>
          </mc:Fallback>
        </mc:AlternateContent>
      </w:r>
      <w:r>
        <w:rPr>
          <w:rFonts w:cstheme="minorHAnsi"/>
          <w:noProof/>
          <w:sz w:val="24"/>
          <w:szCs w:val="24"/>
          <w:lang w:eastAsia="tr-TR"/>
        </w:rPr>
        <w:drawing>
          <wp:anchor distT="0" distB="0" distL="114300" distR="114300" simplePos="0" relativeHeight="251744256" behindDoc="0" locked="0" layoutInCell="1" allowOverlap="1" wp14:anchorId="7493767B" wp14:editId="1A255DDC">
            <wp:simplePos x="0" y="0"/>
            <wp:positionH relativeFrom="margin">
              <wp:align>center</wp:align>
            </wp:positionH>
            <wp:positionV relativeFrom="paragraph">
              <wp:posOffset>-797560</wp:posOffset>
            </wp:positionV>
            <wp:extent cx="7595870" cy="10670351"/>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70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BF716" w14:textId="2EFEA0C8"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23E9CC6" w:rsidR="00ED5112" w:rsidRDefault="00ED5112">
      <w:pPr>
        <w:rPr>
          <w:rFonts w:cstheme="minorHAnsi"/>
          <w:sz w:val="24"/>
          <w:szCs w:val="24"/>
        </w:rPr>
      </w:pPr>
    </w:p>
    <w:p w14:paraId="510BD7CB" w14:textId="63BA8C25" w:rsidR="00ED5112" w:rsidRDefault="00B012B2">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760640" behindDoc="0" locked="0" layoutInCell="1" allowOverlap="1" wp14:anchorId="3C9CAA82" wp14:editId="59315CF8">
                <wp:simplePos x="0" y="0"/>
                <wp:positionH relativeFrom="column">
                  <wp:posOffset>977265</wp:posOffset>
                </wp:positionH>
                <wp:positionV relativeFrom="paragraph">
                  <wp:posOffset>6932930</wp:posOffset>
                </wp:positionV>
                <wp:extent cx="1931670" cy="516255"/>
                <wp:effectExtent l="0" t="0" r="0" b="0"/>
                <wp:wrapNone/>
                <wp:docPr id="15" name="Dikdörtgen 15">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646DF" id="Dikdörtgen 15" o:spid="_x0000_s1026" href="http://www.dindersi.com/" style="position:absolute;margin-left:76.95pt;margin-top:545.9pt;width:152.1pt;height:40.6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762688" behindDoc="0" locked="0" layoutInCell="1" allowOverlap="1" wp14:anchorId="7F4ACE5C" wp14:editId="2BB85213">
                <wp:simplePos x="0" y="0"/>
                <wp:positionH relativeFrom="column">
                  <wp:posOffset>3148330</wp:posOffset>
                </wp:positionH>
                <wp:positionV relativeFrom="paragraph">
                  <wp:posOffset>6933565</wp:posOffset>
                </wp:positionV>
                <wp:extent cx="2488565" cy="516255"/>
                <wp:effectExtent l="0" t="0" r="0" b="0"/>
                <wp:wrapNone/>
                <wp:docPr id="18" name="Dikdörtgen 18">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A8D3D3" id="Dikdörtgen 18" o:spid="_x0000_s1026" href="http://www.ddyayinlari.com/" style="position:absolute;margin-left:247.9pt;margin-top:545.95pt;width:195.95pt;height:40.6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755520" behindDoc="0" locked="0" layoutInCell="1" allowOverlap="1" wp14:anchorId="3689B2EC" wp14:editId="033EDCC3">
                <wp:simplePos x="0" y="0"/>
                <wp:positionH relativeFrom="column">
                  <wp:posOffset>1338580</wp:posOffset>
                </wp:positionH>
                <wp:positionV relativeFrom="paragraph">
                  <wp:posOffset>5379085</wp:posOffset>
                </wp:positionV>
                <wp:extent cx="596265" cy="572135"/>
                <wp:effectExtent l="0" t="0" r="0" b="0"/>
                <wp:wrapNone/>
                <wp:docPr id="12" name="Oval 12">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72F8D" id="Oval 12" o:spid="_x0000_s1026" href="https://www.instagram.com/ddy_yayinlari/" style="position:absolute;margin-left:105.4pt;margin-top:423.55pt;width:46.95pt;height:4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7568" behindDoc="0" locked="0" layoutInCell="1" allowOverlap="1" wp14:anchorId="3608F86F" wp14:editId="1DA7CA28">
                <wp:simplePos x="0" y="0"/>
                <wp:positionH relativeFrom="margin">
                  <wp:posOffset>2973070</wp:posOffset>
                </wp:positionH>
                <wp:positionV relativeFrom="paragraph">
                  <wp:posOffset>5358765</wp:posOffset>
                </wp:positionV>
                <wp:extent cx="596265" cy="572135"/>
                <wp:effectExtent l="0" t="0" r="0" b="0"/>
                <wp:wrapNone/>
                <wp:docPr id="13" name="Oval 13">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E53D4" id="Oval 13" o:spid="_x0000_s1026" href="https://www.facebook.com/ddyayinlari/" style="position:absolute;margin-left:234.1pt;margin-top:421.95pt;width:46.95pt;height:45.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9616" behindDoc="0" locked="0" layoutInCell="1" allowOverlap="1" wp14:anchorId="14BD28D9" wp14:editId="4903258B">
                <wp:simplePos x="0" y="0"/>
                <wp:positionH relativeFrom="margin">
                  <wp:posOffset>4400550</wp:posOffset>
                </wp:positionH>
                <wp:positionV relativeFrom="paragraph">
                  <wp:posOffset>5359400</wp:posOffset>
                </wp:positionV>
                <wp:extent cx="596265" cy="572135"/>
                <wp:effectExtent l="0" t="0" r="0" b="0"/>
                <wp:wrapNone/>
                <wp:docPr id="14" name="Oval 14">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CAFD5" id="Oval 14" o:spid="_x0000_s1026" href="https://www.youtube.com/@dindersi-com" style="position:absolute;margin-left:346.5pt;margin-top:422pt;width:46.95pt;height:45.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3472" behindDoc="0" locked="0" layoutInCell="1" allowOverlap="1" wp14:anchorId="6FB3844F" wp14:editId="18C41B24">
                <wp:simplePos x="0" y="0"/>
                <wp:positionH relativeFrom="column">
                  <wp:posOffset>2324100</wp:posOffset>
                </wp:positionH>
                <wp:positionV relativeFrom="paragraph">
                  <wp:posOffset>2791460</wp:posOffset>
                </wp:positionV>
                <wp:extent cx="937895" cy="937895"/>
                <wp:effectExtent l="0" t="0" r="0" b="0"/>
                <wp:wrapNone/>
                <wp:docPr id="9" name="Oval 9">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6E70BB" id="Oval 9" o:spid="_x0000_s1026" href="https://t.me/DinDersiTurkiyeZumresi" style="position:absolute;margin-left:183pt;margin-top:219.8pt;width:73.85pt;height:73.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1424" behindDoc="0" locked="0" layoutInCell="1" allowOverlap="1" wp14:anchorId="31A340C8" wp14:editId="3651FF28">
                <wp:simplePos x="0" y="0"/>
                <wp:positionH relativeFrom="column">
                  <wp:posOffset>3364865</wp:posOffset>
                </wp:positionH>
                <wp:positionV relativeFrom="paragraph">
                  <wp:posOffset>2873375</wp:posOffset>
                </wp:positionV>
                <wp:extent cx="937895" cy="937895"/>
                <wp:effectExtent l="0" t="0" r="0" b="0"/>
                <wp:wrapNone/>
                <wp:docPr id="8" name="Oval 8">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3BD80F" id="Oval 8" o:spid="_x0000_s1026" href="https://t.me/dindersicom" style="position:absolute;margin-left:264.95pt;margin-top:226.25pt;width:73.85pt;height:73.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9376" behindDoc="0" locked="0" layoutInCell="1" allowOverlap="1" wp14:anchorId="0673AF9A" wp14:editId="02B67B86">
                <wp:simplePos x="0" y="0"/>
                <wp:positionH relativeFrom="column">
                  <wp:posOffset>4141470</wp:posOffset>
                </wp:positionH>
                <wp:positionV relativeFrom="paragraph">
                  <wp:posOffset>297180</wp:posOffset>
                </wp:positionV>
                <wp:extent cx="937895" cy="937895"/>
                <wp:effectExtent l="0" t="0" r="0" b="0"/>
                <wp:wrapNone/>
                <wp:docPr id="7" name="Oval 7">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C4DB1B" id="Oval 7" o:spid="_x0000_s1026" href="https://chat.whatsapp.com/1l65VLvh4c2GwvOLzCJUUo" style="position:absolute;margin-left:326.1pt;margin-top:23.4pt;width:73.85pt;height:73.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7328" behindDoc="0" locked="0" layoutInCell="1" allowOverlap="1" wp14:anchorId="140CF408" wp14:editId="2DAD7CED">
                <wp:simplePos x="0" y="0"/>
                <wp:positionH relativeFrom="column">
                  <wp:posOffset>2690495</wp:posOffset>
                </wp:positionH>
                <wp:positionV relativeFrom="paragraph">
                  <wp:posOffset>220980</wp:posOffset>
                </wp:positionV>
                <wp:extent cx="937895" cy="937895"/>
                <wp:effectExtent l="0" t="0" r="0" b="0"/>
                <wp:wrapNone/>
                <wp:docPr id="6" name="Oval 6">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EC2FF5" id="Oval 6" o:spid="_x0000_s1026" href="https://chat.whatsapp.com/Flg4Iy7vRGqIRQYk23TONo" style="position:absolute;margin-left:211.85pt;margin-top:17.4pt;width:73.85pt;height:73.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5280" behindDoc="0" locked="0" layoutInCell="1" allowOverlap="1" wp14:anchorId="67367472" wp14:editId="739E613F">
                <wp:simplePos x="0" y="0"/>
                <wp:positionH relativeFrom="column">
                  <wp:posOffset>1257935</wp:posOffset>
                </wp:positionH>
                <wp:positionV relativeFrom="paragraph">
                  <wp:posOffset>252095</wp:posOffset>
                </wp:positionV>
                <wp:extent cx="937895" cy="937895"/>
                <wp:effectExtent l="0" t="0" r="0" b="0"/>
                <wp:wrapNone/>
                <wp:docPr id="5" name="Oval 5">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6B22F" id="Oval 5" o:spid="_x0000_s1026" href="https://chat.whatsapp.com/IR0KARlUCd4ItMDPQkjplO" style="position:absolute;margin-left:99.05pt;margin-top:19.85pt;width:73.85pt;height:73.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" o:button="t" filled="f" stroked="f" strokeweight="2pt">
                <v:fill o:detectmouseclick="t"/>
              </v:oval>
            </w:pict>
          </mc:Fallback>
        </mc:AlternateContent>
      </w:r>
      <w:r w:rsidR="00ED5112">
        <w:rPr>
          <w:rFonts w:cstheme="minorHAnsi"/>
          <w:sz w:val="24"/>
          <w:szCs w:val="24"/>
        </w:rPr>
        <w:br w:type="page"/>
      </w:r>
    </w:p>
    <w:p w14:paraId="75FF8233" w14:textId="272E4FD3" w:rsidR="00C150A7" w:rsidRDefault="00B012B2">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771904" behindDoc="0" locked="0" layoutInCell="1" allowOverlap="1" wp14:anchorId="36B91324" wp14:editId="056EF014">
            <wp:simplePos x="0" y="0"/>
            <wp:positionH relativeFrom="page">
              <wp:align>right</wp:align>
            </wp:positionH>
            <wp:positionV relativeFrom="paragraph">
              <wp:posOffset>-934085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056A35">
      <w:headerReference w:type="default" r:id="rId23"/>
      <w:footerReference w:type="default" r:id="rId24"/>
      <w:footerReference w:type="first" r:id="rId25"/>
      <w:type w:val="continuous"/>
      <w:pgSz w:w="11906" w:h="16838" w:code="9"/>
      <w:pgMar w:top="1263" w:right="849" w:bottom="567" w:left="851" w:header="426"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9B46D" w14:textId="77777777" w:rsidR="00845367" w:rsidRDefault="00845367" w:rsidP="00ED544D">
      <w:pPr>
        <w:spacing w:after="0" w:line="240" w:lineRule="auto"/>
      </w:pPr>
      <w:r>
        <w:separator/>
      </w:r>
    </w:p>
  </w:endnote>
  <w:endnote w:type="continuationSeparator" w:id="0">
    <w:p w14:paraId="20C2DD18" w14:textId="77777777" w:rsidR="00845367" w:rsidRDefault="00845367"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57" name="Resim 5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58" name="Resim 5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D3D14" w14:textId="77777777" w:rsidR="00FC5C07" w:rsidRDefault="00FC5C07" w:rsidP="00FC5C07">
    <w:pPr>
      <w:pStyle w:val="AltBilgi"/>
    </w:pPr>
    <w:r>
      <w:rPr>
        <w:noProof/>
        <w:lang w:eastAsia="tr-TR"/>
      </w:rPr>
      <mc:AlternateContent>
        <mc:Choice Requires="wps">
          <w:drawing>
            <wp:anchor distT="0" distB="0" distL="114300" distR="114300" simplePos="0" relativeHeight="251665408" behindDoc="0" locked="0" layoutInCell="1" allowOverlap="1" wp14:anchorId="731CE495" wp14:editId="367A0A70">
              <wp:simplePos x="0" y="0"/>
              <wp:positionH relativeFrom="column">
                <wp:posOffset>27295</wp:posOffset>
              </wp:positionH>
              <wp:positionV relativeFrom="paragraph">
                <wp:posOffset>114584</wp:posOffset>
              </wp:positionV>
              <wp:extent cx="2552700" cy="393700"/>
              <wp:effectExtent l="0" t="19050" r="38100" b="44450"/>
              <wp:wrapNone/>
              <wp:docPr id="3" name="Ok: Sağ 3"/>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6022731" w14:textId="77777777" w:rsidR="00FC5C07" w:rsidRPr="001016DC" w:rsidRDefault="00FC5C07" w:rsidP="00FC5C07">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CE4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 o:spid="_x0000_s1032"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fabf8f [1945]" strokecolor="#e36c0a [2409]" strokeweight=".25pt">
              <v:textbox>
                <w:txbxContent>
                  <w:p w14:paraId="56022731" w14:textId="77777777" w:rsidR="00FC5C07" w:rsidRPr="001016DC" w:rsidRDefault="00FC5C07" w:rsidP="00FC5C07">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02EF2A28" wp14:editId="2C30EE3D">
          <wp:simplePos x="0" y="0"/>
          <wp:positionH relativeFrom="column">
            <wp:posOffset>4486057</wp:posOffset>
          </wp:positionH>
          <wp:positionV relativeFrom="paragraph">
            <wp:posOffset>203797</wp:posOffset>
          </wp:positionV>
          <wp:extent cx="1151420" cy="223730"/>
          <wp:effectExtent l="0" t="0" r="0" b="5080"/>
          <wp:wrapNone/>
          <wp:docPr id="11" name="Resim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6C306C5B" wp14:editId="18B9D9DE">
          <wp:simplePos x="0" y="0"/>
          <wp:positionH relativeFrom="column">
            <wp:posOffset>3046986</wp:posOffset>
          </wp:positionH>
          <wp:positionV relativeFrom="paragraph">
            <wp:posOffset>184434</wp:posOffset>
          </wp:positionV>
          <wp:extent cx="991870" cy="251460"/>
          <wp:effectExtent l="0" t="0" r="0" b="0"/>
          <wp:wrapNone/>
          <wp:docPr id="17" name="Resim 1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ACB3C" w14:textId="77777777" w:rsidR="00845367" w:rsidRDefault="00845367" w:rsidP="00ED544D">
      <w:pPr>
        <w:spacing w:after="0" w:line="240" w:lineRule="auto"/>
      </w:pPr>
      <w:r>
        <w:separator/>
      </w:r>
    </w:p>
  </w:footnote>
  <w:footnote w:type="continuationSeparator" w:id="0">
    <w:p w14:paraId="3E339079" w14:textId="77777777" w:rsidR="00845367" w:rsidRDefault="00845367"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1D68EC7C" w:rsidR="00C150A7" w:rsidRDefault="00263F94" w:rsidP="00263F94">
    <w:pPr>
      <w:pStyle w:val="stBilgi"/>
      <w:tabs>
        <w:tab w:val="left" w:pos="1455"/>
        <w:tab w:val="left" w:pos="2775"/>
        <w:tab w:val="center" w:pos="5103"/>
      </w:tabs>
      <w:jc w:val="center"/>
    </w:pPr>
    <w:bookmarkStart w:id="2" w:name="_Hlk121295565"/>
    <w:r>
      <w:t>DİNLER TARİHİ DERSİ</w:t>
    </w:r>
  </w:p>
  <w:p w14:paraId="267D6F43" w14:textId="331444B2" w:rsidR="00C150A7" w:rsidRDefault="00F925CF" w:rsidP="00C150A7">
    <w:pPr>
      <w:pStyle w:val="stBilgi"/>
      <w:jc w:val="center"/>
    </w:pPr>
    <w:r>
      <w:t>1</w:t>
    </w:r>
    <w:r w:rsidR="00351DCD">
      <w:t>2</w:t>
    </w:r>
    <w:r w:rsidR="00C150A7">
      <w:t>. Sınıf 2.Dönem 1. Yazılı / Sınav Soruları</w:t>
    </w:r>
  </w:p>
  <w:bookmarkEnd w:id="2"/>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DFBA6F18"/>
    <w:lvl w:ilvl="0" w:tplc="83BE7244">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68F017E"/>
    <w:multiLevelType w:val="hybridMultilevel"/>
    <w:tmpl w:val="D114A4AE"/>
    <w:lvl w:ilvl="0" w:tplc="E610A4D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578178D"/>
    <w:multiLevelType w:val="hybridMultilevel"/>
    <w:tmpl w:val="63426534"/>
    <w:lvl w:ilvl="0" w:tplc="54C8F80A">
      <w:start w:val="1"/>
      <w:numFmt w:val="upperLett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9"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0"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49362957">
    <w:abstractNumId w:val="7"/>
  </w:num>
  <w:num w:numId="2" w16cid:durableId="965625265">
    <w:abstractNumId w:val="8"/>
  </w:num>
  <w:num w:numId="3" w16cid:durableId="504328092">
    <w:abstractNumId w:val="9"/>
  </w:num>
  <w:num w:numId="4" w16cid:durableId="953252564">
    <w:abstractNumId w:val="5"/>
  </w:num>
  <w:num w:numId="5" w16cid:durableId="131027690">
    <w:abstractNumId w:val="7"/>
    <w:lvlOverride w:ilvl="0">
      <w:startOverride w:val="1"/>
    </w:lvlOverride>
  </w:num>
  <w:num w:numId="6" w16cid:durableId="474033173">
    <w:abstractNumId w:val="7"/>
    <w:lvlOverride w:ilvl="0">
      <w:startOverride w:val="1"/>
    </w:lvlOverride>
  </w:num>
  <w:num w:numId="7" w16cid:durableId="1060710691">
    <w:abstractNumId w:val="7"/>
    <w:lvlOverride w:ilvl="0">
      <w:startOverride w:val="1"/>
    </w:lvlOverride>
  </w:num>
  <w:num w:numId="8" w16cid:durableId="1817606823">
    <w:abstractNumId w:val="7"/>
    <w:lvlOverride w:ilvl="0">
      <w:startOverride w:val="1"/>
    </w:lvlOverride>
  </w:num>
  <w:num w:numId="9" w16cid:durableId="1022508523">
    <w:abstractNumId w:val="9"/>
    <w:lvlOverride w:ilvl="0">
      <w:startOverride w:val="1"/>
    </w:lvlOverride>
  </w:num>
  <w:num w:numId="10" w16cid:durableId="1574241778">
    <w:abstractNumId w:val="7"/>
    <w:lvlOverride w:ilvl="0">
      <w:startOverride w:val="1"/>
    </w:lvlOverride>
  </w:num>
  <w:num w:numId="11" w16cid:durableId="1567837295">
    <w:abstractNumId w:val="7"/>
    <w:lvlOverride w:ilvl="0">
      <w:startOverride w:val="1"/>
    </w:lvlOverride>
  </w:num>
  <w:num w:numId="12" w16cid:durableId="623972349">
    <w:abstractNumId w:val="7"/>
    <w:lvlOverride w:ilvl="0">
      <w:startOverride w:val="1"/>
    </w:lvlOverride>
  </w:num>
  <w:num w:numId="13" w16cid:durableId="602149866">
    <w:abstractNumId w:val="9"/>
    <w:lvlOverride w:ilvl="0">
      <w:startOverride w:val="1"/>
    </w:lvlOverride>
  </w:num>
  <w:num w:numId="14" w16cid:durableId="1778939380">
    <w:abstractNumId w:val="7"/>
    <w:lvlOverride w:ilvl="0">
      <w:startOverride w:val="1"/>
    </w:lvlOverride>
  </w:num>
  <w:num w:numId="15" w16cid:durableId="1891384209">
    <w:abstractNumId w:val="7"/>
    <w:lvlOverride w:ilvl="0">
      <w:startOverride w:val="1"/>
    </w:lvlOverride>
  </w:num>
  <w:num w:numId="16" w16cid:durableId="628898501">
    <w:abstractNumId w:val="7"/>
    <w:lvlOverride w:ilvl="0">
      <w:startOverride w:val="1"/>
    </w:lvlOverride>
  </w:num>
  <w:num w:numId="17" w16cid:durableId="1346442318">
    <w:abstractNumId w:val="7"/>
    <w:lvlOverride w:ilvl="0">
      <w:startOverride w:val="1"/>
    </w:lvlOverride>
  </w:num>
  <w:num w:numId="18" w16cid:durableId="774637368">
    <w:abstractNumId w:val="9"/>
    <w:lvlOverride w:ilvl="0">
      <w:startOverride w:val="1"/>
    </w:lvlOverride>
  </w:num>
  <w:num w:numId="19" w16cid:durableId="67848353">
    <w:abstractNumId w:val="7"/>
    <w:lvlOverride w:ilvl="0">
      <w:startOverride w:val="1"/>
    </w:lvlOverride>
  </w:num>
  <w:num w:numId="20" w16cid:durableId="419376390">
    <w:abstractNumId w:val="7"/>
    <w:lvlOverride w:ilvl="0">
      <w:startOverride w:val="1"/>
    </w:lvlOverride>
  </w:num>
  <w:num w:numId="21" w16cid:durableId="785124223">
    <w:abstractNumId w:val="7"/>
    <w:lvlOverride w:ilvl="0">
      <w:startOverride w:val="1"/>
    </w:lvlOverride>
  </w:num>
  <w:num w:numId="22" w16cid:durableId="1531647070">
    <w:abstractNumId w:val="7"/>
    <w:lvlOverride w:ilvl="0">
      <w:startOverride w:val="1"/>
    </w:lvlOverride>
  </w:num>
  <w:num w:numId="23" w16cid:durableId="1363749007">
    <w:abstractNumId w:val="7"/>
    <w:lvlOverride w:ilvl="0">
      <w:startOverride w:val="1"/>
    </w:lvlOverride>
  </w:num>
  <w:num w:numId="24" w16cid:durableId="909077071">
    <w:abstractNumId w:val="7"/>
    <w:lvlOverride w:ilvl="0">
      <w:startOverride w:val="1"/>
    </w:lvlOverride>
  </w:num>
  <w:num w:numId="25" w16cid:durableId="1869951746">
    <w:abstractNumId w:val="7"/>
    <w:lvlOverride w:ilvl="0">
      <w:startOverride w:val="1"/>
    </w:lvlOverride>
  </w:num>
  <w:num w:numId="26" w16cid:durableId="13728313">
    <w:abstractNumId w:val="7"/>
    <w:lvlOverride w:ilvl="0">
      <w:startOverride w:val="1"/>
    </w:lvlOverride>
  </w:num>
  <w:num w:numId="27" w16cid:durableId="1937518324">
    <w:abstractNumId w:val="7"/>
    <w:lvlOverride w:ilvl="0">
      <w:startOverride w:val="1"/>
    </w:lvlOverride>
  </w:num>
  <w:num w:numId="28" w16cid:durableId="1068184585">
    <w:abstractNumId w:val="7"/>
    <w:lvlOverride w:ilvl="0">
      <w:startOverride w:val="1"/>
    </w:lvlOverride>
  </w:num>
  <w:num w:numId="29" w16cid:durableId="212431413">
    <w:abstractNumId w:val="7"/>
    <w:lvlOverride w:ilvl="0">
      <w:startOverride w:val="1"/>
    </w:lvlOverride>
  </w:num>
  <w:num w:numId="30" w16cid:durableId="1627196425">
    <w:abstractNumId w:val="7"/>
    <w:lvlOverride w:ilvl="0">
      <w:startOverride w:val="1"/>
    </w:lvlOverride>
  </w:num>
  <w:num w:numId="31" w16cid:durableId="438185741">
    <w:abstractNumId w:val="7"/>
    <w:lvlOverride w:ilvl="0">
      <w:startOverride w:val="1"/>
    </w:lvlOverride>
  </w:num>
  <w:num w:numId="32" w16cid:durableId="1550923029">
    <w:abstractNumId w:val="4"/>
  </w:num>
  <w:num w:numId="33" w16cid:durableId="814487311">
    <w:abstractNumId w:val="1"/>
  </w:num>
  <w:num w:numId="34" w16cid:durableId="1081487158">
    <w:abstractNumId w:val="10"/>
  </w:num>
  <w:num w:numId="35" w16cid:durableId="1982924278">
    <w:abstractNumId w:val="6"/>
  </w:num>
  <w:num w:numId="36" w16cid:durableId="1319193841">
    <w:abstractNumId w:val="0"/>
  </w:num>
  <w:num w:numId="37" w16cid:durableId="424040287">
    <w:abstractNumId w:val="7"/>
    <w:lvlOverride w:ilvl="0">
      <w:startOverride w:val="1"/>
    </w:lvlOverride>
  </w:num>
  <w:num w:numId="38" w16cid:durableId="1597589602">
    <w:abstractNumId w:val="7"/>
    <w:lvlOverride w:ilvl="0">
      <w:startOverride w:val="1"/>
    </w:lvlOverride>
  </w:num>
  <w:num w:numId="39" w16cid:durableId="343823977">
    <w:abstractNumId w:val="7"/>
    <w:lvlOverride w:ilvl="0">
      <w:startOverride w:val="1"/>
    </w:lvlOverride>
  </w:num>
  <w:num w:numId="40" w16cid:durableId="32002005">
    <w:abstractNumId w:val="7"/>
    <w:lvlOverride w:ilvl="0">
      <w:startOverride w:val="1"/>
    </w:lvlOverride>
  </w:num>
  <w:num w:numId="41" w16cid:durableId="927271633">
    <w:abstractNumId w:val="7"/>
    <w:lvlOverride w:ilvl="0">
      <w:startOverride w:val="1"/>
    </w:lvlOverride>
  </w:num>
  <w:num w:numId="42" w16cid:durableId="2116554970">
    <w:abstractNumId w:val="2"/>
  </w:num>
  <w:num w:numId="43" w16cid:durableId="1255475687">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25BCF"/>
    <w:rsid w:val="00050EE9"/>
    <w:rsid w:val="00054486"/>
    <w:rsid w:val="00056A35"/>
    <w:rsid w:val="000577F7"/>
    <w:rsid w:val="000661E9"/>
    <w:rsid w:val="000718B7"/>
    <w:rsid w:val="00094E20"/>
    <w:rsid w:val="00096985"/>
    <w:rsid w:val="000A1EF0"/>
    <w:rsid w:val="000A2B32"/>
    <w:rsid w:val="000A6365"/>
    <w:rsid w:val="000B06BD"/>
    <w:rsid w:val="00151DA8"/>
    <w:rsid w:val="00161802"/>
    <w:rsid w:val="001C3B80"/>
    <w:rsid w:val="001C7A9C"/>
    <w:rsid w:val="001D57BE"/>
    <w:rsid w:val="00232D1D"/>
    <w:rsid w:val="00255E3B"/>
    <w:rsid w:val="00263F94"/>
    <w:rsid w:val="00270EBA"/>
    <w:rsid w:val="0027154F"/>
    <w:rsid w:val="002B7944"/>
    <w:rsid w:val="002C1C38"/>
    <w:rsid w:val="002D31AD"/>
    <w:rsid w:val="00351DCD"/>
    <w:rsid w:val="0038090A"/>
    <w:rsid w:val="003957B1"/>
    <w:rsid w:val="003A1D96"/>
    <w:rsid w:val="003D0AE6"/>
    <w:rsid w:val="003D42D3"/>
    <w:rsid w:val="003D541A"/>
    <w:rsid w:val="00401657"/>
    <w:rsid w:val="00426B9F"/>
    <w:rsid w:val="004578EE"/>
    <w:rsid w:val="00461443"/>
    <w:rsid w:val="00462A7E"/>
    <w:rsid w:val="004819FD"/>
    <w:rsid w:val="00491BA4"/>
    <w:rsid w:val="00495D75"/>
    <w:rsid w:val="00497E71"/>
    <w:rsid w:val="004E3B28"/>
    <w:rsid w:val="00501EC5"/>
    <w:rsid w:val="00513E7D"/>
    <w:rsid w:val="00537EA3"/>
    <w:rsid w:val="00540191"/>
    <w:rsid w:val="005411B0"/>
    <w:rsid w:val="005909BA"/>
    <w:rsid w:val="0059517C"/>
    <w:rsid w:val="00595251"/>
    <w:rsid w:val="005A7BC2"/>
    <w:rsid w:val="005B465A"/>
    <w:rsid w:val="005B4A11"/>
    <w:rsid w:val="005B716B"/>
    <w:rsid w:val="005C5FF2"/>
    <w:rsid w:val="005D58BB"/>
    <w:rsid w:val="005E0E37"/>
    <w:rsid w:val="005F2632"/>
    <w:rsid w:val="005F3507"/>
    <w:rsid w:val="00607B95"/>
    <w:rsid w:val="00636BC5"/>
    <w:rsid w:val="00645386"/>
    <w:rsid w:val="006871B2"/>
    <w:rsid w:val="006A1847"/>
    <w:rsid w:val="006B0CA3"/>
    <w:rsid w:val="006B2433"/>
    <w:rsid w:val="006C7645"/>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92235A"/>
    <w:rsid w:val="009234AD"/>
    <w:rsid w:val="009336E0"/>
    <w:rsid w:val="009441AD"/>
    <w:rsid w:val="00956A34"/>
    <w:rsid w:val="0098052E"/>
    <w:rsid w:val="00982AF2"/>
    <w:rsid w:val="009A0429"/>
    <w:rsid w:val="009C4CB0"/>
    <w:rsid w:val="009E31C7"/>
    <w:rsid w:val="009F7F2E"/>
    <w:rsid w:val="00A0559F"/>
    <w:rsid w:val="00A754CD"/>
    <w:rsid w:val="00A80AE1"/>
    <w:rsid w:val="00A83480"/>
    <w:rsid w:val="00A92366"/>
    <w:rsid w:val="00AC0769"/>
    <w:rsid w:val="00AD3F1A"/>
    <w:rsid w:val="00AD73CA"/>
    <w:rsid w:val="00B012B2"/>
    <w:rsid w:val="00B67338"/>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52CE4"/>
    <w:rsid w:val="00D64042"/>
    <w:rsid w:val="00D650E9"/>
    <w:rsid w:val="00D8207C"/>
    <w:rsid w:val="00D93959"/>
    <w:rsid w:val="00D9648A"/>
    <w:rsid w:val="00DA1B31"/>
    <w:rsid w:val="00DB5596"/>
    <w:rsid w:val="00DB6FB8"/>
    <w:rsid w:val="00E709B5"/>
    <w:rsid w:val="00E71579"/>
    <w:rsid w:val="00E7530C"/>
    <w:rsid w:val="00E912EB"/>
    <w:rsid w:val="00EB3584"/>
    <w:rsid w:val="00ED5112"/>
    <w:rsid w:val="00ED544D"/>
    <w:rsid w:val="00EE7729"/>
    <w:rsid w:val="00F34887"/>
    <w:rsid w:val="00F610C8"/>
    <w:rsid w:val="00F630C1"/>
    <w:rsid w:val="00F82205"/>
    <w:rsid w:val="00F9093C"/>
    <w:rsid w:val="00F925CF"/>
    <w:rsid w:val="00F948B6"/>
    <w:rsid w:val="00F9558F"/>
    <w:rsid w:val="00FA6E68"/>
    <w:rsid w:val="00FC5C07"/>
    <w:rsid w:val="00FD3BAA"/>
    <w:rsid w:val="00FE6B77"/>
    <w:rsid w:val="00FF1CD3"/>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AD73CA"/>
    <w:pPr>
      <w:spacing w:after="0" w:line="240" w:lineRule="auto"/>
      <w:ind w:left="340"/>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AD73CA"/>
  </w:style>
  <w:style w:type="paragraph" w:customStyle="1" w:styleId="BOLDMETN">
    <w:name w:val="BOLD METİN"/>
    <w:basedOn w:val="AIKMETN"/>
    <w:qFormat/>
    <w:rsid w:val="002D31AD"/>
    <w:rPr>
      <w:b/>
    </w:rPr>
  </w:style>
  <w:style w:type="paragraph" w:customStyle="1" w:styleId="Stil1">
    <w:name w:val="Stil1"/>
    <w:basedOn w:val="SORUNOLUBOLD"/>
    <w:qFormat/>
    <w:rsid w:val="00056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dyayinlari.com" TargetMode="External"/><Relationship Id="rId18" Type="http://schemas.openxmlformats.org/officeDocument/2006/relationships/hyperlink" Target="https://t.me/dindersi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hat.whatsapp.com/IR0KARlUCd4ItMDPQkjplO" TargetMode="External"/><Relationship Id="rId7" Type="http://schemas.openxmlformats.org/officeDocument/2006/relationships/endnotes" Target="endnotes.xml"/><Relationship Id="rId12" Type="http://schemas.openxmlformats.org/officeDocument/2006/relationships/hyperlink" Target="http://www.dindersi.com" TargetMode="External"/><Relationship Id="rId17" Type="http://schemas.openxmlformats.org/officeDocument/2006/relationships/hyperlink" Target="https://t.me/DinDersiTurkiyeZumres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youtube.com/@dindersi-com" TargetMode="External"/><Relationship Id="rId20" Type="http://schemas.openxmlformats.org/officeDocument/2006/relationships/hyperlink" Target="https://chat.whatsapp.com/Flg4Iy7vRGqIRQYk23TO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ddyayinlari/" TargetMode="External"/><Relationship Id="rId23" Type="http://schemas.openxmlformats.org/officeDocument/2006/relationships/header" Target="header1.xml"/><Relationship Id="rId10" Type="http://schemas.openxmlformats.org/officeDocument/2006/relationships/hyperlink" Target="https://www.dindersi.com/icerik/karsilastirmali-dinler-tarihi-c118" TargetMode="External"/><Relationship Id="rId19" Type="http://schemas.openxmlformats.org/officeDocument/2006/relationships/hyperlink" Target="https://chat.whatsapp.com/1l65VLvh4c2GwvOLzCJUUo"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www.instagram.com/ddy_yayinlari/" TargetMode="External"/><Relationship Id="rId22" Type="http://schemas.openxmlformats.org/officeDocument/2006/relationships/image" Target="media/image3.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32551-B6AF-4F0B-A285-9925BF601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11</TotalTime>
  <Pages>5</Pages>
  <Words>616</Words>
  <Characters>3517</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MASTER_DIZGI</cp:lastModifiedBy>
  <cp:revision>2</cp:revision>
  <cp:lastPrinted>2022-12-07T14:03:00Z</cp:lastPrinted>
  <dcterms:created xsi:type="dcterms:W3CDTF">2023-04-05T08:14:00Z</dcterms:created>
  <dcterms:modified xsi:type="dcterms:W3CDTF">2023-04-05T08:14:00Z</dcterms:modified>
</cp:coreProperties>
</file>