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17169559" w14:textId="3866A2CE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>Hinduizm’in kutsal kitapları için aşağıdakilerden ha</w:t>
      </w:r>
      <w:r w:rsidRPr="00C037BC">
        <w:rPr>
          <w:rStyle w:val="Gl"/>
        </w:rPr>
        <w:t>n</w:t>
      </w:r>
      <w:r w:rsidRPr="00C037BC">
        <w:rPr>
          <w:rStyle w:val="Gl"/>
        </w:rPr>
        <w:t xml:space="preserve">gisi söylenemez? </w:t>
      </w:r>
    </w:p>
    <w:p w14:paraId="586C2928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Vedalar, kutsal metinlerin en eskisidir. </w:t>
      </w:r>
    </w:p>
    <w:p w14:paraId="4873DBB7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B) Kutsal metinler, tarihî süreç içerisinde de</w:t>
      </w:r>
      <w:r w:rsidRPr="00C037BC">
        <w:t>r</w:t>
      </w:r>
      <w:r w:rsidRPr="00C037BC">
        <w:t xml:space="preserve">lenmiş ve yazıya geçirilmiştir. </w:t>
      </w:r>
    </w:p>
    <w:p w14:paraId="1FC0E2C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C) Hindu kutsal metinleri bilge kişilere ilham edilmiştir. </w:t>
      </w:r>
    </w:p>
    <w:p w14:paraId="45C9E52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Tek bir bağlayıcı kutsal kitap bulunur. </w:t>
      </w:r>
    </w:p>
    <w:p w14:paraId="6D6A0893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E) Bütün Hindu geleneklerini Vedalar şekille</w:t>
      </w:r>
      <w:r w:rsidRPr="00C037BC">
        <w:t>n</w:t>
      </w:r>
      <w:r w:rsidRPr="00C037BC">
        <w:t>dirmiştir.</w:t>
      </w:r>
    </w:p>
    <w:p w14:paraId="17D7DAB4" w14:textId="77777777" w:rsidR="00C037BC" w:rsidRPr="00C037BC" w:rsidRDefault="00C037BC" w:rsidP="00C037BC">
      <w:pPr>
        <w:rPr>
          <w:rFonts w:cstheme="minorHAnsi"/>
          <w:sz w:val="24"/>
          <w:szCs w:val="24"/>
        </w:rPr>
      </w:pPr>
    </w:p>
    <w:p w14:paraId="4EEDE310" w14:textId="7CF4E504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 xml:space="preserve">Aşağıdakilerden hangisi Hinduizm’deki karma ve tenasüh inancıyla ilgili bir bilgi değildir? </w:t>
      </w:r>
    </w:p>
    <w:p w14:paraId="172CB515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Ölüm, mutlak son değil, yeni bir dünyevi hayatın başlangıcıdır. </w:t>
      </w:r>
    </w:p>
    <w:p w14:paraId="292B990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B) Bütün varlıklar, kendi kaderlerini kendileri şekille</w:t>
      </w:r>
      <w:r w:rsidRPr="00C037BC">
        <w:t>n</w:t>
      </w:r>
      <w:r w:rsidRPr="00C037BC">
        <w:t xml:space="preserve">dirir. </w:t>
      </w:r>
    </w:p>
    <w:p w14:paraId="089B914B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C) Ruh bir bedenden başka bir bedene geçerek yaşar.</w:t>
      </w:r>
    </w:p>
    <w:p w14:paraId="5321B09A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D) İnsan bir kez ölecek ve sonra yeniden diril</w:t>
      </w:r>
      <w:r w:rsidRPr="00C037BC">
        <w:t>e</w:t>
      </w:r>
      <w:r w:rsidRPr="00C037BC">
        <w:t xml:space="preserve">cektir. </w:t>
      </w:r>
    </w:p>
    <w:p w14:paraId="4E80F34A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E) İnsan </w:t>
      </w:r>
      <w:proofErr w:type="spellStart"/>
      <w:r w:rsidRPr="00C037BC">
        <w:t>nirvanaya</w:t>
      </w:r>
      <w:proofErr w:type="spellEnd"/>
      <w:r w:rsidRPr="00C037BC">
        <w:t xml:space="preserve"> (</w:t>
      </w:r>
      <w:proofErr w:type="spellStart"/>
      <w:r w:rsidRPr="00C037BC">
        <w:t>mokşa</w:t>
      </w:r>
      <w:proofErr w:type="spellEnd"/>
      <w:r w:rsidRPr="00C037BC">
        <w:t>) ulaşıncaya kadar sonsuz bir döngü içinde yeniden doğar.</w:t>
      </w:r>
    </w:p>
    <w:p w14:paraId="11EFB6C2" w14:textId="77777777" w:rsidR="00C037BC" w:rsidRDefault="00C037BC" w:rsidP="00C037BC">
      <w:pPr>
        <w:rPr>
          <w:rFonts w:cstheme="minorHAnsi"/>
          <w:sz w:val="24"/>
          <w:szCs w:val="24"/>
        </w:rPr>
      </w:pPr>
    </w:p>
    <w:p w14:paraId="23A7CB50" w14:textId="32556AD2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>Aşağıdakilerden hangisi Budizm’deki dört yüce hak</w:t>
      </w:r>
      <w:r w:rsidRPr="00C037BC">
        <w:rPr>
          <w:rStyle w:val="Gl"/>
        </w:rPr>
        <w:t>i</w:t>
      </w:r>
      <w:r w:rsidRPr="00C037BC">
        <w:rPr>
          <w:rStyle w:val="Gl"/>
        </w:rPr>
        <w:t xml:space="preserve">katten biridir? </w:t>
      </w:r>
    </w:p>
    <w:p w14:paraId="772F82B8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Hayat, acı ve ıstıraplardan uzak yaşamaktır. </w:t>
      </w:r>
    </w:p>
    <w:p w14:paraId="74B6B1B2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B) Acılara son vermek dünyada mümkün deği</w:t>
      </w:r>
      <w:r w:rsidRPr="00C037BC">
        <w:t>l</w:t>
      </w:r>
      <w:r w:rsidRPr="00C037BC">
        <w:t xml:space="preserve">dir. </w:t>
      </w:r>
    </w:p>
    <w:p w14:paraId="1FCBE663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C) Kişi dünyada istek ve arzularından vazge</w:t>
      </w:r>
      <w:r w:rsidRPr="00C037BC">
        <w:t>ç</w:t>
      </w:r>
      <w:r w:rsidRPr="00C037BC">
        <w:t xml:space="preserve">memelidir. </w:t>
      </w:r>
    </w:p>
    <w:p w14:paraId="6C522D04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Acı ve ıstırabın kaynağı, istek ve arzulardır. </w:t>
      </w:r>
    </w:p>
    <w:p w14:paraId="2795F67B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E) Kişinin acı çekmesinin sebebi hep başkalarıdır.</w:t>
      </w:r>
    </w:p>
    <w:p w14:paraId="3F1D8242" w14:textId="77777777" w:rsidR="00C037BC" w:rsidRPr="00C037BC" w:rsidRDefault="00C037BC" w:rsidP="00C037BC">
      <w:pPr>
        <w:rPr>
          <w:rFonts w:cstheme="minorHAnsi"/>
          <w:sz w:val="24"/>
          <w:szCs w:val="24"/>
        </w:rPr>
      </w:pPr>
    </w:p>
    <w:p w14:paraId="6A1AF2F1" w14:textId="4B03203B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 xml:space="preserve">Aşağıda </w:t>
      </w:r>
      <w:proofErr w:type="spellStart"/>
      <w:r w:rsidRPr="00C037BC">
        <w:rPr>
          <w:rStyle w:val="Gl"/>
        </w:rPr>
        <w:t>Sihizm</w:t>
      </w:r>
      <w:proofErr w:type="spellEnd"/>
      <w:r w:rsidRPr="00C037BC">
        <w:rPr>
          <w:rStyle w:val="Gl"/>
        </w:rPr>
        <w:t xml:space="preserve"> inancıyla ilgili olarak verilen bilgile</w:t>
      </w:r>
      <w:r w:rsidRPr="00C037BC">
        <w:rPr>
          <w:rStyle w:val="Gl"/>
        </w:rPr>
        <w:t>r</w:t>
      </w:r>
      <w:r w:rsidRPr="00C037BC">
        <w:rPr>
          <w:rStyle w:val="Gl"/>
        </w:rPr>
        <w:t xml:space="preserve">den hangisi yanlıştır? </w:t>
      </w:r>
    </w:p>
    <w:p w14:paraId="26E70701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Tanrı’nın mutlak tekliğini kabul eder. </w:t>
      </w:r>
    </w:p>
    <w:p w14:paraId="08048A15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B) Sihlerin kutsal kitabına Adi </w:t>
      </w:r>
      <w:proofErr w:type="spellStart"/>
      <w:r w:rsidRPr="00C037BC">
        <w:t>Granth</w:t>
      </w:r>
      <w:proofErr w:type="spellEnd"/>
      <w:r w:rsidRPr="00C037BC">
        <w:t xml:space="preserve"> denir. </w:t>
      </w:r>
    </w:p>
    <w:p w14:paraId="3131FD81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C) Reenkarnasyon inancına sahiptirler. </w:t>
      </w:r>
    </w:p>
    <w:p w14:paraId="65D70857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Sihler, Cennet veya </w:t>
      </w:r>
      <w:proofErr w:type="spellStart"/>
      <w:r w:rsidRPr="00C037BC">
        <w:t>Cehennem’in</w:t>
      </w:r>
      <w:proofErr w:type="spellEnd"/>
      <w:r w:rsidRPr="00C037BC">
        <w:t xml:space="preserve"> varlığını kabul e</w:t>
      </w:r>
      <w:r w:rsidRPr="00C037BC">
        <w:t>t</w:t>
      </w:r>
      <w:r w:rsidRPr="00C037BC">
        <w:t xml:space="preserve">mezler. </w:t>
      </w:r>
    </w:p>
    <w:p w14:paraId="7D1F419D" w14:textId="51F852EC" w:rsid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E) Karma inancını reddederler.</w:t>
      </w:r>
    </w:p>
    <w:p w14:paraId="0114246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</w:p>
    <w:p w14:paraId="3325188D" w14:textId="455E6B82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>Aşağıdakilerden hangisi Konfüçyüs’e göre üstün ins</w:t>
      </w:r>
      <w:r w:rsidRPr="00C037BC">
        <w:rPr>
          <w:rStyle w:val="Gl"/>
        </w:rPr>
        <w:t>a</w:t>
      </w:r>
      <w:r w:rsidRPr="00C037BC">
        <w:rPr>
          <w:rStyle w:val="Gl"/>
        </w:rPr>
        <w:t>nın özelliklerinden değildir?</w:t>
      </w:r>
    </w:p>
    <w:p w14:paraId="312B9E15" w14:textId="524F406E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Erdemli davranır. </w:t>
      </w:r>
    </w:p>
    <w:p w14:paraId="715C62B1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B) Kanunlar üzerinde kafa yorar. </w:t>
      </w:r>
    </w:p>
    <w:p w14:paraId="0043230E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C) Soyluluğuyla ön plandadır. </w:t>
      </w:r>
    </w:p>
    <w:p w14:paraId="2AA48237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Genel olarak hayattan memnundur. </w:t>
      </w:r>
    </w:p>
    <w:p w14:paraId="04243F51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E) Yaşamında telaşsız ve rahattır.</w:t>
      </w:r>
    </w:p>
    <w:p w14:paraId="6EBD5B7D" w14:textId="77777777" w:rsidR="00C037BC" w:rsidRDefault="00C037BC" w:rsidP="00C037BC">
      <w:pPr>
        <w:rPr>
          <w:rFonts w:cstheme="minorHAnsi"/>
          <w:sz w:val="24"/>
          <w:szCs w:val="24"/>
        </w:rPr>
      </w:pPr>
    </w:p>
    <w:p w14:paraId="1D4BB433" w14:textId="77777777" w:rsidR="00C037BC" w:rsidRPr="00C037BC" w:rsidRDefault="00C037BC" w:rsidP="00C037BC">
      <w:pPr>
        <w:rPr>
          <w:rFonts w:cstheme="minorHAnsi"/>
          <w:sz w:val="24"/>
          <w:szCs w:val="24"/>
        </w:rPr>
      </w:pPr>
    </w:p>
    <w:p w14:paraId="28A690EF" w14:textId="6291F7D5" w:rsidR="00C037BC" w:rsidRPr="00C037BC" w:rsidRDefault="00C037BC" w:rsidP="00C037BC">
      <w:pPr>
        <w:pStyle w:val="SORUNOLUAIK"/>
        <w:rPr>
          <w:rStyle w:val="Gl"/>
        </w:rPr>
      </w:pPr>
      <w:proofErr w:type="spellStart"/>
      <w:r w:rsidRPr="00C037BC">
        <w:rPr>
          <w:rStyle w:val="Gl"/>
        </w:rPr>
        <w:t>Yehova</w:t>
      </w:r>
      <w:proofErr w:type="spellEnd"/>
      <w:r w:rsidRPr="00C037BC">
        <w:rPr>
          <w:rStyle w:val="Gl"/>
        </w:rPr>
        <w:t xml:space="preserve"> Şahitleri hangi ülkede kurulmuş dinî bir akımdır? </w:t>
      </w:r>
    </w:p>
    <w:p w14:paraId="1912EDC7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Amerika </w:t>
      </w:r>
      <w:r w:rsidRPr="00C037BC">
        <w:tab/>
        <w:t xml:space="preserve">B) İngiltere </w:t>
      </w:r>
      <w:r w:rsidRPr="00C037BC">
        <w:tab/>
        <w:t xml:space="preserve">C) Rusya </w:t>
      </w:r>
      <w:r w:rsidRPr="00C037BC">
        <w:tab/>
      </w:r>
    </w:p>
    <w:p w14:paraId="0638B3AD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Almanya </w:t>
      </w:r>
      <w:r w:rsidRPr="00C037BC">
        <w:tab/>
        <w:t>E) Fransa</w:t>
      </w:r>
    </w:p>
    <w:p w14:paraId="7D7C1C04" w14:textId="77777777" w:rsidR="00C037BC" w:rsidRDefault="00C037BC" w:rsidP="00C037BC">
      <w:pPr>
        <w:rPr>
          <w:rFonts w:cstheme="minorHAnsi"/>
          <w:sz w:val="24"/>
          <w:szCs w:val="24"/>
        </w:rPr>
      </w:pPr>
    </w:p>
    <w:p w14:paraId="716BB987" w14:textId="77777777" w:rsidR="00C037BC" w:rsidRPr="00C037BC" w:rsidRDefault="00C037BC" w:rsidP="00C037BC">
      <w:pPr>
        <w:rPr>
          <w:rFonts w:cstheme="minorHAnsi"/>
          <w:sz w:val="24"/>
          <w:szCs w:val="24"/>
        </w:rPr>
      </w:pPr>
    </w:p>
    <w:p w14:paraId="02390E0C" w14:textId="3A83028C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 xml:space="preserve">Ermeni Kilisesi hakkında verilen bilgilerden hangisi yanlıştır? </w:t>
      </w:r>
    </w:p>
    <w:p w14:paraId="61DCA605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İlk Ermeni Kilisesi </w:t>
      </w:r>
      <w:proofErr w:type="spellStart"/>
      <w:r w:rsidRPr="00C037BC">
        <w:t>Eçmiyazin’de</w:t>
      </w:r>
      <w:proofErr w:type="spellEnd"/>
      <w:r w:rsidRPr="00C037BC">
        <w:t xml:space="preserve"> kurulmuştur. </w:t>
      </w:r>
    </w:p>
    <w:p w14:paraId="68D9E87B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B) Ermeni Kilisesi sekiz tane </w:t>
      </w:r>
      <w:proofErr w:type="spellStart"/>
      <w:r w:rsidRPr="00C037BC">
        <w:t>sakrament</w:t>
      </w:r>
      <w:proofErr w:type="spellEnd"/>
      <w:r w:rsidRPr="00C037BC">
        <w:t xml:space="preserve"> kabul eder. </w:t>
      </w:r>
    </w:p>
    <w:p w14:paraId="0AB89F49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C) Noel, 6 Ocak’ta kutlanır. </w:t>
      </w:r>
    </w:p>
    <w:p w14:paraId="67C37CD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En üst ruhani liderine, </w:t>
      </w:r>
      <w:proofErr w:type="spellStart"/>
      <w:r w:rsidRPr="00C037BC">
        <w:t>Katoğikos</w:t>
      </w:r>
      <w:proofErr w:type="spellEnd"/>
      <w:r w:rsidRPr="00C037BC">
        <w:t xml:space="preserve">/ </w:t>
      </w:r>
      <w:proofErr w:type="spellStart"/>
      <w:r w:rsidRPr="00C037BC">
        <w:t>Katolikas</w:t>
      </w:r>
      <w:proofErr w:type="spellEnd"/>
      <w:r w:rsidRPr="00C037BC">
        <w:t xml:space="preserve"> denilir. </w:t>
      </w:r>
    </w:p>
    <w:p w14:paraId="519A708B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E) Ermeni Kilisesi, millî bir kilisedir.</w:t>
      </w:r>
    </w:p>
    <w:p w14:paraId="0D64DF0B" w14:textId="77777777" w:rsidR="00C037BC" w:rsidRDefault="00C037BC" w:rsidP="00C037BC">
      <w:pPr>
        <w:rPr>
          <w:rFonts w:cstheme="minorHAnsi"/>
          <w:sz w:val="24"/>
          <w:szCs w:val="24"/>
        </w:rPr>
      </w:pPr>
    </w:p>
    <w:p w14:paraId="71CD5EDE" w14:textId="77777777" w:rsidR="00C037BC" w:rsidRDefault="00C037BC" w:rsidP="00C037BC">
      <w:pPr>
        <w:rPr>
          <w:rFonts w:cstheme="minorHAnsi"/>
          <w:sz w:val="24"/>
          <w:szCs w:val="24"/>
        </w:rPr>
      </w:pPr>
    </w:p>
    <w:p w14:paraId="7C4CCDFC" w14:textId="77777777" w:rsidR="00C037BC" w:rsidRPr="00C037BC" w:rsidRDefault="00C037BC" w:rsidP="00C037BC">
      <w:pPr>
        <w:rPr>
          <w:rFonts w:cstheme="minorHAnsi"/>
          <w:sz w:val="24"/>
          <w:szCs w:val="24"/>
        </w:rPr>
      </w:pPr>
    </w:p>
    <w:p w14:paraId="20ADF1CA" w14:textId="4502EF83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 xml:space="preserve">Süryani Kilisesi hakkında verilen bilgilerden hangisi yanlıştır? </w:t>
      </w:r>
    </w:p>
    <w:p w14:paraId="4C21A5A1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Ritüeller, Süryanice yapılır. </w:t>
      </w:r>
    </w:p>
    <w:p w14:paraId="41DBE3C2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B) Ayin sırasında erkekler önde, kadınlar arkada durur. </w:t>
      </w:r>
    </w:p>
    <w:p w14:paraId="2BBD7440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C) Süryanilerin ana merkezi her zaman Mardin olmu</w:t>
      </w:r>
      <w:r w:rsidRPr="00C037BC">
        <w:t>ş</w:t>
      </w:r>
      <w:r w:rsidRPr="00C037BC">
        <w:t xml:space="preserve">tur. </w:t>
      </w:r>
    </w:p>
    <w:p w14:paraId="1E218ED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D) Ruhban sınıfı, diyakoz, rahip, piskopos ve Patrik şe</w:t>
      </w:r>
      <w:r w:rsidRPr="00C037BC">
        <w:t>k</w:t>
      </w:r>
      <w:r w:rsidRPr="00C037BC">
        <w:t xml:space="preserve">linde sıralanmaktadır. </w:t>
      </w:r>
    </w:p>
    <w:p w14:paraId="6F800EF0" w14:textId="29872500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E) Süryani Kilisesi yedi tane </w:t>
      </w:r>
      <w:proofErr w:type="spellStart"/>
      <w:r w:rsidRPr="00C037BC">
        <w:t>sakrament</w:t>
      </w:r>
      <w:proofErr w:type="spellEnd"/>
      <w:r w:rsidRPr="00C037BC">
        <w:t xml:space="preserve"> kabul eder.</w:t>
      </w:r>
    </w:p>
    <w:p w14:paraId="0D861C39" w14:textId="1F37BCE6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lastRenderedPageBreak/>
        <w:t xml:space="preserve">Yezidiler Tanrı’yı, </w:t>
      </w:r>
      <w:proofErr w:type="spellStart"/>
      <w:r w:rsidRPr="00C037BC">
        <w:rPr>
          <w:rStyle w:val="Gl"/>
        </w:rPr>
        <w:t>Hudâ</w:t>
      </w:r>
      <w:proofErr w:type="spellEnd"/>
      <w:r w:rsidRPr="00C037BC">
        <w:rPr>
          <w:rStyle w:val="Gl"/>
        </w:rPr>
        <w:t xml:space="preserve"> diye isimlendirirler ve Tanrı, evreni bazı melekler aracılığıyla yönetmektedir. Aş</w:t>
      </w:r>
      <w:r w:rsidRPr="00C037BC">
        <w:rPr>
          <w:rStyle w:val="Gl"/>
        </w:rPr>
        <w:t>a</w:t>
      </w:r>
      <w:r w:rsidRPr="00C037BC">
        <w:rPr>
          <w:rStyle w:val="Gl"/>
        </w:rPr>
        <w:t>ğıdakilerden hangisi yukarıda bahsedilen melekle</w:t>
      </w:r>
      <w:r w:rsidRPr="00C037BC">
        <w:rPr>
          <w:rStyle w:val="Gl"/>
        </w:rPr>
        <w:t>r</w:t>
      </w:r>
      <w:r w:rsidRPr="00C037BC">
        <w:rPr>
          <w:rStyle w:val="Gl"/>
        </w:rPr>
        <w:t xml:space="preserve">den biri değildir? </w:t>
      </w:r>
    </w:p>
    <w:p w14:paraId="6CCD09C7" w14:textId="77777777" w:rsid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A) Mikail</w:t>
      </w:r>
      <w:r w:rsidRPr="00C037BC">
        <w:tab/>
        <w:t xml:space="preserve">B) Cebrail </w:t>
      </w:r>
      <w:r w:rsidRPr="00C037BC">
        <w:tab/>
        <w:t xml:space="preserve">C) İsrafil </w:t>
      </w:r>
    </w:p>
    <w:p w14:paraId="4775FABF" w14:textId="5476232E" w:rsid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</w:t>
      </w:r>
      <w:proofErr w:type="spellStart"/>
      <w:r w:rsidRPr="00C037BC">
        <w:t>Samuel</w:t>
      </w:r>
      <w:proofErr w:type="spellEnd"/>
      <w:r w:rsidRPr="00C037BC">
        <w:t xml:space="preserve"> </w:t>
      </w:r>
      <w:r w:rsidRPr="00C037BC">
        <w:tab/>
        <w:t>E) Azrail</w:t>
      </w:r>
    </w:p>
    <w:p w14:paraId="1ECA0F91" w14:textId="77777777" w:rsidR="00C037BC" w:rsidRDefault="00C037BC" w:rsidP="00C037BC">
      <w:pPr>
        <w:pStyle w:val="SORUNOLUAIK"/>
        <w:numPr>
          <w:ilvl w:val="0"/>
          <w:numId w:val="0"/>
        </w:numPr>
        <w:ind w:left="284"/>
      </w:pPr>
    </w:p>
    <w:p w14:paraId="1DF1E339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</w:p>
    <w:p w14:paraId="1421508C" w14:textId="6E570498" w:rsidR="00C037BC" w:rsidRPr="00C037BC" w:rsidRDefault="00C037BC" w:rsidP="00C037BC">
      <w:pPr>
        <w:pStyle w:val="SORUNOLUAIK"/>
        <w:rPr>
          <w:rStyle w:val="Gl"/>
        </w:rPr>
      </w:pPr>
      <w:r w:rsidRPr="00C037BC">
        <w:rPr>
          <w:rStyle w:val="Gl"/>
        </w:rPr>
        <w:t>Aşağıdaki dinî grup-mekân eşleştirmelerinden ha</w:t>
      </w:r>
      <w:r w:rsidRPr="00C037BC">
        <w:rPr>
          <w:rStyle w:val="Gl"/>
        </w:rPr>
        <w:t>n</w:t>
      </w:r>
      <w:r w:rsidRPr="00C037BC">
        <w:rPr>
          <w:rStyle w:val="Gl"/>
        </w:rPr>
        <w:t xml:space="preserve">gisi yanlıştır? </w:t>
      </w:r>
    </w:p>
    <w:p w14:paraId="5D1BD88F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A) Ermeni Kilisesi - Akdamar Kilisesi </w:t>
      </w:r>
    </w:p>
    <w:p w14:paraId="104FCDA7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B) </w:t>
      </w:r>
      <w:proofErr w:type="spellStart"/>
      <w:r w:rsidRPr="00C037BC">
        <w:t>Yehova</w:t>
      </w:r>
      <w:proofErr w:type="spellEnd"/>
      <w:r w:rsidRPr="00C037BC">
        <w:t xml:space="preserve"> Şahitleri - Hayfa </w:t>
      </w:r>
    </w:p>
    <w:p w14:paraId="60914221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C) Yezidilik - Şeyh Adî b. </w:t>
      </w:r>
      <w:proofErr w:type="spellStart"/>
      <w:r w:rsidRPr="00C037BC">
        <w:t>Müsafir’in</w:t>
      </w:r>
      <w:proofErr w:type="spellEnd"/>
      <w:r w:rsidRPr="00C037BC">
        <w:t xml:space="preserve"> Türbesi </w:t>
      </w:r>
    </w:p>
    <w:p w14:paraId="3FA2CA40" w14:textId="77777777" w:rsidR="00C037BC" w:rsidRPr="00C037BC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 xml:space="preserve">D) Süryanilik - </w:t>
      </w:r>
      <w:proofErr w:type="spellStart"/>
      <w:r w:rsidRPr="00C037BC">
        <w:t>Deyru’z-Zaferan</w:t>
      </w:r>
      <w:proofErr w:type="spellEnd"/>
      <w:r w:rsidRPr="00C037BC">
        <w:t xml:space="preserve"> Manastırı </w:t>
      </w:r>
    </w:p>
    <w:p w14:paraId="77CABBB7" w14:textId="6335C00E" w:rsidR="00C150A7" w:rsidRDefault="00C037BC" w:rsidP="00C037BC">
      <w:pPr>
        <w:pStyle w:val="SORUNOLUAIK"/>
        <w:numPr>
          <w:ilvl w:val="0"/>
          <w:numId w:val="0"/>
        </w:numPr>
        <w:ind w:left="284"/>
      </w:pPr>
      <w:r w:rsidRPr="00C037BC">
        <w:t>E) Türk Ortodoks Kilisesi - Galata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</w:p>
    <w:p w14:paraId="0E80278A" w14:textId="258294C1" w:rsidR="00096985" w:rsidRDefault="00C037BC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1D9187C8">
                <wp:simplePos x="0" y="0"/>
                <wp:positionH relativeFrom="column">
                  <wp:posOffset>-146050</wp:posOffset>
                </wp:positionH>
                <wp:positionV relativeFrom="paragraph">
                  <wp:posOffset>194945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A408" w14:textId="7B42401B" w:rsidR="00C037BC" w:rsidRDefault="00C037BC" w:rsidP="00C037BC">
                            <w:pPr>
                              <w:pStyle w:val="stbilgi"/>
                              <w:tabs>
                                <w:tab w:val="left" w:pos="1455"/>
                                <w:tab w:val="left" w:pos="2775"/>
                                <w:tab w:val="center" w:pos="5103"/>
                              </w:tabs>
                            </w:pPr>
                            <w:r>
                              <w:t xml:space="preserve">     </w:t>
                            </w:r>
                            <w:r w:rsidRPr="00C037BC">
                              <w:t>KARŞILAŞTIRMALI DİNLER TAR</w:t>
                            </w:r>
                            <w:r w:rsidRPr="00C037BC">
                              <w:t>İ</w:t>
                            </w:r>
                            <w:r w:rsidRPr="00C037BC">
                              <w:t>Hİ</w:t>
                            </w:r>
                          </w:p>
                          <w:p w14:paraId="21E6016E" w14:textId="028C45D3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C037BC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1.5pt;margin-top:15.3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UKJxEN4AAAAJAQAADwAAAAAAAAAAAAAAAACABAAAZHJzL2Rv&#10;d25yZXYueG1sUEsFBgAAAAAEAAQA8wAAAIsFAAAAAA==&#10;" stroked="f">
                <v:textbox style="layout-flow:vertical;mso-layout-flow-alt:bottom-to-top">
                  <w:txbxContent>
                    <w:p w14:paraId="339BA408" w14:textId="7B42401B" w:rsidR="00C037BC" w:rsidRDefault="00C037BC" w:rsidP="00C037BC">
                      <w:pPr>
                        <w:pStyle w:val="stbilgi"/>
                        <w:tabs>
                          <w:tab w:val="left" w:pos="1455"/>
                          <w:tab w:val="left" w:pos="2775"/>
                          <w:tab w:val="center" w:pos="5103"/>
                        </w:tabs>
                      </w:pPr>
                      <w:r>
                        <w:t xml:space="preserve">     </w:t>
                      </w:r>
                      <w:r w:rsidRPr="00C037BC">
                        <w:t>KARŞILAŞTIRMALI DİNLER TAR</w:t>
                      </w:r>
                      <w:r w:rsidRPr="00C037BC">
                        <w:t>İ</w:t>
                      </w:r>
                      <w:r w:rsidRPr="00C037BC">
                        <w:t>Hİ</w:t>
                      </w:r>
                    </w:p>
                    <w:p w14:paraId="21E6016E" w14:textId="028C45D3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C037BC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23497B7D">
            <wp:simplePos x="0" y="0"/>
            <wp:positionH relativeFrom="page">
              <wp:posOffset>-1581150</wp:posOffset>
            </wp:positionH>
            <wp:positionV relativeFrom="paragraph">
              <wp:posOffset>325755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7130C51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7CD2EA0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65456685" w:rsidR="00096985" w:rsidRDefault="00C037BC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327AF2A1">
                <wp:simplePos x="0" y="0"/>
                <wp:positionH relativeFrom="column">
                  <wp:posOffset>1033145</wp:posOffset>
                </wp:positionH>
                <wp:positionV relativeFrom="paragraph">
                  <wp:posOffset>55245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href="https://www.dindersi.com/icerik/din-kulturu-ve-ahlak-bilgisi-c93" style="position:absolute;margin-left:81.35pt;margin-top:4.3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PJC&#10;B5hBAgAAcgQAAA4AAAAAAAAAAAAAAAAALgIAAGRycy9lMm9Eb2MueG1sUEsBAi0AFAAGAAgAAAAh&#10;ADW5F83gAAAACA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34E4B102" w:rsidR="00096985" w:rsidRDefault="00C037BC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639C230">
                <wp:simplePos x="0" y="0"/>
                <wp:positionH relativeFrom="column">
                  <wp:posOffset>-140335</wp:posOffset>
                </wp:positionH>
                <wp:positionV relativeFrom="paragraph">
                  <wp:posOffset>255905</wp:posOffset>
                </wp:positionV>
                <wp:extent cx="480695" cy="2495550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6CA3" w14:textId="606E5B2E" w:rsidR="00C037BC" w:rsidRDefault="00C037BC" w:rsidP="00C037BC">
                            <w:pPr>
                              <w:pStyle w:val="stbilgi"/>
                              <w:tabs>
                                <w:tab w:val="left" w:pos="1455"/>
                                <w:tab w:val="left" w:pos="2775"/>
                                <w:tab w:val="center" w:pos="5103"/>
                              </w:tabs>
                            </w:pPr>
                            <w:r>
                              <w:t xml:space="preserve">    </w:t>
                            </w:r>
                            <w:r>
                              <w:t xml:space="preserve"> </w:t>
                            </w:r>
                            <w:r w:rsidRPr="00C037BC">
                              <w:t>KARŞILAŞTIRMALI DİNLER TAR</w:t>
                            </w:r>
                            <w:r w:rsidRPr="00C037BC">
                              <w:t>İ</w:t>
                            </w:r>
                            <w:r w:rsidRPr="00C037BC">
                              <w:t>Hİ</w:t>
                            </w:r>
                          </w:p>
                          <w:p w14:paraId="24FB4FF6" w14:textId="4CDC1EEF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C037BC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1.05pt;margin-top:20.15pt;width:37.85pt;height:196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" stroked="f">
                <v:textbox style="layout-flow:vertical;mso-layout-flow-alt:bottom-to-top">
                  <w:txbxContent>
                    <w:p w14:paraId="03C16CA3" w14:textId="606E5B2E" w:rsidR="00C037BC" w:rsidRDefault="00C037BC" w:rsidP="00C037BC">
                      <w:pPr>
                        <w:pStyle w:val="stbilgi"/>
                        <w:tabs>
                          <w:tab w:val="left" w:pos="1455"/>
                          <w:tab w:val="left" w:pos="2775"/>
                          <w:tab w:val="center" w:pos="5103"/>
                        </w:tabs>
                      </w:pPr>
                      <w:r>
                        <w:t xml:space="preserve">    </w:t>
                      </w:r>
                      <w:r>
                        <w:t xml:space="preserve"> </w:t>
                      </w:r>
                      <w:r w:rsidRPr="00C037BC">
                        <w:t>KARŞILAŞTIRMALI DİNLER TAR</w:t>
                      </w:r>
                      <w:r w:rsidRPr="00C037BC">
                        <w:t>İ</w:t>
                      </w:r>
                      <w:r w:rsidRPr="00C037BC">
                        <w:t>Hİ</w:t>
                      </w:r>
                    </w:p>
                    <w:p w14:paraId="24FB4FF6" w14:textId="4CDC1EEF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="00C037BC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0B495F" w14:textId="645891F8" w:rsidR="00096985" w:rsidRDefault="00096985">
      <w:pPr>
        <w:rPr>
          <w:rFonts w:cstheme="minorHAnsi"/>
          <w:sz w:val="24"/>
          <w:szCs w:val="24"/>
        </w:rPr>
      </w:pPr>
    </w:p>
    <w:p w14:paraId="30E38355" w14:textId="70722013" w:rsidR="00096985" w:rsidRDefault="00096985">
      <w:pPr>
        <w:rPr>
          <w:rFonts w:cstheme="minorHAnsi"/>
          <w:sz w:val="24"/>
          <w:szCs w:val="24"/>
        </w:rPr>
      </w:pP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12465ED2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5A5F5C15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0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karsilastirmali-dinler-tarihi-c118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1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3" w:name="_Hlk124933023"/>
  <w:bookmarkStart w:id="4" w:name="_Hlk124933024"/>
  <w:bookmarkStart w:id="5" w:name="_Hlk124933025"/>
  <w:bookmarkStart w:id="6" w:name="_Hlk124933026"/>
  <w:bookmarkStart w:id="7" w:name="_Hlk124933769"/>
  <w:bookmarkStart w:id="8" w:name="_Hlk124933770"/>
  <w:bookmarkStart w:id="9" w:name="_Hlk124933789"/>
  <w:bookmarkStart w:id="10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BA58E" w14:textId="00E9C8B3" w:rsidR="00C037BC" w:rsidRDefault="00C037B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D24A47" wp14:editId="1978454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A0F324" w14:textId="77777777" w:rsidR="00C037BC" w:rsidRPr="001016DC" w:rsidRDefault="00C037BC" w:rsidP="00C037B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22A0F324" w14:textId="77777777" w:rsidR="00C037BC" w:rsidRPr="001016DC" w:rsidRDefault="00C037BC" w:rsidP="00C037B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605C90C" wp14:editId="16FEA38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1D56264" wp14:editId="322C6E1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1E906BDA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2" w:name="_Hlk121295565"/>
    <w:r>
      <w:tab/>
    </w:r>
    <w:r>
      <w:tab/>
    </w:r>
    <w:r w:rsidR="00C037BC">
      <w:t xml:space="preserve">                 </w:t>
    </w:r>
    <w:r w:rsidR="00C037BC" w:rsidRPr="00C037BC">
      <w:t>KARŞILAŞTIRMALI DİNLER TARİHİ</w:t>
    </w:r>
  </w:p>
  <w:p w14:paraId="267D6F43" w14:textId="0C16694C" w:rsidR="00C150A7" w:rsidRDefault="00F925CF" w:rsidP="00C150A7">
    <w:pPr>
      <w:pStyle w:val="stbilgi"/>
      <w:jc w:val="center"/>
    </w:pPr>
    <w:r>
      <w:t>1</w:t>
    </w:r>
    <w:r w:rsidR="00351DCD">
      <w:t>2</w:t>
    </w:r>
    <w:r w:rsidR="00C037BC">
      <w:t>. Sınıf 2.Dönem 2</w:t>
    </w:r>
    <w:r w:rsidR="00C150A7">
      <w:t>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1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16AF1189" w:rsidR="00056A35" w:rsidRDefault="00C037BC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KARŞILAŞTIRMALI DİNLER TARİHİ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266FC215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C037B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1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67338"/>
    <w:rsid w:val="00BC0CF0"/>
    <w:rsid w:val="00C026B1"/>
    <w:rsid w:val="00C037BC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7BC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C037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7BC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C037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karsilastirmali-dinler-tarihi-c118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9AE99-8A3F-46DD-83C5-535B984D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2023-05-30T13:22:00Z</dcterms:created>
  <dcterms:modified xsi:type="dcterms:W3CDTF">2023-05-30T13:22:00Z</dcterms:modified>
</cp:coreProperties>
</file>