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23449" w14:textId="25F6F4F1" w:rsidR="00654E8D" w:rsidRPr="003B36FA" w:rsidRDefault="00654E8D" w:rsidP="00654E8D">
      <w:pPr>
        <w:pStyle w:val="SORUNOLUAIK"/>
        <w:rPr>
          <w:sz w:val="16"/>
          <w:szCs w:val="16"/>
        </w:rPr>
      </w:pPr>
      <w:r w:rsidRPr="003B36FA">
        <w:rPr>
          <w:rStyle w:val="Gl"/>
          <w:sz w:val="16"/>
          <w:szCs w:val="16"/>
        </w:rPr>
        <w:t xml:space="preserve">Yeni </w:t>
      </w:r>
      <w:proofErr w:type="spellStart"/>
      <w:r w:rsidRPr="003B36FA">
        <w:rPr>
          <w:rStyle w:val="Gl"/>
          <w:sz w:val="16"/>
          <w:szCs w:val="16"/>
        </w:rPr>
        <w:t>İlm</w:t>
      </w:r>
      <w:proofErr w:type="spellEnd"/>
      <w:r w:rsidRPr="003B36FA">
        <w:rPr>
          <w:rStyle w:val="Gl"/>
          <w:sz w:val="16"/>
          <w:szCs w:val="16"/>
        </w:rPr>
        <w:t xml:space="preserve">-i </w:t>
      </w:r>
      <w:proofErr w:type="spellStart"/>
      <w:r w:rsidRPr="003B36FA">
        <w:rPr>
          <w:rStyle w:val="Gl"/>
          <w:sz w:val="16"/>
          <w:szCs w:val="16"/>
        </w:rPr>
        <w:t>Kelam’ın</w:t>
      </w:r>
      <w:proofErr w:type="spellEnd"/>
      <w:r w:rsidRPr="003B36FA">
        <w:rPr>
          <w:rStyle w:val="Gl"/>
          <w:sz w:val="16"/>
          <w:szCs w:val="16"/>
        </w:rPr>
        <w:t xml:space="preserve"> klasik kelam ilminden </w:t>
      </w:r>
      <w:proofErr w:type="spellStart"/>
      <w:r w:rsidRPr="003B36FA">
        <w:rPr>
          <w:rStyle w:val="Gl"/>
          <w:sz w:val="16"/>
          <w:szCs w:val="16"/>
        </w:rPr>
        <w:t>farklılaştğı</w:t>
      </w:r>
      <w:proofErr w:type="spellEnd"/>
      <w:r w:rsidRPr="003B36FA">
        <w:rPr>
          <w:rStyle w:val="Gl"/>
          <w:sz w:val="16"/>
          <w:szCs w:val="16"/>
        </w:rPr>
        <w:t xml:space="preserve"> nokt</w:t>
      </w:r>
      <w:r w:rsidRPr="003B36FA">
        <w:rPr>
          <w:rStyle w:val="Gl"/>
          <w:sz w:val="16"/>
          <w:szCs w:val="16"/>
        </w:rPr>
        <w:t>a</w:t>
      </w:r>
      <w:r w:rsidRPr="003B36FA">
        <w:rPr>
          <w:rStyle w:val="Gl"/>
          <w:sz w:val="16"/>
          <w:szCs w:val="16"/>
        </w:rPr>
        <w:t>lar nelerdir? 2 tane yazınız</w:t>
      </w:r>
      <w:proofErr w:type="gramStart"/>
      <w:r w:rsidRPr="003B36FA">
        <w:rPr>
          <w:rStyle w:val="Gl"/>
          <w:sz w:val="16"/>
          <w:szCs w:val="16"/>
        </w:rPr>
        <w:t>.?</w:t>
      </w:r>
      <w:proofErr w:type="gramEnd"/>
      <w:r w:rsidRPr="003B36FA">
        <w:rPr>
          <w:rStyle w:val="Gl"/>
          <w:sz w:val="16"/>
          <w:szCs w:val="16"/>
        </w:rPr>
        <w:t xml:space="preserve"> </w:t>
      </w:r>
    </w:p>
    <w:p w14:paraId="7290E141" w14:textId="77777777" w:rsidR="00654E8D" w:rsidRPr="003B36FA" w:rsidRDefault="00654E8D" w:rsidP="00654E8D">
      <w:pPr>
        <w:rPr>
          <w:rFonts w:cstheme="minorHAnsi"/>
          <w:sz w:val="16"/>
          <w:szCs w:val="16"/>
        </w:rPr>
      </w:pPr>
    </w:p>
    <w:p w14:paraId="3B1E7D37" w14:textId="77541D27" w:rsidR="00654E8D" w:rsidRPr="003B36FA" w:rsidRDefault="00654E8D" w:rsidP="00654E8D">
      <w:pPr>
        <w:pStyle w:val="SORUNOLUAIK"/>
        <w:rPr>
          <w:rStyle w:val="Gl"/>
          <w:sz w:val="16"/>
          <w:szCs w:val="16"/>
        </w:rPr>
      </w:pPr>
      <w:proofErr w:type="spellStart"/>
      <w:r w:rsidRPr="003B36FA">
        <w:rPr>
          <w:rStyle w:val="Gl"/>
          <w:sz w:val="16"/>
          <w:szCs w:val="16"/>
        </w:rPr>
        <w:t>Deizm’in</w:t>
      </w:r>
      <w:proofErr w:type="spellEnd"/>
      <w:r w:rsidRPr="003B36FA">
        <w:rPr>
          <w:rStyle w:val="Gl"/>
          <w:sz w:val="16"/>
          <w:szCs w:val="16"/>
        </w:rPr>
        <w:t xml:space="preserve"> temel felsefesi hakkında bilgi veriniz?</w:t>
      </w:r>
    </w:p>
    <w:p w14:paraId="2BCC5A10" w14:textId="77777777" w:rsidR="00654E8D" w:rsidRPr="003B36FA" w:rsidRDefault="00654E8D" w:rsidP="00654E8D">
      <w:pPr>
        <w:rPr>
          <w:rFonts w:cstheme="minorHAnsi"/>
          <w:sz w:val="16"/>
          <w:szCs w:val="16"/>
        </w:rPr>
      </w:pPr>
    </w:p>
    <w:p w14:paraId="59A7E656" w14:textId="65460E73" w:rsidR="00654E8D" w:rsidRPr="003B36FA" w:rsidRDefault="00654E8D" w:rsidP="00654E8D">
      <w:pPr>
        <w:pStyle w:val="SORUNOLUAIK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“Atıl Tanrı” kavramından ne anlıyorsunuz.</w:t>
      </w:r>
    </w:p>
    <w:p w14:paraId="59E11D3E" w14:textId="77777777" w:rsidR="00654E8D" w:rsidRPr="003B36FA" w:rsidRDefault="00654E8D" w:rsidP="00654E8D">
      <w:pPr>
        <w:rPr>
          <w:rFonts w:cstheme="minorHAnsi"/>
          <w:sz w:val="16"/>
          <w:szCs w:val="16"/>
        </w:rPr>
      </w:pPr>
    </w:p>
    <w:p w14:paraId="257DD9BD" w14:textId="029683B6" w:rsidR="00654E8D" w:rsidRDefault="00654E8D" w:rsidP="00654E8D">
      <w:pPr>
        <w:pStyle w:val="SORUNOLUAIK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Aşağıdaki boşlukları verilen kelimelerle tamamlay</w:t>
      </w:r>
      <w:r w:rsidRPr="003B36FA">
        <w:rPr>
          <w:rStyle w:val="Gl"/>
          <w:sz w:val="16"/>
          <w:szCs w:val="16"/>
        </w:rPr>
        <w:t>ı</w:t>
      </w:r>
      <w:r w:rsidRPr="003B36FA">
        <w:rPr>
          <w:rStyle w:val="Gl"/>
          <w:sz w:val="16"/>
          <w:szCs w:val="16"/>
        </w:rPr>
        <w:t xml:space="preserve">nız. </w:t>
      </w:r>
    </w:p>
    <w:p w14:paraId="5156430D" w14:textId="3D886DE6" w:rsidR="00AA1D42" w:rsidRPr="00AA1D42" w:rsidRDefault="00AA1D42" w:rsidP="00AA1D42">
      <w:pPr>
        <w:ind w:left="284"/>
        <w:rPr>
          <w:b/>
          <w:bCs/>
          <w:sz w:val="16"/>
          <w:szCs w:val="16"/>
        </w:rPr>
      </w:pPr>
      <w:r w:rsidRPr="00AA1D42">
        <w:rPr>
          <w:b/>
          <w:bCs/>
          <w:sz w:val="16"/>
          <w:szCs w:val="16"/>
        </w:rPr>
        <w:t xml:space="preserve">Şirk </w:t>
      </w:r>
      <w:r>
        <w:rPr>
          <w:b/>
          <w:bCs/>
          <w:sz w:val="16"/>
          <w:szCs w:val="16"/>
        </w:rPr>
        <w:t>-</w:t>
      </w:r>
      <w:r w:rsidR="00F57548">
        <w:rPr>
          <w:b/>
          <w:bCs/>
          <w:sz w:val="16"/>
          <w:szCs w:val="16"/>
        </w:rPr>
        <w:t xml:space="preserve"> </w:t>
      </w:r>
      <w:proofErr w:type="spellStart"/>
      <w:r w:rsidRPr="00AA1D42">
        <w:rPr>
          <w:b/>
          <w:bCs/>
          <w:sz w:val="16"/>
          <w:szCs w:val="16"/>
        </w:rPr>
        <w:t>Auguste</w:t>
      </w:r>
      <w:proofErr w:type="spellEnd"/>
      <w:r w:rsidRPr="00AA1D42">
        <w:rPr>
          <w:b/>
          <w:bCs/>
          <w:sz w:val="16"/>
          <w:szCs w:val="16"/>
        </w:rPr>
        <w:t xml:space="preserve"> </w:t>
      </w:r>
      <w:proofErr w:type="spellStart"/>
      <w:r w:rsidRPr="00AA1D42">
        <w:rPr>
          <w:b/>
          <w:bCs/>
          <w:sz w:val="16"/>
          <w:szCs w:val="16"/>
        </w:rPr>
        <w:t>Comte</w:t>
      </w:r>
      <w:proofErr w:type="spellEnd"/>
      <w:r>
        <w:rPr>
          <w:b/>
          <w:bCs/>
          <w:sz w:val="16"/>
          <w:szCs w:val="16"/>
        </w:rPr>
        <w:t>-</w:t>
      </w:r>
      <w:r w:rsidR="00F57548">
        <w:rPr>
          <w:b/>
          <w:bCs/>
          <w:sz w:val="16"/>
          <w:szCs w:val="16"/>
        </w:rPr>
        <w:t xml:space="preserve"> </w:t>
      </w:r>
      <w:proofErr w:type="spellStart"/>
      <w:r w:rsidRPr="00AA1D42">
        <w:rPr>
          <w:b/>
          <w:bCs/>
          <w:sz w:val="16"/>
          <w:szCs w:val="16"/>
        </w:rPr>
        <w:t>Politeizim</w:t>
      </w:r>
      <w:proofErr w:type="spellEnd"/>
      <w:r>
        <w:rPr>
          <w:b/>
          <w:bCs/>
          <w:sz w:val="16"/>
          <w:szCs w:val="16"/>
        </w:rPr>
        <w:t>-</w:t>
      </w:r>
      <w:r w:rsidR="00F57548">
        <w:rPr>
          <w:b/>
          <w:bCs/>
          <w:sz w:val="16"/>
          <w:szCs w:val="16"/>
        </w:rPr>
        <w:t xml:space="preserve"> </w:t>
      </w:r>
      <w:r w:rsidRPr="00AA1D42">
        <w:rPr>
          <w:b/>
          <w:bCs/>
          <w:sz w:val="16"/>
          <w:szCs w:val="16"/>
        </w:rPr>
        <w:t>Müşrik</w:t>
      </w:r>
      <w:r>
        <w:rPr>
          <w:b/>
          <w:bCs/>
          <w:sz w:val="16"/>
          <w:szCs w:val="16"/>
        </w:rPr>
        <w:t>-</w:t>
      </w:r>
      <w:r w:rsidR="00F57548">
        <w:rPr>
          <w:b/>
          <w:bCs/>
          <w:sz w:val="16"/>
          <w:szCs w:val="16"/>
        </w:rPr>
        <w:t xml:space="preserve"> </w:t>
      </w:r>
      <w:proofErr w:type="spellStart"/>
      <w:r w:rsidRPr="00AA1D42">
        <w:rPr>
          <w:b/>
          <w:bCs/>
          <w:sz w:val="16"/>
          <w:szCs w:val="16"/>
        </w:rPr>
        <w:t>Sekül</w:t>
      </w:r>
      <w:r w:rsidRPr="00AA1D42">
        <w:rPr>
          <w:b/>
          <w:bCs/>
          <w:sz w:val="16"/>
          <w:szCs w:val="16"/>
        </w:rPr>
        <w:t>e</w:t>
      </w:r>
      <w:r w:rsidRPr="00AA1D42">
        <w:rPr>
          <w:b/>
          <w:bCs/>
          <w:sz w:val="16"/>
          <w:szCs w:val="16"/>
        </w:rPr>
        <w:t>rizm</w:t>
      </w:r>
      <w:proofErr w:type="spellEnd"/>
      <w:r>
        <w:rPr>
          <w:b/>
          <w:bCs/>
          <w:sz w:val="16"/>
          <w:szCs w:val="16"/>
        </w:rPr>
        <w:t xml:space="preserve">- </w:t>
      </w:r>
      <w:proofErr w:type="spellStart"/>
      <w:r>
        <w:rPr>
          <w:b/>
          <w:bCs/>
          <w:sz w:val="16"/>
          <w:szCs w:val="16"/>
        </w:rPr>
        <w:t>Mütenebbi</w:t>
      </w:r>
      <w:proofErr w:type="spellEnd"/>
    </w:p>
    <w:p w14:paraId="6816FA3B" w14:textId="3B26D66D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Gerçekte öyle olmadığı halde vahiy aldığını söyleyerek insanları ke</w:t>
      </w:r>
      <w:r w:rsidRPr="003B36FA">
        <w:rPr>
          <w:sz w:val="16"/>
          <w:szCs w:val="16"/>
        </w:rPr>
        <w:t>n</w:t>
      </w:r>
      <w:r w:rsidRPr="003B36FA">
        <w:rPr>
          <w:sz w:val="16"/>
          <w:szCs w:val="16"/>
        </w:rPr>
        <w:t>disinin peygamber olduğuna inandırmaya çalışan kişilere İslami lit</w:t>
      </w:r>
      <w:r w:rsidRPr="003B36FA">
        <w:rPr>
          <w:sz w:val="16"/>
          <w:szCs w:val="16"/>
        </w:rPr>
        <w:t>e</w:t>
      </w:r>
      <w:r w:rsidRPr="003B36FA">
        <w:rPr>
          <w:sz w:val="16"/>
          <w:szCs w:val="16"/>
        </w:rPr>
        <w:t xml:space="preserve">ratürde </w:t>
      </w:r>
      <w:proofErr w:type="gramStart"/>
      <w:r w:rsidRPr="003B36FA">
        <w:rPr>
          <w:sz w:val="16"/>
          <w:szCs w:val="16"/>
        </w:rPr>
        <w:t>……..</w:t>
      </w:r>
      <w:proofErr w:type="gramEnd"/>
      <w:r w:rsidRPr="003B36FA">
        <w:rPr>
          <w:sz w:val="16"/>
          <w:szCs w:val="16"/>
        </w:rPr>
        <w:t xml:space="preserve"> </w:t>
      </w:r>
      <w:proofErr w:type="gramStart"/>
      <w:r w:rsidRPr="003B36FA">
        <w:rPr>
          <w:sz w:val="16"/>
          <w:szCs w:val="16"/>
        </w:rPr>
        <w:t>denir</w:t>
      </w:r>
      <w:proofErr w:type="gramEnd"/>
      <w:r w:rsidRPr="003B36FA">
        <w:rPr>
          <w:sz w:val="16"/>
          <w:szCs w:val="16"/>
        </w:rPr>
        <w:t xml:space="preserve">. </w:t>
      </w:r>
    </w:p>
    <w:p w14:paraId="548A89B7" w14:textId="0C3BC001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Türkçeye dünyevileşme olarak çevrilen </w:t>
      </w:r>
      <w:proofErr w:type="gramStart"/>
      <w:r w:rsidRPr="003B36FA">
        <w:rPr>
          <w:sz w:val="16"/>
          <w:szCs w:val="16"/>
        </w:rPr>
        <w:t>……….</w:t>
      </w:r>
      <w:proofErr w:type="gramEnd"/>
      <w:r w:rsidRPr="003B36FA">
        <w:rPr>
          <w:sz w:val="16"/>
          <w:szCs w:val="16"/>
        </w:rPr>
        <w:t xml:space="preserve"> </w:t>
      </w:r>
      <w:proofErr w:type="gramStart"/>
      <w:r w:rsidRPr="003B36FA">
        <w:rPr>
          <w:sz w:val="16"/>
          <w:szCs w:val="16"/>
        </w:rPr>
        <w:t>kavramı</w:t>
      </w:r>
      <w:proofErr w:type="gramEnd"/>
      <w:r w:rsidRPr="003B36FA">
        <w:rPr>
          <w:sz w:val="16"/>
          <w:szCs w:val="16"/>
        </w:rPr>
        <w:t xml:space="preserve">, bazı ülkelerde laiklik kavramı yerine kullanılır. </w:t>
      </w:r>
    </w:p>
    <w:p w14:paraId="61D21AFA" w14:textId="7AC983A8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proofErr w:type="spellStart"/>
      <w:r w:rsidRPr="003B36FA">
        <w:rPr>
          <w:sz w:val="16"/>
          <w:szCs w:val="16"/>
        </w:rPr>
        <w:t>Pozizitivizm’in</w:t>
      </w:r>
      <w:proofErr w:type="spellEnd"/>
      <w:r w:rsidRPr="003B36FA">
        <w:rPr>
          <w:sz w:val="16"/>
          <w:szCs w:val="16"/>
        </w:rPr>
        <w:t xml:space="preserve"> ilk  savunucusu  ve kurucularından olan</w:t>
      </w:r>
      <w:proofErr w:type="gramStart"/>
      <w:r w:rsidRPr="003B36FA">
        <w:rPr>
          <w:sz w:val="16"/>
          <w:szCs w:val="16"/>
        </w:rPr>
        <w:t>…………………</w:t>
      </w:r>
      <w:proofErr w:type="gramEnd"/>
      <w:r w:rsidRPr="003B36FA">
        <w:rPr>
          <w:sz w:val="16"/>
          <w:szCs w:val="16"/>
        </w:rPr>
        <w:t>kişidir.</w:t>
      </w:r>
    </w:p>
    <w:p w14:paraId="5461DF6E" w14:textId="4C4B3885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Tanrı’nın bir değil de çok olduğunu savunan, putlar, atalar, tabiat güçleri, hayvanlar gibi farklı varlıkları da Tanrı olarak görebilen ço</w:t>
      </w:r>
      <w:r w:rsidRPr="003B36FA">
        <w:rPr>
          <w:sz w:val="16"/>
          <w:szCs w:val="16"/>
        </w:rPr>
        <w:t>k</w:t>
      </w:r>
      <w:r w:rsidRPr="003B36FA">
        <w:rPr>
          <w:sz w:val="16"/>
          <w:szCs w:val="16"/>
        </w:rPr>
        <w:t xml:space="preserve">tanrıcılığın İslam dinindeki karşılığına </w:t>
      </w:r>
      <w:proofErr w:type="gramStart"/>
      <w:r w:rsidRPr="003B36FA">
        <w:rPr>
          <w:sz w:val="16"/>
          <w:szCs w:val="16"/>
        </w:rPr>
        <w:t>………</w:t>
      </w:r>
      <w:proofErr w:type="gramEnd"/>
      <w:r w:rsidRPr="003B36FA">
        <w:rPr>
          <w:sz w:val="16"/>
          <w:szCs w:val="16"/>
        </w:rPr>
        <w:t xml:space="preserve"> </w:t>
      </w:r>
      <w:proofErr w:type="gramStart"/>
      <w:r w:rsidRPr="003B36FA">
        <w:rPr>
          <w:sz w:val="16"/>
          <w:szCs w:val="16"/>
        </w:rPr>
        <w:t>d</w:t>
      </w:r>
      <w:r w:rsidRPr="003B36FA">
        <w:rPr>
          <w:sz w:val="16"/>
          <w:szCs w:val="16"/>
        </w:rPr>
        <w:t>e</w:t>
      </w:r>
      <w:r w:rsidRPr="003B36FA">
        <w:rPr>
          <w:sz w:val="16"/>
          <w:szCs w:val="16"/>
        </w:rPr>
        <w:t>nir</w:t>
      </w:r>
      <w:proofErr w:type="gramEnd"/>
    </w:p>
    <w:p w14:paraId="49C56D68" w14:textId="74783F42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İslam’ın </w:t>
      </w:r>
      <w:proofErr w:type="spellStart"/>
      <w:r w:rsidRPr="003B36FA">
        <w:rPr>
          <w:sz w:val="16"/>
          <w:szCs w:val="16"/>
        </w:rPr>
        <w:t>Politeizm’i</w:t>
      </w:r>
      <w:proofErr w:type="spellEnd"/>
      <w:r w:rsidRPr="003B36FA">
        <w:rPr>
          <w:sz w:val="16"/>
          <w:szCs w:val="16"/>
        </w:rPr>
        <w:t xml:space="preserve"> reddettiğini şu kavramlarla açıklayabiliriz. A</w:t>
      </w:r>
      <w:r w:rsidRPr="003B36FA">
        <w:rPr>
          <w:sz w:val="16"/>
          <w:szCs w:val="16"/>
        </w:rPr>
        <w:t>l</w:t>
      </w:r>
      <w:r w:rsidRPr="003B36FA">
        <w:rPr>
          <w:sz w:val="16"/>
          <w:szCs w:val="16"/>
        </w:rPr>
        <w:t>lah’tan başka tanrı edinmek ve Allah’a ortak</w:t>
      </w:r>
    </w:p>
    <w:p w14:paraId="701B454B" w14:textId="1DD5000C" w:rsidR="00654E8D" w:rsidRDefault="00654E8D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koşmak İslam’da “</w:t>
      </w:r>
      <w:proofErr w:type="gramStart"/>
      <w:r w:rsidRPr="003B36FA">
        <w:rPr>
          <w:sz w:val="16"/>
          <w:szCs w:val="16"/>
        </w:rPr>
        <w:t>………</w:t>
      </w:r>
      <w:proofErr w:type="gramEnd"/>
      <w:r w:rsidRPr="003B36FA">
        <w:rPr>
          <w:sz w:val="16"/>
          <w:szCs w:val="16"/>
        </w:rPr>
        <w:t>”, Allah’a ortak koşanlar da “……….” olarak adlandırılmaktadır</w:t>
      </w:r>
    </w:p>
    <w:p w14:paraId="7BBA183E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44759610" w14:textId="1850892F" w:rsidR="00654E8D" w:rsidRPr="003B36FA" w:rsidRDefault="00654E8D" w:rsidP="00654E8D">
      <w:pPr>
        <w:pStyle w:val="SORUNOLUAIK"/>
        <w:rPr>
          <w:b/>
          <w:bCs/>
          <w:sz w:val="16"/>
          <w:szCs w:val="16"/>
        </w:rPr>
      </w:pPr>
      <w:r w:rsidRPr="003B36FA">
        <w:rPr>
          <w:rStyle w:val="Gl"/>
          <w:sz w:val="16"/>
          <w:szCs w:val="16"/>
        </w:rPr>
        <w:t xml:space="preserve">Aşağıdaki cümlelerden doğru olanların başına (D), yanlış olanların başına (Y) yazınız. </w:t>
      </w:r>
    </w:p>
    <w:p w14:paraId="6E0AAEBD" w14:textId="463531CC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(</w:t>
      </w:r>
      <w:proofErr w:type="gramStart"/>
      <w:r w:rsidRPr="003B36FA">
        <w:rPr>
          <w:sz w:val="16"/>
          <w:szCs w:val="16"/>
        </w:rPr>
        <w:t>….</w:t>
      </w:r>
      <w:proofErr w:type="gramEnd"/>
      <w:r w:rsidRPr="003B36FA">
        <w:rPr>
          <w:sz w:val="16"/>
          <w:szCs w:val="16"/>
        </w:rPr>
        <w:t>)Günümüzde İslam dinini, çağdaş inkârcı akımlara karşı savunan ilim dalı tefsirdir.</w:t>
      </w:r>
    </w:p>
    <w:p w14:paraId="2ADE7B14" w14:textId="01C42B2A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(</w:t>
      </w:r>
      <w:proofErr w:type="gramStart"/>
      <w:r w:rsidRPr="003B36FA">
        <w:rPr>
          <w:sz w:val="16"/>
          <w:szCs w:val="16"/>
        </w:rPr>
        <w:t>….</w:t>
      </w:r>
      <w:proofErr w:type="gramEnd"/>
      <w:r w:rsidRPr="003B36FA">
        <w:rPr>
          <w:sz w:val="16"/>
          <w:szCs w:val="16"/>
        </w:rPr>
        <w:t xml:space="preserve">)İnkârcı akımlar </w:t>
      </w:r>
      <w:proofErr w:type="spellStart"/>
      <w:r w:rsidRPr="003B36FA">
        <w:rPr>
          <w:sz w:val="16"/>
          <w:szCs w:val="16"/>
        </w:rPr>
        <w:t>batda</w:t>
      </w:r>
      <w:proofErr w:type="spellEnd"/>
      <w:r w:rsidRPr="003B36FA">
        <w:rPr>
          <w:sz w:val="16"/>
          <w:szCs w:val="16"/>
        </w:rPr>
        <w:t xml:space="preserve"> ortaya </w:t>
      </w:r>
      <w:proofErr w:type="spellStart"/>
      <w:r w:rsidRPr="003B36FA">
        <w:rPr>
          <w:sz w:val="16"/>
          <w:szCs w:val="16"/>
        </w:rPr>
        <w:t>çıkmıştr</w:t>
      </w:r>
      <w:proofErr w:type="spellEnd"/>
      <w:r w:rsidRPr="003B36FA">
        <w:rPr>
          <w:sz w:val="16"/>
          <w:szCs w:val="16"/>
        </w:rPr>
        <w:t xml:space="preserve"> ve İslam dünyasında kı</w:t>
      </w:r>
      <w:r w:rsidRPr="003B36FA">
        <w:rPr>
          <w:sz w:val="16"/>
          <w:szCs w:val="16"/>
        </w:rPr>
        <w:t>s</w:t>
      </w:r>
      <w:r w:rsidRPr="003B36FA">
        <w:rPr>
          <w:sz w:val="16"/>
          <w:szCs w:val="16"/>
        </w:rPr>
        <w:t>men de olsa etkili olmuştur.</w:t>
      </w:r>
    </w:p>
    <w:p w14:paraId="34246FD4" w14:textId="5DB8ABBE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(</w:t>
      </w:r>
      <w:proofErr w:type="gramStart"/>
      <w:r w:rsidRPr="003B36FA">
        <w:rPr>
          <w:sz w:val="16"/>
          <w:szCs w:val="16"/>
        </w:rPr>
        <w:t>….</w:t>
      </w:r>
      <w:proofErr w:type="gramEnd"/>
      <w:r w:rsidRPr="003B36FA">
        <w:rPr>
          <w:sz w:val="16"/>
          <w:szCs w:val="16"/>
        </w:rPr>
        <w:t>)Kötülük probleminin çözümü, Allah’ın isim ve sıfatlarını iyi bir ş</w:t>
      </w:r>
      <w:r w:rsidRPr="003B36FA">
        <w:rPr>
          <w:sz w:val="16"/>
          <w:szCs w:val="16"/>
        </w:rPr>
        <w:t>e</w:t>
      </w:r>
      <w:r w:rsidRPr="003B36FA">
        <w:rPr>
          <w:sz w:val="16"/>
          <w:szCs w:val="16"/>
        </w:rPr>
        <w:t>kilde anlamaktan geçer.</w:t>
      </w:r>
    </w:p>
    <w:p w14:paraId="74E2EF61" w14:textId="10A18ECA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(</w:t>
      </w:r>
      <w:proofErr w:type="gramStart"/>
      <w:r w:rsidRPr="003B36FA">
        <w:rPr>
          <w:sz w:val="16"/>
          <w:szCs w:val="16"/>
        </w:rPr>
        <w:t>....</w:t>
      </w:r>
      <w:proofErr w:type="gramEnd"/>
      <w:r w:rsidRPr="003B36FA">
        <w:rPr>
          <w:sz w:val="16"/>
          <w:szCs w:val="16"/>
        </w:rPr>
        <w:t>)İslam inancına göre Hz. Muhammed (</w:t>
      </w:r>
      <w:proofErr w:type="spellStart"/>
      <w:r w:rsidRPr="003B36FA">
        <w:rPr>
          <w:sz w:val="16"/>
          <w:szCs w:val="16"/>
        </w:rPr>
        <w:t>s.a.v</w:t>
      </w:r>
      <w:proofErr w:type="spellEnd"/>
      <w:r w:rsidRPr="003B36FA">
        <w:rPr>
          <w:sz w:val="16"/>
          <w:szCs w:val="16"/>
        </w:rPr>
        <w:t>.), peygamberlerin s</w:t>
      </w:r>
      <w:r w:rsidRPr="003B36FA">
        <w:rPr>
          <w:sz w:val="16"/>
          <w:szCs w:val="16"/>
        </w:rPr>
        <w:t>o</w:t>
      </w:r>
      <w:r w:rsidRPr="003B36FA">
        <w:rPr>
          <w:sz w:val="16"/>
          <w:szCs w:val="16"/>
        </w:rPr>
        <w:t xml:space="preserve">nuncusu olup, ondan sonar peygamber </w:t>
      </w:r>
      <w:proofErr w:type="spellStart"/>
      <w:r w:rsidRPr="003B36FA">
        <w:rPr>
          <w:sz w:val="16"/>
          <w:szCs w:val="16"/>
        </w:rPr>
        <w:t>gelmey</w:t>
      </w:r>
      <w:r w:rsidRPr="003B36FA">
        <w:rPr>
          <w:sz w:val="16"/>
          <w:szCs w:val="16"/>
        </w:rPr>
        <w:t>e</w:t>
      </w:r>
      <w:r w:rsidRPr="003B36FA">
        <w:rPr>
          <w:sz w:val="16"/>
          <w:szCs w:val="16"/>
        </w:rPr>
        <w:t>cektr</w:t>
      </w:r>
      <w:proofErr w:type="spellEnd"/>
      <w:r w:rsidRPr="003B36FA">
        <w:rPr>
          <w:sz w:val="16"/>
          <w:szCs w:val="16"/>
        </w:rPr>
        <w:t>.</w:t>
      </w:r>
    </w:p>
    <w:p w14:paraId="2AE47A82" w14:textId="43CC7123" w:rsidR="00654E8D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(</w:t>
      </w:r>
      <w:proofErr w:type="gramStart"/>
      <w:r w:rsidRPr="003B36FA">
        <w:rPr>
          <w:sz w:val="16"/>
          <w:szCs w:val="16"/>
        </w:rPr>
        <w:t>....</w:t>
      </w:r>
      <w:proofErr w:type="gramEnd"/>
      <w:r w:rsidRPr="003B36FA">
        <w:rPr>
          <w:sz w:val="16"/>
          <w:szCs w:val="16"/>
        </w:rPr>
        <w:t xml:space="preserve">)Kur’an-ı Kerim’de </w:t>
      </w:r>
      <w:proofErr w:type="spellStart"/>
      <w:r w:rsidRPr="003B36FA">
        <w:rPr>
          <w:sz w:val="16"/>
          <w:szCs w:val="16"/>
        </w:rPr>
        <w:t>anlatldığı</w:t>
      </w:r>
      <w:proofErr w:type="spellEnd"/>
      <w:r w:rsidRPr="003B36FA">
        <w:rPr>
          <w:sz w:val="16"/>
          <w:szCs w:val="16"/>
        </w:rPr>
        <w:t xml:space="preserve"> şekliyle peygamberl</w:t>
      </w:r>
      <w:r w:rsidRPr="003B36FA">
        <w:rPr>
          <w:sz w:val="16"/>
          <w:szCs w:val="16"/>
        </w:rPr>
        <w:t>e</w:t>
      </w:r>
      <w:r w:rsidRPr="003B36FA">
        <w:rPr>
          <w:sz w:val="16"/>
          <w:szCs w:val="16"/>
        </w:rPr>
        <w:t xml:space="preserve">rin asıl </w:t>
      </w:r>
      <w:proofErr w:type="spellStart"/>
      <w:r w:rsidRPr="003B36FA">
        <w:rPr>
          <w:sz w:val="16"/>
          <w:szCs w:val="16"/>
        </w:rPr>
        <w:t>uğraştğı</w:t>
      </w:r>
      <w:proofErr w:type="spellEnd"/>
      <w:r w:rsidRPr="003B36FA">
        <w:rPr>
          <w:sz w:val="16"/>
          <w:szCs w:val="16"/>
        </w:rPr>
        <w:t xml:space="preserve"> konu, Allah’ın varlığının ispat edilmesi değil, insanların şirki bırak</w:t>
      </w:r>
      <w:r w:rsidRPr="003B36FA">
        <w:rPr>
          <w:sz w:val="16"/>
          <w:szCs w:val="16"/>
        </w:rPr>
        <w:t>a</w:t>
      </w:r>
      <w:r w:rsidRPr="003B36FA">
        <w:rPr>
          <w:sz w:val="16"/>
          <w:szCs w:val="16"/>
        </w:rPr>
        <w:t>rak, Allah’ın birliğini kabul etmeleridir.</w:t>
      </w:r>
    </w:p>
    <w:p w14:paraId="2D40FAEF" w14:textId="77777777" w:rsidR="003B36FA" w:rsidRPr="003B36FA" w:rsidRDefault="003B36FA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1A3C960F" w14:textId="58274F2F" w:rsidR="00654E8D" w:rsidRPr="003B36FA" w:rsidRDefault="00654E8D" w:rsidP="00654E8D">
      <w:pPr>
        <w:pStyle w:val="SORUNOLUAIK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Aşağıda verilen cümlelerin hangi kavramın açıklaması old</w:t>
      </w:r>
      <w:r w:rsidRPr="003B36FA">
        <w:rPr>
          <w:rStyle w:val="Gl"/>
          <w:sz w:val="16"/>
          <w:szCs w:val="16"/>
        </w:rPr>
        <w:t>u</w:t>
      </w:r>
      <w:r w:rsidRPr="003B36FA">
        <w:rPr>
          <w:rStyle w:val="Gl"/>
          <w:sz w:val="16"/>
          <w:szCs w:val="16"/>
        </w:rPr>
        <w:t xml:space="preserve">ğunu bulalım. </w:t>
      </w:r>
    </w:p>
    <w:p w14:paraId="21558635" w14:textId="1BBE6852" w:rsidR="00654E8D" w:rsidRPr="00F57548" w:rsidRDefault="00654E8D" w:rsidP="00654E8D">
      <w:pPr>
        <w:pStyle w:val="SORUNOLUAIK"/>
        <w:numPr>
          <w:ilvl w:val="0"/>
          <w:numId w:val="0"/>
        </w:numPr>
        <w:ind w:left="284"/>
        <w:rPr>
          <w:rStyle w:val="Gl"/>
          <w:sz w:val="14"/>
          <w:szCs w:val="14"/>
        </w:rPr>
      </w:pPr>
      <w:r w:rsidRPr="00F57548">
        <w:rPr>
          <w:rStyle w:val="Gl"/>
          <w:sz w:val="14"/>
          <w:szCs w:val="14"/>
        </w:rPr>
        <w:t xml:space="preserve">[fırka, itikat – </w:t>
      </w:r>
      <w:proofErr w:type="spellStart"/>
      <w:r w:rsidRPr="00F57548">
        <w:rPr>
          <w:rStyle w:val="Gl"/>
          <w:sz w:val="14"/>
          <w:szCs w:val="14"/>
        </w:rPr>
        <w:t>akaid</w:t>
      </w:r>
      <w:proofErr w:type="spellEnd"/>
      <w:r w:rsidRPr="00F57548">
        <w:rPr>
          <w:rStyle w:val="Gl"/>
          <w:sz w:val="14"/>
          <w:szCs w:val="14"/>
        </w:rPr>
        <w:t>, fıkıh, kelam, mezhep, yorum, tevhit, kelam, f</w:t>
      </w:r>
      <w:r w:rsidRPr="00F57548">
        <w:rPr>
          <w:rStyle w:val="Gl"/>
          <w:sz w:val="14"/>
          <w:szCs w:val="14"/>
        </w:rPr>
        <w:t>ı</w:t>
      </w:r>
      <w:r w:rsidRPr="00F57548">
        <w:rPr>
          <w:rStyle w:val="Gl"/>
          <w:sz w:val="14"/>
          <w:szCs w:val="14"/>
        </w:rPr>
        <w:t>kıh]</w:t>
      </w:r>
    </w:p>
    <w:p w14:paraId="690A610A" w14:textId="711737B8" w:rsidR="00654E8D" w:rsidRPr="003B36FA" w:rsidRDefault="00654E8D" w:rsidP="00654E8D">
      <w:pPr>
        <w:pStyle w:val="SORUNOLUAIK"/>
        <w:numPr>
          <w:ilvl w:val="0"/>
          <w:numId w:val="0"/>
        </w:numPr>
        <w:ind w:left="284" w:hanging="284"/>
        <w:rPr>
          <w:sz w:val="16"/>
          <w:szCs w:val="16"/>
        </w:rPr>
      </w:pPr>
      <w:r w:rsidRPr="003B36FA">
        <w:rPr>
          <w:sz w:val="16"/>
          <w:szCs w:val="16"/>
        </w:rPr>
        <w:t xml:space="preserve">      </w:t>
      </w:r>
      <w:r w:rsidRPr="003B36FA">
        <w:rPr>
          <w:sz w:val="16"/>
          <w:szCs w:val="16"/>
        </w:rPr>
        <w:t>İnanç ve ibadetl</w:t>
      </w:r>
      <w:r w:rsidRPr="003B36FA">
        <w:rPr>
          <w:sz w:val="16"/>
          <w:szCs w:val="16"/>
        </w:rPr>
        <w:t xml:space="preserve">er konusundaki dini yorumlar[      </w:t>
      </w:r>
      <w:r w:rsidRPr="003B36FA">
        <w:rPr>
          <w:sz w:val="16"/>
          <w:szCs w:val="16"/>
        </w:rPr>
        <w:t xml:space="preserve">     ]</w:t>
      </w:r>
    </w:p>
    <w:p w14:paraId="4E39A8E7" w14:textId="77777777" w:rsidR="00654E8D" w:rsidRPr="00A567A2" w:rsidRDefault="00654E8D" w:rsidP="00654E8D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6"/>
          <w:szCs w:val="16"/>
        </w:rPr>
        <w:t xml:space="preserve">İslam inancını savunan ilim [                   </w:t>
      </w:r>
      <w:r w:rsidRPr="00A567A2">
        <w:rPr>
          <w:sz w:val="18"/>
          <w:szCs w:val="18"/>
        </w:rPr>
        <w:t xml:space="preserve"> ]</w:t>
      </w:r>
    </w:p>
    <w:p w14:paraId="151191D1" w14:textId="6275A274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Daha çok siyasi ayrışmayla ortaya çıkan topluluk</w:t>
      </w:r>
      <w:r w:rsidR="003B36FA">
        <w:rPr>
          <w:sz w:val="16"/>
          <w:szCs w:val="16"/>
        </w:rPr>
        <w:t xml:space="preserve"> </w:t>
      </w:r>
      <w:r w:rsidRPr="003B36FA">
        <w:rPr>
          <w:sz w:val="16"/>
          <w:szCs w:val="16"/>
        </w:rPr>
        <w:t>[                    ]</w:t>
      </w:r>
    </w:p>
    <w:p w14:paraId="5E13C7FB" w14:textId="77777777" w:rsidR="00654E8D" w:rsidRPr="003B36FA" w:rsidRDefault="00654E8D" w:rsidP="00654E8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Dinin inanç alanı [                    ]</w:t>
      </w:r>
      <w:bookmarkStart w:id="0" w:name="_GoBack"/>
      <w:bookmarkEnd w:id="0"/>
    </w:p>
    <w:p w14:paraId="55E63633" w14:textId="30E778C5" w:rsidR="003B36FA" w:rsidRPr="003B36FA" w:rsidRDefault="00654E8D" w:rsidP="003B36F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Dinin ibadet alanı [                    ]</w:t>
      </w:r>
    </w:p>
    <w:p w14:paraId="31411934" w14:textId="3D0DF769" w:rsidR="00A567A2" w:rsidRPr="003B36FA" w:rsidRDefault="00A567A2" w:rsidP="00A567A2">
      <w:pPr>
        <w:pStyle w:val="SORUNOLUAIK"/>
        <w:rPr>
          <w:b/>
          <w:bCs/>
          <w:sz w:val="16"/>
          <w:szCs w:val="16"/>
        </w:rPr>
      </w:pPr>
      <w:r w:rsidRPr="003B36FA">
        <w:rPr>
          <w:rStyle w:val="Gl"/>
          <w:sz w:val="16"/>
          <w:szCs w:val="16"/>
        </w:rPr>
        <w:t>Aşağıdaki çoktan seçmeli soruları cevaplayınız.</w:t>
      </w:r>
    </w:p>
    <w:p w14:paraId="627E4487" w14:textId="71EC657C" w:rsidR="00A567A2" w:rsidRPr="003B36FA" w:rsidRDefault="00A567A2" w:rsidP="00A567A2">
      <w:pPr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 xml:space="preserve"> 1. Hep kötülükleri görmeyi, dünyada hâkim olanın kötülük olduğunu düşünmeyi, hayata kötümser ve karamsar bir bakış açısıyla bakmayı ifade eden ya</w:t>
      </w:r>
      <w:r w:rsidRPr="003B36FA">
        <w:rPr>
          <w:rStyle w:val="Gl"/>
          <w:sz w:val="16"/>
          <w:szCs w:val="16"/>
        </w:rPr>
        <w:t>k</w:t>
      </w:r>
      <w:r w:rsidRPr="003B36FA">
        <w:rPr>
          <w:rStyle w:val="Gl"/>
          <w:sz w:val="16"/>
          <w:szCs w:val="16"/>
        </w:rPr>
        <w:t>laşım aşağıdakilerden hangisidir?</w:t>
      </w:r>
    </w:p>
    <w:p w14:paraId="2117E9ED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A) Pesimizm </w:t>
      </w:r>
      <w:r w:rsidRPr="003B36FA">
        <w:rPr>
          <w:sz w:val="16"/>
          <w:szCs w:val="16"/>
        </w:rPr>
        <w:tab/>
      </w:r>
      <w:r w:rsidRPr="003B36FA">
        <w:rPr>
          <w:sz w:val="16"/>
          <w:szCs w:val="16"/>
        </w:rPr>
        <w:tab/>
        <w:t xml:space="preserve">B) </w:t>
      </w:r>
      <w:proofErr w:type="spellStart"/>
      <w:r w:rsidRPr="003B36FA">
        <w:rPr>
          <w:sz w:val="16"/>
          <w:szCs w:val="16"/>
        </w:rPr>
        <w:t>Optmizm</w:t>
      </w:r>
      <w:proofErr w:type="spellEnd"/>
      <w:r w:rsidRPr="003B36FA">
        <w:rPr>
          <w:sz w:val="16"/>
          <w:szCs w:val="16"/>
        </w:rPr>
        <w:t xml:space="preserve"> </w:t>
      </w:r>
      <w:r w:rsidRPr="003B36FA">
        <w:rPr>
          <w:sz w:val="16"/>
          <w:szCs w:val="16"/>
        </w:rPr>
        <w:tab/>
        <w:t>C) Ateizm</w:t>
      </w:r>
    </w:p>
    <w:p w14:paraId="22BA8A1B" w14:textId="4846C76D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D) Politeizm</w:t>
      </w:r>
      <w:r w:rsidRPr="003B36FA">
        <w:rPr>
          <w:sz w:val="16"/>
          <w:szCs w:val="16"/>
        </w:rPr>
        <w:tab/>
      </w:r>
      <w:r w:rsidRPr="003B36FA">
        <w:rPr>
          <w:sz w:val="16"/>
          <w:szCs w:val="16"/>
        </w:rPr>
        <w:tab/>
        <w:t xml:space="preserve">E) </w:t>
      </w:r>
      <w:proofErr w:type="spellStart"/>
      <w:r w:rsidRPr="003B36FA">
        <w:rPr>
          <w:sz w:val="16"/>
          <w:szCs w:val="16"/>
        </w:rPr>
        <w:t>Pozitvizm</w:t>
      </w:r>
      <w:proofErr w:type="spellEnd"/>
    </w:p>
    <w:p w14:paraId="11276E0A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6950E16F" w14:textId="77777777" w:rsidR="00A567A2" w:rsidRPr="003B36FA" w:rsidRDefault="00A567A2" w:rsidP="00A567A2">
      <w:pPr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2. Türkçede ruh göçü, yeniden doğuş gibi anlamlar verilen kavram aşağıdakilerden hangisidir?</w:t>
      </w:r>
    </w:p>
    <w:p w14:paraId="5EE53EEE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A) Satanizm</w:t>
      </w:r>
      <w:r w:rsidRPr="003B36FA">
        <w:rPr>
          <w:sz w:val="16"/>
          <w:szCs w:val="16"/>
        </w:rPr>
        <w:tab/>
        <w:t>B) Tenasüh</w:t>
      </w:r>
      <w:r w:rsidRPr="003B36FA">
        <w:rPr>
          <w:sz w:val="16"/>
          <w:szCs w:val="16"/>
        </w:rPr>
        <w:tab/>
        <w:t>C) Nihilizm</w:t>
      </w:r>
    </w:p>
    <w:p w14:paraId="7A978E75" w14:textId="5E5D8C6B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D) </w:t>
      </w:r>
      <w:proofErr w:type="spellStart"/>
      <w:r w:rsidRPr="003B36FA">
        <w:rPr>
          <w:sz w:val="16"/>
          <w:szCs w:val="16"/>
        </w:rPr>
        <w:t>Sekülerizm</w:t>
      </w:r>
      <w:proofErr w:type="spellEnd"/>
      <w:r w:rsidRPr="003B36FA">
        <w:rPr>
          <w:sz w:val="16"/>
          <w:szCs w:val="16"/>
        </w:rPr>
        <w:tab/>
        <w:t>E) Laiklik</w:t>
      </w:r>
    </w:p>
    <w:p w14:paraId="30B53061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58DAD8AF" w14:textId="77777777" w:rsidR="00A567A2" w:rsidRPr="003B36FA" w:rsidRDefault="00A567A2" w:rsidP="00A567A2">
      <w:pPr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3. Tanrı ve evren gibi metafizik hakikatler hakkında gerçeklerin bilin</w:t>
      </w:r>
      <w:r w:rsidRPr="003B36FA">
        <w:rPr>
          <w:rStyle w:val="Gl"/>
          <w:sz w:val="16"/>
          <w:szCs w:val="16"/>
        </w:rPr>
        <w:t>e</w:t>
      </w:r>
      <w:r w:rsidRPr="003B36FA">
        <w:rPr>
          <w:rStyle w:val="Gl"/>
          <w:sz w:val="16"/>
          <w:szCs w:val="16"/>
        </w:rPr>
        <w:t>meyeceğini ileri süren felsefi akım aşağıdakilerden hangisidir?</w:t>
      </w:r>
    </w:p>
    <w:p w14:paraId="5EB78950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A) Pozitivizm </w:t>
      </w:r>
      <w:r w:rsidRPr="003B36FA">
        <w:rPr>
          <w:sz w:val="16"/>
          <w:szCs w:val="16"/>
        </w:rPr>
        <w:tab/>
        <w:t>B) Mistisizm</w:t>
      </w:r>
      <w:r w:rsidRPr="003B36FA">
        <w:rPr>
          <w:sz w:val="16"/>
          <w:szCs w:val="16"/>
        </w:rPr>
        <w:tab/>
        <w:t xml:space="preserve">C) Agnostisizm </w:t>
      </w:r>
    </w:p>
    <w:p w14:paraId="73E36A6A" w14:textId="45E0CD52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D) Politeizm</w:t>
      </w:r>
      <w:r w:rsidRPr="003B36FA">
        <w:rPr>
          <w:sz w:val="16"/>
          <w:szCs w:val="16"/>
        </w:rPr>
        <w:tab/>
        <w:t xml:space="preserve">E) </w:t>
      </w:r>
      <w:proofErr w:type="spellStart"/>
      <w:r w:rsidRPr="003B36FA">
        <w:rPr>
          <w:sz w:val="16"/>
          <w:szCs w:val="16"/>
        </w:rPr>
        <w:t>Sekülerizm</w:t>
      </w:r>
      <w:proofErr w:type="spellEnd"/>
    </w:p>
    <w:p w14:paraId="320DBC4D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25ED37E8" w14:textId="35E2F8CC" w:rsidR="00A567A2" w:rsidRPr="003B36FA" w:rsidRDefault="00A567A2" w:rsidP="00A567A2">
      <w:pPr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 xml:space="preserve">4.Sezgi gücü ile Birden çok tanrıya inanma, tapınma anlamına gelen inanç </w:t>
      </w:r>
      <w:proofErr w:type="gramStart"/>
      <w:r w:rsidRPr="003B36FA">
        <w:rPr>
          <w:rStyle w:val="Gl"/>
          <w:sz w:val="16"/>
          <w:szCs w:val="16"/>
        </w:rPr>
        <w:t>biçimlerine  verilen</w:t>
      </w:r>
      <w:proofErr w:type="gramEnd"/>
      <w:r w:rsidRPr="003B36FA">
        <w:rPr>
          <w:rStyle w:val="Gl"/>
          <w:sz w:val="16"/>
          <w:szCs w:val="16"/>
        </w:rPr>
        <w:t xml:space="preserve"> isim ha</w:t>
      </w:r>
      <w:r w:rsidRPr="003B36FA">
        <w:rPr>
          <w:rStyle w:val="Gl"/>
          <w:sz w:val="16"/>
          <w:szCs w:val="16"/>
        </w:rPr>
        <w:t>n</w:t>
      </w:r>
      <w:r w:rsidRPr="003B36FA">
        <w:rPr>
          <w:rStyle w:val="Gl"/>
          <w:sz w:val="16"/>
          <w:szCs w:val="16"/>
        </w:rPr>
        <w:t>gisidir?</w:t>
      </w:r>
    </w:p>
    <w:p w14:paraId="18868CC3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A) Deizm </w:t>
      </w:r>
      <w:r w:rsidRPr="003B36FA">
        <w:rPr>
          <w:sz w:val="16"/>
          <w:szCs w:val="16"/>
        </w:rPr>
        <w:tab/>
        <w:t>B) Politeizm</w:t>
      </w:r>
      <w:r w:rsidRPr="003B36FA">
        <w:rPr>
          <w:sz w:val="16"/>
          <w:szCs w:val="16"/>
        </w:rPr>
        <w:tab/>
        <w:t xml:space="preserve">C) Ateizm </w:t>
      </w:r>
    </w:p>
    <w:p w14:paraId="77835073" w14:textId="03B23CB3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D) Nihilizm </w:t>
      </w:r>
      <w:r w:rsidRPr="003B36FA">
        <w:rPr>
          <w:sz w:val="16"/>
          <w:szCs w:val="16"/>
        </w:rPr>
        <w:tab/>
        <w:t>E) Pozitivizm</w:t>
      </w:r>
    </w:p>
    <w:p w14:paraId="53FD9F40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6848C9EC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5. Aşağıdaki felsefi görüşlerden hangisi Allah’ı, ruhu ve ahiret hay</w:t>
      </w:r>
      <w:r w:rsidRPr="003B36FA">
        <w:rPr>
          <w:rStyle w:val="Gl"/>
          <w:sz w:val="16"/>
          <w:szCs w:val="16"/>
        </w:rPr>
        <w:t>a</w:t>
      </w:r>
      <w:r w:rsidRPr="003B36FA">
        <w:rPr>
          <w:rStyle w:val="Gl"/>
          <w:sz w:val="16"/>
          <w:szCs w:val="16"/>
        </w:rPr>
        <w:t>tını inkâr edip evrenin tesadüfen meydana geldiği görüşünü sav</w:t>
      </w:r>
      <w:r w:rsidRPr="003B36FA">
        <w:rPr>
          <w:rStyle w:val="Gl"/>
          <w:sz w:val="16"/>
          <w:szCs w:val="16"/>
        </w:rPr>
        <w:t>u</w:t>
      </w:r>
      <w:r w:rsidRPr="003B36FA">
        <w:rPr>
          <w:rStyle w:val="Gl"/>
          <w:sz w:val="16"/>
          <w:szCs w:val="16"/>
        </w:rPr>
        <w:t>nur?</w:t>
      </w:r>
    </w:p>
    <w:p w14:paraId="4B775466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A) Nihilizm </w:t>
      </w:r>
      <w:r w:rsidRPr="003B36FA">
        <w:rPr>
          <w:sz w:val="16"/>
          <w:szCs w:val="16"/>
        </w:rPr>
        <w:tab/>
        <w:t>B) Ateizm</w:t>
      </w:r>
      <w:r w:rsidRPr="003B36FA">
        <w:rPr>
          <w:sz w:val="16"/>
          <w:szCs w:val="16"/>
        </w:rPr>
        <w:tab/>
        <w:t xml:space="preserve">C) Satanizm </w:t>
      </w:r>
    </w:p>
    <w:p w14:paraId="2A502C86" w14:textId="57D51511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D) Deizm </w:t>
      </w:r>
      <w:r w:rsidRPr="003B36FA">
        <w:rPr>
          <w:sz w:val="16"/>
          <w:szCs w:val="16"/>
        </w:rPr>
        <w:tab/>
        <w:t>E)Politeizm</w:t>
      </w:r>
    </w:p>
    <w:p w14:paraId="41FAC259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60C8E2F3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6. Her şeyi bilime, gözleme ve deneye dayandırmaya çalışan, g</w:t>
      </w:r>
      <w:r w:rsidRPr="003B36FA">
        <w:rPr>
          <w:rStyle w:val="Gl"/>
          <w:sz w:val="16"/>
          <w:szCs w:val="16"/>
        </w:rPr>
        <w:t>ö</w:t>
      </w:r>
      <w:r w:rsidRPr="003B36FA">
        <w:rPr>
          <w:rStyle w:val="Gl"/>
          <w:sz w:val="16"/>
          <w:szCs w:val="16"/>
        </w:rPr>
        <w:t>rünmeyen varlıkları yok hükmünde ve anlamsız kabul eden, din ç</w:t>
      </w:r>
      <w:r w:rsidRPr="003B36FA">
        <w:rPr>
          <w:rStyle w:val="Gl"/>
          <w:sz w:val="16"/>
          <w:szCs w:val="16"/>
        </w:rPr>
        <w:t>a</w:t>
      </w:r>
      <w:r w:rsidRPr="003B36FA">
        <w:rPr>
          <w:rStyle w:val="Gl"/>
          <w:sz w:val="16"/>
          <w:szCs w:val="16"/>
        </w:rPr>
        <w:t>ğının artık bittiğini ve bili</w:t>
      </w:r>
      <w:r w:rsidRPr="003B36FA">
        <w:rPr>
          <w:rStyle w:val="Gl"/>
          <w:sz w:val="16"/>
          <w:szCs w:val="16"/>
        </w:rPr>
        <w:t>m</w:t>
      </w:r>
      <w:r w:rsidRPr="003B36FA">
        <w:rPr>
          <w:rStyle w:val="Gl"/>
          <w:sz w:val="16"/>
          <w:szCs w:val="16"/>
        </w:rPr>
        <w:t>sel gelişmeler sonunda insanların dine ihtiyacının kalmayacağını savunan akım aşağıdakilerden hangis</w:t>
      </w:r>
      <w:r w:rsidRPr="003B36FA">
        <w:rPr>
          <w:rStyle w:val="Gl"/>
          <w:sz w:val="16"/>
          <w:szCs w:val="16"/>
        </w:rPr>
        <w:t>i</w:t>
      </w:r>
      <w:r w:rsidRPr="003B36FA">
        <w:rPr>
          <w:rStyle w:val="Gl"/>
          <w:sz w:val="16"/>
          <w:szCs w:val="16"/>
        </w:rPr>
        <w:t>dir?</w:t>
      </w:r>
    </w:p>
    <w:p w14:paraId="15B76F0E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A) Deizm </w:t>
      </w:r>
      <w:r w:rsidRPr="003B36FA">
        <w:rPr>
          <w:sz w:val="16"/>
          <w:szCs w:val="16"/>
        </w:rPr>
        <w:tab/>
        <w:t xml:space="preserve">B) Ateizm </w:t>
      </w:r>
      <w:r w:rsidRPr="003B36FA">
        <w:rPr>
          <w:sz w:val="16"/>
          <w:szCs w:val="16"/>
        </w:rPr>
        <w:tab/>
        <w:t xml:space="preserve">C) </w:t>
      </w:r>
      <w:proofErr w:type="spellStart"/>
      <w:r w:rsidRPr="003B36FA">
        <w:rPr>
          <w:sz w:val="16"/>
          <w:szCs w:val="16"/>
        </w:rPr>
        <w:t>Pozitvizm</w:t>
      </w:r>
      <w:proofErr w:type="spellEnd"/>
      <w:r w:rsidRPr="003B36FA">
        <w:rPr>
          <w:sz w:val="16"/>
          <w:szCs w:val="16"/>
        </w:rPr>
        <w:t xml:space="preserve"> </w:t>
      </w:r>
    </w:p>
    <w:p w14:paraId="0240BDC4" w14:textId="67CF4850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D) Nihilizm</w:t>
      </w:r>
      <w:r w:rsidRPr="003B36FA">
        <w:rPr>
          <w:sz w:val="16"/>
          <w:szCs w:val="16"/>
        </w:rPr>
        <w:tab/>
        <w:t>E) Politeizm</w:t>
      </w:r>
    </w:p>
    <w:p w14:paraId="08EA7F37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68625002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3B36FA">
        <w:rPr>
          <w:rStyle w:val="Gl"/>
          <w:sz w:val="16"/>
          <w:szCs w:val="16"/>
        </w:rPr>
        <w:t>7.  Aşağıdaki ifadelerden hangisi mezheplerin ortaya çıkış sebepl</w:t>
      </w:r>
      <w:r w:rsidRPr="003B36FA">
        <w:rPr>
          <w:rStyle w:val="Gl"/>
          <w:sz w:val="16"/>
          <w:szCs w:val="16"/>
        </w:rPr>
        <w:t>e</w:t>
      </w:r>
      <w:r w:rsidRPr="003B36FA">
        <w:rPr>
          <w:rStyle w:val="Gl"/>
          <w:sz w:val="16"/>
          <w:szCs w:val="16"/>
        </w:rPr>
        <w:t>rinden değildir?</w:t>
      </w:r>
    </w:p>
    <w:p w14:paraId="1EA458BC" w14:textId="7B0AEDD9" w:rsidR="00A567A2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>
        <w:rPr>
          <w:sz w:val="16"/>
          <w:szCs w:val="16"/>
        </w:rPr>
        <w:t xml:space="preserve">A) </w:t>
      </w:r>
      <w:r w:rsidR="00A567A2" w:rsidRPr="003B36FA">
        <w:rPr>
          <w:sz w:val="16"/>
          <w:szCs w:val="16"/>
        </w:rPr>
        <w:t>Müslümanlar arasındaki iç savaşlar                                                                                                                                                                   B) İslam’ın insanlara tanıdığı fikir ve vicdan hü</w:t>
      </w:r>
      <w:r w:rsidR="00A567A2" w:rsidRPr="003B36FA">
        <w:rPr>
          <w:sz w:val="16"/>
          <w:szCs w:val="16"/>
        </w:rPr>
        <w:t>r</w:t>
      </w:r>
      <w:r w:rsidR="00A567A2" w:rsidRPr="003B36FA">
        <w:rPr>
          <w:sz w:val="16"/>
          <w:szCs w:val="16"/>
        </w:rPr>
        <w:t xml:space="preserve">riyeti                                                                                                                                        C) Hilafet meselesi ve siyaset </w:t>
      </w:r>
    </w:p>
    <w:p w14:paraId="21ECEF61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>D) Peygamberimizin farklı düşünceleri teşviki</w:t>
      </w:r>
    </w:p>
    <w:p w14:paraId="6F6D0C85" w14:textId="63FDD46E" w:rsid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E) Yabancı din, kültür ve medeniyetlerin </w:t>
      </w:r>
      <w:proofErr w:type="spellStart"/>
      <w:r w:rsidRPr="003B36FA">
        <w:rPr>
          <w:sz w:val="16"/>
          <w:szCs w:val="16"/>
        </w:rPr>
        <w:t>islam</w:t>
      </w:r>
      <w:proofErr w:type="spellEnd"/>
      <w:r w:rsidRPr="003B36FA">
        <w:rPr>
          <w:sz w:val="16"/>
          <w:szCs w:val="16"/>
        </w:rPr>
        <w:t xml:space="preserve"> düny</w:t>
      </w:r>
      <w:r w:rsidRPr="003B36FA">
        <w:rPr>
          <w:sz w:val="16"/>
          <w:szCs w:val="16"/>
        </w:rPr>
        <w:t>a</w:t>
      </w:r>
      <w:r w:rsidRPr="003B36FA">
        <w:rPr>
          <w:sz w:val="16"/>
          <w:szCs w:val="16"/>
        </w:rPr>
        <w:t xml:space="preserve">sına girmesi        </w:t>
      </w:r>
    </w:p>
    <w:p w14:paraId="2FA0D504" w14:textId="77777777" w:rsid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5F7570E4" w14:textId="79AC59CC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3B36FA">
        <w:rPr>
          <w:sz w:val="16"/>
          <w:szCs w:val="16"/>
        </w:rPr>
        <w:t xml:space="preserve">                                       </w:t>
      </w:r>
      <w:r w:rsidR="003B36FA">
        <w:rPr>
          <w:sz w:val="16"/>
          <w:szCs w:val="16"/>
        </w:rPr>
        <w:t xml:space="preserve">                    </w:t>
      </w:r>
      <w:r w:rsidRPr="003B36FA">
        <w:rPr>
          <w:sz w:val="16"/>
          <w:szCs w:val="16"/>
        </w:rPr>
        <w:t xml:space="preserve">   </w:t>
      </w:r>
      <w:r w:rsidRPr="003B36FA">
        <w:rPr>
          <w:sz w:val="16"/>
          <w:szCs w:val="16"/>
        </w:rPr>
        <w:t xml:space="preserve">                               </w:t>
      </w:r>
    </w:p>
    <w:p w14:paraId="3778D257" w14:textId="0306EFA0" w:rsidR="00A567A2" w:rsidRPr="003B36FA" w:rsidRDefault="00A567A2" w:rsidP="00A567A2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  <w:r w:rsidRPr="003B36FA">
        <w:rPr>
          <w:b/>
          <w:sz w:val="18"/>
          <w:szCs w:val="18"/>
        </w:rPr>
        <w:lastRenderedPageBreak/>
        <w:t>8.</w:t>
      </w:r>
      <w:r w:rsidRPr="003B36FA">
        <w:rPr>
          <w:sz w:val="18"/>
          <w:szCs w:val="18"/>
        </w:rPr>
        <w:t xml:space="preserve"> </w:t>
      </w:r>
      <w:r w:rsidRPr="003B36FA">
        <w:rPr>
          <w:sz w:val="18"/>
          <w:szCs w:val="18"/>
        </w:rPr>
        <w:t>• Şeytan kutsal bir varlık olarak görülür.</w:t>
      </w:r>
    </w:p>
    <w:p w14:paraId="312A2295" w14:textId="3C237B35" w:rsidR="00A567A2" w:rsidRPr="003B36FA" w:rsidRDefault="00A567A2" w:rsidP="00A567A2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  <w:r w:rsidRPr="003B36FA">
        <w:rPr>
          <w:sz w:val="18"/>
          <w:szCs w:val="18"/>
        </w:rPr>
        <w:t xml:space="preserve">    </w:t>
      </w:r>
      <w:r w:rsidRPr="003B36FA">
        <w:rPr>
          <w:sz w:val="18"/>
          <w:szCs w:val="18"/>
        </w:rPr>
        <w:t>• Her türlü düzene başkaldırmak ilkelerinde</w:t>
      </w:r>
      <w:r w:rsidRPr="003B36FA">
        <w:rPr>
          <w:sz w:val="18"/>
          <w:szCs w:val="18"/>
        </w:rPr>
        <w:t>n</w:t>
      </w:r>
      <w:r w:rsidRPr="003B36FA">
        <w:rPr>
          <w:sz w:val="18"/>
          <w:szCs w:val="18"/>
        </w:rPr>
        <w:t>dir.</w:t>
      </w:r>
    </w:p>
    <w:p w14:paraId="387D72D7" w14:textId="383A6EEF" w:rsidR="00A567A2" w:rsidRPr="003B36FA" w:rsidRDefault="00A567A2" w:rsidP="00A567A2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  <w:r w:rsidRPr="003B36FA">
        <w:rPr>
          <w:sz w:val="18"/>
          <w:szCs w:val="18"/>
        </w:rPr>
        <w:t xml:space="preserve">    </w:t>
      </w:r>
      <w:r w:rsidRPr="003B36FA">
        <w:rPr>
          <w:sz w:val="18"/>
          <w:szCs w:val="18"/>
        </w:rPr>
        <w:t>• Şeytan için kurban verme gibi gelenekleri va</w:t>
      </w:r>
      <w:r w:rsidRPr="003B36FA">
        <w:rPr>
          <w:sz w:val="18"/>
          <w:szCs w:val="18"/>
        </w:rPr>
        <w:t>r</w:t>
      </w:r>
      <w:r w:rsidRPr="003B36FA">
        <w:rPr>
          <w:sz w:val="18"/>
          <w:szCs w:val="18"/>
        </w:rPr>
        <w:t>dır.</w:t>
      </w:r>
    </w:p>
    <w:p w14:paraId="3FAB6B3C" w14:textId="77777777" w:rsidR="00A567A2" w:rsidRPr="003B36FA" w:rsidRDefault="00A567A2" w:rsidP="00A567A2">
      <w:pPr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>Hakkında bilgi verilen inanç akımı aşağıdakilerden hangisidir?</w:t>
      </w:r>
    </w:p>
    <w:p w14:paraId="2E3DC16D" w14:textId="156D0AB3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Satanizm </w:t>
      </w:r>
      <w:r w:rsidRPr="003B36FA">
        <w:rPr>
          <w:sz w:val="18"/>
          <w:szCs w:val="18"/>
        </w:rPr>
        <w:tab/>
        <w:t>B) Ateizm</w:t>
      </w:r>
      <w:r w:rsidR="003B36FA">
        <w:rPr>
          <w:sz w:val="18"/>
          <w:szCs w:val="18"/>
        </w:rPr>
        <w:t xml:space="preserve">               </w:t>
      </w:r>
      <w:r w:rsidRPr="003B36FA">
        <w:rPr>
          <w:sz w:val="18"/>
          <w:szCs w:val="18"/>
        </w:rPr>
        <w:t xml:space="preserve">C) Nihilizm </w:t>
      </w:r>
    </w:p>
    <w:p w14:paraId="3B10DE28" w14:textId="55F5CB2A" w:rsid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Mistisizm </w:t>
      </w:r>
      <w:r w:rsidRPr="003B36FA">
        <w:rPr>
          <w:sz w:val="18"/>
          <w:szCs w:val="18"/>
        </w:rPr>
        <w:tab/>
        <w:t>E)Taoizm</w:t>
      </w:r>
    </w:p>
    <w:p w14:paraId="3E1DEEB3" w14:textId="77777777" w:rsidR="003B36FA" w:rsidRPr="003B36FA" w:rsidRDefault="003B36FA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3DED6083" w14:textId="37187890" w:rsidR="00A567A2" w:rsidRPr="003B36FA" w:rsidRDefault="00A567A2" w:rsidP="00A567A2">
      <w:pPr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>9. Türkçede bilinmezcilik ya da bilinemezcilik olarak tarif ed</w:t>
      </w:r>
      <w:r w:rsidRPr="003B36FA">
        <w:rPr>
          <w:rStyle w:val="Gl"/>
          <w:sz w:val="18"/>
          <w:szCs w:val="18"/>
        </w:rPr>
        <w:t>i</w:t>
      </w:r>
      <w:r w:rsidRPr="003B36FA">
        <w:rPr>
          <w:rStyle w:val="Gl"/>
          <w:sz w:val="18"/>
          <w:szCs w:val="18"/>
        </w:rPr>
        <w:t>len, yaklaşımı itibariyle net bir karar veremem</w:t>
      </w:r>
      <w:r w:rsidRPr="003B36FA">
        <w:rPr>
          <w:rStyle w:val="Gl"/>
          <w:sz w:val="18"/>
          <w:szCs w:val="18"/>
        </w:rPr>
        <w:t>e</w:t>
      </w:r>
      <w:r w:rsidRPr="003B36FA">
        <w:rPr>
          <w:rStyle w:val="Gl"/>
          <w:sz w:val="18"/>
          <w:szCs w:val="18"/>
        </w:rPr>
        <w:t>yi, bilginin kesin olamayacağını ve kuşku duymayı anlatan kavram aşağıdakile</w:t>
      </w:r>
      <w:r w:rsidRPr="003B36FA">
        <w:rPr>
          <w:rStyle w:val="Gl"/>
          <w:sz w:val="18"/>
          <w:szCs w:val="18"/>
        </w:rPr>
        <w:t>r</w:t>
      </w:r>
      <w:r w:rsidRPr="003B36FA">
        <w:rPr>
          <w:rStyle w:val="Gl"/>
          <w:sz w:val="18"/>
          <w:szCs w:val="18"/>
        </w:rPr>
        <w:t>den hangis</w:t>
      </w:r>
      <w:r w:rsidRPr="003B36FA">
        <w:rPr>
          <w:rStyle w:val="Gl"/>
          <w:sz w:val="18"/>
          <w:szCs w:val="18"/>
        </w:rPr>
        <w:t>i</w:t>
      </w:r>
      <w:r w:rsidRPr="003B36FA">
        <w:rPr>
          <w:rStyle w:val="Gl"/>
          <w:sz w:val="18"/>
          <w:szCs w:val="18"/>
        </w:rPr>
        <w:t>dir?</w:t>
      </w:r>
    </w:p>
    <w:p w14:paraId="569C4446" w14:textId="707B37ED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</w:t>
      </w:r>
      <w:proofErr w:type="spellStart"/>
      <w:r w:rsidRPr="003B36FA">
        <w:rPr>
          <w:sz w:val="18"/>
          <w:szCs w:val="18"/>
        </w:rPr>
        <w:t>Pozitvizm</w:t>
      </w:r>
      <w:proofErr w:type="spellEnd"/>
      <w:r w:rsidRPr="003B36FA">
        <w:rPr>
          <w:sz w:val="18"/>
          <w:szCs w:val="18"/>
        </w:rPr>
        <w:tab/>
        <w:t xml:space="preserve">    </w:t>
      </w:r>
      <w:r w:rsidRPr="003B36FA">
        <w:rPr>
          <w:sz w:val="18"/>
          <w:szCs w:val="18"/>
        </w:rPr>
        <w:t xml:space="preserve">       B) Satanizm </w:t>
      </w:r>
      <w:r w:rsidRPr="003B36FA">
        <w:rPr>
          <w:sz w:val="18"/>
          <w:szCs w:val="18"/>
        </w:rPr>
        <w:tab/>
      </w:r>
      <w:r w:rsidR="003B36FA">
        <w:rPr>
          <w:sz w:val="18"/>
          <w:szCs w:val="18"/>
        </w:rPr>
        <w:t xml:space="preserve">          </w:t>
      </w:r>
      <w:r w:rsidRPr="003B36FA">
        <w:rPr>
          <w:sz w:val="18"/>
          <w:szCs w:val="18"/>
        </w:rPr>
        <w:t xml:space="preserve">C) </w:t>
      </w:r>
      <w:proofErr w:type="spellStart"/>
      <w:r w:rsidRPr="003B36FA">
        <w:rPr>
          <w:sz w:val="18"/>
          <w:szCs w:val="18"/>
        </w:rPr>
        <w:t>S</w:t>
      </w:r>
      <w:r w:rsidRPr="003B36FA">
        <w:rPr>
          <w:sz w:val="18"/>
          <w:szCs w:val="18"/>
        </w:rPr>
        <w:t>e</w:t>
      </w:r>
      <w:r w:rsidRPr="003B36FA">
        <w:rPr>
          <w:sz w:val="18"/>
          <w:szCs w:val="18"/>
        </w:rPr>
        <w:t>külerizm</w:t>
      </w:r>
      <w:proofErr w:type="spellEnd"/>
    </w:p>
    <w:p w14:paraId="082CBC08" w14:textId="2FB5E76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</w:t>
      </w:r>
      <w:proofErr w:type="spellStart"/>
      <w:proofErr w:type="gramStart"/>
      <w:r w:rsidRPr="003B36FA">
        <w:rPr>
          <w:sz w:val="18"/>
          <w:szCs w:val="18"/>
        </w:rPr>
        <w:t>Agnostsizm</w:t>
      </w:r>
      <w:proofErr w:type="spellEnd"/>
      <w:r w:rsidRPr="003B36FA">
        <w:rPr>
          <w:sz w:val="18"/>
          <w:szCs w:val="18"/>
        </w:rPr>
        <w:t xml:space="preserve">         </w:t>
      </w:r>
      <w:r w:rsidR="003B36FA">
        <w:rPr>
          <w:sz w:val="18"/>
          <w:szCs w:val="18"/>
        </w:rPr>
        <w:t xml:space="preserve">   </w:t>
      </w:r>
      <w:r w:rsidRPr="003B36FA">
        <w:rPr>
          <w:sz w:val="18"/>
          <w:szCs w:val="18"/>
        </w:rPr>
        <w:t>E</w:t>
      </w:r>
      <w:proofErr w:type="gramEnd"/>
      <w:r w:rsidRPr="003B36FA">
        <w:rPr>
          <w:sz w:val="18"/>
          <w:szCs w:val="18"/>
        </w:rPr>
        <w:t>) Reenkarnasyon</w:t>
      </w:r>
    </w:p>
    <w:p w14:paraId="45864FD7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37362618" w14:textId="6B228EC5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b/>
          <w:sz w:val="18"/>
          <w:szCs w:val="18"/>
        </w:rPr>
        <w:t>10.</w:t>
      </w:r>
      <w:r w:rsidRPr="003B36FA">
        <w:rPr>
          <w:sz w:val="18"/>
          <w:szCs w:val="18"/>
        </w:rPr>
        <w:t xml:space="preserve"> I. </w:t>
      </w:r>
      <w:proofErr w:type="spellStart"/>
      <w:r w:rsidRPr="003B36FA">
        <w:rPr>
          <w:sz w:val="18"/>
          <w:szCs w:val="18"/>
        </w:rPr>
        <w:t>Cebriyye</w:t>
      </w:r>
      <w:proofErr w:type="spellEnd"/>
      <w:r w:rsidRPr="003B36FA">
        <w:rPr>
          <w:sz w:val="18"/>
          <w:szCs w:val="18"/>
        </w:rPr>
        <w:t xml:space="preserve"> </w:t>
      </w:r>
    </w:p>
    <w:p w14:paraId="3360407C" w14:textId="7B8AC00D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     II. </w:t>
      </w:r>
      <w:proofErr w:type="spellStart"/>
      <w:r w:rsidRPr="003B36FA">
        <w:rPr>
          <w:sz w:val="18"/>
          <w:szCs w:val="18"/>
        </w:rPr>
        <w:t>Selefiyye</w:t>
      </w:r>
      <w:proofErr w:type="spellEnd"/>
      <w:r w:rsidRPr="003B36FA">
        <w:rPr>
          <w:sz w:val="18"/>
          <w:szCs w:val="18"/>
        </w:rPr>
        <w:t xml:space="preserve">  </w:t>
      </w:r>
    </w:p>
    <w:p w14:paraId="0E969FC1" w14:textId="14F6B926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     III. </w:t>
      </w:r>
      <w:r w:rsidRPr="003B36FA">
        <w:rPr>
          <w:sz w:val="18"/>
          <w:szCs w:val="18"/>
        </w:rPr>
        <w:t xml:space="preserve">Mutezile  </w:t>
      </w:r>
    </w:p>
    <w:p w14:paraId="437B6643" w14:textId="5829952F" w:rsidR="00A567A2" w:rsidRPr="003B36FA" w:rsidRDefault="00A567A2" w:rsidP="00A567A2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  <w:r w:rsidRPr="003B36FA">
        <w:rPr>
          <w:sz w:val="18"/>
          <w:szCs w:val="18"/>
        </w:rPr>
        <w:t xml:space="preserve">           IV. </w:t>
      </w:r>
      <w:proofErr w:type="spellStart"/>
      <w:r w:rsidRPr="003B36FA">
        <w:rPr>
          <w:sz w:val="18"/>
          <w:szCs w:val="18"/>
        </w:rPr>
        <w:t>Eş’ariyye</w:t>
      </w:r>
      <w:proofErr w:type="spellEnd"/>
    </w:p>
    <w:p w14:paraId="700EE630" w14:textId="7B32EE9E" w:rsidR="00A567A2" w:rsidRPr="003B36FA" w:rsidRDefault="00A567A2" w:rsidP="00A567A2">
      <w:pPr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 xml:space="preserve">Öncüllerden hangisi </w:t>
      </w:r>
      <w:proofErr w:type="spellStart"/>
      <w:r w:rsidRPr="003B36FA">
        <w:rPr>
          <w:rStyle w:val="Gl"/>
          <w:sz w:val="18"/>
          <w:szCs w:val="18"/>
        </w:rPr>
        <w:t>Ehl</w:t>
      </w:r>
      <w:proofErr w:type="spellEnd"/>
      <w:r w:rsidRPr="003B36FA">
        <w:rPr>
          <w:rStyle w:val="Gl"/>
          <w:sz w:val="18"/>
          <w:szCs w:val="18"/>
        </w:rPr>
        <w:t>-i Sünneti oluşturan dini yorumlardan biri değildir?</w:t>
      </w:r>
    </w:p>
    <w:p w14:paraId="06A1B514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Yalnız I   </w:t>
      </w:r>
      <w:r w:rsidRPr="003B36FA">
        <w:rPr>
          <w:sz w:val="18"/>
          <w:szCs w:val="18"/>
        </w:rPr>
        <w:tab/>
        <w:t xml:space="preserve">b) Yalnız II  </w:t>
      </w:r>
      <w:r w:rsidRPr="003B36FA">
        <w:rPr>
          <w:sz w:val="18"/>
          <w:szCs w:val="18"/>
        </w:rPr>
        <w:tab/>
        <w:t xml:space="preserve"> c) I ve III    </w:t>
      </w:r>
    </w:p>
    <w:p w14:paraId="04AC7AA4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I ve IV </w:t>
      </w:r>
      <w:r w:rsidRPr="003B36FA">
        <w:rPr>
          <w:sz w:val="18"/>
          <w:szCs w:val="18"/>
        </w:rPr>
        <w:tab/>
        <w:t xml:space="preserve"> e) I,</w:t>
      </w:r>
      <w:proofErr w:type="gramStart"/>
      <w:r w:rsidRPr="003B36FA">
        <w:rPr>
          <w:sz w:val="18"/>
          <w:szCs w:val="18"/>
        </w:rPr>
        <w:t>II,III</w:t>
      </w:r>
      <w:proofErr w:type="gramEnd"/>
    </w:p>
    <w:p w14:paraId="67E985CC" w14:textId="77777777" w:rsidR="00A567A2" w:rsidRPr="003B36FA" w:rsidRDefault="00A567A2" w:rsidP="00A567A2">
      <w:pPr>
        <w:rPr>
          <w:rFonts w:cstheme="minorHAnsi"/>
          <w:sz w:val="18"/>
          <w:szCs w:val="18"/>
        </w:rPr>
      </w:pPr>
    </w:p>
    <w:p w14:paraId="04BEC100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>11. Allah’ın sıfat ve fiilleri başta olmak üzere inanç konul</w:t>
      </w:r>
      <w:r w:rsidRPr="003B36FA">
        <w:rPr>
          <w:rStyle w:val="Gl"/>
          <w:sz w:val="18"/>
          <w:szCs w:val="18"/>
        </w:rPr>
        <w:t>a</w:t>
      </w:r>
      <w:r w:rsidRPr="003B36FA">
        <w:rPr>
          <w:rStyle w:val="Gl"/>
          <w:sz w:val="18"/>
          <w:szCs w:val="18"/>
        </w:rPr>
        <w:t>rına ait olan ayet ve hadisleri hiçbir yorum yapmadan o</w:t>
      </w:r>
      <w:r w:rsidRPr="003B36FA">
        <w:rPr>
          <w:rStyle w:val="Gl"/>
          <w:sz w:val="18"/>
          <w:szCs w:val="18"/>
        </w:rPr>
        <w:t>l</w:t>
      </w:r>
      <w:r w:rsidRPr="003B36FA">
        <w:rPr>
          <w:rStyle w:val="Gl"/>
          <w:sz w:val="18"/>
          <w:szCs w:val="18"/>
        </w:rPr>
        <w:t xml:space="preserve">dukları gibi kabul edip iman eden ehlisünnet yaklaşımıdır. Yukarıda bilgisi verilen </w:t>
      </w:r>
      <w:proofErr w:type="spellStart"/>
      <w:r w:rsidRPr="003B36FA">
        <w:rPr>
          <w:rStyle w:val="Gl"/>
          <w:sz w:val="18"/>
          <w:szCs w:val="18"/>
        </w:rPr>
        <w:t>mezheb</w:t>
      </w:r>
      <w:proofErr w:type="spellEnd"/>
      <w:r w:rsidRPr="003B36FA">
        <w:rPr>
          <w:rStyle w:val="Gl"/>
          <w:sz w:val="18"/>
          <w:szCs w:val="18"/>
        </w:rPr>
        <w:t xml:space="preserve"> hangisidir?</w:t>
      </w:r>
    </w:p>
    <w:p w14:paraId="1D5B2E42" w14:textId="77777777" w:rsid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</w:t>
      </w:r>
      <w:proofErr w:type="spellStart"/>
      <w:r w:rsidRPr="003B36FA">
        <w:rPr>
          <w:sz w:val="18"/>
          <w:szCs w:val="18"/>
        </w:rPr>
        <w:t>Selefiyye</w:t>
      </w:r>
      <w:proofErr w:type="spellEnd"/>
      <w:r w:rsidRPr="003B36FA">
        <w:rPr>
          <w:sz w:val="18"/>
          <w:szCs w:val="18"/>
        </w:rPr>
        <w:t xml:space="preserve">               b)  </w:t>
      </w:r>
      <w:proofErr w:type="spellStart"/>
      <w:r w:rsidRPr="003B36FA">
        <w:rPr>
          <w:sz w:val="18"/>
          <w:szCs w:val="18"/>
        </w:rPr>
        <w:t>Hâricilik</w:t>
      </w:r>
      <w:proofErr w:type="spellEnd"/>
      <w:r w:rsidRPr="003B36FA">
        <w:rPr>
          <w:sz w:val="18"/>
          <w:szCs w:val="18"/>
        </w:rPr>
        <w:t xml:space="preserve">             c)  </w:t>
      </w:r>
      <w:proofErr w:type="spellStart"/>
      <w:r w:rsidRPr="003B36FA">
        <w:rPr>
          <w:sz w:val="18"/>
          <w:szCs w:val="18"/>
        </w:rPr>
        <w:t>Eş’ariyye</w:t>
      </w:r>
      <w:proofErr w:type="spellEnd"/>
      <w:r w:rsidRPr="003B36FA">
        <w:rPr>
          <w:sz w:val="18"/>
          <w:szCs w:val="18"/>
        </w:rPr>
        <w:t xml:space="preserve">     </w:t>
      </w:r>
      <w:r w:rsidRPr="003B36FA">
        <w:rPr>
          <w:sz w:val="18"/>
          <w:szCs w:val="18"/>
        </w:rPr>
        <w:t xml:space="preserve">           </w:t>
      </w:r>
    </w:p>
    <w:p w14:paraId="7E91B28E" w14:textId="4D02F807" w:rsid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</w:t>
      </w:r>
      <w:proofErr w:type="spellStart"/>
      <w:r w:rsidRPr="003B36FA">
        <w:rPr>
          <w:sz w:val="18"/>
          <w:szCs w:val="18"/>
        </w:rPr>
        <w:t>Maturidiyye</w:t>
      </w:r>
      <w:proofErr w:type="spellEnd"/>
      <w:r w:rsidRPr="003B36FA">
        <w:rPr>
          <w:sz w:val="18"/>
          <w:szCs w:val="18"/>
        </w:rPr>
        <w:tab/>
      </w:r>
      <w:r w:rsidR="003B36FA">
        <w:rPr>
          <w:sz w:val="18"/>
          <w:szCs w:val="18"/>
        </w:rPr>
        <w:t xml:space="preserve">         </w:t>
      </w:r>
      <w:r w:rsidRPr="003B36FA">
        <w:rPr>
          <w:sz w:val="18"/>
          <w:szCs w:val="18"/>
        </w:rPr>
        <w:t>e) Mut</w:t>
      </w:r>
      <w:r w:rsidRPr="003B36FA">
        <w:rPr>
          <w:sz w:val="18"/>
          <w:szCs w:val="18"/>
        </w:rPr>
        <w:t>e</w:t>
      </w:r>
      <w:r w:rsidRPr="003B36FA">
        <w:rPr>
          <w:sz w:val="18"/>
          <w:szCs w:val="18"/>
        </w:rPr>
        <w:t>zile</w:t>
      </w:r>
    </w:p>
    <w:p w14:paraId="05F1FE50" w14:textId="77777777" w:rsidR="003B36FA" w:rsidRPr="003B36FA" w:rsidRDefault="003B36FA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03DFC404" w14:textId="0FE1D1F5" w:rsidR="00A567A2" w:rsidRPr="003B36FA" w:rsidRDefault="00A567A2" w:rsidP="00A567A2">
      <w:pPr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 xml:space="preserve">12. </w:t>
      </w:r>
      <w:proofErr w:type="spellStart"/>
      <w:r w:rsidRPr="003B36FA">
        <w:rPr>
          <w:rStyle w:val="Gl"/>
          <w:sz w:val="18"/>
          <w:szCs w:val="18"/>
        </w:rPr>
        <w:t>Hz.Ali’nin</w:t>
      </w:r>
      <w:proofErr w:type="spellEnd"/>
      <w:r w:rsidRPr="003B36FA">
        <w:rPr>
          <w:rStyle w:val="Gl"/>
          <w:sz w:val="18"/>
          <w:szCs w:val="18"/>
        </w:rPr>
        <w:t xml:space="preserve"> Hz. Muhammed’den(sav.) sonra </w:t>
      </w:r>
      <w:proofErr w:type="spellStart"/>
      <w:r w:rsidRPr="003B36FA">
        <w:rPr>
          <w:rStyle w:val="Gl"/>
          <w:sz w:val="18"/>
          <w:szCs w:val="18"/>
        </w:rPr>
        <w:t>nass</w:t>
      </w:r>
      <w:proofErr w:type="spellEnd"/>
      <w:r w:rsidRPr="003B36FA">
        <w:rPr>
          <w:rStyle w:val="Gl"/>
          <w:sz w:val="18"/>
          <w:szCs w:val="18"/>
        </w:rPr>
        <w:t xml:space="preserve"> ve tayinle halife olduğuna, imametin kıyamete kadar onun ve Hz. Fa</w:t>
      </w:r>
      <w:r w:rsidRPr="003B36FA">
        <w:rPr>
          <w:rStyle w:val="Gl"/>
          <w:sz w:val="18"/>
          <w:szCs w:val="18"/>
        </w:rPr>
        <w:t>t</w:t>
      </w:r>
      <w:r w:rsidRPr="003B36FA">
        <w:rPr>
          <w:rStyle w:val="Gl"/>
          <w:sz w:val="18"/>
          <w:szCs w:val="18"/>
        </w:rPr>
        <w:t>ma’nın soyundan gelenlerin hakkı olduğuna inanan toplulukl</w:t>
      </w:r>
      <w:r w:rsidRPr="003B36FA">
        <w:rPr>
          <w:rStyle w:val="Gl"/>
          <w:sz w:val="18"/>
          <w:szCs w:val="18"/>
        </w:rPr>
        <w:t>a</w:t>
      </w:r>
      <w:r w:rsidRPr="003B36FA">
        <w:rPr>
          <w:rStyle w:val="Gl"/>
          <w:sz w:val="18"/>
          <w:szCs w:val="18"/>
        </w:rPr>
        <w:t>ra verilen isimdir. Burada hakkında bilgi verilen mezhep hang</w:t>
      </w:r>
      <w:r w:rsidRPr="003B36FA">
        <w:rPr>
          <w:rStyle w:val="Gl"/>
          <w:sz w:val="18"/>
          <w:szCs w:val="18"/>
        </w:rPr>
        <w:t>i</w:t>
      </w:r>
      <w:r w:rsidRPr="003B36FA">
        <w:rPr>
          <w:rStyle w:val="Gl"/>
          <w:sz w:val="18"/>
          <w:szCs w:val="18"/>
        </w:rPr>
        <w:t>sidir?</w:t>
      </w:r>
    </w:p>
    <w:p w14:paraId="3A6F72EB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Şiilik </w:t>
      </w:r>
      <w:r w:rsidRPr="003B36FA">
        <w:rPr>
          <w:sz w:val="18"/>
          <w:szCs w:val="18"/>
        </w:rPr>
        <w:tab/>
        <w:t>B) Mutezile</w:t>
      </w:r>
      <w:r w:rsidRPr="003B36FA">
        <w:rPr>
          <w:sz w:val="18"/>
          <w:szCs w:val="18"/>
        </w:rPr>
        <w:tab/>
        <w:t>C) Haricilik</w:t>
      </w:r>
    </w:p>
    <w:p w14:paraId="53B32430" w14:textId="5CBF6166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</w:t>
      </w:r>
      <w:proofErr w:type="spellStart"/>
      <w:r w:rsidRPr="003B36FA">
        <w:rPr>
          <w:sz w:val="18"/>
          <w:szCs w:val="18"/>
        </w:rPr>
        <w:t>Eşariye</w:t>
      </w:r>
      <w:proofErr w:type="spellEnd"/>
      <w:r w:rsidRPr="003B36FA">
        <w:rPr>
          <w:sz w:val="18"/>
          <w:szCs w:val="18"/>
        </w:rPr>
        <w:tab/>
        <w:t xml:space="preserve">E) Alevilik </w:t>
      </w:r>
    </w:p>
    <w:p w14:paraId="1BCB5A67" w14:textId="77777777" w:rsid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6357DE1C" w14:textId="77777777" w:rsid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3CF0B6F5" w14:textId="77777777" w:rsid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79A7A639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1A801A55" w14:textId="77777777" w:rsidR="00A567A2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lastRenderedPageBreak/>
        <w:t>13. İmam-ı Azam Ebu Hanife’nin anlayışı doğrultusunda f</w:t>
      </w:r>
      <w:r w:rsidRPr="003B36FA">
        <w:rPr>
          <w:rStyle w:val="Gl"/>
          <w:sz w:val="18"/>
          <w:szCs w:val="18"/>
        </w:rPr>
        <w:t>i</w:t>
      </w:r>
      <w:r w:rsidRPr="003B36FA">
        <w:rPr>
          <w:rStyle w:val="Gl"/>
          <w:sz w:val="18"/>
          <w:szCs w:val="18"/>
        </w:rPr>
        <w:t>kirlerini sistemleştirmiş, dini konularda akıl ve nakil arası</w:t>
      </w:r>
      <w:r w:rsidRPr="003B36FA">
        <w:rPr>
          <w:rStyle w:val="Gl"/>
          <w:sz w:val="18"/>
          <w:szCs w:val="18"/>
        </w:rPr>
        <w:t>n</w:t>
      </w:r>
      <w:r w:rsidRPr="003B36FA">
        <w:rPr>
          <w:rStyle w:val="Gl"/>
          <w:sz w:val="18"/>
          <w:szCs w:val="18"/>
        </w:rPr>
        <w:t>da kendine özgü bir denge kurmayı başarmış Allah’ın varl</w:t>
      </w:r>
      <w:r w:rsidRPr="003B36FA">
        <w:rPr>
          <w:rStyle w:val="Gl"/>
          <w:sz w:val="18"/>
          <w:szCs w:val="18"/>
        </w:rPr>
        <w:t>ı</w:t>
      </w:r>
      <w:r w:rsidRPr="003B36FA">
        <w:rPr>
          <w:rStyle w:val="Gl"/>
          <w:sz w:val="18"/>
          <w:szCs w:val="18"/>
        </w:rPr>
        <w:t>ğına akılla ulaşılabilir, iyi ve kötü akılla bilinebilir demiş. Bu mezhep aşağıdakilerden hang</w:t>
      </w:r>
      <w:r w:rsidRPr="003B36FA">
        <w:rPr>
          <w:rStyle w:val="Gl"/>
          <w:sz w:val="18"/>
          <w:szCs w:val="18"/>
        </w:rPr>
        <w:t>i</w:t>
      </w:r>
      <w:r w:rsidRPr="003B36FA">
        <w:rPr>
          <w:rStyle w:val="Gl"/>
          <w:sz w:val="18"/>
          <w:szCs w:val="18"/>
        </w:rPr>
        <w:t>sidir?</w:t>
      </w:r>
    </w:p>
    <w:p w14:paraId="666CDB3A" w14:textId="77777777" w:rsidR="003B36FA" w:rsidRPr="003B36FA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A)</w:t>
      </w:r>
      <w:proofErr w:type="spellStart"/>
      <w:r w:rsidRPr="003B36FA">
        <w:rPr>
          <w:sz w:val="18"/>
          <w:szCs w:val="18"/>
        </w:rPr>
        <w:t>Eş’ariye</w:t>
      </w:r>
      <w:proofErr w:type="spellEnd"/>
      <w:r w:rsidRPr="003B36FA">
        <w:rPr>
          <w:sz w:val="18"/>
          <w:szCs w:val="18"/>
        </w:rPr>
        <w:tab/>
      </w:r>
      <w:r w:rsidRPr="003B36FA">
        <w:rPr>
          <w:sz w:val="18"/>
          <w:szCs w:val="18"/>
        </w:rPr>
        <w:tab/>
        <w:t xml:space="preserve">B)Şafiilik </w:t>
      </w:r>
      <w:r w:rsidRPr="003B36FA">
        <w:rPr>
          <w:sz w:val="18"/>
          <w:szCs w:val="18"/>
        </w:rPr>
        <w:tab/>
        <w:t xml:space="preserve">C)Hanefilik </w:t>
      </w:r>
    </w:p>
    <w:p w14:paraId="065639D7" w14:textId="79233003" w:rsidR="00A567A2" w:rsidRDefault="00A567A2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D)</w:t>
      </w:r>
      <w:proofErr w:type="spellStart"/>
      <w:r w:rsidRPr="003B36FA">
        <w:rPr>
          <w:sz w:val="18"/>
          <w:szCs w:val="18"/>
        </w:rPr>
        <w:t>Maturidilik</w:t>
      </w:r>
      <w:proofErr w:type="spellEnd"/>
      <w:r w:rsidRPr="003B36FA">
        <w:rPr>
          <w:sz w:val="18"/>
          <w:szCs w:val="18"/>
        </w:rPr>
        <w:t xml:space="preserve"> </w:t>
      </w:r>
      <w:r w:rsidRPr="003B36FA">
        <w:rPr>
          <w:sz w:val="18"/>
          <w:szCs w:val="18"/>
        </w:rPr>
        <w:tab/>
      </w:r>
      <w:r w:rsidRPr="003B36FA">
        <w:rPr>
          <w:sz w:val="18"/>
          <w:szCs w:val="18"/>
        </w:rPr>
        <w:tab/>
        <w:t xml:space="preserve">E) </w:t>
      </w:r>
      <w:proofErr w:type="spellStart"/>
      <w:r w:rsidRPr="003B36FA">
        <w:rPr>
          <w:sz w:val="18"/>
          <w:szCs w:val="18"/>
        </w:rPr>
        <w:t>Ehl</w:t>
      </w:r>
      <w:proofErr w:type="spellEnd"/>
      <w:r w:rsidRPr="003B36FA">
        <w:rPr>
          <w:sz w:val="18"/>
          <w:szCs w:val="18"/>
        </w:rPr>
        <w:t>-i sünnet</w:t>
      </w:r>
    </w:p>
    <w:p w14:paraId="34624EF1" w14:textId="77777777" w:rsidR="003B36FA" w:rsidRPr="003B36FA" w:rsidRDefault="003B36FA" w:rsidP="00A567A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3A7B3BB5" w14:textId="77777777" w:rsidR="003B36FA" w:rsidRDefault="00A567A2" w:rsidP="00A567A2">
      <w:pPr>
        <w:rPr>
          <w:rFonts w:cstheme="minorHAnsi"/>
          <w:sz w:val="18"/>
          <w:szCs w:val="18"/>
        </w:rPr>
      </w:pPr>
      <w:r w:rsidRPr="003B36FA">
        <w:rPr>
          <w:rFonts w:cstheme="minorHAnsi"/>
          <w:b/>
          <w:sz w:val="18"/>
          <w:szCs w:val="18"/>
        </w:rPr>
        <w:t>14.</w:t>
      </w:r>
      <w:r w:rsidRPr="003B36FA">
        <w:rPr>
          <w:rFonts w:cstheme="minorHAnsi"/>
          <w:sz w:val="18"/>
          <w:szCs w:val="18"/>
        </w:rPr>
        <w:t xml:space="preserve"> “Ey insanlar! Yeryüzünde bulunanların helal ve temiz olanl</w:t>
      </w:r>
      <w:r w:rsidRPr="003B36FA">
        <w:rPr>
          <w:rFonts w:cstheme="minorHAnsi"/>
          <w:sz w:val="18"/>
          <w:szCs w:val="18"/>
        </w:rPr>
        <w:t>a</w:t>
      </w:r>
      <w:r w:rsidRPr="003B36FA">
        <w:rPr>
          <w:rFonts w:cstheme="minorHAnsi"/>
          <w:sz w:val="18"/>
          <w:szCs w:val="18"/>
        </w:rPr>
        <w:t>rından yiyin, şeytanın peşine düşmeyin;</w:t>
      </w:r>
      <w:r w:rsidR="003B36FA" w:rsidRPr="003B36FA">
        <w:rPr>
          <w:rFonts w:cstheme="minorHAnsi"/>
          <w:sz w:val="18"/>
          <w:szCs w:val="18"/>
        </w:rPr>
        <w:t xml:space="preserve"> </w:t>
      </w:r>
      <w:r w:rsidRPr="003B36FA">
        <w:rPr>
          <w:rFonts w:cstheme="minorHAnsi"/>
          <w:sz w:val="18"/>
          <w:szCs w:val="18"/>
        </w:rPr>
        <w:t>zira şeytan sizin açık bir düşmanınızdır. O size ancak kötülüğü, çirkini ve Allah hakkında bilm</w:t>
      </w:r>
      <w:r w:rsidRPr="003B36FA">
        <w:rPr>
          <w:rFonts w:cstheme="minorHAnsi"/>
          <w:sz w:val="18"/>
          <w:szCs w:val="18"/>
        </w:rPr>
        <w:t>e</w:t>
      </w:r>
      <w:r w:rsidRPr="003B36FA">
        <w:rPr>
          <w:rFonts w:cstheme="minorHAnsi"/>
          <w:sz w:val="18"/>
          <w:szCs w:val="18"/>
        </w:rPr>
        <w:t>diğiniz</w:t>
      </w:r>
      <w:r w:rsidR="003B36FA" w:rsidRPr="003B36FA">
        <w:rPr>
          <w:rFonts w:cstheme="minorHAnsi"/>
          <w:sz w:val="18"/>
          <w:szCs w:val="18"/>
        </w:rPr>
        <w:t xml:space="preserve"> </w:t>
      </w:r>
      <w:r w:rsidRPr="003B36FA">
        <w:rPr>
          <w:rFonts w:cstheme="minorHAnsi"/>
          <w:sz w:val="18"/>
          <w:szCs w:val="18"/>
        </w:rPr>
        <w:t xml:space="preserve">şeyleri söylemenizi emreder.” (Bakara Suresi, 168-169. ayetleriyle) </w:t>
      </w:r>
    </w:p>
    <w:p w14:paraId="1BD5CDEA" w14:textId="24AE6586" w:rsidR="00A567A2" w:rsidRPr="003B36FA" w:rsidRDefault="00A567A2" w:rsidP="00A567A2">
      <w:pPr>
        <w:rPr>
          <w:rStyle w:val="Gl"/>
          <w:sz w:val="18"/>
          <w:szCs w:val="18"/>
        </w:rPr>
      </w:pPr>
      <w:proofErr w:type="gramStart"/>
      <w:r w:rsidRPr="003B36FA">
        <w:rPr>
          <w:rStyle w:val="Gl"/>
          <w:sz w:val="18"/>
          <w:szCs w:val="18"/>
        </w:rPr>
        <w:t>reddedilen</w:t>
      </w:r>
      <w:proofErr w:type="gramEnd"/>
      <w:r w:rsidRPr="003B36FA">
        <w:rPr>
          <w:rStyle w:val="Gl"/>
          <w:sz w:val="18"/>
          <w:szCs w:val="18"/>
        </w:rPr>
        <w:t xml:space="preserve"> inkârcı akım aşağıdakilerden hangisidir?</w:t>
      </w:r>
    </w:p>
    <w:p w14:paraId="74493BFB" w14:textId="517FEFA3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A)Ateizm</w:t>
      </w:r>
      <w:r w:rsidRPr="003B36FA">
        <w:rPr>
          <w:sz w:val="18"/>
          <w:szCs w:val="18"/>
        </w:rPr>
        <w:tab/>
      </w:r>
      <w:r w:rsidR="003B36FA" w:rsidRPr="003B36FA">
        <w:rPr>
          <w:sz w:val="18"/>
          <w:szCs w:val="18"/>
        </w:rPr>
        <w:t xml:space="preserve">                         </w:t>
      </w:r>
      <w:r w:rsidRPr="003B36FA">
        <w:rPr>
          <w:sz w:val="18"/>
          <w:szCs w:val="18"/>
        </w:rPr>
        <w:t>B)Deizm</w:t>
      </w:r>
      <w:r w:rsidRPr="003B36FA">
        <w:rPr>
          <w:sz w:val="18"/>
          <w:szCs w:val="18"/>
        </w:rPr>
        <w:tab/>
        <w:t>C)Politeizm</w:t>
      </w:r>
    </w:p>
    <w:p w14:paraId="63BE1991" w14:textId="00637752" w:rsidR="00A567A2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D)</w:t>
      </w:r>
      <w:proofErr w:type="spellStart"/>
      <w:r w:rsidRPr="003B36FA">
        <w:rPr>
          <w:sz w:val="18"/>
          <w:szCs w:val="18"/>
        </w:rPr>
        <w:t>Sekülerizm</w:t>
      </w:r>
      <w:proofErr w:type="spellEnd"/>
      <w:r w:rsidRPr="003B36FA">
        <w:rPr>
          <w:sz w:val="18"/>
          <w:szCs w:val="18"/>
        </w:rPr>
        <w:tab/>
      </w:r>
      <w:r w:rsidR="003B36FA" w:rsidRPr="003B36FA">
        <w:rPr>
          <w:sz w:val="18"/>
          <w:szCs w:val="18"/>
        </w:rPr>
        <w:t xml:space="preserve">      E)Satanizm</w:t>
      </w:r>
    </w:p>
    <w:p w14:paraId="51798631" w14:textId="77777777" w:rsidR="003B36FA" w:rsidRPr="003B36FA" w:rsidRDefault="003B36FA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</w:p>
    <w:p w14:paraId="0EE7CAB6" w14:textId="77777777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>15. “Tanrı’nın varlığını ve O’nun âlemin ilk sebebi o</w:t>
      </w:r>
      <w:r w:rsidRPr="003B36FA">
        <w:rPr>
          <w:rStyle w:val="Gl"/>
          <w:sz w:val="18"/>
          <w:szCs w:val="18"/>
        </w:rPr>
        <w:t>l</w:t>
      </w:r>
      <w:r w:rsidRPr="003B36FA">
        <w:rPr>
          <w:rStyle w:val="Gl"/>
          <w:sz w:val="18"/>
          <w:szCs w:val="18"/>
        </w:rPr>
        <w:t>duğunu kabul etmekle beraber, Tanrının âlemin işleyişine müdah</w:t>
      </w:r>
      <w:r w:rsidRPr="003B36FA">
        <w:rPr>
          <w:rStyle w:val="Gl"/>
          <w:sz w:val="18"/>
          <w:szCs w:val="18"/>
        </w:rPr>
        <w:t>a</w:t>
      </w:r>
      <w:r w:rsidRPr="003B36FA">
        <w:rPr>
          <w:rStyle w:val="Gl"/>
          <w:sz w:val="18"/>
          <w:szCs w:val="18"/>
        </w:rPr>
        <w:t>le etmediğini kabul eden felsefi ekol’’ aşağıdakilerden ha</w:t>
      </w:r>
      <w:r w:rsidRPr="003B36FA">
        <w:rPr>
          <w:rStyle w:val="Gl"/>
          <w:sz w:val="18"/>
          <w:szCs w:val="18"/>
        </w:rPr>
        <w:t>n</w:t>
      </w:r>
      <w:r w:rsidRPr="003B36FA">
        <w:rPr>
          <w:rStyle w:val="Gl"/>
          <w:sz w:val="18"/>
          <w:szCs w:val="18"/>
        </w:rPr>
        <w:t>gisidir?</w:t>
      </w:r>
    </w:p>
    <w:p w14:paraId="6D586555" w14:textId="77777777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Politeizm </w:t>
      </w:r>
      <w:r w:rsidRPr="003B36FA">
        <w:rPr>
          <w:sz w:val="18"/>
          <w:szCs w:val="18"/>
        </w:rPr>
        <w:tab/>
      </w:r>
      <w:r w:rsidRPr="003B36FA">
        <w:rPr>
          <w:sz w:val="18"/>
          <w:szCs w:val="18"/>
        </w:rPr>
        <w:tab/>
        <w:t xml:space="preserve">B) Mistisizm </w:t>
      </w:r>
      <w:r w:rsidRPr="003B36FA">
        <w:rPr>
          <w:sz w:val="18"/>
          <w:szCs w:val="18"/>
        </w:rPr>
        <w:tab/>
        <w:t xml:space="preserve">C) Deizm </w:t>
      </w:r>
    </w:p>
    <w:p w14:paraId="73345713" w14:textId="77777777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D) </w:t>
      </w:r>
      <w:proofErr w:type="spellStart"/>
      <w:r w:rsidRPr="003B36FA">
        <w:rPr>
          <w:sz w:val="18"/>
          <w:szCs w:val="18"/>
        </w:rPr>
        <w:t>Pozitiviz</w:t>
      </w:r>
      <w:proofErr w:type="spellEnd"/>
      <w:r w:rsidRPr="003B36FA">
        <w:rPr>
          <w:sz w:val="18"/>
          <w:szCs w:val="18"/>
        </w:rPr>
        <w:t xml:space="preserve"> </w:t>
      </w:r>
      <w:r w:rsidRPr="003B36FA">
        <w:rPr>
          <w:sz w:val="18"/>
          <w:szCs w:val="18"/>
        </w:rPr>
        <w:tab/>
      </w:r>
      <w:r w:rsidRPr="003B36FA">
        <w:rPr>
          <w:sz w:val="18"/>
          <w:szCs w:val="18"/>
        </w:rPr>
        <w:tab/>
        <w:t>E)</w:t>
      </w:r>
      <w:proofErr w:type="spellStart"/>
      <w:r w:rsidRPr="003B36FA">
        <w:rPr>
          <w:sz w:val="18"/>
          <w:szCs w:val="18"/>
        </w:rPr>
        <w:t>Ağnostisizm</w:t>
      </w:r>
      <w:proofErr w:type="spellEnd"/>
      <w:r w:rsidRPr="003B36FA">
        <w:rPr>
          <w:sz w:val="18"/>
          <w:szCs w:val="18"/>
        </w:rPr>
        <w:tab/>
      </w:r>
    </w:p>
    <w:p w14:paraId="39FD7501" w14:textId="77777777" w:rsidR="00A567A2" w:rsidRPr="003B36FA" w:rsidRDefault="00A567A2" w:rsidP="00A567A2">
      <w:pPr>
        <w:rPr>
          <w:rFonts w:cstheme="minorHAnsi"/>
          <w:sz w:val="18"/>
          <w:szCs w:val="18"/>
        </w:rPr>
      </w:pPr>
    </w:p>
    <w:p w14:paraId="6F270738" w14:textId="77777777" w:rsidR="003B36FA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b/>
          <w:sz w:val="18"/>
          <w:szCs w:val="18"/>
        </w:rPr>
        <w:t>16.</w:t>
      </w:r>
      <w:r w:rsidRPr="003B36FA">
        <w:rPr>
          <w:sz w:val="18"/>
          <w:szCs w:val="18"/>
        </w:rPr>
        <w:t xml:space="preserve"> “Sonunda, onlardan birine ölüm geldiği zaman, der ki: ‘Rabbim beni geri çevir ki geride bıraktığım dünyada </w:t>
      </w:r>
      <w:proofErr w:type="spellStart"/>
      <w:r w:rsidRPr="003B36FA">
        <w:rPr>
          <w:sz w:val="18"/>
          <w:szCs w:val="18"/>
        </w:rPr>
        <w:t>sâlih</w:t>
      </w:r>
      <w:proofErr w:type="spellEnd"/>
      <w:r w:rsidRPr="003B36FA">
        <w:rPr>
          <w:sz w:val="18"/>
          <w:szCs w:val="18"/>
        </w:rPr>
        <w:t xml:space="preserve"> amellerde bulunayım.’ Asla gerçekten bu yalnızca bir sözdür bunu da kendisi söylemektedir. Onların önlerinde, diriltilip kaldırılacakları güne kadar bir engel vardır.”</w:t>
      </w:r>
      <w:r w:rsidR="003B36FA" w:rsidRPr="003B36FA">
        <w:rPr>
          <w:sz w:val="18"/>
          <w:szCs w:val="18"/>
        </w:rPr>
        <w:t xml:space="preserve"> </w:t>
      </w:r>
      <w:r w:rsidRPr="003B36FA">
        <w:rPr>
          <w:sz w:val="18"/>
          <w:szCs w:val="18"/>
        </w:rPr>
        <w:t>(</w:t>
      </w:r>
      <w:proofErr w:type="spellStart"/>
      <w:r w:rsidRPr="003B36FA">
        <w:rPr>
          <w:sz w:val="18"/>
          <w:szCs w:val="18"/>
        </w:rPr>
        <w:t>Mü’minûn</w:t>
      </w:r>
      <w:proofErr w:type="spellEnd"/>
      <w:r w:rsidRPr="003B36FA">
        <w:rPr>
          <w:sz w:val="18"/>
          <w:szCs w:val="18"/>
        </w:rPr>
        <w:t xml:space="preserve"> s</w:t>
      </w:r>
      <w:r w:rsidRPr="003B36FA">
        <w:rPr>
          <w:sz w:val="18"/>
          <w:szCs w:val="18"/>
        </w:rPr>
        <w:t>u</w:t>
      </w:r>
      <w:r w:rsidRPr="003B36FA">
        <w:rPr>
          <w:sz w:val="18"/>
          <w:szCs w:val="18"/>
        </w:rPr>
        <w:t>resi, 99-100. ayetler)</w:t>
      </w:r>
      <w:r w:rsidRPr="003B36FA">
        <w:rPr>
          <w:sz w:val="18"/>
          <w:szCs w:val="18"/>
        </w:rPr>
        <w:t xml:space="preserve"> </w:t>
      </w:r>
    </w:p>
    <w:p w14:paraId="4F017BA2" w14:textId="474CDA0B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>Bu ayetler aşağıdaki inanç şekillerinden hangisinin yanlışl</w:t>
      </w:r>
      <w:r w:rsidRPr="003B36FA">
        <w:rPr>
          <w:rStyle w:val="Gl"/>
          <w:sz w:val="18"/>
          <w:szCs w:val="18"/>
        </w:rPr>
        <w:t>ı</w:t>
      </w:r>
      <w:r w:rsidRPr="003B36FA">
        <w:rPr>
          <w:rStyle w:val="Gl"/>
          <w:sz w:val="18"/>
          <w:szCs w:val="18"/>
        </w:rPr>
        <w:t>ğını vurgulamaktadır?</w:t>
      </w:r>
    </w:p>
    <w:p w14:paraId="06F0C475" w14:textId="77777777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 xml:space="preserve">A) Satanizm </w:t>
      </w:r>
      <w:r w:rsidRPr="003B36FA">
        <w:rPr>
          <w:sz w:val="18"/>
          <w:szCs w:val="18"/>
        </w:rPr>
        <w:tab/>
      </w:r>
      <w:r w:rsidRPr="003B36FA">
        <w:rPr>
          <w:sz w:val="18"/>
          <w:szCs w:val="18"/>
        </w:rPr>
        <w:tab/>
        <w:t>B) Deizm</w:t>
      </w:r>
      <w:r w:rsidRPr="003B36FA">
        <w:rPr>
          <w:sz w:val="18"/>
          <w:szCs w:val="18"/>
        </w:rPr>
        <w:tab/>
        <w:t xml:space="preserve">C) Ateizm </w:t>
      </w:r>
    </w:p>
    <w:p w14:paraId="5DAD5E5F" w14:textId="77777777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D) Reenkarnasyon</w:t>
      </w:r>
      <w:r w:rsidRPr="003B36FA">
        <w:rPr>
          <w:sz w:val="18"/>
          <w:szCs w:val="18"/>
        </w:rPr>
        <w:tab/>
        <w:t xml:space="preserve">E) </w:t>
      </w:r>
      <w:proofErr w:type="spellStart"/>
      <w:r w:rsidRPr="003B36FA">
        <w:rPr>
          <w:sz w:val="18"/>
          <w:szCs w:val="18"/>
        </w:rPr>
        <w:t>Sekülerizm</w:t>
      </w:r>
      <w:proofErr w:type="spellEnd"/>
    </w:p>
    <w:p w14:paraId="5F0A403F" w14:textId="77777777" w:rsidR="00A567A2" w:rsidRPr="00A567A2" w:rsidRDefault="00A567A2" w:rsidP="00A567A2">
      <w:pPr>
        <w:rPr>
          <w:rFonts w:cstheme="minorHAnsi"/>
          <w:sz w:val="24"/>
          <w:szCs w:val="24"/>
        </w:rPr>
      </w:pPr>
    </w:p>
    <w:p w14:paraId="274F93A5" w14:textId="77777777" w:rsidR="00A567A2" w:rsidRPr="003B36FA" w:rsidRDefault="00A567A2" w:rsidP="00A567A2">
      <w:pPr>
        <w:rPr>
          <w:rStyle w:val="Gl"/>
          <w:sz w:val="18"/>
          <w:szCs w:val="18"/>
        </w:rPr>
      </w:pPr>
      <w:r w:rsidRPr="003B36FA">
        <w:rPr>
          <w:rStyle w:val="Gl"/>
          <w:sz w:val="18"/>
          <w:szCs w:val="18"/>
        </w:rPr>
        <w:t xml:space="preserve">17. Aşağıdakilerden hangisi </w:t>
      </w:r>
      <w:proofErr w:type="spellStart"/>
      <w:r w:rsidRPr="003B36FA">
        <w:rPr>
          <w:rStyle w:val="Gl"/>
          <w:sz w:val="18"/>
          <w:szCs w:val="18"/>
        </w:rPr>
        <w:t>Maturidiliğe</w:t>
      </w:r>
      <w:proofErr w:type="spellEnd"/>
      <w:r w:rsidRPr="003B36FA">
        <w:rPr>
          <w:rStyle w:val="Gl"/>
          <w:sz w:val="18"/>
          <w:szCs w:val="18"/>
        </w:rPr>
        <w:t xml:space="preserve"> ait bir düşünce ol</w:t>
      </w:r>
      <w:r w:rsidRPr="003B36FA">
        <w:rPr>
          <w:rStyle w:val="Gl"/>
          <w:sz w:val="18"/>
          <w:szCs w:val="18"/>
        </w:rPr>
        <w:t>a</w:t>
      </w:r>
      <w:r w:rsidRPr="003B36FA">
        <w:rPr>
          <w:rStyle w:val="Gl"/>
          <w:sz w:val="18"/>
          <w:szCs w:val="18"/>
        </w:rPr>
        <w:t>maz?</w:t>
      </w:r>
    </w:p>
    <w:p w14:paraId="12066757" w14:textId="77777777" w:rsidR="003B36FA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a) İnsanın akıl yoluyla Allah’ın varlığına ulaşması</w:t>
      </w:r>
      <w:r w:rsidR="003B36FA" w:rsidRPr="003B36FA">
        <w:rPr>
          <w:sz w:val="18"/>
          <w:szCs w:val="18"/>
        </w:rPr>
        <w:t xml:space="preserve"> </w:t>
      </w:r>
      <w:r w:rsidRPr="003B36FA">
        <w:rPr>
          <w:sz w:val="18"/>
          <w:szCs w:val="18"/>
        </w:rPr>
        <w:t>mümkün değildir.</w:t>
      </w:r>
      <w:r w:rsidR="003B36FA" w:rsidRPr="003B36FA">
        <w:rPr>
          <w:sz w:val="18"/>
          <w:szCs w:val="18"/>
        </w:rPr>
        <w:t xml:space="preserve"> </w:t>
      </w:r>
    </w:p>
    <w:p w14:paraId="56E3895C" w14:textId="68DAFE7F" w:rsidR="00A567A2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b) İnsanın fiillerini Allah yar</w:t>
      </w:r>
      <w:r w:rsidRPr="003B36FA">
        <w:rPr>
          <w:sz w:val="18"/>
          <w:szCs w:val="18"/>
        </w:rPr>
        <w:t>a</w:t>
      </w:r>
      <w:r w:rsidRPr="003B36FA">
        <w:rPr>
          <w:sz w:val="18"/>
          <w:szCs w:val="18"/>
        </w:rPr>
        <w:t xml:space="preserve">tır, insan </w:t>
      </w:r>
      <w:proofErr w:type="spellStart"/>
      <w:r w:rsidRPr="003B36FA">
        <w:rPr>
          <w:sz w:val="18"/>
          <w:szCs w:val="18"/>
        </w:rPr>
        <w:t>kesb</w:t>
      </w:r>
      <w:proofErr w:type="spellEnd"/>
      <w:r w:rsidRPr="003B36FA">
        <w:rPr>
          <w:sz w:val="18"/>
          <w:szCs w:val="18"/>
        </w:rPr>
        <w:t xml:space="preserve"> eder.                                                                                                                                                c) Büyük günah işleyen kimse günahı helal say</w:t>
      </w:r>
      <w:r w:rsidR="003B36FA" w:rsidRPr="003B36FA">
        <w:rPr>
          <w:sz w:val="18"/>
          <w:szCs w:val="18"/>
        </w:rPr>
        <w:t>madıkça di</w:t>
      </w:r>
      <w:r w:rsidR="003B36FA" w:rsidRPr="003B36FA">
        <w:rPr>
          <w:sz w:val="18"/>
          <w:szCs w:val="18"/>
        </w:rPr>
        <w:t>n</w:t>
      </w:r>
      <w:r w:rsidR="003B36FA" w:rsidRPr="003B36FA">
        <w:rPr>
          <w:sz w:val="18"/>
          <w:szCs w:val="18"/>
        </w:rPr>
        <w:t xml:space="preserve">den </w:t>
      </w:r>
      <w:r w:rsidRPr="003B36FA">
        <w:rPr>
          <w:sz w:val="18"/>
          <w:szCs w:val="18"/>
        </w:rPr>
        <w:t xml:space="preserve">çıkmaz.                                                                                                                                                                                   d) İman, dil ile ikrar, kalp ile </w:t>
      </w:r>
      <w:proofErr w:type="spellStart"/>
      <w:r w:rsidRPr="003B36FA">
        <w:rPr>
          <w:sz w:val="18"/>
          <w:szCs w:val="18"/>
        </w:rPr>
        <w:t>tasdik’ten</w:t>
      </w:r>
      <w:proofErr w:type="spellEnd"/>
      <w:r w:rsidRPr="003B36FA">
        <w:rPr>
          <w:sz w:val="18"/>
          <w:szCs w:val="18"/>
        </w:rPr>
        <w:t xml:space="preserve"> ibarettir.</w:t>
      </w:r>
    </w:p>
    <w:p w14:paraId="60BA2AE3" w14:textId="72198375" w:rsidR="00C150A7" w:rsidRPr="003B36FA" w:rsidRDefault="00A567A2" w:rsidP="003B36FA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3B36FA">
        <w:rPr>
          <w:sz w:val="18"/>
          <w:szCs w:val="18"/>
        </w:rPr>
        <w:t>e) Amel imandan bir cüz değildir. Allah Kur’an’da bu ikisini ayrı kullanmıştır</w:t>
      </w: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347200A4" w:rsidR="00151DA8" w:rsidRDefault="003B36FA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148F579E">
            <wp:simplePos x="0" y="0"/>
            <wp:positionH relativeFrom="page">
              <wp:align>left</wp:align>
            </wp:positionH>
            <wp:positionV relativeFrom="paragraph">
              <wp:posOffset>416988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30312" w14:textId="31A8D14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43BB62D" w:rsidR="00E709B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66402BE3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34B4D4A1" w:rsidR="00D650E9" w:rsidRPr="001B0C3D" w:rsidRDefault="00AA1D42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KELAM</w:t>
                            </w:r>
                          </w:p>
                          <w:p w14:paraId="21E6016E" w14:textId="13F956F7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AA1D42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EETGQt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34B4D4A1" w:rsidR="00D650E9" w:rsidRPr="001B0C3D" w:rsidRDefault="00AA1D42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KELAM</w:t>
                      </w:r>
                    </w:p>
                    <w:p w14:paraId="21E6016E" w14:textId="13F956F7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AA1D42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0DE6B94C" w:rsidR="00096985" w:rsidRDefault="009A042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C5E6066">
                <wp:simplePos x="0" y="0"/>
                <wp:positionH relativeFrom="column">
                  <wp:posOffset>805122</wp:posOffset>
                </wp:positionH>
                <wp:positionV relativeFrom="paragraph">
                  <wp:posOffset>198483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00EA12" id="_x0000_s1028" type="#_x0000_t202" href="https://www.dindersi.com/icerik/din-kulturu-ve-ahlak-bilgisi-c93" style="position:absolute;margin-left:63.4pt;margin-top:15.65pt;width:392.8pt;height:22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MaT&#10;tyFBAgAAcgQAAA4AAAAAAAAAAAAAAAAALgIAAGRycy9lMm9Eb2MueG1sUEsBAi0AFAAGAAgAAAAh&#10;AJX7go3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bookmarkStart w:id="2" w:name="_GoBack"/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4EC378BE" w:rsidR="000577F7" w:rsidRPr="001B0C3D" w:rsidRDefault="00AA1D42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KELAM</w:t>
                            </w:r>
                          </w:p>
                          <w:p w14:paraId="24FB4FF6" w14:textId="4325CAB4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AA1D42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" stroked="f">
                <v:textbox style="layout-flow:vertical;mso-layout-flow-alt:bottom-to-top">
                  <w:txbxContent>
                    <w:p w14:paraId="5D6C7618" w14:textId="4EC378BE" w:rsidR="000577F7" w:rsidRPr="001B0C3D" w:rsidRDefault="00AA1D42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KELAM</w:t>
                      </w:r>
                    </w:p>
                    <w:p w14:paraId="24FB4FF6" w14:textId="4325CAB4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AA1D42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D34DA2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kelam/12sinif-ihl-kelam-2-donem-2-yazili-b773c119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5A305" w14:textId="77777777" w:rsidR="004A5769" w:rsidRDefault="004A5769" w:rsidP="00ED544D">
      <w:pPr>
        <w:spacing w:after="0" w:line="240" w:lineRule="auto"/>
      </w:pPr>
      <w:r>
        <w:separator/>
      </w:r>
    </w:p>
  </w:endnote>
  <w:endnote w:type="continuationSeparator" w:id="0">
    <w:p w14:paraId="3BE5CDD1" w14:textId="77777777" w:rsidR="004A5769" w:rsidRDefault="004A576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2" w:name="_Hlk124933023"/>
  <w:bookmarkStart w:id="3" w:name="_Hlk124933024"/>
  <w:bookmarkStart w:id="4" w:name="_Hlk124933025"/>
  <w:bookmarkStart w:id="5" w:name="_Hlk124933026"/>
  <w:bookmarkStart w:id="6" w:name="_Hlk124933769"/>
  <w:bookmarkStart w:id="7" w:name="_Hlk124933770"/>
  <w:bookmarkStart w:id="8" w:name="_Hlk124933789"/>
  <w:bookmarkStart w:id="9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04922" w14:textId="1FF824B5" w:rsidR="003B36FA" w:rsidRDefault="003B36F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2A187B" wp14:editId="16F9D96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0B3CCA" w14:textId="77777777" w:rsidR="003B36FA" w:rsidRPr="001016DC" w:rsidRDefault="003B36FA" w:rsidP="003B36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7A0B3CCA" w14:textId="77777777" w:rsidR="003B36FA" w:rsidRPr="001016DC" w:rsidRDefault="003B36FA" w:rsidP="003B36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A1669DD" wp14:editId="18E7F92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64E6460" wp14:editId="586D7F7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B8D1A" w14:textId="77777777" w:rsidR="004A5769" w:rsidRDefault="004A5769" w:rsidP="00ED544D">
      <w:pPr>
        <w:spacing w:after="0" w:line="240" w:lineRule="auto"/>
      </w:pPr>
      <w:r>
        <w:separator/>
      </w:r>
    </w:p>
  </w:footnote>
  <w:footnote w:type="continuationSeparator" w:id="0">
    <w:p w14:paraId="6DD723B4" w14:textId="77777777" w:rsidR="004A5769" w:rsidRDefault="004A576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4699295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1" w:name="_Hlk121295565"/>
    <w:r>
      <w:tab/>
    </w:r>
    <w:r>
      <w:tab/>
    </w:r>
    <w:r w:rsidR="00AA1D42">
      <w:t xml:space="preserve">                                       KELAM</w:t>
    </w:r>
  </w:p>
  <w:p w14:paraId="267D6F43" w14:textId="4879BD7A" w:rsidR="00C150A7" w:rsidRDefault="00F925CF" w:rsidP="00C150A7">
    <w:pPr>
      <w:pStyle w:val="stbilgi"/>
      <w:jc w:val="center"/>
    </w:pPr>
    <w:r>
      <w:t>1</w:t>
    </w:r>
    <w:r w:rsidR="00351DCD">
      <w:t>2</w:t>
    </w:r>
    <w:r w:rsidR="00AA1D42">
      <w:t>. Sınıf 2.Dönem 2</w:t>
    </w:r>
    <w:r w:rsidR="00C150A7">
      <w:t>. Yazılı / Sınav Soruları</w:t>
    </w:r>
  </w:p>
  <w:bookmarkEnd w:id="1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0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0C8DD" w:rsidR="00056A35" w:rsidRDefault="00654E8D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KELAM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42A5B68E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654E8D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0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B36FA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A5769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54E8D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567A2"/>
    <w:rsid w:val="00A754CD"/>
    <w:rsid w:val="00A80AE1"/>
    <w:rsid w:val="00A83480"/>
    <w:rsid w:val="00A92366"/>
    <w:rsid w:val="00AA1D42"/>
    <w:rsid w:val="00AC0769"/>
    <w:rsid w:val="00AD3F1A"/>
    <w:rsid w:val="00B012B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57548"/>
    <w:rsid w:val="00F610C8"/>
    <w:rsid w:val="00F630C1"/>
    <w:rsid w:val="00F82205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A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654E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A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654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kelam/12sinif-ihl-kelam-2-donem-2-yazili-b773c119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DD219-47F5-447A-AF8E-77C1036B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2023-05-31T09:35:00Z</dcterms:created>
  <dcterms:modified xsi:type="dcterms:W3CDTF">2023-05-31T09:35:00Z</dcterms:modified>
</cp:coreProperties>
</file>