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pPr w:leftFromText="141" w:rightFromText="141" w:vertAnchor="page" w:horzAnchor="margin" w:tblpXSpec="center" w:tblpY="226"/>
        <w:tblW w:w="105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35"/>
        <w:gridCol w:w="2130"/>
        <w:gridCol w:w="5148"/>
        <w:gridCol w:w="2372"/>
      </w:tblGrid>
      <w:tr w:rsidR="007F6CBD" w14:paraId="02FB9999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500069A8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3AE23790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137A55E6" w14:textId="77777777" w:rsidR="007F6CBD" w:rsidRDefault="007F6CBD" w:rsidP="00990433">
            <w:pPr>
              <w:pStyle w:val="AIKMETN"/>
              <w:spacing w:after="0"/>
              <w:ind w:left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573E1013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</w:tr>
      <w:tr w:rsidR="007F6CBD" w14:paraId="61D9781D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09403D41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007AA2B6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7BC0DE25" w14:textId="77777777" w:rsidR="007F6CBD" w:rsidRDefault="007F6CBD" w:rsidP="00990433">
            <w:pPr>
              <w:pStyle w:val="AIKMETN"/>
              <w:spacing w:after="0"/>
              <w:ind w:left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311731AD" w14:textId="77777777" w:rsidR="007F6CBD" w:rsidRDefault="007F6CBD" w:rsidP="00990433">
            <w:pPr>
              <w:pStyle w:val="AIKMETN"/>
              <w:spacing w:after="0"/>
              <w:ind w:left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7F6CBD" w14:paraId="29252B44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6EE1C833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66CA3A4C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772B537E" w14:textId="30071754" w:rsidR="007F6CBD" w:rsidRDefault="001658B8" w:rsidP="00990433">
            <w:pPr>
              <w:pStyle w:val="AIKMETN"/>
              <w:spacing w:after="0"/>
              <w:ind w:left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AKAİD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542EF977" w14:textId="77777777" w:rsidR="007F6CBD" w:rsidRDefault="007F6CBD" w:rsidP="00990433">
            <w:pPr>
              <w:pStyle w:val="AIKMETN"/>
              <w:spacing w:after="0"/>
              <w:ind w:left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F6CBD" w14:paraId="77D0A8C2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11F98BCC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2D74DE83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7789136A" w14:textId="62C22F75" w:rsidR="007F6CBD" w:rsidRDefault="007F6CBD" w:rsidP="00990433">
            <w:pPr>
              <w:pStyle w:val="AIKMETN"/>
              <w:spacing w:after="0"/>
              <w:ind w:left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1658B8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60BAC2D1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</w:tr>
      <w:bookmarkEnd w:id="0"/>
    </w:tbl>
    <w:p w14:paraId="08C230B5" w14:textId="77777777" w:rsidR="00865136" w:rsidRDefault="00865136" w:rsidP="00865136">
      <w:pPr>
        <w:pStyle w:val="SORUNOLUAIK"/>
        <w:numPr>
          <w:ilvl w:val="0"/>
          <w:numId w:val="0"/>
        </w:numPr>
        <w:ind w:left="284"/>
        <w:rPr>
          <w:sz w:val="17"/>
          <w:szCs w:val="17"/>
        </w:rPr>
      </w:pPr>
    </w:p>
    <w:p w14:paraId="25521F47" w14:textId="77777777" w:rsidR="000655CF" w:rsidRPr="001658B8" w:rsidRDefault="000655CF" w:rsidP="00865136">
      <w:pPr>
        <w:pStyle w:val="SORUNOLUAIK"/>
      </w:pPr>
      <w:r w:rsidRPr="001658B8">
        <w:t xml:space="preserve">“Nihayet onlardan her birine ölüm gelip çattığında;” Rabbim! </w:t>
      </w:r>
      <w:proofErr w:type="gramStart"/>
      <w:r w:rsidRPr="001658B8">
        <w:t>der</w:t>
      </w:r>
      <w:proofErr w:type="gramEnd"/>
      <w:r w:rsidRPr="001658B8">
        <w:t>, beni geri gönder, ta ki boşa geçirdiğim dünyada iyi iş yapayım” Hayır asla bu onun ağzından çıkan boş bir laftan ib</w:t>
      </w:r>
      <w:r w:rsidRPr="001658B8">
        <w:t>a</w:t>
      </w:r>
      <w:r w:rsidRPr="001658B8">
        <w:t>rettir”</w:t>
      </w:r>
    </w:p>
    <w:p w14:paraId="5A86A223" w14:textId="33288F8D" w:rsidR="000655CF" w:rsidRPr="001658B8" w:rsidRDefault="000655CF" w:rsidP="000655CF">
      <w:pPr>
        <w:pStyle w:val="SORUNOLUAIK"/>
        <w:numPr>
          <w:ilvl w:val="0"/>
          <w:numId w:val="0"/>
        </w:numPr>
        <w:rPr>
          <w:rStyle w:val="Gl"/>
        </w:rPr>
      </w:pPr>
      <w:r w:rsidRPr="001658B8">
        <w:rPr>
          <w:rStyle w:val="Gl"/>
        </w:rPr>
        <w:t>Bu ayetlerde aşağıdaki inanç esaslarından hangisi vurg</w:t>
      </w:r>
      <w:r w:rsidRPr="001658B8">
        <w:rPr>
          <w:rStyle w:val="Gl"/>
        </w:rPr>
        <w:t>u</w:t>
      </w:r>
      <w:r w:rsidRPr="001658B8">
        <w:rPr>
          <w:rStyle w:val="Gl"/>
        </w:rPr>
        <w:t>lanmakt</w:t>
      </w:r>
      <w:r w:rsidRPr="001658B8">
        <w:rPr>
          <w:rStyle w:val="Gl"/>
        </w:rPr>
        <w:t>a</w:t>
      </w:r>
      <w:r w:rsidRPr="001658B8">
        <w:rPr>
          <w:rStyle w:val="Gl"/>
        </w:rPr>
        <w:t xml:space="preserve">dır? </w:t>
      </w:r>
    </w:p>
    <w:p w14:paraId="3617EBD1" w14:textId="66709112" w:rsidR="000655CF" w:rsidRPr="001658B8" w:rsidRDefault="000655CF" w:rsidP="000655CF">
      <w:pPr>
        <w:pStyle w:val="SORUNOLUAIK"/>
        <w:numPr>
          <w:ilvl w:val="0"/>
          <w:numId w:val="0"/>
        </w:numPr>
        <w:ind w:left="284"/>
      </w:pPr>
      <w:r w:rsidRPr="001658B8">
        <w:t>a)Allah İnancı</w:t>
      </w:r>
      <w:r w:rsidRPr="001658B8">
        <w:tab/>
        <w:t xml:space="preserve">       </w:t>
      </w:r>
      <w:r w:rsidRPr="001658B8">
        <w:t xml:space="preserve">       </w:t>
      </w:r>
      <w:r w:rsidRPr="001658B8">
        <w:t>b) Peygamber İnancı</w:t>
      </w:r>
      <w:r w:rsidRPr="001658B8">
        <w:tab/>
        <w:t xml:space="preserve">         </w:t>
      </w:r>
    </w:p>
    <w:p w14:paraId="4404971B" w14:textId="5EB4C0B4" w:rsidR="000655CF" w:rsidRPr="001658B8" w:rsidRDefault="000655CF" w:rsidP="000655CF">
      <w:pPr>
        <w:pStyle w:val="SORUNOLUAIK"/>
        <w:numPr>
          <w:ilvl w:val="0"/>
          <w:numId w:val="0"/>
        </w:numPr>
        <w:ind w:left="284"/>
      </w:pPr>
      <w:r w:rsidRPr="001658B8">
        <w:t xml:space="preserve">c) Kitap İnancı            </w:t>
      </w:r>
      <w:r w:rsidR="001658B8">
        <w:t xml:space="preserve">  </w:t>
      </w:r>
      <w:r w:rsidRPr="001658B8">
        <w:t>d) Ahiret İnancı</w:t>
      </w:r>
      <w:r w:rsidRPr="001658B8">
        <w:tab/>
      </w:r>
    </w:p>
    <w:p w14:paraId="4ABF2131" w14:textId="4DCE2A94" w:rsidR="001658B8" w:rsidRDefault="000655CF" w:rsidP="001658B8">
      <w:pPr>
        <w:pStyle w:val="SORUNOLUAIK"/>
        <w:numPr>
          <w:ilvl w:val="0"/>
          <w:numId w:val="0"/>
        </w:numPr>
        <w:ind w:left="284"/>
      </w:pPr>
      <w:r w:rsidRPr="001658B8">
        <w:t>e) Kader İna</w:t>
      </w:r>
      <w:r w:rsidRPr="001658B8">
        <w:t>n</w:t>
      </w:r>
      <w:r w:rsidRPr="001658B8">
        <w:t>cı</w:t>
      </w:r>
    </w:p>
    <w:p w14:paraId="3BB49440" w14:textId="77777777" w:rsidR="001658B8" w:rsidRPr="001658B8" w:rsidRDefault="001658B8" w:rsidP="00865136">
      <w:pPr>
        <w:pStyle w:val="SORUNOLUAIK"/>
        <w:numPr>
          <w:ilvl w:val="0"/>
          <w:numId w:val="0"/>
        </w:numPr>
        <w:ind w:left="284"/>
      </w:pPr>
    </w:p>
    <w:p w14:paraId="00800C64" w14:textId="42A2682F" w:rsidR="000655CF" w:rsidRPr="001658B8" w:rsidRDefault="000655CF" w:rsidP="000655CF">
      <w:pPr>
        <w:pStyle w:val="SORUNOLUAIK"/>
        <w:rPr>
          <w:rStyle w:val="Gl"/>
        </w:rPr>
      </w:pPr>
      <w:r w:rsidRPr="001658B8">
        <w:rPr>
          <w:rStyle w:val="Gl"/>
        </w:rPr>
        <w:t xml:space="preserve">Aşağıdakilerden Hangisi peygamberlerin gönderiliş amacı olamaz? </w:t>
      </w:r>
    </w:p>
    <w:p w14:paraId="4B681997" w14:textId="77777777" w:rsidR="000655CF" w:rsidRPr="001658B8" w:rsidRDefault="000655CF" w:rsidP="000655CF">
      <w:pPr>
        <w:pStyle w:val="SORUNOLUAIK"/>
        <w:numPr>
          <w:ilvl w:val="0"/>
          <w:numId w:val="0"/>
        </w:numPr>
        <w:ind w:left="284"/>
      </w:pPr>
      <w:r w:rsidRPr="001658B8">
        <w:t>a) İnsanları Allah’ın dinine davet etmek</w:t>
      </w:r>
      <w:r w:rsidRPr="001658B8">
        <w:tab/>
      </w:r>
    </w:p>
    <w:p w14:paraId="73AA97B6" w14:textId="77777777" w:rsidR="000655CF" w:rsidRPr="001658B8" w:rsidRDefault="000655CF" w:rsidP="000655CF">
      <w:pPr>
        <w:pStyle w:val="SORUNOLUAIK"/>
        <w:numPr>
          <w:ilvl w:val="0"/>
          <w:numId w:val="0"/>
        </w:numPr>
        <w:ind w:left="284"/>
      </w:pPr>
      <w:r w:rsidRPr="001658B8">
        <w:t>b) İnsanlara Allah’a nasıl ibadet edeceklerini öğretmek</w:t>
      </w:r>
    </w:p>
    <w:p w14:paraId="728B0EF6" w14:textId="77777777" w:rsidR="000655CF" w:rsidRPr="001658B8" w:rsidRDefault="000655CF" w:rsidP="000655CF">
      <w:pPr>
        <w:pStyle w:val="SORUNOLUAIK"/>
        <w:numPr>
          <w:ilvl w:val="0"/>
          <w:numId w:val="0"/>
        </w:numPr>
        <w:ind w:left="284"/>
      </w:pPr>
      <w:r w:rsidRPr="001658B8">
        <w:t>c) İnsanlara kendisini kutsatmak ve sürekli adını anı</w:t>
      </w:r>
      <w:r w:rsidRPr="001658B8">
        <w:t>m</w:t>
      </w:r>
      <w:r w:rsidRPr="001658B8">
        <w:t>satmak</w:t>
      </w:r>
    </w:p>
    <w:p w14:paraId="5BC9D84B" w14:textId="77777777" w:rsidR="000655CF" w:rsidRPr="001658B8" w:rsidRDefault="000655CF" w:rsidP="000655CF">
      <w:pPr>
        <w:pStyle w:val="SORUNOLUAIK"/>
        <w:numPr>
          <w:ilvl w:val="0"/>
          <w:numId w:val="0"/>
        </w:numPr>
        <w:ind w:left="284"/>
      </w:pPr>
      <w:r w:rsidRPr="001658B8">
        <w:t>d) İnsanlara ahlaki yönden güzel örnek olmak</w:t>
      </w:r>
    </w:p>
    <w:p w14:paraId="34717B58" w14:textId="6E4B912D" w:rsidR="00865136" w:rsidRDefault="000655CF" w:rsidP="00865136">
      <w:pPr>
        <w:pStyle w:val="SORUNOLUAIK"/>
        <w:numPr>
          <w:ilvl w:val="0"/>
          <w:numId w:val="0"/>
        </w:numPr>
        <w:ind w:left="284"/>
      </w:pPr>
      <w:r w:rsidRPr="001658B8">
        <w:t>e) İnsanlara sorumluluklarını bildirmek</w:t>
      </w:r>
    </w:p>
    <w:p w14:paraId="216927AC" w14:textId="77777777" w:rsidR="001658B8" w:rsidRDefault="001658B8" w:rsidP="00865136">
      <w:pPr>
        <w:pStyle w:val="SORUNOLUAIK"/>
        <w:numPr>
          <w:ilvl w:val="0"/>
          <w:numId w:val="0"/>
        </w:numPr>
        <w:ind w:left="284"/>
      </w:pPr>
    </w:p>
    <w:p w14:paraId="19A8376A" w14:textId="77777777" w:rsidR="001658B8" w:rsidRPr="001658B8" w:rsidRDefault="001658B8" w:rsidP="00865136">
      <w:pPr>
        <w:pStyle w:val="SORUNOLUAIK"/>
        <w:numPr>
          <w:ilvl w:val="0"/>
          <w:numId w:val="0"/>
        </w:numPr>
        <w:ind w:left="284"/>
      </w:pPr>
    </w:p>
    <w:p w14:paraId="4240739F" w14:textId="77777777" w:rsidR="000655CF" w:rsidRPr="001658B8" w:rsidRDefault="000655CF" w:rsidP="000655CF">
      <w:pPr>
        <w:pStyle w:val="SORUNOLUAIK"/>
      </w:pPr>
      <w:r w:rsidRPr="001658B8">
        <w:t xml:space="preserve"> Amel defterleri cennetliklere sağdan, cehennemlikl</w:t>
      </w:r>
      <w:r w:rsidRPr="001658B8">
        <w:t>e</w:t>
      </w:r>
      <w:r w:rsidRPr="001658B8">
        <w:t xml:space="preserve">re soldan veya arkadan verilir. Defteri sağdan verilenlere </w:t>
      </w:r>
      <w:proofErr w:type="gramStart"/>
      <w:r w:rsidRPr="001658B8">
        <w:t>……………</w:t>
      </w:r>
      <w:proofErr w:type="gramEnd"/>
      <w:r w:rsidRPr="001658B8">
        <w:t xml:space="preserve">denir. </w:t>
      </w:r>
    </w:p>
    <w:p w14:paraId="4809E42D" w14:textId="3DA062B1" w:rsidR="000655CF" w:rsidRPr="001658B8" w:rsidRDefault="000655CF" w:rsidP="000655CF">
      <w:pPr>
        <w:pStyle w:val="SORUNOLUAIK"/>
        <w:numPr>
          <w:ilvl w:val="0"/>
          <w:numId w:val="0"/>
        </w:numPr>
        <w:ind w:left="284"/>
        <w:rPr>
          <w:rStyle w:val="Gl"/>
        </w:rPr>
      </w:pPr>
      <w:r w:rsidRPr="001658B8">
        <w:rPr>
          <w:rStyle w:val="Gl"/>
        </w:rPr>
        <w:t>Boşluğa aşağıdakilerden hangisi gelmelidir?</w:t>
      </w:r>
    </w:p>
    <w:p w14:paraId="2416F226" w14:textId="4B060501" w:rsidR="000655CF" w:rsidRPr="001658B8" w:rsidRDefault="000655CF" w:rsidP="000655CF">
      <w:pPr>
        <w:pStyle w:val="SORUNOLUAIK"/>
        <w:numPr>
          <w:ilvl w:val="0"/>
          <w:numId w:val="0"/>
        </w:numPr>
        <w:ind w:left="284"/>
      </w:pPr>
      <w:r w:rsidRPr="001658B8">
        <w:t>a) Ashabı Yemin</w:t>
      </w:r>
      <w:r w:rsidRPr="001658B8">
        <w:tab/>
        <w:t xml:space="preserve">   b) Ashabı şimal</w:t>
      </w:r>
      <w:r w:rsidRPr="001658B8">
        <w:tab/>
        <w:t xml:space="preserve">   </w:t>
      </w:r>
    </w:p>
    <w:p w14:paraId="5751A9EF" w14:textId="77777777" w:rsidR="001658B8" w:rsidRDefault="000655CF" w:rsidP="00865136">
      <w:pPr>
        <w:pStyle w:val="SORUNOLUAIK"/>
        <w:numPr>
          <w:ilvl w:val="0"/>
          <w:numId w:val="0"/>
        </w:numPr>
        <w:ind w:left="284"/>
      </w:pPr>
      <w:r w:rsidRPr="001658B8">
        <w:t xml:space="preserve">c) Ashabı </w:t>
      </w:r>
      <w:proofErr w:type="spellStart"/>
      <w:r w:rsidRPr="001658B8">
        <w:t>Suffe</w:t>
      </w:r>
      <w:proofErr w:type="spellEnd"/>
      <w:r w:rsidRPr="001658B8">
        <w:t xml:space="preserve">  </w:t>
      </w:r>
      <w:r w:rsidRPr="001658B8">
        <w:tab/>
      </w:r>
      <w:r w:rsidR="00865136" w:rsidRPr="001658B8">
        <w:t xml:space="preserve">   </w:t>
      </w:r>
      <w:r w:rsidRPr="001658B8">
        <w:t xml:space="preserve">d) Ashabı </w:t>
      </w:r>
      <w:proofErr w:type="spellStart"/>
      <w:r w:rsidRPr="001658B8">
        <w:t>kehf</w:t>
      </w:r>
      <w:proofErr w:type="spellEnd"/>
      <w:r w:rsidRPr="001658B8">
        <w:t xml:space="preserve"> </w:t>
      </w:r>
      <w:r w:rsidRPr="001658B8">
        <w:tab/>
        <w:t xml:space="preserve">  </w:t>
      </w:r>
    </w:p>
    <w:p w14:paraId="0095B5AA" w14:textId="23F00A12" w:rsidR="00865136" w:rsidRDefault="001658B8" w:rsidP="001658B8">
      <w:pPr>
        <w:pStyle w:val="SORUNOLUAIK"/>
        <w:numPr>
          <w:ilvl w:val="0"/>
          <w:numId w:val="0"/>
        </w:numPr>
        <w:ind w:left="284" w:hanging="284"/>
      </w:pPr>
      <w:r>
        <w:t xml:space="preserve">     </w:t>
      </w:r>
      <w:r w:rsidR="000655CF" w:rsidRPr="001658B8">
        <w:t xml:space="preserve"> e) </w:t>
      </w:r>
      <w:proofErr w:type="gramStart"/>
      <w:r w:rsidR="000655CF" w:rsidRPr="001658B8">
        <w:t>Ashabı  Medine</w:t>
      </w:r>
      <w:proofErr w:type="gramEnd"/>
    </w:p>
    <w:p w14:paraId="6562A104" w14:textId="77777777" w:rsidR="001658B8" w:rsidRPr="001658B8" w:rsidRDefault="001658B8" w:rsidP="001658B8">
      <w:pPr>
        <w:pStyle w:val="SORUNOLUAIK"/>
        <w:numPr>
          <w:ilvl w:val="0"/>
          <w:numId w:val="0"/>
        </w:numPr>
      </w:pPr>
    </w:p>
    <w:p w14:paraId="5AA76098" w14:textId="4B971693" w:rsidR="000655CF" w:rsidRPr="001658B8" w:rsidRDefault="000655CF" w:rsidP="000655CF">
      <w:pPr>
        <w:pStyle w:val="SORUNOLUAIK"/>
      </w:pPr>
      <w:r w:rsidRPr="001658B8">
        <w:t>Allah’tan kendisine vahiy gönderilmiş olmakla birli</w:t>
      </w:r>
      <w:r w:rsidRPr="001658B8">
        <w:t>k</w:t>
      </w:r>
      <w:r w:rsidRPr="001658B8">
        <w:t xml:space="preserve">te kitap gönderilmemiştir. Kendinden önce vahiy yoluyla bildirilen dini uygular. </w:t>
      </w:r>
    </w:p>
    <w:p w14:paraId="62317C30" w14:textId="77777777" w:rsidR="000655CF" w:rsidRPr="001658B8" w:rsidRDefault="000655CF" w:rsidP="000655CF">
      <w:pPr>
        <w:pStyle w:val="SORUNOLUAIK"/>
        <w:numPr>
          <w:ilvl w:val="0"/>
          <w:numId w:val="0"/>
        </w:numPr>
        <w:ind w:left="284"/>
        <w:rPr>
          <w:rStyle w:val="Gl"/>
        </w:rPr>
      </w:pPr>
      <w:r w:rsidRPr="001658B8">
        <w:rPr>
          <w:rStyle w:val="Gl"/>
        </w:rPr>
        <w:t>Bu açıklamalar aşağıdaki kavramlardan hangisine ai</w:t>
      </w:r>
      <w:r w:rsidRPr="001658B8">
        <w:rPr>
          <w:rStyle w:val="Gl"/>
        </w:rPr>
        <w:t>t</w:t>
      </w:r>
      <w:r w:rsidRPr="001658B8">
        <w:rPr>
          <w:rStyle w:val="Gl"/>
        </w:rPr>
        <w:t>tir?</w:t>
      </w:r>
    </w:p>
    <w:p w14:paraId="13C8098C" w14:textId="49721C65" w:rsidR="001658B8" w:rsidRDefault="003E4F40" w:rsidP="001658B8">
      <w:pPr>
        <w:pStyle w:val="SORUNOLUAIK"/>
        <w:numPr>
          <w:ilvl w:val="0"/>
          <w:numId w:val="0"/>
        </w:numPr>
        <w:ind w:left="284"/>
      </w:pPr>
      <w:r w:rsidRPr="001658B8">
        <w:t xml:space="preserve">a) Resul         </w:t>
      </w:r>
      <w:r w:rsidR="001658B8">
        <w:t xml:space="preserve">      </w:t>
      </w:r>
    </w:p>
    <w:p w14:paraId="28DEEC06" w14:textId="38655D79" w:rsidR="001658B8" w:rsidRDefault="001658B8" w:rsidP="001658B8">
      <w:pPr>
        <w:pStyle w:val="SORUNOLUAIK"/>
        <w:numPr>
          <w:ilvl w:val="0"/>
          <w:numId w:val="0"/>
        </w:numPr>
        <w:ind w:left="284" w:hanging="284"/>
      </w:pPr>
      <w:r>
        <w:t xml:space="preserve">      </w:t>
      </w:r>
      <w:r w:rsidR="000655CF" w:rsidRPr="001658B8">
        <w:t>b) Nebi</w:t>
      </w:r>
      <w:r w:rsidR="000655CF" w:rsidRPr="001658B8">
        <w:tab/>
      </w:r>
      <w:r w:rsidR="003E4F40" w:rsidRPr="001658B8">
        <w:t xml:space="preserve"> </w:t>
      </w:r>
      <w:r>
        <w:t xml:space="preserve">   </w:t>
      </w:r>
    </w:p>
    <w:p w14:paraId="29A0C7CF" w14:textId="0B1165B2" w:rsidR="001658B8" w:rsidRDefault="003E4F40" w:rsidP="001658B8">
      <w:pPr>
        <w:pStyle w:val="SORUNOLUAIK"/>
        <w:numPr>
          <w:ilvl w:val="0"/>
          <w:numId w:val="0"/>
        </w:numPr>
        <w:ind w:left="284"/>
      </w:pPr>
      <w:r w:rsidRPr="001658B8">
        <w:t>c) Veli</w:t>
      </w:r>
      <w:r w:rsidR="000655CF" w:rsidRPr="001658B8">
        <w:t xml:space="preserve">  </w:t>
      </w:r>
      <w:r w:rsidRPr="001658B8">
        <w:t xml:space="preserve">       </w:t>
      </w:r>
    </w:p>
    <w:p w14:paraId="63DDFBEA" w14:textId="4A707046" w:rsidR="001658B8" w:rsidRDefault="003E4F40" w:rsidP="001658B8">
      <w:pPr>
        <w:pStyle w:val="SORUNOLUAIK"/>
        <w:numPr>
          <w:ilvl w:val="0"/>
          <w:numId w:val="0"/>
        </w:numPr>
        <w:ind w:left="284"/>
      </w:pPr>
      <w:r w:rsidRPr="001658B8">
        <w:t xml:space="preserve">d) Halife     </w:t>
      </w:r>
      <w:r w:rsidR="001658B8">
        <w:t xml:space="preserve">          </w:t>
      </w:r>
    </w:p>
    <w:p w14:paraId="2CA15F59" w14:textId="708D3B8D" w:rsidR="00865136" w:rsidRDefault="001658B8" w:rsidP="001658B8">
      <w:pPr>
        <w:pStyle w:val="SORUNOLUAIK"/>
        <w:numPr>
          <w:ilvl w:val="0"/>
          <w:numId w:val="0"/>
        </w:numPr>
        <w:ind w:left="284" w:hanging="284"/>
      </w:pPr>
      <w:r>
        <w:t xml:space="preserve">      </w:t>
      </w:r>
      <w:r w:rsidR="000655CF" w:rsidRPr="001658B8">
        <w:t>e) İmam</w:t>
      </w:r>
    </w:p>
    <w:p w14:paraId="525BBEBF" w14:textId="77777777" w:rsidR="001658B8" w:rsidRPr="001658B8" w:rsidRDefault="001658B8" w:rsidP="001658B8">
      <w:pPr>
        <w:pStyle w:val="SORUNOLUAIK"/>
        <w:numPr>
          <w:ilvl w:val="0"/>
          <w:numId w:val="0"/>
        </w:numPr>
      </w:pPr>
    </w:p>
    <w:p w14:paraId="104B11C3" w14:textId="188A33BC" w:rsidR="000655CF" w:rsidRPr="001658B8" w:rsidRDefault="000655CF" w:rsidP="000655CF">
      <w:pPr>
        <w:pStyle w:val="SORUNOLUAIK"/>
      </w:pPr>
      <w:r w:rsidRPr="001658B8">
        <w:t>“Ey insanlar! Haberiniz olsun ki, Allah’ın vaadi gerçe</w:t>
      </w:r>
      <w:r w:rsidRPr="001658B8">
        <w:t>k</w:t>
      </w:r>
      <w:r w:rsidRPr="001658B8">
        <w:t>tir. Sakın bu dünya hayatı sizi aldatmasın sakın o ald</w:t>
      </w:r>
      <w:r w:rsidRPr="001658B8">
        <w:t>a</w:t>
      </w:r>
      <w:r w:rsidRPr="001658B8">
        <w:t>tıcı şeytan sizi, Allah hakkında da aldatmasın"</w:t>
      </w:r>
    </w:p>
    <w:p w14:paraId="2AF51BB7" w14:textId="1F0C346C" w:rsidR="000655CF" w:rsidRPr="001658B8" w:rsidRDefault="000655CF" w:rsidP="000655CF">
      <w:pPr>
        <w:pStyle w:val="SORUNOLUAIK"/>
        <w:numPr>
          <w:ilvl w:val="0"/>
          <w:numId w:val="0"/>
        </w:numPr>
        <w:ind w:left="284"/>
        <w:rPr>
          <w:rStyle w:val="Gl"/>
        </w:rPr>
      </w:pPr>
      <w:r w:rsidRPr="001658B8">
        <w:rPr>
          <w:rStyle w:val="Gl"/>
        </w:rPr>
        <w:t>Yukarıda meali verilen ayet-i kerimede vurgulanan husus aş</w:t>
      </w:r>
      <w:r w:rsidRPr="001658B8">
        <w:rPr>
          <w:rStyle w:val="Gl"/>
        </w:rPr>
        <w:t>a</w:t>
      </w:r>
      <w:r w:rsidRPr="001658B8">
        <w:rPr>
          <w:rStyle w:val="Gl"/>
        </w:rPr>
        <w:t xml:space="preserve">ğıdakilerden hangisi değildir? </w:t>
      </w:r>
    </w:p>
    <w:p w14:paraId="183505F6" w14:textId="77777777" w:rsidR="000655CF" w:rsidRPr="001658B8" w:rsidRDefault="000655CF" w:rsidP="000655CF">
      <w:pPr>
        <w:pStyle w:val="SORUNOLUAIK"/>
        <w:numPr>
          <w:ilvl w:val="0"/>
          <w:numId w:val="0"/>
        </w:numPr>
        <w:ind w:left="284"/>
      </w:pPr>
      <w:r w:rsidRPr="001658B8">
        <w:t>a )Şeytanın aldatmasına dikkat etmenin gerekliliği</w:t>
      </w:r>
    </w:p>
    <w:p w14:paraId="453276F9" w14:textId="77777777" w:rsidR="000655CF" w:rsidRPr="001658B8" w:rsidRDefault="000655CF" w:rsidP="000655CF">
      <w:pPr>
        <w:pStyle w:val="SORUNOLUAIK"/>
        <w:numPr>
          <w:ilvl w:val="0"/>
          <w:numId w:val="0"/>
        </w:numPr>
        <w:ind w:left="284"/>
      </w:pPr>
      <w:r w:rsidRPr="001658B8">
        <w:t>b) Şeytanın insanoğlunu Allah ile de aldatabileceği</w:t>
      </w:r>
    </w:p>
    <w:p w14:paraId="3C0B08AC" w14:textId="6FC5E7C8" w:rsidR="000655CF" w:rsidRPr="001658B8" w:rsidRDefault="000655CF" w:rsidP="000655CF">
      <w:pPr>
        <w:pStyle w:val="SORUNOLUAIK"/>
        <w:numPr>
          <w:ilvl w:val="0"/>
          <w:numId w:val="0"/>
        </w:numPr>
        <w:ind w:left="284"/>
      </w:pPr>
      <w:r w:rsidRPr="001658B8">
        <w:t>c) Dünya hayıtının geçic</w:t>
      </w:r>
      <w:r w:rsidRPr="001658B8">
        <w:t xml:space="preserve">i olduğu, asıl hayatın </w:t>
      </w:r>
      <w:proofErr w:type="spellStart"/>
      <w:r w:rsidRPr="001658B8">
        <w:t>ahirett</w:t>
      </w:r>
      <w:r w:rsidRPr="001658B8">
        <w:t>e</w:t>
      </w:r>
      <w:r w:rsidRPr="001658B8">
        <w:t>olduğu</w:t>
      </w:r>
      <w:proofErr w:type="spellEnd"/>
    </w:p>
    <w:p w14:paraId="0E587CA3" w14:textId="77777777" w:rsidR="000655CF" w:rsidRPr="001658B8" w:rsidRDefault="000655CF" w:rsidP="000655CF">
      <w:pPr>
        <w:pStyle w:val="SORUNOLUAIK"/>
        <w:numPr>
          <w:ilvl w:val="0"/>
          <w:numId w:val="0"/>
        </w:numPr>
        <w:ind w:left="284"/>
      </w:pPr>
      <w:r w:rsidRPr="001658B8">
        <w:t>d) İnsanların her şeyden haberdar olması gerektiği</w:t>
      </w:r>
    </w:p>
    <w:p w14:paraId="4D9372A1" w14:textId="45D394D3" w:rsidR="00865136" w:rsidRDefault="000655CF" w:rsidP="00865136">
      <w:pPr>
        <w:pStyle w:val="SORUNOLUAIK"/>
        <w:numPr>
          <w:ilvl w:val="0"/>
          <w:numId w:val="0"/>
        </w:numPr>
        <w:ind w:left="284"/>
      </w:pPr>
      <w:r w:rsidRPr="001658B8">
        <w:t>e) Dünya hayatının insanlara cazip geldiği</w:t>
      </w:r>
    </w:p>
    <w:p w14:paraId="395407E8" w14:textId="77777777" w:rsidR="001658B8" w:rsidRPr="001658B8" w:rsidRDefault="001658B8" w:rsidP="001658B8">
      <w:pPr>
        <w:pStyle w:val="SORUNOLUAIK"/>
        <w:numPr>
          <w:ilvl w:val="0"/>
          <w:numId w:val="0"/>
        </w:numPr>
      </w:pPr>
    </w:p>
    <w:p w14:paraId="0650DDAB" w14:textId="2C98CE00" w:rsidR="000655CF" w:rsidRPr="001658B8" w:rsidRDefault="000655CF" w:rsidP="000655CF">
      <w:pPr>
        <w:pStyle w:val="SORUNOLUAIK"/>
        <w:rPr>
          <w:rStyle w:val="Gl"/>
        </w:rPr>
      </w:pPr>
      <w:r w:rsidRPr="001658B8">
        <w:rPr>
          <w:rStyle w:val="Gl"/>
        </w:rPr>
        <w:t>Kur’an’da en fazla üzerinde durulan Allah inancıyla birlikte, kişiyi Allaha yaklaştıracağına inanılan tanrısal varlıkları kuts</w:t>
      </w:r>
      <w:r w:rsidRPr="001658B8">
        <w:rPr>
          <w:rStyle w:val="Gl"/>
        </w:rPr>
        <w:t>a</w:t>
      </w:r>
      <w:r w:rsidRPr="001658B8">
        <w:rPr>
          <w:rStyle w:val="Gl"/>
        </w:rPr>
        <w:t xml:space="preserve">maya dayanan inanç aşağıdakilerden hangisidir? </w:t>
      </w:r>
    </w:p>
    <w:p w14:paraId="2863EDC3" w14:textId="1819EBE4" w:rsidR="00865136" w:rsidRDefault="003E4F40" w:rsidP="001658B8">
      <w:pPr>
        <w:pStyle w:val="SORUNOLUAIK"/>
        <w:numPr>
          <w:ilvl w:val="0"/>
          <w:numId w:val="0"/>
        </w:numPr>
        <w:ind w:left="284"/>
      </w:pPr>
      <w:r w:rsidRPr="001658B8">
        <w:t>a)</w:t>
      </w:r>
      <w:proofErr w:type="gramStart"/>
      <w:r w:rsidRPr="001658B8">
        <w:t>Küfür</w:t>
      </w:r>
      <w:r w:rsidR="001658B8">
        <w:t xml:space="preserve">     b</w:t>
      </w:r>
      <w:proofErr w:type="gramEnd"/>
      <w:r w:rsidR="001658B8">
        <w:t>)</w:t>
      </w:r>
      <w:proofErr w:type="spellStart"/>
      <w:r w:rsidR="001658B8">
        <w:t>MünafıklıK</w:t>
      </w:r>
      <w:proofErr w:type="spellEnd"/>
      <w:r w:rsidR="001658B8">
        <w:t xml:space="preserve">     </w:t>
      </w:r>
      <w:r w:rsidRPr="001658B8">
        <w:t xml:space="preserve">c)Şirk      </w:t>
      </w:r>
      <w:r w:rsidR="001658B8">
        <w:t>d)</w:t>
      </w:r>
      <w:proofErr w:type="spellStart"/>
      <w:r w:rsidR="001658B8">
        <w:t>Fasıklık</w:t>
      </w:r>
      <w:proofErr w:type="spellEnd"/>
      <w:r w:rsidR="001658B8">
        <w:t xml:space="preserve">  </w:t>
      </w:r>
      <w:r w:rsidR="000655CF" w:rsidRPr="001658B8">
        <w:t>e)</w:t>
      </w:r>
      <w:proofErr w:type="spellStart"/>
      <w:r w:rsidR="000655CF" w:rsidRPr="001658B8">
        <w:t>Dehricilik</w:t>
      </w:r>
      <w:proofErr w:type="spellEnd"/>
    </w:p>
    <w:p w14:paraId="67C03256" w14:textId="77777777" w:rsidR="001658B8" w:rsidRPr="001658B8" w:rsidRDefault="001658B8" w:rsidP="001658B8">
      <w:pPr>
        <w:pStyle w:val="SORUNOLUAIK"/>
        <w:numPr>
          <w:ilvl w:val="0"/>
          <w:numId w:val="0"/>
        </w:numPr>
      </w:pPr>
    </w:p>
    <w:p w14:paraId="7B020075" w14:textId="0B25F8DC" w:rsidR="000655CF" w:rsidRPr="001658B8" w:rsidRDefault="000655CF" w:rsidP="000655CF">
      <w:pPr>
        <w:pStyle w:val="SORUNOLUAIK"/>
        <w:rPr>
          <w:rStyle w:val="Gl"/>
        </w:rPr>
      </w:pPr>
      <w:r w:rsidRPr="001658B8">
        <w:rPr>
          <w:rStyle w:val="Gl"/>
        </w:rPr>
        <w:t>Aşağıdakilerden hangisi İsrafil adlı meleğin görevidir?</w:t>
      </w:r>
    </w:p>
    <w:p w14:paraId="16D87095" w14:textId="4AC8CC77" w:rsidR="000655CF" w:rsidRPr="001658B8" w:rsidRDefault="000655CF" w:rsidP="000655CF">
      <w:pPr>
        <w:pStyle w:val="SORUNOLUAIK"/>
        <w:numPr>
          <w:ilvl w:val="0"/>
          <w:numId w:val="0"/>
        </w:numPr>
        <w:ind w:left="284"/>
      </w:pPr>
      <w:r w:rsidRPr="001658B8">
        <w:t>a) Tabiat olaylarını düzenlemek</w:t>
      </w:r>
      <w:r w:rsidRPr="001658B8">
        <w:tab/>
      </w:r>
    </w:p>
    <w:p w14:paraId="0863C326" w14:textId="77777777" w:rsidR="000655CF" w:rsidRPr="001658B8" w:rsidRDefault="000655CF" w:rsidP="000655CF">
      <w:pPr>
        <w:pStyle w:val="SORUNOLUAIK"/>
        <w:numPr>
          <w:ilvl w:val="0"/>
          <w:numId w:val="0"/>
        </w:numPr>
        <w:ind w:left="284"/>
      </w:pPr>
      <w:r w:rsidRPr="001658B8">
        <w:t>b) Allah’ın emir ve yasaklarını peygamberlerine ula</w:t>
      </w:r>
      <w:r w:rsidRPr="001658B8">
        <w:t>ş</w:t>
      </w:r>
      <w:r w:rsidRPr="001658B8">
        <w:t>tırmak.</w:t>
      </w:r>
    </w:p>
    <w:p w14:paraId="65CDF36A" w14:textId="77777777" w:rsidR="003E4F40" w:rsidRPr="001658B8" w:rsidRDefault="000655CF" w:rsidP="003E4F40">
      <w:pPr>
        <w:pStyle w:val="SORUNOLUAIK"/>
        <w:numPr>
          <w:ilvl w:val="0"/>
          <w:numId w:val="0"/>
        </w:numPr>
        <w:ind w:left="284"/>
      </w:pPr>
      <w:r w:rsidRPr="001658B8">
        <w:t>c) Eceli gelenlerin ruhlarını almak.</w:t>
      </w:r>
    </w:p>
    <w:p w14:paraId="5709C918" w14:textId="77777777" w:rsidR="003E4F40" w:rsidRPr="001658B8" w:rsidRDefault="000655CF" w:rsidP="00865136">
      <w:pPr>
        <w:pStyle w:val="SORUNOLUAIK"/>
        <w:numPr>
          <w:ilvl w:val="0"/>
          <w:numId w:val="0"/>
        </w:numPr>
        <w:ind w:left="284"/>
      </w:pPr>
      <w:r w:rsidRPr="001658B8">
        <w:t xml:space="preserve">d) </w:t>
      </w:r>
      <w:proofErr w:type="spellStart"/>
      <w:r w:rsidRPr="001658B8">
        <w:t>Sur’a</w:t>
      </w:r>
      <w:proofErr w:type="spellEnd"/>
      <w:r w:rsidRPr="001658B8">
        <w:t xml:space="preserve"> üflemek.      </w:t>
      </w:r>
    </w:p>
    <w:p w14:paraId="7DA85D3A" w14:textId="2D748BB7" w:rsidR="00865136" w:rsidRDefault="000655CF" w:rsidP="00865136">
      <w:pPr>
        <w:pStyle w:val="SORUNOLUAIK"/>
        <w:numPr>
          <w:ilvl w:val="0"/>
          <w:numId w:val="0"/>
        </w:numPr>
        <w:ind w:left="284"/>
      </w:pPr>
      <w:r w:rsidRPr="001658B8">
        <w:t>e) Günah ve sevapları yazmak.</w:t>
      </w:r>
    </w:p>
    <w:p w14:paraId="5357EC07" w14:textId="77777777" w:rsidR="001658B8" w:rsidRPr="001658B8" w:rsidRDefault="001658B8" w:rsidP="001658B8">
      <w:pPr>
        <w:pStyle w:val="SORUNOLUAIK"/>
        <w:numPr>
          <w:ilvl w:val="0"/>
          <w:numId w:val="0"/>
        </w:numPr>
      </w:pPr>
    </w:p>
    <w:p w14:paraId="5E40FFEF" w14:textId="6C1F7FB6" w:rsidR="000655CF" w:rsidRPr="001658B8" w:rsidRDefault="000655CF" w:rsidP="000655CF">
      <w:pPr>
        <w:pStyle w:val="SORUNOLUAIK"/>
        <w:rPr>
          <w:rStyle w:val="Gl"/>
        </w:rPr>
      </w:pPr>
      <w:r w:rsidRPr="001658B8">
        <w:rPr>
          <w:rStyle w:val="Gl"/>
        </w:rPr>
        <w:t>Aşağıdakilerden hangisi kıyametin kopuşu öncesinde gerçekl</w:t>
      </w:r>
      <w:r w:rsidRPr="001658B8">
        <w:rPr>
          <w:rStyle w:val="Gl"/>
        </w:rPr>
        <w:t>e</w:t>
      </w:r>
      <w:r w:rsidRPr="001658B8">
        <w:rPr>
          <w:rStyle w:val="Gl"/>
        </w:rPr>
        <w:t>şecek büyük alametlerden değildir?</w:t>
      </w:r>
    </w:p>
    <w:p w14:paraId="63B885A1" w14:textId="77777777" w:rsidR="001658B8" w:rsidRDefault="000655CF" w:rsidP="003E4F40">
      <w:pPr>
        <w:pStyle w:val="SORUNOLUAIK"/>
        <w:numPr>
          <w:ilvl w:val="0"/>
          <w:numId w:val="0"/>
        </w:numPr>
        <w:ind w:left="284"/>
      </w:pPr>
      <w:r w:rsidRPr="001658B8">
        <w:t xml:space="preserve">a)İbadetlerin terk edilmesi    </w:t>
      </w:r>
      <w:r w:rsidRPr="001658B8">
        <w:tab/>
      </w:r>
    </w:p>
    <w:p w14:paraId="20955046" w14:textId="3E0C3D51" w:rsidR="003E4F40" w:rsidRPr="001658B8" w:rsidRDefault="001658B8" w:rsidP="001658B8">
      <w:pPr>
        <w:pStyle w:val="SORUNOLUAIK"/>
        <w:numPr>
          <w:ilvl w:val="0"/>
          <w:numId w:val="0"/>
        </w:numPr>
        <w:ind w:left="284" w:hanging="284"/>
      </w:pPr>
      <w:r>
        <w:t xml:space="preserve">       </w:t>
      </w:r>
      <w:r w:rsidR="003E4F40" w:rsidRPr="001658B8">
        <w:t xml:space="preserve">b) </w:t>
      </w:r>
      <w:proofErr w:type="spellStart"/>
      <w:r w:rsidR="003E4F40" w:rsidRPr="001658B8">
        <w:t>Deccal’in</w:t>
      </w:r>
      <w:proofErr w:type="spellEnd"/>
      <w:r w:rsidR="003E4F40" w:rsidRPr="001658B8">
        <w:t xml:space="preserve"> ortaya </w:t>
      </w:r>
      <w:proofErr w:type="spellStart"/>
      <w:r w:rsidR="003E4F40" w:rsidRPr="001658B8">
        <w:t>çıkmas</w:t>
      </w:r>
      <w:proofErr w:type="spellEnd"/>
    </w:p>
    <w:p w14:paraId="39140064" w14:textId="77777777" w:rsidR="001658B8" w:rsidRDefault="000655CF" w:rsidP="003E4F40">
      <w:pPr>
        <w:pStyle w:val="SORUNOLUAIK"/>
        <w:numPr>
          <w:ilvl w:val="0"/>
          <w:numId w:val="0"/>
        </w:numPr>
        <w:ind w:left="284"/>
      </w:pPr>
      <w:r w:rsidRPr="001658B8">
        <w:t xml:space="preserve">c)Hz. İsa’nın gökten inmesi      </w:t>
      </w:r>
      <w:r w:rsidR="003E4F40" w:rsidRPr="001658B8">
        <w:t xml:space="preserve">              </w:t>
      </w:r>
    </w:p>
    <w:p w14:paraId="711B1929" w14:textId="4F5FCD06" w:rsidR="000655CF" w:rsidRPr="001658B8" w:rsidRDefault="000655CF" w:rsidP="003E4F40">
      <w:pPr>
        <w:pStyle w:val="SORUNOLUAIK"/>
        <w:numPr>
          <w:ilvl w:val="0"/>
          <w:numId w:val="0"/>
        </w:numPr>
        <w:ind w:left="284"/>
      </w:pPr>
      <w:r w:rsidRPr="001658B8">
        <w:t xml:space="preserve">d) </w:t>
      </w:r>
      <w:proofErr w:type="spellStart"/>
      <w:r w:rsidRPr="001658B8">
        <w:t>Ye’cüc</w:t>
      </w:r>
      <w:proofErr w:type="spellEnd"/>
      <w:r w:rsidRPr="001658B8">
        <w:t xml:space="preserve"> ve </w:t>
      </w:r>
      <w:proofErr w:type="spellStart"/>
      <w:r w:rsidRPr="001658B8">
        <w:t>me’cüc’ün</w:t>
      </w:r>
      <w:proofErr w:type="spellEnd"/>
      <w:r w:rsidRPr="001658B8">
        <w:t xml:space="preserve"> çıkm</w:t>
      </w:r>
      <w:r w:rsidRPr="001658B8">
        <w:t>a</w:t>
      </w:r>
      <w:r w:rsidRPr="001658B8">
        <w:t xml:space="preserve">sı   </w:t>
      </w:r>
    </w:p>
    <w:p w14:paraId="7AE2C393" w14:textId="5E37D739" w:rsidR="000655CF" w:rsidRDefault="000655CF" w:rsidP="00865136">
      <w:pPr>
        <w:pStyle w:val="SORUNOLUAIK"/>
        <w:numPr>
          <w:ilvl w:val="0"/>
          <w:numId w:val="0"/>
        </w:numPr>
        <w:ind w:left="284"/>
      </w:pPr>
      <w:r w:rsidRPr="001658B8">
        <w:t>e)Mehdi’nin gelmesi</w:t>
      </w:r>
    </w:p>
    <w:p w14:paraId="4AD71BD8" w14:textId="77777777" w:rsidR="001658B8" w:rsidRPr="001658B8" w:rsidRDefault="001658B8" w:rsidP="00865136">
      <w:pPr>
        <w:pStyle w:val="SORUNOLUAIK"/>
        <w:numPr>
          <w:ilvl w:val="0"/>
          <w:numId w:val="0"/>
        </w:numPr>
        <w:ind w:left="284"/>
      </w:pPr>
    </w:p>
    <w:p w14:paraId="6875E4E6" w14:textId="446B37A1" w:rsidR="000655CF" w:rsidRPr="001658B8" w:rsidRDefault="000655CF" w:rsidP="000655CF">
      <w:pPr>
        <w:pStyle w:val="SORUNOLUAIK"/>
        <w:rPr>
          <w:rStyle w:val="Gl"/>
        </w:rPr>
      </w:pPr>
      <w:r w:rsidRPr="001658B8">
        <w:rPr>
          <w:rStyle w:val="Gl"/>
        </w:rPr>
        <w:t>Aşağıdakilerden hangi peygamberin ismi kuran-ı kerimde geçmez?</w:t>
      </w:r>
    </w:p>
    <w:p w14:paraId="2B7B6243" w14:textId="2ACED470" w:rsidR="000655CF" w:rsidRDefault="003E4F40" w:rsidP="00865136">
      <w:pPr>
        <w:pStyle w:val="SORUNOLUAIK"/>
        <w:numPr>
          <w:ilvl w:val="0"/>
          <w:numId w:val="0"/>
        </w:numPr>
        <w:ind w:left="284"/>
      </w:pPr>
      <w:r w:rsidRPr="001658B8">
        <w:t>a)</w:t>
      </w:r>
      <w:proofErr w:type="spellStart"/>
      <w:proofErr w:type="gramStart"/>
      <w:r w:rsidRPr="001658B8">
        <w:t>Elyasa</w:t>
      </w:r>
      <w:proofErr w:type="spellEnd"/>
      <w:r w:rsidRPr="001658B8">
        <w:t xml:space="preserve">         </w:t>
      </w:r>
      <w:r w:rsidR="000655CF" w:rsidRPr="001658B8">
        <w:t>b</w:t>
      </w:r>
      <w:proofErr w:type="gramEnd"/>
      <w:r w:rsidR="000655CF" w:rsidRPr="001658B8">
        <w:t>)</w:t>
      </w:r>
      <w:proofErr w:type="spellStart"/>
      <w:r w:rsidR="000655CF" w:rsidRPr="001658B8">
        <w:t>Zekeriyya</w:t>
      </w:r>
      <w:proofErr w:type="spellEnd"/>
      <w:r w:rsidR="000655CF" w:rsidRPr="001658B8">
        <w:tab/>
        <w:t xml:space="preserve">   c)Musa</w:t>
      </w:r>
      <w:r w:rsidR="000655CF" w:rsidRPr="001658B8">
        <w:tab/>
        <w:t xml:space="preserve">      d)</w:t>
      </w:r>
      <w:proofErr w:type="spellStart"/>
      <w:r w:rsidR="000655CF" w:rsidRPr="001658B8">
        <w:t>Şit</w:t>
      </w:r>
      <w:proofErr w:type="spellEnd"/>
      <w:r w:rsidR="000655CF" w:rsidRPr="001658B8">
        <w:tab/>
        <w:t xml:space="preserve">   </w:t>
      </w:r>
      <w:r w:rsidRPr="001658B8">
        <w:t xml:space="preserve"> </w:t>
      </w:r>
      <w:r w:rsidR="000655CF" w:rsidRPr="001658B8">
        <w:t>e)İsa</w:t>
      </w:r>
    </w:p>
    <w:p w14:paraId="6F0699C3" w14:textId="77777777" w:rsidR="001658B8" w:rsidRPr="001658B8" w:rsidRDefault="001658B8" w:rsidP="00865136">
      <w:pPr>
        <w:pStyle w:val="SORUNOLUAIK"/>
        <w:numPr>
          <w:ilvl w:val="0"/>
          <w:numId w:val="0"/>
        </w:numPr>
        <w:ind w:left="284"/>
      </w:pPr>
    </w:p>
    <w:p w14:paraId="3775678D" w14:textId="644A2406" w:rsidR="000655CF" w:rsidRPr="001658B8" w:rsidRDefault="000655CF" w:rsidP="00865136">
      <w:pPr>
        <w:pStyle w:val="SORUNOLUAIK"/>
        <w:rPr>
          <w:rStyle w:val="Gl"/>
        </w:rPr>
      </w:pPr>
      <w:r w:rsidRPr="001658B8">
        <w:rPr>
          <w:rStyle w:val="Gl"/>
        </w:rPr>
        <w:t>Aşağıdakilerden hangisi ahirette insanın hesaba çek</w:t>
      </w:r>
      <w:r w:rsidRPr="001658B8">
        <w:rPr>
          <w:rStyle w:val="Gl"/>
        </w:rPr>
        <w:t>i</w:t>
      </w:r>
      <w:r w:rsidRPr="001658B8">
        <w:rPr>
          <w:rStyle w:val="Gl"/>
        </w:rPr>
        <w:t>leceği husu</w:t>
      </w:r>
      <w:r w:rsidRPr="001658B8">
        <w:rPr>
          <w:rStyle w:val="Gl"/>
        </w:rPr>
        <w:t>s</w:t>
      </w:r>
      <w:r w:rsidRPr="001658B8">
        <w:rPr>
          <w:rStyle w:val="Gl"/>
        </w:rPr>
        <w:t>lardan biri değildir?</w:t>
      </w:r>
    </w:p>
    <w:p w14:paraId="162E7C14" w14:textId="77777777" w:rsidR="003E4F40" w:rsidRPr="001658B8" w:rsidRDefault="000655CF" w:rsidP="003E4F40">
      <w:pPr>
        <w:pStyle w:val="SORUNOLUAIK"/>
        <w:numPr>
          <w:ilvl w:val="0"/>
          <w:numId w:val="0"/>
        </w:numPr>
        <w:ind w:left="284"/>
      </w:pPr>
      <w:r w:rsidRPr="001658B8">
        <w:t>a) Ömrünü nerede tükettiği</w:t>
      </w:r>
      <w:r w:rsidR="003E4F40" w:rsidRPr="001658B8">
        <w:t xml:space="preserve">                  </w:t>
      </w:r>
    </w:p>
    <w:p w14:paraId="127DAA04" w14:textId="105AD0BA" w:rsidR="000655CF" w:rsidRPr="001658B8" w:rsidRDefault="000655CF" w:rsidP="003E4F40">
      <w:pPr>
        <w:pStyle w:val="SORUNOLUAIK"/>
        <w:numPr>
          <w:ilvl w:val="0"/>
          <w:numId w:val="0"/>
        </w:numPr>
        <w:ind w:left="284"/>
      </w:pPr>
      <w:r w:rsidRPr="001658B8">
        <w:t xml:space="preserve">b) Hangi ırktan olduğu   </w:t>
      </w:r>
    </w:p>
    <w:p w14:paraId="79F00543" w14:textId="77777777" w:rsidR="000655CF" w:rsidRPr="001658B8" w:rsidRDefault="000655CF" w:rsidP="00865136">
      <w:pPr>
        <w:pStyle w:val="SORUNOLUAIK"/>
        <w:numPr>
          <w:ilvl w:val="0"/>
          <w:numId w:val="0"/>
        </w:numPr>
        <w:ind w:left="284"/>
      </w:pPr>
      <w:r w:rsidRPr="001658B8">
        <w:t xml:space="preserve">c) malı nereden kazanıp nereye harcadığı      </w:t>
      </w:r>
    </w:p>
    <w:p w14:paraId="0806C2D2" w14:textId="77777777" w:rsidR="000655CF" w:rsidRPr="001658B8" w:rsidRDefault="000655CF" w:rsidP="00865136">
      <w:pPr>
        <w:pStyle w:val="SORUNOLUAIK"/>
        <w:numPr>
          <w:ilvl w:val="0"/>
          <w:numId w:val="0"/>
        </w:numPr>
        <w:ind w:left="284"/>
      </w:pPr>
      <w:r w:rsidRPr="001658B8">
        <w:t>d) Gençliğini nerede geçirdiği</w:t>
      </w:r>
    </w:p>
    <w:p w14:paraId="103FEBF7" w14:textId="4020382E" w:rsidR="000655CF" w:rsidRDefault="000655CF" w:rsidP="00865136">
      <w:pPr>
        <w:pStyle w:val="SORUNOLUAIK"/>
        <w:numPr>
          <w:ilvl w:val="0"/>
          <w:numId w:val="0"/>
        </w:numPr>
        <w:ind w:left="284"/>
      </w:pPr>
      <w:r w:rsidRPr="001658B8">
        <w:t>e) Bildikleriyle amel edip etmediği</w:t>
      </w:r>
    </w:p>
    <w:p w14:paraId="659E793B" w14:textId="77777777" w:rsidR="001658B8" w:rsidRPr="001658B8" w:rsidRDefault="001658B8" w:rsidP="001658B8">
      <w:pPr>
        <w:pStyle w:val="SORUNOLUAIK"/>
        <w:numPr>
          <w:ilvl w:val="0"/>
          <w:numId w:val="0"/>
        </w:numPr>
      </w:pPr>
    </w:p>
    <w:p w14:paraId="7F4C244A" w14:textId="2B7CC6E0" w:rsidR="000655CF" w:rsidRPr="001658B8" w:rsidRDefault="000655CF" w:rsidP="00865136">
      <w:pPr>
        <w:pStyle w:val="SORUNOLUAIK"/>
        <w:rPr>
          <w:rStyle w:val="Gl"/>
        </w:rPr>
      </w:pPr>
      <w:r w:rsidRPr="001658B8">
        <w:rPr>
          <w:rStyle w:val="Gl"/>
        </w:rPr>
        <w:t>Aşağıdakilerden eşleştirmelerden hangisi doğrudur?</w:t>
      </w:r>
    </w:p>
    <w:p w14:paraId="2719289D" w14:textId="245C8C3B" w:rsidR="000655CF" w:rsidRPr="001658B8" w:rsidRDefault="00865136" w:rsidP="00865136">
      <w:pPr>
        <w:pStyle w:val="SORUNOLUAIK"/>
        <w:numPr>
          <w:ilvl w:val="0"/>
          <w:numId w:val="0"/>
        </w:numPr>
        <w:ind w:left="284"/>
      </w:pPr>
      <w:r w:rsidRPr="001658B8">
        <w:t>a)Hz. İdris -10 sayfa</w:t>
      </w:r>
      <w:r w:rsidRPr="001658B8">
        <w:tab/>
        <w:t xml:space="preserve">        </w:t>
      </w:r>
      <w:r w:rsidR="000655CF" w:rsidRPr="001658B8">
        <w:t>b)Hz. İbrahim – 30 sa</w:t>
      </w:r>
      <w:r w:rsidR="000655CF" w:rsidRPr="001658B8">
        <w:t>y</w:t>
      </w:r>
      <w:r w:rsidR="001658B8">
        <w:t>fa</w:t>
      </w:r>
      <w:r w:rsidR="000655CF" w:rsidRPr="001658B8">
        <w:t xml:space="preserve"> </w:t>
      </w:r>
    </w:p>
    <w:p w14:paraId="0B37E116" w14:textId="6A53A763" w:rsidR="000655CF" w:rsidRPr="001658B8" w:rsidRDefault="000655CF" w:rsidP="00865136">
      <w:pPr>
        <w:pStyle w:val="SORUNOLUAIK"/>
        <w:numPr>
          <w:ilvl w:val="0"/>
          <w:numId w:val="0"/>
        </w:numPr>
        <w:ind w:left="284"/>
      </w:pPr>
      <w:r w:rsidRPr="001658B8">
        <w:t xml:space="preserve">c)Hz. </w:t>
      </w:r>
      <w:proofErr w:type="spellStart"/>
      <w:r w:rsidRPr="001658B8">
        <w:t>Şit</w:t>
      </w:r>
      <w:proofErr w:type="spellEnd"/>
      <w:r w:rsidRPr="001658B8">
        <w:t xml:space="preserve"> – 50 sayfa</w:t>
      </w:r>
      <w:r w:rsidRPr="001658B8">
        <w:tab/>
      </w:r>
      <w:r w:rsidR="001658B8">
        <w:t xml:space="preserve">      </w:t>
      </w:r>
      <w:r w:rsidRPr="001658B8">
        <w:t xml:space="preserve">d)Hz. </w:t>
      </w:r>
      <w:proofErr w:type="gramStart"/>
      <w:r w:rsidRPr="001658B8">
        <w:t>Adem</w:t>
      </w:r>
      <w:proofErr w:type="gramEnd"/>
      <w:r w:rsidRPr="001658B8">
        <w:t xml:space="preserve"> – 20 sayfa</w:t>
      </w:r>
    </w:p>
    <w:p w14:paraId="7F4BD4F7" w14:textId="1D189947" w:rsidR="00865136" w:rsidRDefault="000655CF" w:rsidP="001658B8">
      <w:pPr>
        <w:pStyle w:val="SORUNOLUAIK"/>
        <w:numPr>
          <w:ilvl w:val="0"/>
          <w:numId w:val="0"/>
        </w:numPr>
        <w:ind w:left="284"/>
      </w:pPr>
      <w:r w:rsidRPr="001658B8">
        <w:t>e)Hz. Nuh – 40 sayfa</w:t>
      </w:r>
    </w:p>
    <w:p w14:paraId="53BCF722" w14:textId="77777777" w:rsidR="001658B8" w:rsidRPr="001658B8" w:rsidRDefault="001658B8" w:rsidP="001658B8">
      <w:pPr>
        <w:pStyle w:val="SORUNOLUAIK"/>
        <w:numPr>
          <w:ilvl w:val="0"/>
          <w:numId w:val="0"/>
        </w:numPr>
      </w:pPr>
    </w:p>
    <w:p w14:paraId="55D332F6" w14:textId="416D6E63" w:rsidR="000655CF" w:rsidRPr="001658B8" w:rsidRDefault="000655CF" w:rsidP="000655CF">
      <w:pPr>
        <w:pStyle w:val="SORUNOLUAIK"/>
      </w:pPr>
      <w:r w:rsidRPr="001658B8">
        <w:t xml:space="preserve">“De ki: Nerede olursanız olun </w:t>
      </w:r>
      <w:proofErr w:type="gramStart"/>
      <w:r w:rsidRPr="001658B8">
        <w:t>…………….</w:t>
      </w:r>
      <w:proofErr w:type="gramEnd"/>
      <w:r w:rsidRPr="001658B8">
        <w:t>size ulaşır? Sarp ve sağlam kalelerde olsanız bile”. (</w:t>
      </w:r>
      <w:proofErr w:type="gramStart"/>
      <w:r w:rsidRPr="001658B8">
        <w:t>Nisa ;78</w:t>
      </w:r>
      <w:proofErr w:type="gramEnd"/>
      <w:r w:rsidRPr="001658B8">
        <w:t>)   Hz. Pe</w:t>
      </w:r>
      <w:r w:rsidRPr="001658B8">
        <w:t>y</w:t>
      </w:r>
      <w:r w:rsidRPr="001658B8">
        <w:t>gamber (sav)’in  “Size iki nasihatçi bıraktım. Bunlardan biri susar, diğeri konuşur. Susan nas</w:t>
      </w:r>
      <w:r w:rsidRPr="001658B8">
        <w:t>i</w:t>
      </w:r>
      <w:r w:rsidRPr="001658B8">
        <w:t>hatçi</w:t>
      </w:r>
      <w:proofErr w:type="gramStart"/>
      <w:r w:rsidRPr="001658B8">
        <w:t>……..,</w:t>
      </w:r>
      <w:proofErr w:type="gramEnd"/>
      <w:r w:rsidRPr="001658B8">
        <w:t>konuşan ise Kur’an - ı K</w:t>
      </w:r>
      <w:r w:rsidRPr="001658B8">
        <w:t>e</w:t>
      </w:r>
      <w:r w:rsidRPr="001658B8">
        <w:t xml:space="preserve">rimdir.” </w:t>
      </w:r>
    </w:p>
    <w:p w14:paraId="2256EF12" w14:textId="1E3095C6" w:rsidR="000655CF" w:rsidRPr="001658B8" w:rsidRDefault="00865136" w:rsidP="00865136">
      <w:pPr>
        <w:pStyle w:val="SORUNOLUAIK"/>
        <w:numPr>
          <w:ilvl w:val="0"/>
          <w:numId w:val="0"/>
        </w:numPr>
        <w:rPr>
          <w:rStyle w:val="Gl"/>
        </w:rPr>
      </w:pPr>
      <w:r w:rsidRPr="001658B8">
        <w:rPr>
          <w:rStyle w:val="Gl"/>
        </w:rPr>
        <w:t xml:space="preserve">     </w:t>
      </w:r>
      <w:r w:rsidR="000655CF" w:rsidRPr="001658B8">
        <w:rPr>
          <w:rStyle w:val="Gl"/>
        </w:rPr>
        <w:t>Boşluklara hangi kavram gelmelidir?</w:t>
      </w:r>
    </w:p>
    <w:p w14:paraId="75328C9A" w14:textId="77777777" w:rsidR="001658B8" w:rsidRDefault="001658B8" w:rsidP="001658B8">
      <w:pPr>
        <w:pStyle w:val="SORUNOLUAIK"/>
        <w:numPr>
          <w:ilvl w:val="0"/>
          <w:numId w:val="0"/>
        </w:numPr>
        <w:ind w:left="284"/>
      </w:pPr>
      <w:r>
        <w:t xml:space="preserve">a) Ölüm     </w:t>
      </w:r>
    </w:p>
    <w:p w14:paraId="1974531C" w14:textId="77777777" w:rsidR="001658B8" w:rsidRDefault="001658B8" w:rsidP="001658B8">
      <w:pPr>
        <w:pStyle w:val="SORUNOLUAIK"/>
        <w:numPr>
          <w:ilvl w:val="0"/>
          <w:numId w:val="0"/>
        </w:numPr>
        <w:ind w:left="284"/>
      </w:pPr>
      <w:r>
        <w:t xml:space="preserve">b) Zaman      </w:t>
      </w:r>
    </w:p>
    <w:p w14:paraId="3F1394C2" w14:textId="77777777" w:rsidR="001658B8" w:rsidRDefault="001658B8" w:rsidP="001658B8">
      <w:pPr>
        <w:pStyle w:val="SORUNOLUAIK"/>
        <w:numPr>
          <w:ilvl w:val="0"/>
          <w:numId w:val="0"/>
        </w:numPr>
        <w:ind w:left="284"/>
      </w:pPr>
      <w:r>
        <w:t xml:space="preserve">c) Sağlık      </w:t>
      </w:r>
    </w:p>
    <w:p w14:paraId="193B4262" w14:textId="77777777" w:rsidR="001658B8" w:rsidRDefault="001658B8" w:rsidP="001658B8">
      <w:pPr>
        <w:pStyle w:val="SORUNOLUAIK"/>
        <w:numPr>
          <w:ilvl w:val="0"/>
          <w:numId w:val="0"/>
        </w:numPr>
        <w:ind w:left="284"/>
      </w:pPr>
      <w:r>
        <w:t xml:space="preserve">d) Hadis     </w:t>
      </w:r>
    </w:p>
    <w:p w14:paraId="11196D62" w14:textId="6B45CA25" w:rsidR="001658B8" w:rsidRDefault="000655CF" w:rsidP="001658B8">
      <w:pPr>
        <w:pStyle w:val="SORUNOLUAIK"/>
        <w:numPr>
          <w:ilvl w:val="0"/>
          <w:numId w:val="0"/>
        </w:numPr>
        <w:ind w:left="284"/>
      </w:pPr>
      <w:r w:rsidRPr="001658B8">
        <w:t>e) Ah</w:t>
      </w:r>
      <w:r w:rsidRPr="001658B8">
        <w:t>i</w:t>
      </w:r>
      <w:r w:rsidRPr="001658B8">
        <w:t>ret</w:t>
      </w:r>
    </w:p>
    <w:p w14:paraId="1361B1FD" w14:textId="77777777" w:rsidR="001658B8" w:rsidRPr="001658B8" w:rsidRDefault="001658B8" w:rsidP="00865136">
      <w:pPr>
        <w:pStyle w:val="SORUNOLUAIK"/>
        <w:numPr>
          <w:ilvl w:val="0"/>
          <w:numId w:val="0"/>
        </w:numPr>
        <w:ind w:left="284"/>
      </w:pPr>
    </w:p>
    <w:p w14:paraId="30BD0643" w14:textId="5D44B3EF" w:rsidR="000655CF" w:rsidRPr="001658B8" w:rsidRDefault="000655CF" w:rsidP="00865136">
      <w:pPr>
        <w:pStyle w:val="SORUNOLUAIK"/>
        <w:rPr>
          <w:rStyle w:val="Gl"/>
        </w:rPr>
      </w:pPr>
      <w:r w:rsidRPr="001658B8">
        <w:rPr>
          <w:rStyle w:val="Gl"/>
        </w:rPr>
        <w:t>Aşağıda mucize ile ilgili verilen bilgilerden hangisi yanlıştır?</w:t>
      </w:r>
    </w:p>
    <w:p w14:paraId="5EA5FF4C" w14:textId="43BD9796" w:rsidR="000655CF" w:rsidRPr="001658B8" w:rsidRDefault="00865136" w:rsidP="00865136">
      <w:pPr>
        <w:pStyle w:val="SORUNOLUAIK"/>
        <w:numPr>
          <w:ilvl w:val="0"/>
          <w:numId w:val="0"/>
        </w:numPr>
        <w:ind w:left="284"/>
        <w:rPr>
          <w:rStyle w:val="Gl"/>
          <w:b w:val="0"/>
        </w:rPr>
      </w:pPr>
      <w:r w:rsidRPr="001658B8">
        <w:rPr>
          <w:rStyle w:val="Gl"/>
          <w:b w:val="0"/>
        </w:rPr>
        <w:t xml:space="preserve">a) </w:t>
      </w:r>
      <w:r w:rsidR="000655CF" w:rsidRPr="001658B8">
        <w:rPr>
          <w:rStyle w:val="Gl"/>
          <w:b w:val="0"/>
        </w:rPr>
        <w:t xml:space="preserve">Mucizeyi peygamberler Allah’ın </w:t>
      </w:r>
      <w:proofErr w:type="gramStart"/>
      <w:r w:rsidR="000655CF" w:rsidRPr="001658B8">
        <w:rPr>
          <w:rStyle w:val="Gl"/>
          <w:b w:val="0"/>
        </w:rPr>
        <w:t>izniyle  dilediği</w:t>
      </w:r>
      <w:proofErr w:type="gramEnd"/>
      <w:r w:rsidR="000655CF" w:rsidRPr="001658B8">
        <w:rPr>
          <w:rStyle w:val="Gl"/>
          <w:b w:val="0"/>
        </w:rPr>
        <w:t xml:space="preserve"> z</w:t>
      </w:r>
      <w:r w:rsidR="000655CF" w:rsidRPr="001658B8">
        <w:rPr>
          <w:rStyle w:val="Gl"/>
          <w:b w:val="0"/>
        </w:rPr>
        <w:t>a</w:t>
      </w:r>
      <w:r w:rsidR="000655CF" w:rsidRPr="001658B8">
        <w:rPr>
          <w:rStyle w:val="Gl"/>
          <w:b w:val="0"/>
        </w:rPr>
        <w:t>man göstereb</w:t>
      </w:r>
      <w:r w:rsidR="000655CF" w:rsidRPr="001658B8">
        <w:rPr>
          <w:rStyle w:val="Gl"/>
          <w:b w:val="0"/>
        </w:rPr>
        <w:t>i</w:t>
      </w:r>
      <w:r w:rsidR="000655CF" w:rsidRPr="001658B8">
        <w:rPr>
          <w:rStyle w:val="Gl"/>
          <w:b w:val="0"/>
        </w:rPr>
        <w:t>lirler.</w:t>
      </w:r>
    </w:p>
    <w:p w14:paraId="213FE0FA" w14:textId="4D3D4CF1" w:rsidR="000655CF" w:rsidRPr="001658B8" w:rsidRDefault="00865136" w:rsidP="00865136">
      <w:pPr>
        <w:pStyle w:val="SORUNOLUAIK"/>
        <w:numPr>
          <w:ilvl w:val="0"/>
          <w:numId w:val="0"/>
        </w:numPr>
        <w:ind w:left="284"/>
        <w:rPr>
          <w:rStyle w:val="Gl"/>
          <w:b w:val="0"/>
        </w:rPr>
      </w:pPr>
      <w:r w:rsidRPr="001658B8">
        <w:rPr>
          <w:rStyle w:val="Gl"/>
          <w:b w:val="0"/>
        </w:rPr>
        <w:t xml:space="preserve">b) </w:t>
      </w:r>
      <w:r w:rsidR="000655CF" w:rsidRPr="001658B8">
        <w:rPr>
          <w:rStyle w:val="Gl"/>
          <w:b w:val="0"/>
        </w:rPr>
        <w:t>Mucizede insanlara benzerini getirme konusunda bir meydan okuma vardır.</w:t>
      </w:r>
    </w:p>
    <w:p w14:paraId="2AA68C8C" w14:textId="77777777" w:rsidR="000655CF" w:rsidRPr="001658B8" w:rsidRDefault="000655CF" w:rsidP="00865136">
      <w:pPr>
        <w:pStyle w:val="SORUNOLUAIK"/>
        <w:numPr>
          <w:ilvl w:val="0"/>
          <w:numId w:val="0"/>
        </w:numPr>
        <w:ind w:left="284"/>
        <w:rPr>
          <w:rStyle w:val="Gl"/>
          <w:b w:val="0"/>
        </w:rPr>
      </w:pPr>
      <w:r w:rsidRPr="001658B8">
        <w:rPr>
          <w:rStyle w:val="Gl"/>
          <w:b w:val="0"/>
        </w:rPr>
        <w:t>c) Mucize olağanüstülük içerir.</w:t>
      </w:r>
    </w:p>
    <w:p w14:paraId="526A9367" w14:textId="77777777" w:rsidR="000655CF" w:rsidRPr="001658B8" w:rsidRDefault="000655CF" w:rsidP="00865136">
      <w:pPr>
        <w:pStyle w:val="SORUNOLUAIK"/>
        <w:numPr>
          <w:ilvl w:val="0"/>
          <w:numId w:val="0"/>
        </w:numPr>
        <w:ind w:left="284"/>
        <w:rPr>
          <w:rStyle w:val="Gl"/>
          <w:b w:val="0"/>
        </w:rPr>
      </w:pPr>
      <w:r w:rsidRPr="001658B8">
        <w:rPr>
          <w:rStyle w:val="Gl"/>
          <w:b w:val="0"/>
        </w:rPr>
        <w:t>d) Mucize peygamberin Allah tarafından elçi olarak gönderildiğini kanıtlar.</w:t>
      </w:r>
    </w:p>
    <w:p w14:paraId="4D8AEC77" w14:textId="688C2E59" w:rsidR="001658B8" w:rsidRDefault="000655CF" w:rsidP="001658B8">
      <w:pPr>
        <w:pStyle w:val="SORUNOLUAIK"/>
        <w:numPr>
          <w:ilvl w:val="0"/>
          <w:numId w:val="0"/>
        </w:numPr>
        <w:ind w:left="284"/>
        <w:rPr>
          <w:rStyle w:val="Gl"/>
          <w:b w:val="0"/>
        </w:rPr>
      </w:pPr>
      <w:r w:rsidRPr="001658B8">
        <w:rPr>
          <w:rStyle w:val="Gl"/>
          <w:b w:val="0"/>
        </w:rPr>
        <w:t>e) Mucize Allah’ın tabiat olaylarına aykırı olarak yara</w:t>
      </w:r>
      <w:r w:rsidRPr="001658B8">
        <w:rPr>
          <w:rStyle w:val="Gl"/>
          <w:b w:val="0"/>
        </w:rPr>
        <w:t>t</w:t>
      </w:r>
      <w:r w:rsidRPr="001658B8">
        <w:rPr>
          <w:rStyle w:val="Gl"/>
          <w:b w:val="0"/>
        </w:rPr>
        <w:t>tığı şeyle</w:t>
      </w:r>
      <w:r w:rsidRPr="001658B8">
        <w:rPr>
          <w:rStyle w:val="Gl"/>
          <w:b w:val="0"/>
        </w:rPr>
        <w:t>r</w:t>
      </w:r>
      <w:r w:rsidRPr="001658B8">
        <w:rPr>
          <w:rStyle w:val="Gl"/>
          <w:b w:val="0"/>
        </w:rPr>
        <w:t>dir.</w:t>
      </w:r>
    </w:p>
    <w:p w14:paraId="357B5728" w14:textId="77777777" w:rsidR="001658B8" w:rsidRDefault="001658B8" w:rsidP="001658B8">
      <w:pPr>
        <w:pStyle w:val="SORUNOLUAIK"/>
        <w:numPr>
          <w:ilvl w:val="0"/>
          <w:numId w:val="0"/>
        </w:numPr>
        <w:ind w:left="284"/>
        <w:rPr>
          <w:rStyle w:val="Gl"/>
          <w:b w:val="0"/>
        </w:rPr>
      </w:pPr>
    </w:p>
    <w:p w14:paraId="57CB5E64" w14:textId="77777777" w:rsidR="001658B8" w:rsidRDefault="001658B8" w:rsidP="001658B8">
      <w:pPr>
        <w:pStyle w:val="SORUNOLUAIK"/>
        <w:numPr>
          <w:ilvl w:val="0"/>
          <w:numId w:val="0"/>
        </w:numPr>
        <w:ind w:left="284"/>
        <w:rPr>
          <w:rStyle w:val="Gl"/>
          <w:b w:val="0"/>
        </w:rPr>
      </w:pPr>
    </w:p>
    <w:p w14:paraId="2FF0F965" w14:textId="77777777" w:rsidR="001658B8" w:rsidRDefault="001658B8" w:rsidP="001658B8">
      <w:pPr>
        <w:pStyle w:val="SORUNOLUAIK"/>
        <w:numPr>
          <w:ilvl w:val="0"/>
          <w:numId w:val="0"/>
        </w:numPr>
        <w:ind w:left="284"/>
        <w:rPr>
          <w:rStyle w:val="Gl"/>
          <w:b w:val="0"/>
        </w:rPr>
      </w:pPr>
    </w:p>
    <w:p w14:paraId="4A9C7414" w14:textId="77777777" w:rsidR="001658B8" w:rsidRPr="001658B8" w:rsidRDefault="001658B8" w:rsidP="001658B8">
      <w:pPr>
        <w:pStyle w:val="SORUNOLUAIK"/>
        <w:numPr>
          <w:ilvl w:val="0"/>
          <w:numId w:val="0"/>
        </w:numPr>
        <w:ind w:left="284"/>
        <w:rPr>
          <w:rStyle w:val="Gl"/>
          <w:b w:val="0"/>
        </w:rPr>
      </w:pPr>
    </w:p>
    <w:p w14:paraId="370EB52B" w14:textId="2FA67CE7" w:rsidR="000655CF" w:rsidRPr="001658B8" w:rsidRDefault="000655CF" w:rsidP="000655CF">
      <w:pPr>
        <w:pStyle w:val="SORUNOLUAIK"/>
        <w:rPr>
          <w:rStyle w:val="Gl"/>
        </w:rPr>
      </w:pPr>
      <w:r w:rsidRPr="001658B8">
        <w:rPr>
          <w:rStyle w:val="Gl"/>
        </w:rPr>
        <w:t>İncil ile ilgili verilen bilgilerden hangisi yanlıştır?</w:t>
      </w:r>
    </w:p>
    <w:p w14:paraId="4A4907D0" w14:textId="77777777" w:rsidR="000655CF" w:rsidRPr="001658B8" w:rsidRDefault="000655CF" w:rsidP="00865136">
      <w:pPr>
        <w:pStyle w:val="SORUNOLUAIK"/>
        <w:numPr>
          <w:ilvl w:val="0"/>
          <w:numId w:val="0"/>
        </w:numPr>
        <w:ind w:left="284"/>
      </w:pPr>
      <w:r w:rsidRPr="001658B8">
        <w:t>a)Eldeki en eski İncil metni Grekçedir.</w:t>
      </w:r>
    </w:p>
    <w:p w14:paraId="6EBDA48E" w14:textId="58019576" w:rsidR="000655CF" w:rsidRPr="001658B8" w:rsidRDefault="001658B8" w:rsidP="00865136">
      <w:pPr>
        <w:pStyle w:val="SORUNOLUAIK"/>
        <w:numPr>
          <w:ilvl w:val="0"/>
          <w:numId w:val="0"/>
        </w:numPr>
        <w:ind w:left="284"/>
      </w:pPr>
      <w:r>
        <w:t xml:space="preserve">b) </w:t>
      </w:r>
      <w:r w:rsidR="000655CF" w:rsidRPr="001658B8">
        <w:t xml:space="preserve">Hıristiyanların kabul ettiği İncil sadece </w:t>
      </w:r>
      <w:proofErr w:type="spellStart"/>
      <w:r w:rsidR="000655CF" w:rsidRPr="001658B8">
        <w:t>Yuhanna</w:t>
      </w:r>
      <w:proofErr w:type="spellEnd"/>
      <w:r w:rsidR="000655CF" w:rsidRPr="001658B8">
        <w:t xml:space="preserve"> inc</w:t>
      </w:r>
      <w:r w:rsidR="000655CF" w:rsidRPr="001658B8">
        <w:t>i</w:t>
      </w:r>
      <w:r w:rsidR="000655CF" w:rsidRPr="001658B8">
        <w:t>lidir.</w:t>
      </w:r>
    </w:p>
    <w:p w14:paraId="7C5ECE4C" w14:textId="77777777" w:rsidR="000655CF" w:rsidRPr="001658B8" w:rsidRDefault="000655CF" w:rsidP="00865136">
      <w:pPr>
        <w:pStyle w:val="SORUNOLUAIK"/>
        <w:numPr>
          <w:ilvl w:val="0"/>
          <w:numId w:val="0"/>
        </w:numPr>
        <w:ind w:left="284"/>
      </w:pPr>
      <w:r w:rsidRPr="001658B8">
        <w:t>c) Birden fazla İncil vardır.</w:t>
      </w:r>
    </w:p>
    <w:p w14:paraId="5C1D3D68" w14:textId="77777777" w:rsidR="000655CF" w:rsidRPr="001658B8" w:rsidRDefault="000655CF" w:rsidP="00865136">
      <w:pPr>
        <w:pStyle w:val="SORUNOLUAIK"/>
        <w:numPr>
          <w:ilvl w:val="0"/>
          <w:numId w:val="0"/>
        </w:numPr>
        <w:ind w:left="284"/>
      </w:pPr>
      <w:r w:rsidRPr="001658B8">
        <w:t>d) İncil Hz. İsa (as)’a indirilmiştir.</w:t>
      </w:r>
    </w:p>
    <w:p w14:paraId="4E679948" w14:textId="5BB8870E" w:rsidR="00865136" w:rsidRDefault="000655CF" w:rsidP="003E4F40">
      <w:pPr>
        <w:pStyle w:val="SORUNOLUAIK"/>
        <w:numPr>
          <w:ilvl w:val="0"/>
          <w:numId w:val="0"/>
        </w:numPr>
        <w:ind w:left="284"/>
      </w:pPr>
      <w:r w:rsidRPr="001658B8">
        <w:t xml:space="preserve">e) </w:t>
      </w:r>
      <w:proofErr w:type="spellStart"/>
      <w:r w:rsidRPr="001658B8">
        <w:t>İncille</w:t>
      </w:r>
      <w:proofErr w:type="spellEnd"/>
      <w:r w:rsidRPr="001658B8">
        <w:t xml:space="preserve"> ilgili Kur’an-ı Kerimde ayet vardır.</w:t>
      </w:r>
    </w:p>
    <w:p w14:paraId="64DAF288" w14:textId="77777777" w:rsidR="001658B8" w:rsidRDefault="001658B8" w:rsidP="003E4F40">
      <w:pPr>
        <w:pStyle w:val="SORUNOLUAIK"/>
        <w:numPr>
          <w:ilvl w:val="0"/>
          <w:numId w:val="0"/>
        </w:numPr>
        <w:ind w:left="284"/>
      </w:pPr>
    </w:p>
    <w:p w14:paraId="3E974251" w14:textId="77777777" w:rsidR="001658B8" w:rsidRDefault="001658B8" w:rsidP="003E4F40">
      <w:pPr>
        <w:pStyle w:val="SORUNOLUAIK"/>
        <w:numPr>
          <w:ilvl w:val="0"/>
          <w:numId w:val="0"/>
        </w:numPr>
        <w:ind w:left="284"/>
      </w:pPr>
    </w:p>
    <w:p w14:paraId="4BD80161" w14:textId="77777777" w:rsidR="001658B8" w:rsidRPr="001658B8" w:rsidRDefault="001658B8" w:rsidP="003E4F40">
      <w:pPr>
        <w:pStyle w:val="SORUNOLUAIK"/>
        <w:numPr>
          <w:ilvl w:val="0"/>
          <w:numId w:val="0"/>
        </w:numPr>
        <w:ind w:left="284"/>
      </w:pPr>
    </w:p>
    <w:p w14:paraId="1BDC3BD0" w14:textId="71D4B6C6" w:rsidR="000655CF" w:rsidRPr="001658B8" w:rsidRDefault="000655CF" w:rsidP="000655CF">
      <w:pPr>
        <w:pStyle w:val="SORUNOLUAIK"/>
        <w:rPr>
          <w:rStyle w:val="Gl"/>
        </w:rPr>
      </w:pPr>
      <w:proofErr w:type="spellStart"/>
      <w:r w:rsidRPr="001658B8">
        <w:rPr>
          <w:rStyle w:val="Gl"/>
        </w:rPr>
        <w:t>Kur’anla</w:t>
      </w:r>
      <w:proofErr w:type="spellEnd"/>
      <w:r w:rsidRPr="001658B8">
        <w:rPr>
          <w:rStyle w:val="Gl"/>
        </w:rPr>
        <w:t xml:space="preserve"> ilgili aşağıdaki bilgilerden hangisi yanlıştır?</w:t>
      </w:r>
    </w:p>
    <w:p w14:paraId="6AEF5049" w14:textId="77777777" w:rsidR="000655CF" w:rsidRPr="001658B8" w:rsidRDefault="000655CF" w:rsidP="00865136">
      <w:pPr>
        <w:pStyle w:val="SORUNOLUAIK"/>
        <w:numPr>
          <w:ilvl w:val="0"/>
          <w:numId w:val="0"/>
        </w:numPr>
        <w:ind w:left="284"/>
      </w:pPr>
      <w:r w:rsidRPr="001658B8">
        <w:t xml:space="preserve">a) 23 yıllık bir sürede tamamlanmıştır.   </w:t>
      </w:r>
      <w:r w:rsidRPr="001658B8">
        <w:tab/>
      </w:r>
    </w:p>
    <w:p w14:paraId="79E7E36C" w14:textId="77777777" w:rsidR="000655CF" w:rsidRPr="001658B8" w:rsidRDefault="000655CF" w:rsidP="00865136">
      <w:pPr>
        <w:pStyle w:val="SORUNOLUAIK"/>
        <w:numPr>
          <w:ilvl w:val="0"/>
          <w:numId w:val="0"/>
        </w:numPr>
        <w:ind w:left="284"/>
      </w:pPr>
      <w:r w:rsidRPr="001658B8">
        <w:t>b)Hz Peygamberin vefatından sonra yazıldı ve ezbe</w:t>
      </w:r>
      <w:r w:rsidRPr="001658B8">
        <w:t>r</w:t>
      </w:r>
      <w:r w:rsidRPr="001658B8">
        <w:t xml:space="preserve">lendi               </w:t>
      </w:r>
    </w:p>
    <w:p w14:paraId="500C9D72" w14:textId="77777777" w:rsidR="000655CF" w:rsidRPr="001658B8" w:rsidRDefault="000655CF" w:rsidP="00865136">
      <w:pPr>
        <w:pStyle w:val="SORUNOLUAIK"/>
        <w:numPr>
          <w:ilvl w:val="0"/>
          <w:numId w:val="0"/>
        </w:numPr>
        <w:ind w:left="284"/>
      </w:pPr>
      <w:r w:rsidRPr="001658B8">
        <w:t xml:space="preserve">c) Hz Ebu Bekir döneminde Mushaf haline getirildi </w:t>
      </w:r>
    </w:p>
    <w:p w14:paraId="0F00F7F5" w14:textId="77777777" w:rsidR="000655CF" w:rsidRPr="001658B8" w:rsidRDefault="000655CF" w:rsidP="00865136">
      <w:pPr>
        <w:pStyle w:val="SORUNOLUAIK"/>
        <w:numPr>
          <w:ilvl w:val="0"/>
          <w:numId w:val="0"/>
        </w:numPr>
        <w:ind w:left="284"/>
      </w:pPr>
      <w:r w:rsidRPr="001658B8">
        <w:t xml:space="preserve">d) Son ve evrensel ilahi kitaptır.                        </w:t>
      </w:r>
    </w:p>
    <w:p w14:paraId="0874BDD9" w14:textId="5152C41B" w:rsidR="00865136" w:rsidRDefault="000655CF" w:rsidP="003E4F40">
      <w:pPr>
        <w:pStyle w:val="SORUNOLUAIK"/>
        <w:numPr>
          <w:ilvl w:val="0"/>
          <w:numId w:val="0"/>
        </w:numPr>
        <w:ind w:left="284"/>
      </w:pPr>
      <w:r w:rsidRPr="001658B8">
        <w:t>e) Hz Osman döneminde çoğaltılarak bazı İslam bölg</w:t>
      </w:r>
      <w:r w:rsidRPr="001658B8">
        <w:t>e</w:t>
      </w:r>
      <w:r w:rsidRPr="001658B8">
        <w:t>lerine gönd</w:t>
      </w:r>
      <w:r w:rsidRPr="001658B8">
        <w:t>e</w:t>
      </w:r>
      <w:r w:rsidRPr="001658B8">
        <w:t>rildi.</w:t>
      </w:r>
    </w:p>
    <w:p w14:paraId="6AB7780F" w14:textId="77777777" w:rsidR="001658B8" w:rsidRDefault="001658B8" w:rsidP="003E4F40">
      <w:pPr>
        <w:pStyle w:val="SORUNOLUAIK"/>
        <w:numPr>
          <w:ilvl w:val="0"/>
          <w:numId w:val="0"/>
        </w:numPr>
        <w:ind w:left="284"/>
      </w:pPr>
    </w:p>
    <w:p w14:paraId="7F70E269" w14:textId="77777777" w:rsidR="001658B8" w:rsidRDefault="001658B8" w:rsidP="003E4F40">
      <w:pPr>
        <w:pStyle w:val="SORUNOLUAIK"/>
        <w:numPr>
          <w:ilvl w:val="0"/>
          <w:numId w:val="0"/>
        </w:numPr>
        <w:ind w:left="284"/>
      </w:pPr>
    </w:p>
    <w:p w14:paraId="28AACE2E" w14:textId="77777777" w:rsidR="001658B8" w:rsidRPr="001658B8" w:rsidRDefault="001658B8" w:rsidP="003E4F40">
      <w:pPr>
        <w:pStyle w:val="SORUNOLUAIK"/>
        <w:numPr>
          <w:ilvl w:val="0"/>
          <w:numId w:val="0"/>
        </w:numPr>
        <w:ind w:left="284"/>
      </w:pPr>
    </w:p>
    <w:p w14:paraId="1944CD59" w14:textId="5DB5BD01" w:rsidR="000655CF" w:rsidRPr="001658B8" w:rsidRDefault="000655CF" w:rsidP="000655CF">
      <w:pPr>
        <w:pStyle w:val="SORUNOLUAIK"/>
        <w:rPr>
          <w:rStyle w:val="Gl"/>
        </w:rPr>
      </w:pPr>
      <w:r w:rsidRPr="001658B8">
        <w:rPr>
          <w:rStyle w:val="Gl"/>
        </w:rPr>
        <w:t>Aşağıdakilerden hangisi Kuran-ı kerimde geçen kıy</w:t>
      </w:r>
      <w:r w:rsidRPr="001658B8">
        <w:rPr>
          <w:rStyle w:val="Gl"/>
        </w:rPr>
        <w:t>a</w:t>
      </w:r>
      <w:r w:rsidRPr="001658B8">
        <w:rPr>
          <w:rStyle w:val="Gl"/>
        </w:rPr>
        <w:t xml:space="preserve">met </w:t>
      </w:r>
      <w:proofErr w:type="spellStart"/>
      <w:r w:rsidRPr="001658B8">
        <w:rPr>
          <w:rStyle w:val="Gl"/>
        </w:rPr>
        <w:t>günü’ün</w:t>
      </w:r>
      <w:proofErr w:type="spellEnd"/>
      <w:r w:rsidRPr="001658B8">
        <w:rPr>
          <w:rStyle w:val="Gl"/>
        </w:rPr>
        <w:t xml:space="preserve"> diğer adlarından biri değildir?</w:t>
      </w:r>
    </w:p>
    <w:p w14:paraId="1B85D57B" w14:textId="77777777" w:rsidR="001658B8" w:rsidRDefault="000655CF" w:rsidP="00865136">
      <w:pPr>
        <w:pStyle w:val="SORUNOLUAIK"/>
        <w:numPr>
          <w:ilvl w:val="0"/>
          <w:numId w:val="0"/>
        </w:numPr>
      </w:pPr>
      <w:r w:rsidRPr="001658B8">
        <w:t xml:space="preserve">a) Berzah günü  </w:t>
      </w:r>
      <w:r w:rsidRPr="001658B8">
        <w:tab/>
      </w:r>
    </w:p>
    <w:p w14:paraId="6CC02B2A" w14:textId="77777777" w:rsidR="001658B8" w:rsidRDefault="000655CF" w:rsidP="00865136">
      <w:pPr>
        <w:pStyle w:val="SORUNOLUAIK"/>
        <w:numPr>
          <w:ilvl w:val="0"/>
          <w:numId w:val="0"/>
        </w:numPr>
      </w:pPr>
      <w:r w:rsidRPr="001658B8">
        <w:t xml:space="preserve">b) Vakıa      </w:t>
      </w:r>
    </w:p>
    <w:p w14:paraId="2285296A" w14:textId="77777777" w:rsidR="001658B8" w:rsidRDefault="000655CF" w:rsidP="00865136">
      <w:pPr>
        <w:pStyle w:val="SORUNOLUAIK"/>
        <w:numPr>
          <w:ilvl w:val="0"/>
          <w:numId w:val="0"/>
        </w:numPr>
      </w:pPr>
      <w:r w:rsidRPr="001658B8">
        <w:t xml:space="preserve"> c) Karia    </w:t>
      </w:r>
      <w:r w:rsidR="00865136" w:rsidRPr="001658B8">
        <w:t xml:space="preserve">  </w:t>
      </w:r>
      <w:r w:rsidRPr="001658B8">
        <w:t xml:space="preserve">  </w:t>
      </w:r>
    </w:p>
    <w:p w14:paraId="35CC6CF7" w14:textId="77777777" w:rsidR="001658B8" w:rsidRDefault="000655CF" w:rsidP="00865136">
      <w:pPr>
        <w:pStyle w:val="SORUNOLUAIK"/>
        <w:numPr>
          <w:ilvl w:val="0"/>
          <w:numId w:val="0"/>
        </w:numPr>
      </w:pPr>
      <w:r w:rsidRPr="001658B8">
        <w:t xml:space="preserve">d) </w:t>
      </w:r>
      <w:proofErr w:type="spellStart"/>
      <w:r w:rsidRPr="001658B8">
        <w:t>Racife</w:t>
      </w:r>
      <w:proofErr w:type="spellEnd"/>
      <w:r w:rsidRPr="001658B8">
        <w:t xml:space="preserve">  </w:t>
      </w:r>
      <w:r w:rsidR="00865136" w:rsidRPr="001658B8">
        <w:t xml:space="preserve">  </w:t>
      </w:r>
      <w:r w:rsidRPr="001658B8">
        <w:t xml:space="preserve">  </w:t>
      </w:r>
    </w:p>
    <w:p w14:paraId="3BB00F54" w14:textId="7E7D2089" w:rsidR="00865136" w:rsidRDefault="000655CF" w:rsidP="00865136">
      <w:pPr>
        <w:pStyle w:val="SORUNOLUAIK"/>
        <w:numPr>
          <w:ilvl w:val="0"/>
          <w:numId w:val="0"/>
        </w:numPr>
      </w:pPr>
      <w:r w:rsidRPr="001658B8">
        <w:t>e) Saat</w:t>
      </w:r>
    </w:p>
    <w:p w14:paraId="21561BB0" w14:textId="77777777" w:rsidR="001658B8" w:rsidRDefault="001658B8" w:rsidP="00865136">
      <w:pPr>
        <w:pStyle w:val="SORUNOLUAIK"/>
        <w:numPr>
          <w:ilvl w:val="0"/>
          <w:numId w:val="0"/>
        </w:numPr>
      </w:pPr>
    </w:p>
    <w:p w14:paraId="4AD0BC81" w14:textId="77777777" w:rsidR="001658B8" w:rsidRPr="001658B8" w:rsidRDefault="001658B8" w:rsidP="00865136">
      <w:pPr>
        <w:pStyle w:val="SORUNOLUAIK"/>
        <w:numPr>
          <w:ilvl w:val="0"/>
          <w:numId w:val="0"/>
        </w:numPr>
      </w:pPr>
    </w:p>
    <w:p w14:paraId="132679A2" w14:textId="234CBDF2" w:rsidR="000655CF" w:rsidRPr="001658B8" w:rsidRDefault="000655CF" w:rsidP="000655CF">
      <w:pPr>
        <w:pStyle w:val="SORUNOLUAIK"/>
        <w:rPr>
          <w:rStyle w:val="Gl"/>
        </w:rPr>
      </w:pPr>
      <w:r w:rsidRPr="001658B8">
        <w:rPr>
          <w:rStyle w:val="Gl"/>
        </w:rPr>
        <w:t>Aşağıdakilerden hangisi yanlış bir bilgidir?</w:t>
      </w:r>
    </w:p>
    <w:p w14:paraId="4614F5D9" w14:textId="77777777" w:rsidR="000655CF" w:rsidRPr="001658B8" w:rsidRDefault="000655CF" w:rsidP="00865136">
      <w:pPr>
        <w:pStyle w:val="SORUNOLUAIK"/>
        <w:numPr>
          <w:ilvl w:val="0"/>
          <w:numId w:val="0"/>
        </w:numPr>
        <w:ind w:left="284"/>
      </w:pPr>
      <w:r w:rsidRPr="001658B8">
        <w:t>a)Şeytan cinlerdendir ve ateşten yaratılmıştır</w:t>
      </w:r>
    </w:p>
    <w:p w14:paraId="2D284FF0" w14:textId="77777777" w:rsidR="000655CF" w:rsidRPr="001658B8" w:rsidRDefault="000655CF" w:rsidP="00865136">
      <w:pPr>
        <w:pStyle w:val="SORUNOLUAIK"/>
        <w:numPr>
          <w:ilvl w:val="0"/>
          <w:numId w:val="0"/>
        </w:numPr>
        <w:ind w:left="284"/>
      </w:pPr>
      <w:r w:rsidRPr="001658B8">
        <w:t>b)Cinlerin de inanları ve inanmayanları vardır.</w:t>
      </w:r>
    </w:p>
    <w:p w14:paraId="7E8F7650" w14:textId="77777777" w:rsidR="000655CF" w:rsidRPr="001658B8" w:rsidRDefault="000655CF" w:rsidP="00865136">
      <w:pPr>
        <w:pStyle w:val="SORUNOLUAIK"/>
        <w:numPr>
          <w:ilvl w:val="0"/>
          <w:numId w:val="0"/>
        </w:numPr>
        <w:ind w:left="284"/>
      </w:pPr>
      <w:r w:rsidRPr="001658B8">
        <w:t>c)Cinler de insanlar gibi yer ve içerler</w:t>
      </w:r>
    </w:p>
    <w:p w14:paraId="6C48E992" w14:textId="443580FF" w:rsidR="00865136" w:rsidRPr="001658B8" w:rsidRDefault="000655CF" w:rsidP="00865136">
      <w:pPr>
        <w:pStyle w:val="SORUNOLUAIK"/>
        <w:numPr>
          <w:ilvl w:val="0"/>
          <w:numId w:val="0"/>
        </w:numPr>
        <w:ind w:left="284"/>
      </w:pPr>
      <w:r w:rsidRPr="001658B8">
        <w:t>d)İblis Allah’a isyan etmeden önce bir melekti.</w:t>
      </w:r>
    </w:p>
    <w:p w14:paraId="109BC683" w14:textId="6F3A3179" w:rsidR="00865136" w:rsidRPr="001658B8" w:rsidRDefault="000655CF" w:rsidP="003E4F40">
      <w:pPr>
        <w:pStyle w:val="SORUNOLUAIK"/>
        <w:numPr>
          <w:ilvl w:val="0"/>
          <w:numId w:val="0"/>
        </w:numPr>
        <w:ind w:left="284"/>
      </w:pPr>
      <w:r w:rsidRPr="001658B8">
        <w:t>e)İblis şeytanın özel adıdır. Allah’a ilk isyan eden varlı</w:t>
      </w:r>
      <w:r w:rsidRPr="001658B8">
        <w:t>k</w:t>
      </w:r>
      <w:r w:rsidRPr="001658B8">
        <w:t>tır.</w:t>
      </w:r>
    </w:p>
    <w:bookmarkEnd w:id="1"/>
    <w:p w14:paraId="6A790B9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3C280C" w14:paraId="61AA7CB0" w14:textId="77777777" w:rsidTr="003C280C">
        <w:tc>
          <w:tcPr>
            <w:tcW w:w="4738" w:type="dxa"/>
          </w:tcPr>
          <w:p w14:paraId="28C9D2D8" w14:textId="77777777" w:rsidR="003C280C" w:rsidRDefault="003C280C" w:rsidP="003C280C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3C280C" w14:paraId="5C392A1A" w14:textId="77777777" w:rsidTr="003C280C">
        <w:tc>
          <w:tcPr>
            <w:tcW w:w="4738" w:type="dxa"/>
          </w:tcPr>
          <w:p w14:paraId="647E4C12" w14:textId="77777777" w:rsidR="003C280C" w:rsidRDefault="003C280C" w:rsidP="003C280C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3C280C" w14:paraId="5F376185" w14:textId="77777777" w:rsidTr="003C280C">
        <w:tc>
          <w:tcPr>
            <w:tcW w:w="4738" w:type="dxa"/>
          </w:tcPr>
          <w:p w14:paraId="1810FFF0" w14:textId="77777777" w:rsidR="003C280C" w:rsidRDefault="003C280C" w:rsidP="003C280C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</w:tbl>
    <w:p w14:paraId="220E610F" w14:textId="559681AD" w:rsidR="00151DA8" w:rsidRDefault="001658B8" w:rsidP="00797BD9">
      <w:pPr>
        <w:tabs>
          <w:tab w:val="left" w:pos="2775"/>
        </w:tabs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09F9BEF7">
                <wp:simplePos x="0" y="0"/>
                <wp:positionH relativeFrom="column">
                  <wp:posOffset>-127000</wp:posOffset>
                </wp:positionH>
                <wp:positionV relativeFrom="paragraph">
                  <wp:posOffset>200660</wp:posOffset>
                </wp:positionV>
                <wp:extent cx="480695" cy="2238375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47B2B" w14:textId="04019BA2" w:rsidR="00D650E9" w:rsidRPr="001B0C3D" w:rsidRDefault="001658B8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AKAİD</w:t>
                            </w:r>
                          </w:p>
                          <w:p w14:paraId="21E6016E" w14:textId="1AE28EE1" w:rsidR="00D650E9" w:rsidRPr="001B0C3D" w:rsidRDefault="00F925CF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4E3B28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1658B8">
                              <w:rPr>
                                <w:sz w:val="20"/>
                                <w:szCs w:val="20"/>
                              </w:rPr>
                              <w:t>. Sınıf 2.Dönem 2</w:t>
                            </w:r>
                            <w:r w:rsidR="00D650E9"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 w:rsidR="002460F0"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0pt;margin-top:15.8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" stroked="f">
                <v:textbox style="layout-flow:vertical;mso-layout-flow-alt:bottom-to-top">
                  <w:txbxContent>
                    <w:p w14:paraId="37B47B2B" w14:textId="04019BA2" w:rsidR="00D650E9" w:rsidRPr="001B0C3D" w:rsidRDefault="001658B8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AKAİD</w:t>
                      </w:r>
                    </w:p>
                    <w:p w14:paraId="21E6016E" w14:textId="1AE28EE1" w:rsidR="00D650E9" w:rsidRPr="001B0C3D" w:rsidRDefault="00F925CF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="004E3B28">
                        <w:rPr>
                          <w:sz w:val="20"/>
                          <w:szCs w:val="20"/>
                        </w:rPr>
                        <w:t>1</w:t>
                      </w:r>
                      <w:r w:rsidR="001658B8">
                        <w:rPr>
                          <w:sz w:val="20"/>
                          <w:szCs w:val="20"/>
                        </w:rPr>
                        <w:t>. Sınıf 2.Dönem 2</w:t>
                      </w:r>
                      <w:r w:rsidR="00D650E9"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 w:rsidR="002460F0"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</w:txbxContent>
                </v:textbox>
              </v:shape>
            </w:pict>
          </mc:Fallback>
        </mc:AlternateContent>
      </w:r>
    </w:p>
    <w:p w14:paraId="3D4AB280" w14:textId="124832E8" w:rsidR="005D1338" w:rsidRDefault="001658B8" w:rsidP="00797BD9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7F54A27F">
            <wp:simplePos x="0" y="0"/>
            <wp:positionH relativeFrom="page">
              <wp:posOffset>-1545590</wp:posOffset>
            </wp:positionH>
            <wp:positionV relativeFrom="paragraph">
              <wp:posOffset>186690</wp:posOffset>
            </wp:positionV>
            <wp:extent cx="10687685" cy="7559675"/>
            <wp:effectExtent l="1905" t="0" r="1270" b="127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768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1CECA" w14:textId="46E0107C" w:rsidR="005D1338" w:rsidRDefault="005D133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3935875B" w:rsidR="00E709B5" w:rsidRDefault="00797BD9" w:rsidP="005D1338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556EAF4E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60D0CA84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OxDgIAAP0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3C48B976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48645E61" w:rsidR="00096985" w:rsidRDefault="00096985">
      <w:pPr>
        <w:rPr>
          <w:rFonts w:cstheme="minorHAnsi"/>
          <w:sz w:val="24"/>
          <w:szCs w:val="24"/>
        </w:rPr>
      </w:pPr>
    </w:p>
    <w:p w14:paraId="210B495F" w14:textId="4D857A2B" w:rsidR="00096985" w:rsidRDefault="001658B8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14AC8FAD">
                <wp:simplePos x="0" y="0"/>
                <wp:positionH relativeFrom="column">
                  <wp:posOffset>653415</wp:posOffset>
                </wp:positionH>
                <wp:positionV relativeFrom="paragraph">
                  <wp:posOffset>-12700</wp:posOffset>
                </wp:positionV>
                <wp:extent cx="4988560" cy="284480"/>
                <wp:effectExtent l="0" t="0" r="0" b="1270"/>
                <wp:wrapNone/>
                <wp:docPr id="19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href="https://www.dindersi.com/icerik/din-kulturu-ve-ahlak-bilgisi-c93" style="position:absolute;margin-left:51.45pt;margin-top:-1pt;width:392.8pt;height:22.4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0E38355" w14:textId="356B016E" w:rsidR="00096985" w:rsidRDefault="00096985">
      <w:pPr>
        <w:rPr>
          <w:rFonts w:cstheme="minorHAnsi"/>
          <w:sz w:val="24"/>
          <w:szCs w:val="24"/>
        </w:rPr>
      </w:pPr>
    </w:p>
    <w:p w14:paraId="57A916A9" w14:textId="3E366723" w:rsidR="00096985" w:rsidRDefault="00096985">
      <w:pPr>
        <w:rPr>
          <w:rFonts w:cstheme="minorHAnsi"/>
          <w:sz w:val="24"/>
          <w:szCs w:val="24"/>
        </w:rPr>
      </w:pPr>
    </w:p>
    <w:p w14:paraId="37547AF1" w14:textId="60C0922F" w:rsidR="00096985" w:rsidRDefault="00096985">
      <w:pPr>
        <w:rPr>
          <w:rFonts w:cstheme="minorHAnsi"/>
          <w:sz w:val="24"/>
          <w:szCs w:val="24"/>
        </w:rPr>
      </w:pPr>
    </w:p>
    <w:p w14:paraId="149F4265" w14:textId="01E3711E" w:rsidR="00096985" w:rsidRDefault="001658B8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301DD633">
                <wp:simplePos x="0" y="0"/>
                <wp:positionH relativeFrom="column">
                  <wp:posOffset>-156210</wp:posOffset>
                </wp:positionH>
                <wp:positionV relativeFrom="paragraph">
                  <wp:posOffset>240030</wp:posOffset>
                </wp:positionV>
                <wp:extent cx="480695" cy="2238375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075A5" w14:textId="188AB0B7" w:rsidR="002460F0" w:rsidRPr="001B0C3D" w:rsidRDefault="001658B8" w:rsidP="002460F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AKAİD</w:t>
                            </w:r>
                          </w:p>
                          <w:p w14:paraId="420E2C02" w14:textId="403946BC" w:rsidR="002460F0" w:rsidRPr="001B0C3D" w:rsidRDefault="002460F0" w:rsidP="002460F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="001658B8">
                              <w:rPr>
                                <w:sz w:val="20"/>
                                <w:szCs w:val="20"/>
                              </w:rPr>
                              <w:t>. Sınıf 2.Dönem 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8EDC95A" w14:textId="4CB8494A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2.3pt;margin-top:18.9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" stroked="f">
                <v:textbox style="layout-flow:vertical;mso-layout-flow-alt:bottom-to-top">
                  <w:txbxContent>
                    <w:p w14:paraId="54E075A5" w14:textId="188AB0B7" w:rsidR="002460F0" w:rsidRPr="001B0C3D" w:rsidRDefault="001658B8" w:rsidP="002460F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AKAİD</w:t>
                      </w:r>
                    </w:p>
                    <w:p w14:paraId="420E2C02" w14:textId="403946BC" w:rsidR="002460F0" w:rsidRPr="001B0C3D" w:rsidRDefault="002460F0" w:rsidP="002460F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11</w:t>
                      </w:r>
                      <w:r w:rsidR="001658B8">
                        <w:rPr>
                          <w:sz w:val="20"/>
                          <w:szCs w:val="20"/>
                        </w:rPr>
                        <w:t>. Sınıf 2.Dönem 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8EDC95A" w14:textId="4CB8494A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68826D" w14:textId="151F2675" w:rsidR="00096985" w:rsidRDefault="00096985">
      <w:pPr>
        <w:rPr>
          <w:rFonts w:cstheme="minorHAnsi"/>
          <w:sz w:val="24"/>
          <w:szCs w:val="24"/>
        </w:rPr>
      </w:pPr>
    </w:p>
    <w:p w14:paraId="4E2D3CB7" w14:textId="0EFAC84E" w:rsidR="00096985" w:rsidRDefault="00096985">
      <w:pPr>
        <w:rPr>
          <w:rFonts w:cstheme="minorHAnsi"/>
          <w:sz w:val="24"/>
          <w:szCs w:val="24"/>
        </w:rPr>
      </w:pPr>
    </w:p>
    <w:p w14:paraId="0013ACC4" w14:textId="31CDB069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3130C4D4" w:rsidR="00096985" w:rsidRDefault="00096985">
      <w:pPr>
        <w:rPr>
          <w:rFonts w:cstheme="minorHAnsi"/>
          <w:sz w:val="24"/>
          <w:szCs w:val="24"/>
        </w:rPr>
      </w:pPr>
    </w:p>
    <w:p w14:paraId="36FBD63A" w14:textId="76564768" w:rsidR="00252F60" w:rsidRDefault="00252F60">
      <w:pPr>
        <w:rPr>
          <w:rFonts w:cstheme="minorHAnsi"/>
          <w:sz w:val="24"/>
          <w:szCs w:val="24"/>
        </w:rPr>
      </w:pPr>
    </w:p>
    <w:p w14:paraId="66FE66E7" w14:textId="48BE8B27" w:rsidR="00252F60" w:rsidRDefault="00252F60">
      <w:pPr>
        <w:rPr>
          <w:rFonts w:cstheme="minorHAnsi"/>
          <w:sz w:val="24"/>
          <w:szCs w:val="24"/>
        </w:rPr>
      </w:pPr>
    </w:p>
    <w:p w14:paraId="50ED2BD6" w14:textId="35B79453" w:rsidR="00252F60" w:rsidRDefault="00252F60">
      <w:pPr>
        <w:rPr>
          <w:rFonts w:cstheme="minorHAnsi"/>
          <w:sz w:val="24"/>
          <w:szCs w:val="24"/>
        </w:rPr>
      </w:pPr>
    </w:p>
    <w:p w14:paraId="5EC1F6FD" w14:textId="522D22A6" w:rsidR="00252F60" w:rsidRDefault="00252F60">
      <w:pPr>
        <w:rPr>
          <w:rFonts w:cstheme="minorHAnsi"/>
          <w:sz w:val="24"/>
          <w:szCs w:val="24"/>
        </w:rPr>
      </w:pPr>
    </w:p>
    <w:p w14:paraId="289712DF" w14:textId="46BBC350" w:rsidR="00252F60" w:rsidRDefault="00252F60">
      <w:pPr>
        <w:rPr>
          <w:rFonts w:cstheme="minorHAnsi"/>
          <w:sz w:val="24"/>
          <w:szCs w:val="24"/>
        </w:rPr>
      </w:pPr>
    </w:p>
    <w:p w14:paraId="2C40A6C9" w14:textId="474B34E0" w:rsidR="00252F60" w:rsidRDefault="00252F60">
      <w:pPr>
        <w:rPr>
          <w:rFonts w:cstheme="minorHAnsi"/>
          <w:sz w:val="24"/>
          <w:szCs w:val="24"/>
        </w:rPr>
      </w:pPr>
    </w:p>
    <w:p w14:paraId="2B3856A2" w14:textId="2B6055DA" w:rsidR="00252F60" w:rsidRDefault="00252F60">
      <w:pPr>
        <w:rPr>
          <w:rFonts w:cstheme="minorHAnsi"/>
          <w:sz w:val="24"/>
          <w:szCs w:val="24"/>
        </w:rPr>
      </w:pPr>
    </w:p>
    <w:p w14:paraId="29CA4D3C" w14:textId="5101C3BF" w:rsidR="00252F60" w:rsidRDefault="00252F60">
      <w:pPr>
        <w:rPr>
          <w:rFonts w:cstheme="minorHAnsi"/>
          <w:sz w:val="24"/>
          <w:szCs w:val="24"/>
        </w:rPr>
      </w:pPr>
    </w:p>
    <w:p w14:paraId="4BBF6521" w14:textId="08978EAA" w:rsidR="00252F60" w:rsidRDefault="00252F60">
      <w:pPr>
        <w:rPr>
          <w:rFonts w:cstheme="minorHAnsi"/>
          <w:sz w:val="24"/>
          <w:szCs w:val="24"/>
        </w:rPr>
      </w:pPr>
    </w:p>
    <w:p w14:paraId="3948C3E9" w14:textId="3790854E" w:rsidR="00252F60" w:rsidRDefault="00252F60">
      <w:pPr>
        <w:rPr>
          <w:rFonts w:cstheme="minorHAnsi"/>
          <w:sz w:val="24"/>
          <w:szCs w:val="24"/>
        </w:rPr>
      </w:pPr>
    </w:p>
    <w:p w14:paraId="3E56DC00" w14:textId="2542BD99" w:rsidR="00252F60" w:rsidRDefault="00252F60">
      <w:pPr>
        <w:rPr>
          <w:rFonts w:cstheme="minorHAnsi"/>
          <w:sz w:val="24"/>
          <w:szCs w:val="24"/>
        </w:rPr>
      </w:pPr>
    </w:p>
    <w:p w14:paraId="0C706902" w14:textId="4F791DB5" w:rsidR="00252F60" w:rsidRDefault="00252F60">
      <w:pPr>
        <w:rPr>
          <w:rFonts w:cstheme="minorHAnsi"/>
          <w:sz w:val="24"/>
          <w:szCs w:val="24"/>
        </w:rPr>
      </w:pPr>
    </w:p>
    <w:p w14:paraId="74759A7E" w14:textId="5EB4C9A2" w:rsidR="00252F60" w:rsidRDefault="00252F60">
      <w:pPr>
        <w:rPr>
          <w:rFonts w:cstheme="minorHAnsi"/>
          <w:sz w:val="24"/>
          <w:szCs w:val="24"/>
        </w:rPr>
      </w:pPr>
    </w:p>
    <w:p w14:paraId="58A8416A" w14:textId="49E2591F" w:rsidR="00252F60" w:rsidRDefault="00252F60">
      <w:pPr>
        <w:rPr>
          <w:rFonts w:cstheme="minorHAnsi"/>
          <w:sz w:val="24"/>
          <w:szCs w:val="24"/>
        </w:rPr>
      </w:pPr>
    </w:p>
    <w:p w14:paraId="0B81DD65" w14:textId="10172B16" w:rsidR="00252F60" w:rsidRDefault="00252F60">
      <w:pPr>
        <w:rPr>
          <w:rFonts w:cstheme="minorHAnsi"/>
          <w:sz w:val="24"/>
          <w:szCs w:val="24"/>
        </w:rPr>
      </w:pPr>
    </w:p>
    <w:p w14:paraId="63DC91BA" w14:textId="1FCF8941" w:rsidR="00252F60" w:rsidRDefault="00252F60">
      <w:pPr>
        <w:rPr>
          <w:rFonts w:cstheme="minorHAnsi"/>
          <w:sz w:val="24"/>
          <w:szCs w:val="24"/>
        </w:rPr>
      </w:pPr>
    </w:p>
    <w:p w14:paraId="77D13FAD" w14:textId="3184D17A" w:rsidR="00252F60" w:rsidRDefault="00252F60">
      <w:pPr>
        <w:rPr>
          <w:rFonts w:cstheme="minorHAnsi"/>
          <w:sz w:val="24"/>
          <w:szCs w:val="24"/>
        </w:rPr>
      </w:pPr>
    </w:p>
    <w:p w14:paraId="4F64F216" w14:textId="6EA81BBE" w:rsidR="00252F60" w:rsidRDefault="00252F60">
      <w:pPr>
        <w:rPr>
          <w:rFonts w:cstheme="minorHAnsi"/>
          <w:sz w:val="24"/>
          <w:szCs w:val="24"/>
        </w:rPr>
      </w:pPr>
    </w:p>
    <w:p w14:paraId="423D3B7D" w14:textId="422000CD" w:rsidR="00252F60" w:rsidRDefault="00252F60">
      <w:pPr>
        <w:rPr>
          <w:rFonts w:cstheme="minorHAnsi"/>
          <w:sz w:val="24"/>
          <w:szCs w:val="24"/>
        </w:rPr>
      </w:pPr>
    </w:p>
    <w:p w14:paraId="60CBA2DF" w14:textId="7F341C26" w:rsidR="00252F60" w:rsidRDefault="00252F60">
      <w:pPr>
        <w:rPr>
          <w:rFonts w:cstheme="minorHAnsi"/>
          <w:sz w:val="24"/>
          <w:szCs w:val="24"/>
        </w:rPr>
      </w:pPr>
    </w:p>
    <w:p w14:paraId="0D28E787" w14:textId="7546D41F" w:rsidR="00252F60" w:rsidRDefault="00252F60">
      <w:pPr>
        <w:rPr>
          <w:rFonts w:cstheme="minorHAnsi"/>
          <w:sz w:val="24"/>
          <w:szCs w:val="24"/>
        </w:rPr>
      </w:pPr>
    </w:p>
    <w:p w14:paraId="39449E4D" w14:textId="1879BF53" w:rsidR="00252F60" w:rsidRDefault="00252F60">
      <w:pPr>
        <w:rPr>
          <w:rFonts w:cstheme="minorHAnsi"/>
          <w:sz w:val="24"/>
          <w:szCs w:val="24"/>
        </w:rPr>
      </w:pPr>
    </w:p>
    <w:p w14:paraId="11AD9458" w14:textId="4B20A87E" w:rsidR="00252F60" w:rsidRDefault="00252F60">
      <w:pPr>
        <w:rPr>
          <w:rFonts w:cstheme="minorHAnsi"/>
          <w:sz w:val="24"/>
          <w:szCs w:val="24"/>
        </w:rPr>
      </w:pPr>
    </w:p>
    <w:p w14:paraId="3EECD047" w14:textId="1DFEF9DA" w:rsidR="00252F60" w:rsidRDefault="00252F60">
      <w:pPr>
        <w:rPr>
          <w:rFonts w:cstheme="minorHAnsi"/>
          <w:sz w:val="24"/>
          <w:szCs w:val="24"/>
        </w:rPr>
      </w:pPr>
    </w:p>
    <w:p w14:paraId="59C3F3AA" w14:textId="4D67A7EF" w:rsidR="00252F60" w:rsidRDefault="00252F60">
      <w:pPr>
        <w:rPr>
          <w:rFonts w:cstheme="minorHAnsi"/>
          <w:sz w:val="24"/>
          <w:szCs w:val="24"/>
        </w:rPr>
      </w:pPr>
    </w:p>
    <w:p w14:paraId="1CA25A3D" w14:textId="1B6C848B" w:rsidR="00252F60" w:rsidRDefault="00252F60">
      <w:pPr>
        <w:rPr>
          <w:rFonts w:cstheme="minorHAnsi"/>
          <w:sz w:val="24"/>
          <w:szCs w:val="24"/>
        </w:rPr>
      </w:pPr>
    </w:p>
    <w:p w14:paraId="2D258CAF" w14:textId="1492D44B" w:rsidR="00252F60" w:rsidRDefault="00252F60">
      <w:pPr>
        <w:rPr>
          <w:rFonts w:cstheme="minorHAnsi"/>
          <w:sz w:val="24"/>
          <w:szCs w:val="24"/>
        </w:rPr>
      </w:pPr>
    </w:p>
    <w:p w14:paraId="5FE6F5FE" w14:textId="2605805B" w:rsidR="00252F60" w:rsidRDefault="001658B8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0B2A3721">
                <wp:simplePos x="0" y="0"/>
                <wp:positionH relativeFrom="margin">
                  <wp:posOffset>1139825</wp:posOffset>
                </wp:positionH>
                <wp:positionV relativeFrom="paragraph">
                  <wp:posOffset>100330</wp:posOffset>
                </wp:positionV>
                <wp:extent cx="4315460" cy="341630"/>
                <wp:effectExtent l="0" t="0" r="0" b="1270"/>
                <wp:wrapNone/>
                <wp:docPr id="217" name="Metin Kutusu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460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5CA63CEC" w:rsidR="00501EC5" w:rsidRPr="00F925CF" w:rsidRDefault="00F925C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bookmarkStart w:id="2" w:name="_GoBack"/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 w:rsidR="004E3B28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 w:rsidR="00501EC5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 SINIF SINAV VE CEVAP ANAHTARI İÇİN TIKLAYINIZ</w:t>
                            </w:r>
                            <w:r w:rsidR="00D52CE4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</w:t>
                            </w:r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href="https://www.dindersi.com/icerik/akaid/11-sinif-ihl-akaid-2-donem-2-yazili-b779c113" style="position:absolute;margin-left:89.75pt;margin-top:7.9pt;width:339.8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" o:button="t" filled="f" stroked="f">
                <v:fill o:detectmouseclick="t"/>
                <v:textbox>
                  <w:txbxContent>
                    <w:p w14:paraId="35A21D3F" w14:textId="5CA63CEC" w:rsidR="00501EC5" w:rsidRPr="00F925CF" w:rsidRDefault="00F925CF">
                      <w:pP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bookmarkStart w:id="3" w:name="_GoBack"/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 w:rsidR="004E3B28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 w:rsidR="00501EC5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 SINIF SINAV VE CEVAP ANAHTARI İÇİN TIKLAYINIZ</w:t>
                      </w:r>
                      <w:r w:rsidR="00D52CE4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</w:t>
                      </w:r>
                      <w:bookmarkEnd w:id="3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15758DE2">
            <wp:simplePos x="0" y="0"/>
            <wp:positionH relativeFrom="page">
              <wp:posOffset>-27940</wp:posOffset>
            </wp:positionH>
            <wp:positionV relativeFrom="paragraph">
              <wp:posOffset>-711835</wp:posOffset>
            </wp:positionV>
            <wp:extent cx="7672705" cy="10812780"/>
            <wp:effectExtent l="0" t="0" r="4445" b="762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2705" cy="1081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7E7DDD80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1B1C4165" w:rsidR="003D541A" w:rsidRDefault="003D541A">
      <w:pPr>
        <w:rPr>
          <w:rFonts w:cstheme="minorHAnsi"/>
          <w:sz w:val="24"/>
          <w:szCs w:val="24"/>
        </w:rPr>
      </w:pPr>
    </w:p>
    <w:p w14:paraId="09FEB780" w14:textId="6A298F52" w:rsidR="00C150A7" w:rsidRDefault="00C150A7">
      <w:pPr>
        <w:rPr>
          <w:rFonts w:cstheme="minorHAnsi"/>
          <w:sz w:val="24"/>
          <w:szCs w:val="24"/>
        </w:rPr>
      </w:pPr>
    </w:p>
    <w:p w14:paraId="631BF716" w14:textId="211495D6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23BB0BD8" w:rsidR="00ED5112" w:rsidRDefault="00A126C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727E0121">
                <wp:simplePos x="0" y="0"/>
                <wp:positionH relativeFrom="column">
                  <wp:posOffset>1286510</wp:posOffset>
                </wp:positionH>
                <wp:positionV relativeFrom="paragraph">
                  <wp:posOffset>225425</wp:posOffset>
                </wp:positionV>
                <wp:extent cx="937895" cy="937895"/>
                <wp:effectExtent l="0" t="0" r="0" b="0"/>
                <wp:wrapNone/>
                <wp:docPr id="5" name="Oval 5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8267C80" id="Oval 5" o:spid="_x0000_s1026" href="https://chat.whatsapp.com/IR0KARlUCd4ItMDPQkjplO" style="position:absolute;margin-left:101.3pt;margin-top:17.75pt;width:73.85pt;height:73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d1sev3wAAAAoBAAAPAAAAZHJzL2Rv&#10;d25yZXYueG1sTI9BS8QwEIXvgv8hjODNTWxpabtNl0UUUVRwXe/ZZrYNNklp0t367x1Pehzex3vf&#10;1JvFDuyEUzDeSbhdCWDoWq+N6yTsPx5uCmAhKqfV4B1K+MYAm+byolaV9mf3jqdd7BiVuFApCX2M&#10;Y8V5aHu0Kqz8iI6yo5+sinROHdeTOlO5HXgiRM6tMo4WejXiXY/t1262ErrCPM/9y2eZ7e/L0uRb&#10;fHp9fJPy+mrZroFFXOIfDL/6pA4NOR387HRgg4REJDmhEtIsA0ZAmokU2IHIIk2ANzX//0LzA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B3Wx6/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40896895">
                <wp:simplePos x="0" y="0"/>
                <wp:positionH relativeFrom="column">
                  <wp:posOffset>2719070</wp:posOffset>
                </wp:positionH>
                <wp:positionV relativeFrom="paragraph">
                  <wp:posOffset>218440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DFAC7FF" id="Oval 6" o:spid="_x0000_s1026" href="https://chat.whatsapp.com/Flg4Iy7vRGqIRQYk23TONo" style="position:absolute;margin-left:214.1pt;margin-top:17.2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TrBIL4AAAAAoBAAAPAAAAZHJzL2Rv&#10;d25yZXYueG1sTI/BTsMwEETvSPyDtUjcqNOQlCTEqSoEQlSARCl3N15ii9iOYqcNf89yguNqnmbe&#10;1uvZ9uyIYzDeCVguEmDoWq+M6wTs3x+uCmAhSqdk7x0K+MYA6+b8rJaV8if3hsdd7BiVuFBJATrG&#10;oeI8tBqtDAs/oKPs049WRjrHjqtRnqjc9jxNkhW30jha0HLAO43t126yArrCbCf9/FHm+/uyNKsN&#10;Pr08vgpxeTFvboFFnOMfDL/6pA4NOR385FRgvYAsLVJCBVxnGTAC8pu8BHYgskiXwJua/3+h+Q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TrBIL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66B172AE">
                <wp:simplePos x="0" y="0"/>
                <wp:positionH relativeFrom="column">
                  <wp:posOffset>4157980</wp:posOffset>
                </wp:positionH>
                <wp:positionV relativeFrom="paragraph">
                  <wp:posOffset>219075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74FE09D" id="Oval 7" o:spid="_x0000_s1026" href="https://chat.whatsapp.com/1l65VLvh4c2GwvOLzCJUUo" style="position:absolute;margin-left:327.4pt;margin-top:17.25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K3PB04AAAAAoBAAAPAAAAZHJzL2Rv&#10;d25yZXYueG1sTI9NS8QwEIbvgv8hjODNTa3b0tamyyKKKKvgftyzzdgEm6Q06W79944nvc0wD+88&#10;b72abc9OOAbjnYDbRQIMXeuVcZ2A/e7ppgAWonRK9t6hgG8MsGouL2pZKX92H3jaxo5RiAuVFKBj&#10;HCrOQ6vRyrDwAzq6ffrRykjr2HE1yjOF256nSZJzK42jD1oO+KCx/dpOVkBXmNdJbw5ltn8sS5Ov&#10;8eXt+V2I66t5fQ8s4hz/YPjVJ3VoyOnoJ6cC6wXk2ZLUo4C7ZQaMgCJJaTgSWaQp8Kbm/ys0P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K3PB0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</w:p>
    <w:p w14:paraId="510BD7CB" w14:textId="2B4C953B" w:rsidR="00ED5112" w:rsidRDefault="00A126C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517B73B0">
                <wp:simplePos x="0" y="0"/>
                <wp:positionH relativeFrom="column">
                  <wp:posOffset>2314575</wp:posOffset>
                </wp:positionH>
                <wp:positionV relativeFrom="paragraph">
                  <wp:posOffset>2388870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933D384" id="Oval 9" o:spid="_x0000_s1026" href="https://t.me/DinDersiTurkiyeZumresi" style="position:absolute;margin-left:182.25pt;margin-top:188.1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cSwbC4AAAAAsBAAAPAAAAZHJzL2Rv&#10;d25yZXYueG1sTI/BTsMwDIbvSLxDZCRuLF1Hu7U0nSYEQkyAtDHuWWOaiCapmnQrb485we2z/Ov3&#10;52o92Y6dcAjGOwHzWQIMXeOVca2Aw/vjzQpYiNIp2XmHAr4xwLq+vKhkqfzZ7fC0jy2jEhdKKUDH&#10;2Jech0ajlWHme3S0+/SDlZHGoeVqkGcqtx1PkyTnVhpHF7Ts8V5j87UfrYB2ZbajfvkossNDUZh8&#10;g8+vT29CXF9NmztgEaf4F4ZffVKHmpyOfnQqsE7AIr/NKEqwzFNglMjmKcGRIF0UwOuK//+h/g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cSwbC4AAAAAs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68D1BE39">
                <wp:simplePos x="0" y="0"/>
                <wp:positionH relativeFrom="column">
                  <wp:posOffset>3355340</wp:posOffset>
                </wp:positionH>
                <wp:positionV relativeFrom="paragraph">
                  <wp:posOffset>2385695</wp:posOffset>
                </wp:positionV>
                <wp:extent cx="938254" cy="938254"/>
                <wp:effectExtent l="0" t="0" r="0" b="0"/>
                <wp:wrapNone/>
                <wp:docPr id="8" name="Oval 8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A370E3B" id="Oval 8" o:spid="_x0000_s1026" href="https://t.me/dindersicom" style="position:absolute;margin-left:264.2pt;margin-top:187.85pt;width:73.9pt;height:73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BasQPT4AAAAAsBAAAPAAAAZHJzL2Rv&#10;d25yZXYueG1sTI/LTsMwEEX3SPyDNUjsqENKnsSpKgRCIEDqg72bDLFFPI5ipw1/j7uC5ege3Xum&#10;Ws2mZ0ccnbYk4HYRAUNqbKupE7DfPd3kwJyX1MreEgr4QQer+vKikmVrT7TB49Z3LJSQK6UA5f1Q&#10;cu4ahUa6hR2QQvZlRyN9OMeOt6M8hXLT8ziKUm6kprCg5IAPCpvv7WQEdLl+ndTbZ5HsH4tCp2t8&#10;eX/+EOL6al7fA/M4+z8YzvpBHergdLATtY71ApI4vwuogGWWZMACkWZpDOxwjpYJ8Lri/3+ofwE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BasQPT4AAAAAs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6986E78E">
                <wp:simplePos x="0" y="0"/>
                <wp:positionH relativeFrom="column">
                  <wp:posOffset>1300480</wp:posOffset>
                </wp:positionH>
                <wp:positionV relativeFrom="paragraph">
                  <wp:posOffset>4979035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BDCA6C9" id="Oval 12" o:spid="_x0000_s1026" href="https://www.instagram.com/ddy_yayinlari/" style="position:absolute;margin-left:102.4pt;margin-top:392.0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A151+e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30E8AECE">
                <wp:simplePos x="0" y="0"/>
                <wp:positionH relativeFrom="margin">
                  <wp:posOffset>2934970</wp:posOffset>
                </wp:positionH>
                <wp:positionV relativeFrom="paragraph">
                  <wp:posOffset>4958715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DD64CB8" id="Oval 13" o:spid="_x0000_s1026" href="https://www.facebook.com/ddyayinlari/" style="position:absolute;margin-left:231.1pt;margin-top:390.4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uJXS+e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474C9934">
                <wp:simplePos x="0" y="0"/>
                <wp:positionH relativeFrom="margin">
                  <wp:posOffset>4362450</wp:posOffset>
                </wp:positionH>
                <wp:positionV relativeFrom="paragraph">
                  <wp:posOffset>4959350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F810763" id="Oval 14" o:spid="_x0000_s1026" href="https://www.youtube.com/@dindersi-com" style="position:absolute;margin-left:343.5pt;margin-top:390.5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Bj54d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2EE36194">
                <wp:simplePos x="0" y="0"/>
                <wp:positionH relativeFrom="column">
                  <wp:posOffset>3128010</wp:posOffset>
                </wp:positionH>
                <wp:positionV relativeFrom="paragraph">
                  <wp:posOffset>6543040</wp:posOffset>
                </wp:positionV>
                <wp:extent cx="2488565" cy="516255"/>
                <wp:effectExtent l="0" t="0" r="0" b="0"/>
                <wp:wrapNone/>
                <wp:docPr id="18" name="Dikdörtgen 18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B48011" id="Dikdörtgen 18" o:spid="_x0000_s1026" href="http://www.ddyayinlari.com/" style="position:absolute;margin-left:246.3pt;margin-top:515.2pt;width:195.95pt;height:40.6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2CC3B46C">
                <wp:simplePos x="0" y="0"/>
                <wp:positionH relativeFrom="column">
                  <wp:posOffset>956945</wp:posOffset>
                </wp:positionH>
                <wp:positionV relativeFrom="paragraph">
                  <wp:posOffset>6542405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13E186" id="Dikdörtgen 15" o:spid="_x0000_s1026" href="http://www.dindersi.com/" style="position:absolute;margin-left:75.35pt;margin-top:515.1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" o:button="t" filled="f" stroked="f" strokeweight="2pt">
                <v:fill o:detectmouseclick="t"/>
              </v:rect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5E56ABEA" w:rsidR="00C150A7" w:rsidRDefault="00D94A0C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24844B8A" wp14:editId="3E0E15D6">
            <wp:simplePos x="0" y="0"/>
            <wp:positionH relativeFrom="page">
              <wp:align>right</wp:align>
            </wp:positionH>
            <wp:positionV relativeFrom="paragraph">
              <wp:posOffset>-690245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5EC59E4C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321233">
      <w:headerReference w:type="default" r:id="rId24"/>
      <w:footerReference w:type="default" r:id="rId25"/>
      <w:footerReference w:type="first" r:id="rId26"/>
      <w:type w:val="continuous"/>
      <w:pgSz w:w="11906" w:h="16838" w:code="9"/>
      <w:pgMar w:top="710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B9B46D" w14:textId="77777777" w:rsidR="00845367" w:rsidRDefault="00845367" w:rsidP="00ED544D">
      <w:pPr>
        <w:spacing w:after="0" w:line="240" w:lineRule="auto"/>
      </w:pPr>
      <w:r>
        <w:separator/>
      </w:r>
    </w:p>
  </w:endnote>
  <w:endnote w:type="continuationSeparator" w:id="0">
    <w:p w14:paraId="20C2DD18" w14:textId="77777777" w:rsidR="00845367" w:rsidRDefault="00845367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5" w:name="_Hlk124933023"/>
  <w:bookmarkStart w:id="6" w:name="_Hlk124933024"/>
  <w:bookmarkStart w:id="7" w:name="_Hlk124933025"/>
  <w:bookmarkStart w:id="8" w:name="_Hlk124933026"/>
  <w:bookmarkStart w:id="9" w:name="_Hlk124933769"/>
  <w:bookmarkStart w:id="10" w:name="_Hlk124933770"/>
  <w:bookmarkStart w:id="11" w:name="_Hlk124933789"/>
  <w:bookmarkStart w:id="12" w:name="_Hlk124933790"/>
  <w:bookmarkStart w:id="13" w:name="_Hlk127541422"/>
  <w:bookmarkStart w:id="14" w:name="_Hlk127541423"/>
  <w:p w14:paraId="2D3A8B4E" w14:textId="77A7734C" w:rsidR="00ED544D" w:rsidRDefault="0009698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2" name="Resim 2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5462D5" w14:textId="3522C936" w:rsidR="001658B8" w:rsidRDefault="001658B8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94F8C0D" wp14:editId="4BBC893E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3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53ECAE" w14:textId="77777777" w:rsidR="001658B8" w:rsidRPr="001016DC" w:rsidRDefault="001658B8" w:rsidP="001658B8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32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" adj="19934" fillcolor="#fabf8f [1945]" strokecolor="#e36c0a [2409]" strokeweight=".25pt">
              <v:textbox>
                <w:txbxContent>
                  <w:p w14:paraId="5553ECAE" w14:textId="77777777" w:rsidR="001658B8" w:rsidRPr="001016DC" w:rsidRDefault="001658B8" w:rsidP="001658B8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1AE9E40C" wp14:editId="19DE4F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7" name="Resim 1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00A211A9" wp14:editId="648C3405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" name="Resim 2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0ACB3C" w14:textId="77777777" w:rsidR="00845367" w:rsidRDefault="00845367" w:rsidP="00ED544D">
      <w:pPr>
        <w:spacing w:after="0" w:line="240" w:lineRule="auto"/>
      </w:pPr>
      <w:r>
        <w:separator/>
      </w:r>
    </w:p>
  </w:footnote>
  <w:footnote w:type="continuationSeparator" w:id="0">
    <w:p w14:paraId="3E339079" w14:textId="77777777" w:rsidR="00845367" w:rsidRDefault="00845367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72160" w14:textId="5193B8EF" w:rsidR="00C150A7" w:rsidRDefault="001658B8" w:rsidP="00C150A7">
    <w:pPr>
      <w:pStyle w:val="stbilgi"/>
      <w:jc w:val="center"/>
    </w:pPr>
    <w:bookmarkStart w:id="4" w:name="_Hlk121295565"/>
    <w:r>
      <w:t>AKAİD</w:t>
    </w:r>
  </w:p>
  <w:p w14:paraId="267D6F43" w14:textId="0D8CEC67" w:rsidR="00C150A7" w:rsidRDefault="00F925CF" w:rsidP="00C150A7">
    <w:pPr>
      <w:pStyle w:val="stbilgi"/>
      <w:jc w:val="center"/>
    </w:pPr>
    <w:r>
      <w:t>1</w:t>
    </w:r>
    <w:r w:rsidR="004E3B28">
      <w:t>1</w:t>
    </w:r>
    <w:r w:rsidR="00C150A7">
      <w:t xml:space="preserve">. Sınıf </w:t>
    </w:r>
    <w:r w:rsidR="001658B8">
      <w:t>2.Dönem 2</w:t>
    </w:r>
    <w:r w:rsidR="00C150A7">
      <w:t>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78178D"/>
    <w:multiLevelType w:val="hybridMultilevel"/>
    <w:tmpl w:val="CB58820E"/>
    <w:lvl w:ilvl="0" w:tplc="F620B55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C62"/>
    <w:rsid w:val="0000303E"/>
    <w:rsid w:val="000038EB"/>
    <w:rsid w:val="00025BCF"/>
    <w:rsid w:val="00050EE9"/>
    <w:rsid w:val="00054486"/>
    <w:rsid w:val="00055C25"/>
    <w:rsid w:val="000655CF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658B8"/>
    <w:rsid w:val="001C3B80"/>
    <w:rsid w:val="001C7A9C"/>
    <w:rsid w:val="001D57BE"/>
    <w:rsid w:val="00232D1D"/>
    <w:rsid w:val="002460F0"/>
    <w:rsid w:val="00252F60"/>
    <w:rsid w:val="00255E3B"/>
    <w:rsid w:val="00270EBA"/>
    <w:rsid w:val="0027154F"/>
    <w:rsid w:val="002B7944"/>
    <w:rsid w:val="002C1C38"/>
    <w:rsid w:val="002D31AD"/>
    <w:rsid w:val="00321233"/>
    <w:rsid w:val="0038090A"/>
    <w:rsid w:val="003957B1"/>
    <w:rsid w:val="003A1D96"/>
    <w:rsid w:val="003C280C"/>
    <w:rsid w:val="003D0AE6"/>
    <w:rsid w:val="003D42D3"/>
    <w:rsid w:val="003D541A"/>
    <w:rsid w:val="003E4F40"/>
    <w:rsid w:val="00401657"/>
    <w:rsid w:val="00426B9F"/>
    <w:rsid w:val="00430D49"/>
    <w:rsid w:val="004578EE"/>
    <w:rsid w:val="00461443"/>
    <w:rsid w:val="00462A7E"/>
    <w:rsid w:val="004819FD"/>
    <w:rsid w:val="00491BA4"/>
    <w:rsid w:val="00495D75"/>
    <w:rsid w:val="00497E71"/>
    <w:rsid w:val="004E3B28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1338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6F7C15"/>
    <w:rsid w:val="00707FFC"/>
    <w:rsid w:val="00714F08"/>
    <w:rsid w:val="007841BD"/>
    <w:rsid w:val="00797BD9"/>
    <w:rsid w:val="007A0FAF"/>
    <w:rsid w:val="007B2670"/>
    <w:rsid w:val="007E7DF9"/>
    <w:rsid w:val="007F45DE"/>
    <w:rsid w:val="007F6CBD"/>
    <w:rsid w:val="00801789"/>
    <w:rsid w:val="00827435"/>
    <w:rsid w:val="00845367"/>
    <w:rsid w:val="00865136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7F2E"/>
    <w:rsid w:val="00A0559F"/>
    <w:rsid w:val="00A126CC"/>
    <w:rsid w:val="00A754CD"/>
    <w:rsid w:val="00A80AE1"/>
    <w:rsid w:val="00A83480"/>
    <w:rsid w:val="00A92366"/>
    <w:rsid w:val="00AA020A"/>
    <w:rsid w:val="00AC0769"/>
    <w:rsid w:val="00AD1B9F"/>
    <w:rsid w:val="00AD3F1A"/>
    <w:rsid w:val="00AD4981"/>
    <w:rsid w:val="00B67338"/>
    <w:rsid w:val="00BA023A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15B2"/>
    <w:rsid w:val="00D64042"/>
    <w:rsid w:val="00D650E9"/>
    <w:rsid w:val="00D8207C"/>
    <w:rsid w:val="00D93959"/>
    <w:rsid w:val="00D94A0C"/>
    <w:rsid w:val="00D9648A"/>
    <w:rsid w:val="00DA1B31"/>
    <w:rsid w:val="00DB5596"/>
    <w:rsid w:val="00DB6FB8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25CF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8B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BOLDMETN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5D1338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6F7C15"/>
    <w:pPr>
      <w:spacing w:after="120" w:line="240" w:lineRule="auto"/>
      <w:ind w:left="340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AD1B9F"/>
    <w:pPr>
      <w:spacing w:after="120" w:line="240" w:lineRule="auto"/>
      <w:ind w:left="340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AD1B9F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5D1338"/>
    <w:rPr>
      <w:b/>
    </w:rPr>
  </w:style>
  <w:style w:type="paragraph" w:customStyle="1" w:styleId="BOLDMETN">
    <w:name w:val="BOLD METİN"/>
    <w:basedOn w:val="AIKMETN"/>
    <w:qFormat/>
    <w:rsid w:val="00AD1B9F"/>
    <w:rPr>
      <w:b/>
    </w:rPr>
  </w:style>
  <w:style w:type="character" w:styleId="Gl">
    <w:name w:val="Strong"/>
    <w:basedOn w:val="VarsaylanParagrafYazTipi"/>
    <w:uiPriority w:val="22"/>
    <w:qFormat/>
    <w:rsid w:val="000655C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8B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BOLDMETN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5D1338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6F7C15"/>
    <w:pPr>
      <w:spacing w:after="120" w:line="240" w:lineRule="auto"/>
      <w:ind w:left="340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AD1B9F"/>
    <w:pPr>
      <w:spacing w:after="120" w:line="240" w:lineRule="auto"/>
      <w:ind w:left="340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AD1B9F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5D1338"/>
    <w:rPr>
      <w:b/>
    </w:rPr>
  </w:style>
  <w:style w:type="paragraph" w:customStyle="1" w:styleId="BOLDMETN">
    <w:name w:val="BOLD METİN"/>
    <w:basedOn w:val="AIKMETN"/>
    <w:qFormat/>
    <w:rsid w:val="00AD1B9F"/>
    <w:rPr>
      <w:b/>
    </w:rPr>
  </w:style>
  <w:style w:type="character" w:styleId="Gl">
    <w:name w:val="Strong"/>
    <w:basedOn w:val="VarsaylanParagrafYazTipi"/>
    <w:uiPriority w:val="22"/>
    <w:qFormat/>
    <w:rsid w:val="000655C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hat.whatsapp.com/IR0KARlUCd4ItMDPQkjplO" TargetMode="External"/><Relationship Id="rId18" Type="http://schemas.openxmlformats.org/officeDocument/2006/relationships/hyperlink" Target="https://www.instagram.com/ddy_yayinlari/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s://t.me/dindersicom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s://www.youtube.com/@dindersi-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dindersi.com/icerik/akaid/11-sinif-ihl-akaid-2-donem-2-yazili-b779c113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chat.whatsapp.com/1l65VLvh4c2GwvOLzCJUUo" TargetMode="External"/><Relationship Id="rId23" Type="http://schemas.openxmlformats.org/officeDocument/2006/relationships/image" Target="media/image3.jpeg"/><Relationship Id="rId28" Type="http://schemas.openxmlformats.org/officeDocument/2006/relationships/theme" Target="theme/theme1.xml"/><Relationship Id="rId10" Type="http://schemas.openxmlformats.org/officeDocument/2006/relationships/hyperlink" Target="https://www.dindersi.com/icerik/din-kulturu-ve-ahlak-bilgisi-c93" TargetMode="External"/><Relationship Id="rId19" Type="http://schemas.openxmlformats.org/officeDocument/2006/relationships/hyperlink" Target="https://www.facebook.com/ddyayinlari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chat.whatsapp.com/Flg4Iy7vRGqIRQYk23TONo" TargetMode="External"/><Relationship Id="rId22" Type="http://schemas.openxmlformats.org/officeDocument/2006/relationships/hyperlink" Target="http://www.dindersi.com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B31913-01DE-4E80-901F-381AD40DA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</TotalTime>
  <Pages>5</Pages>
  <Words>788</Words>
  <Characters>4494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5272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MN_DIZGI</cp:lastModifiedBy>
  <cp:revision>2</cp:revision>
  <cp:lastPrinted>2022-12-07T14:03:00Z</cp:lastPrinted>
  <dcterms:created xsi:type="dcterms:W3CDTF">2023-05-30T14:36:00Z</dcterms:created>
  <dcterms:modified xsi:type="dcterms:W3CDTF">2023-05-30T14:36:00Z</dcterms:modified>
</cp:coreProperties>
</file>