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page" w:horzAnchor="margin" w:tblpXSpec="center" w:tblpY="226"/>
        <w:tblW w:w="105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5"/>
        <w:gridCol w:w="2130"/>
        <w:gridCol w:w="5148"/>
        <w:gridCol w:w="2372"/>
      </w:tblGrid>
      <w:tr w:rsidR="007F6CBD" w14:paraId="02FB9999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500069A8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3AE23790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137A55E6" w14:textId="77777777" w:rsidR="007F6CBD" w:rsidRDefault="007F6CBD" w:rsidP="00990433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573E1013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</w:tr>
      <w:tr w:rsidR="007F6CBD" w14:paraId="61D9781D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09403D41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007AA2B6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BC0DE25" w14:textId="77777777" w:rsidR="007F6CBD" w:rsidRDefault="007F6CBD" w:rsidP="00990433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311731AD" w14:textId="77777777" w:rsidR="007F6CBD" w:rsidRDefault="007F6CBD" w:rsidP="00990433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7F6CBD" w14:paraId="29252B44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6EE1C833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66CA3A4C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72B537E" w14:textId="2F9E4332" w:rsidR="007F6CBD" w:rsidRDefault="00E51968" w:rsidP="00990433">
            <w:pPr>
              <w:pStyle w:val="AIKMETN"/>
              <w:spacing w:after="0"/>
              <w:ind w:left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AKAİD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542EF977" w14:textId="77777777" w:rsidR="007F6CBD" w:rsidRDefault="007F6CBD" w:rsidP="00990433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F6CBD" w14:paraId="77D0A8C2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11F98BCC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2D74DE83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789136A" w14:textId="2E432AA6" w:rsidR="007F6CBD" w:rsidRDefault="007F6CBD" w:rsidP="00990433">
            <w:pPr>
              <w:pStyle w:val="AIKMETN"/>
              <w:spacing w:after="0"/>
              <w:ind w:left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E51968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60BAC2D1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</w:tr>
      <w:bookmarkEnd w:id="0"/>
    </w:tbl>
    <w:p w14:paraId="005B7767" w14:textId="77777777" w:rsidR="007F6CBD" w:rsidRDefault="007F6CBD" w:rsidP="00252F60"/>
    <w:p w14:paraId="0DDE742B" w14:textId="4B8C14D9" w:rsidR="00E51968" w:rsidRPr="00E51968" w:rsidRDefault="00E51968" w:rsidP="00E51968">
      <w:pPr>
        <w:pStyle w:val="SORUNOLUAIK"/>
        <w:rPr>
          <w:rStyle w:val="Gl"/>
        </w:rPr>
      </w:pPr>
      <w:r w:rsidRPr="00E51968">
        <w:rPr>
          <w:rStyle w:val="Gl"/>
        </w:rPr>
        <w:t xml:space="preserve">“Peygamberler akıllı ve zekidirler” ifadesinde geçen özellik, peygamberlerin hangi sıfatıdır? </w:t>
      </w:r>
    </w:p>
    <w:p w14:paraId="5E9D4EEC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 xml:space="preserve">a)Sıdk  </w:t>
      </w:r>
      <w:r>
        <w:tab/>
        <w:t xml:space="preserve">b)Emanet    </w:t>
      </w:r>
      <w:r>
        <w:tab/>
        <w:t>c)</w:t>
      </w:r>
      <w:proofErr w:type="spellStart"/>
      <w:r>
        <w:t>Fetanet</w:t>
      </w:r>
      <w:proofErr w:type="spellEnd"/>
      <w:r>
        <w:t xml:space="preserve">        </w:t>
      </w:r>
    </w:p>
    <w:p w14:paraId="2A1B3E62" w14:textId="53E99930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 xml:space="preserve">d)İsmet         </w:t>
      </w:r>
      <w:r>
        <w:tab/>
        <w:t>e)Kudret</w:t>
      </w:r>
    </w:p>
    <w:p w14:paraId="43A69E07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</w:p>
    <w:p w14:paraId="7235083F" w14:textId="1941FEC7" w:rsidR="00E51968" w:rsidRPr="00E51968" w:rsidRDefault="00E51968" w:rsidP="00E51968">
      <w:pPr>
        <w:pStyle w:val="SORUNOLUAIK"/>
        <w:rPr>
          <w:rStyle w:val="Gl"/>
        </w:rPr>
      </w:pPr>
      <w:r w:rsidRPr="00E51968">
        <w:rPr>
          <w:rStyle w:val="Gl"/>
        </w:rPr>
        <w:t>Aşağıdakilerden hangisi peygamberlerin sıfatlarından biri değildir?</w:t>
      </w:r>
    </w:p>
    <w:p w14:paraId="62464C9F" w14:textId="14683859" w:rsidR="00E51968" w:rsidRDefault="00E51968" w:rsidP="00E51968">
      <w:pPr>
        <w:pStyle w:val="SORUNOLUAIK"/>
        <w:numPr>
          <w:ilvl w:val="0"/>
          <w:numId w:val="0"/>
        </w:numPr>
      </w:pPr>
      <w:r>
        <w:t xml:space="preserve">     </w:t>
      </w:r>
      <w:r>
        <w:t>a) Sıdk</w:t>
      </w:r>
      <w:r>
        <w:tab/>
      </w:r>
      <w:r>
        <w:t xml:space="preserve">     </w:t>
      </w:r>
      <w:r>
        <w:t>b) Emanet</w:t>
      </w:r>
      <w:r>
        <w:tab/>
        <w:t xml:space="preserve">      </w:t>
      </w:r>
      <w:r>
        <w:t xml:space="preserve">  </w:t>
      </w:r>
      <w:r>
        <w:t>c) İsmet</w:t>
      </w:r>
      <w:r>
        <w:tab/>
        <w:t xml:space="preserve">   </w:t>
      </w:r>
    </w:p>
    <w:p w14:paraId="778A4023" w14:textId="6A785716" w:rsidR="00E51968" w:rsidRDefault="00E51968" w:rsidP="00E51968">
      <w:pPr>
        <w:pStyle w:val="SORUNOLUAIK"/>
        <w:numPr>
          <w:ilvl w:val="0"/>
          <w:numId w:val="0"/>
        </w:numPr>
      </w:pPr>
      <w:r>
        <w:t xml:space="preserve">    </w:t>
      </w:r>
      <w:r>
        <w:t xml:space="preserve">d) </w:t>
      </w:r>
      <w:proofErr w:type="spellStart"/>
      <w:r>
        <w:t>Samed</w:t>
      </w:r>
      <w:proofErr w:type="spellEnd"/>
      <w:r>
        <w:tab/>
        <w:t xml:space="preserve">     e) </w:t>
      </w:r>
      <w:proofErr w:type="spellStart"/>
      <w:r>
        <w:t>Fetanet</w:t>
      </w:r>
      <w:proofErr w:type="spellEnd"/>
    </w:p>
    <w:p w14:paraId="7D465D62" w14:textId="77777777" w:rsidR="00E51968" w:rsidRDefault="00E51968" w:rsidP="00E51968">
      <w:pPr>
        <w:pStyle w:val="SORUNOLUAIK"/>
        <w:numPr>
          <w:ilvl w:val="0"/>
          <w:numId w:val="0"/>
        </w:numPr>
      </w:pPr>
    </w:p>
    <w:p w14:paraId="0DCB643F" w14:textId="3D8FB53A" w:rsidR="00E51968" w:rsidRDefault="00E51968" w:rsidP="00E51968">
      <w:pPr>
        <w:pStyle w:val="SORUNOLUAIK"/>
      </w:pPr>
      <w:r>
        <w:t>“Biz gökleri, yeri ve ikisi arasındakileri bir oyun ve e</w:t>
      </w:r>
      <w:r>
        <w:t>ğ</w:t>
      </w:r>
      <w:r>
        <w:t xml:space="preserve">lence olsun diye yaratmadık” </w:t>
      </w:r>
    </w:p>
    <w:p w14:paraId="4ED17D28" w14:textId="77777777" w:rsidR="00E51968" w:rsidRPr="00E51968" w:rsidRDefault="00E51968" w:rsidP="00E51968">
      <w:pPr>
        <w:pStyle w:val="SORUNOLUAIK"/>
        <w:numPr>
          <w:ilvl w:val="0"/>
          <w:numId w:val="0"/>
        </w:numPr>
        <w:ind w:left="284"/>
        <w:rPr>
          <w:rStyle w:val="Gl"/>
        </w:rPr>
      </w:pPr>
      <w:r w:rsidRPr="00E51968">
        <w:rPr>
          <w:rStyle w:val="Gl"/>
        </w:rPr>
        <w:t>Yukarıda meali verilen ayette en çok vurgulanan h</w:t>
      </w:r>
      <w:r w:rsidRPr="00E51968">
        <w:rPr>
          <w:rStyle w:val="Gl"/>
        </w:rPr>
        <w:t>u</w:t>
      </w:r>
      <w:r w:rsidRPr="00E51968">
        <w:rPr>
          <w:rStyle w:val="Gl"/>
        </w:rPr>
        <w:t>sus aşağıdakilerden hangisidir?</w:t>
      </w:r>
    </w:p>
    <w:p w14:paraId="35600951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a)Hayat amaçsız değildir</w:t>
      </w:r>
      <w:r>
        <w:tab/>
        <w:t xml:space="preserve">      </w:t>
      </w:r>
    </w:p>
    <w:p w14:paraId="2B6C62EA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b</w:t>
      </w:r>
      <w:r>
        <w:t>)Ölüm bir hayat gerçeğidir</w:t>
      </w:r>
      <w:r>
        <w:tab/>
      </w:r>
    </w:p>
    <w:p w14:paraId="52C44A81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c)Ahiret bir gerçektir</w:t>
      </w:r>
      <w:r>
        <w:tab/>
      </w:r>
      <w:r>
        <w:tab/>
        <w:t xml:space="preserve">      </w:t>
      </w:r>
    </w:p>
    <w:p w14:paraId="0E262FE6" w14:textId="4F6B106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d)Allah her şeyi hakkıyla bilir.</w:t>
      </w:r>
      <w:r>
        <w:tab/>
      </w:r>
    </w:p>
    <w:p w14:paraId="6A084A64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e)Allah Yaratıcıdır.</w:t>
      </w:r>
    </w:p>
    <w:p w14:paraId="59611B94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</w:p>
    <w:p w14:paraId="5B1AD53D" w14:textId="18F89897" w:rsidR="00E51968" w:rsidRDefault="00E51968" w:rsidP="00E51968">
      <w:pPr>
        <w:pStyle w:val="SORUNOLUAIK"/>
      </w:pPr>
      <w:r>
        <w:t>“Sura üfürülür. Birde bakarsın, kabirlerden çıkmış, Ra</w:t>
      </w:r>
      <w:r>
        <w:t>b</w:t>
      </w:r>
      <w:r>
        <w:t xml:space="preserve">lerine doğru akın akın gitmektedirler” </w:t>
      </w:r>
    </w:p>
    <w:p w14:paraId="2F73691E" w14:textId="77777777" w:rsidR="00E51968" w:rsidRPr="00E51968" w:rsidRDefault="00E51968" w:rsidP="00E51968">
      <w:pPr>
        <w:pStyle w:val="SORUNOLUAIK"/>
        <w:numPr>
          <w:ilvl w:val="0"/>
          <w:numId w:val="0"/>
        </w:numPr>
        <w:ind w:left="284"/>
        <w:rPr>
          <w:rStyle w:val="Gl"/>
        </w:rPr>
      </w:pPr>
      <w:r w:rsidRPr="00E51968">
        <w:rPr>
          <w:rStyle w:val="Gl"/>
        </w:rPr>
        <w:t>Yukarıdaki ayet, ahretin hangi aşamasına dikkat çe</w:t>
      </w:r>
      <w:r w:rsidRPr="00E51968">
        <w:rPr>
          <w:rStyle w:val="Gl"/>
        </w:rPr>
        <w:t>k</w:t>
      </w:r>
      <w:r w:rsidRPr="00E51968">
        <w:rPr>
          <w:rStyle w:val="Gl"/>
        </w:rPr>
        <w:t>mektedir?</w:t>
      </w:r>
    </w:p>
    <w:p w14:paraId="47F3988C" w14:textId="3CA84C3B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 xml:space="preserve">a) Berzah </w:t>
      </w:r>
      <w:proofErr w:type="gramStart"/>
      <w:r>
        <w:t>âlemine       b</w:t>
      </w:r>
      <w:proofErr w:type="gramEnd"/>
      <w:r>
        <w:t xml:space="preserve">) Sırat köprüsüne        </w:t>
      </w:r>
    </w:p>
    <w:p w14:paraId="3B60C9CF" w14:textId="3DF2DE69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 xml:space="preserve">c) Kabir </w:t>
      </w:r>
      <w:proofErr w:type="gramStart"/>
      <w:r>
        <w:t xml:space="preserve">Hayatına        </w:t>
      </w:r>
      <w:r>
        <w:t xml:space="preserve"> </w:t>
      </w:r>
      <w:r>
        <w:t>d</w:t>
      </w:r>
      <w:proofErr w:type="gramEnd"/>
      <w:r>
        <w:t xml:space="preserve">) Haşir anına              </w:t>
      </w:r>
    </w:p>
    <w:p w14:paraId="4CAEFB1D" w14:textId="0B2AE311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e) Hesap anına</w:t>
      </w:r>
    </w:p>
    <w:p w14:paraId="0755C6FD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</w:p>
    <w:p w14:paraId="6FE461F9" w14:textId="0B2C46E4" w:rsidR="00E51968" w:rsidRPr="00E51968" w:rsidRDefault="00E51968" w:rsidP="00E51968">
      <w:pPr>
        <w:pStyle w:val="SORUNOLUAIK"/>
        <w:rPr>
          <w:rStyle w:val="Gl"/>
        </w:rPr>
      </w:pPr>
      <w:r w:rsidRPr="00E51968">
        <w:rPr>
          <w:rStyle w:val="Gl"/>
        </w:rPr>
        <w:t>Ecel konusunda aşağıdakilerden hangisi yanlıştır?</w:t>
      </w:r>
    </w:p>
    <w:p w14:paraId="278F7084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a) İnsanların ecelini belirleyen ve takdir eden Yüce Rabbimizdir.</w:t>
      </w:r>
    </w:p>
    <w:p w14:paraId="44DC3086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b) Kişiye ölümün nerede, ne zaman, nasıl olacağını b</w:t>
      </w:r>
      <w:r>
        <w:t>i</w:t>
      </w:r>
      <w:r>
        <w:t>lemeyiz.</w:t>
      </w:r>
    </w:p>
    <w:p w14:paraId="4E3E63D7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c) Ecel ne öne alınabilir ne de geriye bırakılabilir.</w:t>
      </w:r>
    </w:p>
    <w:p w14:paraId="4A88FCCE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d) Depremlerde ve trafik kazalarında ölenler, ecelleri</w:t>
      </w:r>
      <w:r>
        <w:t>y</w:t>
      </w:r>
      <w:r>
        <w:t>le ölmemiş sayılır.</w:t>
      </w:r>
    </w:p>
    <w:p w14:paraId="0457528A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e) Kişi ecelini kendisi belirleyemez.</w:t>
      </w:r>
    </w:p>
    <w:p w14:paraId="294B4713" w14:textId="77777777" w:rsidR="00E51968" w:rsidRDefault="00E51968" w:rsidP="00E51968">
      <w:pPr>
        <w:pStyle w:val="SORUNOLUAIK"/>
        <w:numPr>
          <w:ilvl w:val="0"/>
          <w:numId w:val="0"/>
        </w:numPr>
      </w:pPr>
    </w:p>
    <w:p w14:paraId="7B02B77A" w14:textId="304B9D4D" w:rsidR="00E51968" w:rsidRPr="00E51968" w:rsidRDefault="00E51968" w:rsidP="00E51968">
      <w:pPr>
        <w:pStyle w:val="SORUNOLUAIK"/>
        <w:rPr>
          <w:rStyle w:val="Gl"/>
        </w:rPr>
      </w:pPr>
      <w:r w:rsidRPr="00E51968">
        <w:rPr>
          <w:rStyle w:val="Gl"/>
        </w:rPr>
        <w:t>Cinlerle ilgili olarak aşağıdaki ifadelerden hangisi yanlıştır?</w:t>
      </w:r>
    </w:p>
    <w:p w14:paraId="3245B07E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a) Cinler, insanlar gibi iradeli varlıklardır.</w:t>
      </w:r>
    </w:p>
    <w:p w14:paraId="36909E47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b) Cinlere de peygamberler gönderilmiştir.</w:t>
      </w:r>
    </w:p>
    <w:p w14:paraId="6514CEBA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c) Cinlerin de inanan ve inanmayanları vardır.</w:t>
      </w:r>
    </w:p>
    <w:p w14:paraId="6A4B939A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d) Cinlerden inananlar cennetlik, inanmayanlar da c</w:t>
      </w:r>
      <w:r>
        <w:t>e</w:t>
      </w:r>
      <w:r>
        <w:t>hennemlik olacaktır.</w:t>
      </w:r>
    </w:p>
    <w:p w14:paraId="706A7992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e) Cinler, insanlardan sonra yaratılmıştır.</w:t>
      </w:r>
    </w:p>
    <w:p w14:paraId="3FC6D531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</w:p>
    <w:p w14:paraId="49ED9C15" w14:textId="3B3FFD44" w:rsidR="00E51968" w:rsidRDefault="00E51968" w:rsidP="00E51968">
      <w:pPr>
        <w:pStyle w:val="SORUNOLUAIK"/>
      </w:pPr>
      <w:r>
        <w:t>“Kelime olarak, seslenmek, boru, üflenince ses çık</w:t>
      </w:r>
      <w:r>
        <w:t>a</w:t>
      </w:r>
      <w:r>
        <w:t>ran boynuz anlamlarına gelir. Terim olarak kıyametin k</w:t>
      </w:r>
      <w:r>
        <w:t>o</w:t>
      </w:r>
      <w:r>
        <w:t>puşunu belirtmek ve kıyamet koptuktan sonra bütün insanların mahşer yerinde toplanmak üzere dirilmel</w:t>
      </w:r>
      <w:r>
        <w:t>e</w:t>
      </w:r>
      <w:r>
        <w:t>rini sağlamak için İsrafil (</w:t>
      </w:r>
      <w:proofErr w:type="spellStart"/>
      <w:r>
        <w:t>a.s</w:t>
      </w:r>
      <w:proofErr w:type="spellEnd"/>
      <w:r>
        <w:t>.) tarafından üfürülecek olan boruya denilir.”</w:t>
      </w:r>
    </w:p>
    <w:p w14:paraId="3B899EF5" w14:textId="6589DB94" w:rsidR="00E51968" w:rsidRPr="00E51968" w:rsidRDefault="00E51968" w:rsidP="00E51968">
      <w:pPr>
        <w:pStyle w:val="SORUNOLUAIK"/>
        <w:numPr>
          <w:ilvl w:val="0"/>
          <w:numId w:val="0"/>
        </w:numPr>
        <w:rPr>
          <w:rStyle w:val="Gl"/>
        </w:rPr>
      </w:pPr>
      <w:r>
        <w:rPr>
          <w:rStyle w:val="Gl"/>
        </w:rPr>
        <w:t xml:space="preserve">      </w:t>
      </w:r>
      <w:r w:rsidRPr="00E51968">
        <w:rPr>
          <w:rStyle w:val="Gl"/>
        </w:rPr>
        <w:t>Yukarıda tarif edilen nedir?</w:t>
      </w:r>
    </w:p>
    <w:p w14:paraId="586FA1DC" w14:textId="34E2E13C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 xml:space="preserve">a) </w:t>
      </w:r>
      <w:proofErr w:type="gramStart"/>
      <w:r>
        <w:t xml:space="preserve">Düdük   </w:t>
      </w:r>
      <w:r>
        <w:t xml:space="preserve"> </w:t>
      </w:r>
      <w:r>
        <w:t xml:space="preserve">   </w:t>
      </w:r>
      <w:r>
        <w:t xml:space="preserve">   </w:t>
      </w:r>
      <w:r>
        <w:t>b</w:t>
      </w:r>
      <w:proofErr w:type="gramEnd"/>
      <w:r>
        <w:t xml:space="preserve">) </w:t>
      </w:r>
      <w:proofErr w:type="spellStart"/>
      <w:r>
        <w:t>Sûr</w:t>
      </w:r>
      <w:proofErr w:type="spellEnd"/>
      <w:r>
        <w:t xml:space="preserve">   </w:t>
      </w:r>
      <w:r>
        <w:t xml:space="preserve">  </w:t>
      </w:r>
      <w:r>
        <w:t xml:space="preserve">  </w:t>
      </w:r>
      <w:r>
        <w:t xml:space="preserve"> </w:t>
      </w:r>
      <w:r>
        <w:t xml:space="preserve">c) Klarnet </w:t>
      </w:r>
      <w:r>
        <w:t xml:space="preserve"> </w:t>
      </w:r>
      <w:r>
        <w:t xml:space="preserve">  </w:t>
      </w:r>
      <w:r>
        <w:t xml:space="preserve"> </w:t>
      </w:r>
      <w:r>
        <w:t xml:space="preserve"> </w:t>
      </w:r>
    </w:p>
    <w:p w14:paraId="29A3E1DD" w14:textId="185FF912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 xml:space="preserve">d) </w:t>
      </w:r>
      <w:proofErr w:type="gramStart"/>
      <w:r>
        <w:t xml:space="preserve">Zurna   </w:t>
      </w:r>
      <w:r>
        <w:t xml:space="preserve">  </w:t>
      </w:r>
      <w:r>
        <w:t xml:space="preserve"> </w:t>
      </w:r>
      <w:r>
        <w:t xml:space="preserve">     </w:t>
      </w:r>
      <w:r>
        <w:t>e</w:t>
      </w:r>
      <w:proofErr w:type="gramEnd"/>
      <w:r>
        <w:t>) Flüt</w:t>
      </w:r>
    </w:p>
    <w:p w14:paraId="0F1CB25B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</w:p>
    <w:p w14:paraId="5AF30315" w14:textId="54D746BE" w:rsidR="00E51968" w:rsidRPr="00E51968" w:rsidRDefault="00E51968" w:rsidP="00E51968">
      <w:pPr>
        <w:pStyle w:val="SORUNOLUAIK"/>
        <w:rPr>
          <w:rStyle w:val="Gl"/>
        </w:rPr>
      </w:pPr>
      <w:r w:rsidRPr="00E51968">
        <w:rPr>
          <w:rStyle w:val="Gl"/>
        </w:rPr>
        <w:t>Aşağıdakilerden hangisi ahiret hayatının aşamaları</w:t>
      </w:r>
      <w:r w:rsidRPr="00E51968">
        <w:rPr>
          <w:rStyle w:val="Gl"/>
        </w:rPr>
        <w:t>n</w:t>
      </w:r>
      <w:r w:rsidRPr="00E51968">
        <w:rPr>
          <w:rStyle w:val="Gl"/>
        </w:rPr>
        <w:t>dan biri değildir?</w:t>
      </w:r>
    </w:p>
    <w:p w14:paraId="65497F54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a) Mizan</w:t>
      </w:r>
      <w:r>
        <w:tab/>
      </w:r>
      <w:r>
        <w:t xml:space="preserve">  </w:t>
      </w:r>
      <w:r>
        <w:t>b) Hesap</w:t>
      </w:r>
      <w:r>
        <w:tab/>
        <w:t xml:space="preserve">c) Sırat   </w:t>
      </w:r>
      <w:r>
        <w:tab/>
      </w:r>
    </w:p>
    <w:p w14:paraId="37CA150C" w14:textId="47DF7428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d) Tavaf</w:t>
      </w:r>
      <w:r>
        <w:tab/>
      </w:r>
      <w:r>
        <w:t xml:space="preserve">  </w:t>
      </w:r>
      <w:r>
        <w:t>e) Sual</w:t>
      </w:r>
    </w:p>
    <w:p w14:paraId="5E962DB9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</w:p>
    <w:p w14:paraId="4264ED2C" w14:textId="68CA53F8" w:rsidR="00E51968" w:rsidRPr="00E51968" w:rsidRDefault="00E51968" w:rsidP="00E51968">
      <w:pPr>
        <w:pStyle w:val="SORUNOLUAIK"/>
        <w:rPr>
          <w:rStyle w:val="Gl"/>
        </w:rPr>
      </w:pPr>
      <w:r w:rsidRPr="00E51968">
        <w:rPr>
          <w:rStyle w:val="Gl"/>
        </w:rPr>
        <w:t>“Allah’ın ezelden ebede kadar olmuş ve olacak şeyl</w:t>
      </w:r>
      <w:r w:rsidRPr="00E51968">
        <w:rPr>
          <w:rStyle w:val="Gl"/>
        </w:rPr>
        <w:t>e</w:t>
      </w:r>
      <w:r w:rsidRPr="00E51968">
        <w:rPr>
          <w:rStyle w:val="Gl"/>
        </w:rPr>
        <w:t xml:space="preserve">rin zaman, </w:t>
      </w:r>
      <w:proofErr w:type="gramStart"/>
      <w:r w:rsidRPr="00E51968">
        <w:rPr>
          <w:rStyle w:val="Gl"/>
        </w:rPr>
        <w:t>mekan</w:t>
      </w:r>
      <w:proofErr w:type="gramEnd"/>
      <w:r w:rsidRPr="00E51968">
        <w:rPr>
          <w:rStyle w:val="Gl"/>
        </w:rPr>
        <w:t xml:space="preserve"> ve özelliklerini bilip ezelde o şeki</w:t>
      </w:r>
      <w:r w:rsidRPr="00E51968">
        <w:rPr>
          <w:rStyle w:val="Gl"/>
        </w:rPr>
        <w:t>l</w:t>
      </w:r>
      <w:r w:rsidRPr="00E51968">
        <w:rPr>
          <w:rStyle w:val="Gl"/>
        </w:rPr>
        <w:t>de takdir etmesine” ne denir?</w:t>
      </w:r>
    </w:p>
    <w:p w14:paraId="06DEFB25" w14:textId="01FC8E1E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a)Kader</w:t>
      </w:r>
      <w:r>
        <w:tab/>
        <w:t xml:space="preserve">     b)Kaza</w:t>
      </w:r>
      <w:r>
        <w:tab/>
        <w:t xml:space="preserve">     c)Takdir  </w:t>
      </w:r>
      <w:r>
        <w:tab/>
        <w:t xml:space="preserve"> </w:t>
      </w:r>
    </w:p>
    <w:p w14:paraId="34EB7818" w14:textId="50E4D616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 xml:space="preserve">d)Uyum </w:t>
      </w:r>
      <w:r>
        <w:tab/>
        <w:t xml:space="preserve">     e</w:t>
      </w:r>
      <w:r>
        <w:t>)Düzen</w:t>
      </w:r>
    </w:p>
    <w:p w14:paraId="486AF2A8" w14:textId="77777777" w:rsidR="00E51968" w:rsidRDefault="00E51968" w:rsidP="00E51968">
      <w:pPr>
        <w:pStyle w:val="SORUNOLUAIK"/>
        <w:numPr>
          <w:ilvl w:val="0"/>
          <w:numId w:val="0"/>
        </w:numPr>
        <w:ind w:left="284" w:hanging="284"/>
      </w:pPr>
    </w:p>
    <w:p w14:paraId="49EBEAE0" w14:textId="52C44057" w:rsidR="00E51968" w:rsidRPr="00E51968" w:rsidRDefault="00E51968" w:rsidP="00E51968">
      <w:pPr>
        <w:pStyle w:val="SORUNOLUAIK"/>
        <w:rPr>
          <w:rStyle w:val="Gl"/>
        </w:rPr>
      </w:pPr>
      <w:r w:rsidRPr="00E51968">
        <w:rPr>
          <w:rStyle w:val="Gl"/>
        </w:rPr>
        <w:t>Kader ve Kazaya iman açısından aşağıdaki cümlele</w:t>
      </w:r>
      <w:r w:rsidRPr="00E51968">
        <w:rPr>
          <w:rStyle w:val="Gl"/>
        </w:rPr>
        <w:t>r</w:t>
      </w:r>
      <w:r w:rsidRPr="00E51968">
        <w:rPr>
          <w:rStyle w:val="Gl"/>
        </w:rPr>
        <w:t>den hangisi yanlıştır?</w:t>
      </w:r>
    </w:p>
    <w:p w14:paraId="7A9E7707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a) Kader, kelime olarak, planlamak, ölçü ile yapmak, anlamındadır.</w:t>
      </w:r>
    </w:p>
    <w:p w14:paraId="2C4937B6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b) İyi, güzel ve yararlı işlere hayır denir.</w:t>
      </w:r>
    </w:p>
    <w:p w14:paraId="0FEB17D0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 xml:space="preserve">c) İnsana ait iradeye </w:t>
      </w:r>
      <w:proofErr w:type="spellStart"/>
      <w:r>
        <w:t>Cüz’î</w:t>
      </w:r>
      <w:proofErr w:type="spellEnd"/>
      <w:r>
        <w:t xml:space="preserve"> irade denir.</w:t>
      </w:r>
    </w:p>
    <w:p w14:paraId="48FD401B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d) Kul kazanıcı, Allah ise yaratıcıdır.</w:t>
      </w:r>
    </w:p>
    <w:p w14:paraId="369138D5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e) Allah’ın olacak işleri önceden bilmesine kaza denir.</w:t>
      </w:r>
    </w:p>
    <w:p w14:paraId="1CE6AC60" w14:textId="77777777" w:rsidR="00E51968" w:rsidRDefault="00E51968" w:rsidP="00E51968">
      <w:pPr>
        <w:pStyle w:val="SORUNOLUAIK"/>
        <w:numPr>
          <w:ilvl w:val="0"/>
          <w:numId w:val="0"/>
        </w:numPr>
      </w:pPr>
    </w:p>
    <w:p w14:paraId="71DA8E38" w14:textId="11D9E72C" w:rsidR="00E51968" w:rsidRPr="00E51968" w:rsidRDefault="00E51968" w:rsidP="00E51968">
      <w:pPr>
        <w:pStyle w:val="SORUNOLUAIK"/>
        <w:rPr>
          <w:rStyle w:val="Gl"/>
        </w:rPr>
      </w:pPr>
      <w:r w:rsidRPr="00E51968">
        <w:rPr>
          <w:rStyle w:val="Gl"/>
        </w:rPr>
        <w:lastRenderedPageBreak/>
        <w:t>Hangisi tevekkül için doğru tanım olabilir?</w:t>
      </w:r>
    </w:p>
    <w:p w14:paraId="688EDBD3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a) Tevekkül her şeyi Allah’tan bilip hiçbir şeyi değişt</w:t>
      </w:r>
      <w:r>
        <w:t>i</w:t>
      </w:r>
      <w:r>
        <w:t>remeyeceğimizi düşünerek her şeyi Allah’tan beklemek</w:t>
      </w:r>
    </w:p>
    <w:p w14:paraId="4B9413A1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 xml:space="preserve">b) Kaderimizi değiştirme gücümüz olmadığını bilerek rüzgâr önünde savrulan yaprak gibi olmak </w:t>
      </w:r>
    </w:p>
    <w:p w14:paraId="0AC1E980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c) İlahi bir takdir içerisinden çıkmaz mümkün olmadığı için hayatın akışına teslim olup bir şeye yapmadan te</w:t>
      </w:r>
      <w:r>
        <w:t>s</w:t>
      </w:r>
      <w:r>
        <w:t>lim olmak.</w:t>
      </w:r>
    </w:p>
    <w:p w14:paraId="4C277717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d) Yapılması gereken her şeyi yaptıktan sonra Allah’a dayanıp, güvenmek, sonucunu Allah’a bırakmak ve A</w:t>
      </w:r>
      <w:r>
        <w:t>l</w:t>
      </w:r>
      <w:r>
        <w:t>lah’tan gelene rıza göstermektir.</w:t>
      </w:r>
    </w:p>
    <w:p w14:paraId="211091E9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e) Başarının kaynağının sadece kendimiz olduğunu b</w:t>
      </w:r>
      <w:r>
        <w:t>i</w:t>
      </w:r>
      <w:r>
        <w:t>lerek sadece kendimize güvenmek</w:t>
      </w:r>
    </w:p>
    <w:p w14:paraId="13BA6858" w14:textId="6F863BDA" w:rsidR="00E51968" w:rsidRDefault="00E51968" w:rsidP="00E51968">
      <w:pPr>
        <w:pStyle w:val="SORUNOLUAIK"/>
        <w:numPr>
          <w:ilvl w:val="0"/>
          <w:numId w:val="0"/>
        </w:numPr>
        <w:ind w:left="284"/>
      </w:pPr>
    </w:p>
    <w:p w14:paraId="7141C37E" w14:textId="3BE1544D" w:rsidR="00E51968" w:rsidRPr="00E51968" w:rsidRDefault="00E51968" w:rsidP="00E51968">
      <w:pPr>
        <w:pStyle w:val="SORUNOLUAIK"/>
        <w:rPr>
          <w:rStyle w:val="Gl"/>
        </w:rPr>
      </w:pPr>
      <w:r w:rsidRPr="00E51968">
        <w:rPr>
          <w:rStyle w:val="Gl"/>
        </w:rPr>
        <w:t xml:space="preserve">Aşağıdaki anlayışlardan hangisi İslam düşüncesine uygundur? </w:t>
      </w:r>
    </w:p>
    <w:p w14:paraId="02F5BC94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 xml:space="preserve">a)Depremde binası yıkılan </w:t>
      </w:r>
      <w:proofErr w:type="spellStart"/>
      <w:r>
        <w:t>müteahhitin</w:t>
      </w:r>
      <w:proofErr w:type="spellEnd"/>
      <w:r>
        <w:t>; “Allah’ın takd</w:t>
      </w:r>
      <w:r>
        <w:t>i</w:t>
      </w:r>
      <w:r>
        <w:t>ri böyleymiş” demesi</w:t>
      </w:r>
    </w:p>
    <w:p w14:paraId="28501A5C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b)Sigara içen bir kimsenin; “Allah, bana doğru ve yanlış yolu gösterdi, ama ben tercihimi nefsime uyarak yapt</w:t>
      </w:r>
      <w:r>
        <w:t>ı</w:t>
      </w:r>
      <w:r>
        <w:t xml:space="preserve">ğım için </w:t>
      </w:r>
      <w:proofErr w:type="gramStart"/>
      <w:r>
        <w:t>günahkarım</w:t>
      </w:r>
      <w:proofErr w:type="gramEnd"/>
      <w:r>
        <w:t>” demesi</w:t>
      </w:r>
    </w:p>
    <w:p w14:paraId="241015CA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c)İnsan tamamen özgür bir varlıktır. Kendi kaderini kendi çizer.</w:t>
      </w:r>
    </w:p>
    <w:p w14:paraId="1820B31D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d)Yüz kişiyi öldüren katilin; “Kaderimde böyle yazıyo</w:t>
      </w:r>
      <w:r>
        <w:t>r</w:t>
      </w:r>
      <w:r>
        <w:t>muş” demesi</w:t>
      </w:r>
    </w:p>
    <w:p w14:paraId="39841303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e)Putlara tapan putperestin; “Allah dileseydi ben bu</w:t>
      </w:r>
      <w:r>
        <w:t>n</w:t>
      </w:r>
      <w:r>
        <w:t>lara tapmazdım” demesi</w:t>
      </w:r>
    </w:p>
    <w:p w14:paraId="4E6BEC75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</w:p>
    <w:p w14:paraId="1ADA2BC4" w14:textId="506CE563" w:rsidR="00E51968" w:rsidRPr="00E51968" w:rsidRDefault="00E51968" w:rsidP="00E51968">
      <w:pPr>
        <w:pStyle w:val="SORUNOLUAIK"/>
        <w:rPr>
          <w:rStyle w:val="Gl"/>
        </w:rPr>
      </w:pPr>
      <w:r w:rsidRPr="00E51968">
        <w:rPr>
          <w:rStyle w:val="Gl"/>
        </w:rPr>
        <w:t>Allah’ın evrende koyduğu yasalara, Kur’an’da aşağ</w:t>
      </w:r>
      <w:r w:rsidRPr="00E51968">
        <w:rPr>
          <w:rStyle w:val="Gl"/>
        </w:rPr>
        <w:t>ı</w:t>
      </w:r>
      <w:r w:rsidRPr="00E51968">
        <w:rPr>
          <w:rStyle w:val="Gl"/>
        </w:rPr>
        <w:t>dakilerden hangi isim verilir?</w:t>
      </w:r>
    </w:p>
    <w:p w14:paraId="7CA8ED17" w14:textId="43CDB0B2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 xml:space="preserve">a)Kaza </w:t>
      </w:r>
      <w:r>
        <w:tab/>
        <w:t xml:space="preserve">        b)Mizan        </w:t>
      </w:r>
      <w:r>
        <w:t xml:space="preserve">           </w:t>
      </w:r>
      <w:r>
        <w:t xml:space="preserve">c) Ölçü       </w:t>
      </w:r>
    </w:p>
    <w:p w14:paraId="3ECDB13B" w14:textId="4932FAD6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 xml:space="preserve">d)Ayet       </w:t>
      </w:r>
      <w:r>
        <w:t xml:space="preserve">             </w:t>
      </w:r>
      <w:r>
        <w:t>e)</w:t>
      </w:r>
      <w:proofErr w:type="spellStart"/>
      <w:r>
        <w:t>Sünnetullah</w:t>
      </w:r>
      <w:proofErr w:type="spellEnd"/>
    </w:p>
    <w:p w14:paraId="4500650B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</w:p>
    <w:p w14:paraId="7414F2A8" w14:textId="11A8B85E" w:rsidR="00E51968" w:rsidRDefault="00E51968" w:rsidP="00E51968">
      <w:pPr>
        <w:pStyle w:val="SORUNOLUAIK"/>
      </w:pPr>
      <w:r>
        <w:t>“Sura üfürülür. Birde bakarsın, kabirlerden çı</w:t>
      </w:r>
      <w:r>
        <w:t>k</w:t>
      </w:r>
      <w:r>
        <w:t xml:space="preserve">mış, Rablerine doğru akın akın gitmektedirler” </w:t>
      </w:r>
    </w:p>
    <w:p w14:paraId="62AE0925" w14:textId="77777777" w:rsidR="00E51968" w:rsidRPr="00E51968" w:rsidRDefault="00E51968" w:rsidP="00E51968">
      <w:pPr>
        <w:pStyle w:val="SORUNOLUAIK"/>
        <w:numPr>
          <w:ilvl w:val="0"/>
          <w:numId w:val="0"/>
        </w:numPr>
        <w:ind w:left="284"/>
        <w:rPr>
          <w:rStyle w:val="Gl"/>
        </w:rPr>
      </w:pPr>
      <w:r w:rsidRPr="00E51968">
        <w:rPr>
          <w:rStyle w:val="Gl"/>
        </w:rPr>
        <w:t>Yukarıdaki ayet, ahretin hangi aşamasına dikkat çe</w:t>
      </w:r>
      <w:r w:rsidRPr="00E51968">
        <w:rPr>
          <w:rStyle w:val="Gl"/>
        </w:rPr>
        <w:t>k</w:t>
      </w:r>
      <w:r w:rsidRPr="00E51968">
        <w:rPr>
          <w:rStyle w:val="Gl"/>
        </w:rPr>
        <w:t>mektedir?</w:t>
      </w:r>
    </w:p>
    <w:p w14:paraId="3162BABB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 xml:space="preserve">a) Berzah âlemine       </w:t>
      </w:r>
    </w:p>
    <w:p w14:paraId="767B528F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 xml:space="preserve">b) Sırat köprüsüne        </w:t>
      </w:r>
    </w:p>
    <w:p w14:paraId="49A1C2DB" w14:textId="741B3F1E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 xml:space="preserve">c) Kabir Hayatına        </w:t>
      </w:r>
    </w:p>
    <w:p w14:paraId="545155D0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 xml:space="preserve">d) Haşir anına              </w:t>
      </w:r>
    </w:p>
    <w:p w14:paraId="5DBD3368" w14:textId="4F55E66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e) Hesap anına</w:t>
      </w:r>
    </w:p>
    <w:p w14:paraId="3E6A138B" w14:textId="3636553D" w:rsidR="00E51968" w:rsidRPr="00E51968" w:rsidRDefault="00E51968" w:rsidP="00E51968">
      <w:pPr>
        <w:pStyle w:val="SORUNOLUAIK"/>
        <w:rPr>
          <w:rStyle w:val="Gl"/>
        </w:rPr>
      </w:pPr>
      <w:r w:rsidRPr="00E51968">
        <w:rPr>
          <w:rStyle w:val="Gl"/>
        </w:rPr>
        <w:lastRenderedPageBreak/>
        <w:t xml:space="preserve">İnsan iradesini doğru yolda kullanıp güzel şeylere </w:t>
      </w:r>
      <w:proofErr w:type="gramStart"/>
      <w:r w:rsidRPr="00E51968">
        <w:rPr>
          <w:rStyle w:val="Gl"/>
        </w:rPr>
        <w:t>yöneldiğinde  başarı</w:t>
      </w:r>
      <w:proofErr w:type="gramEnd"/>
      <w:r w:rsidRPr="00E51968">
        <w:rPr>
          <w:rStyle w:val="Gl"/>
        </w:rPr>
        <w:t xml:space="preserve"> kazanmasına ne denir?</w:t>
      </w:r>
    </w:p>
    <w:p w14:paraId="5D70D64E" w14:textId="3251C6E5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 xml:space="preserve">a) Tevfik    </w:t>
      </w:r>
      <w:r>
        <w:t xml:space="preserve">             </w:t>
      </w:r>
      <w:r>
        <w:t>b) Hızlan</w:t>
      </w:r>
      <w:r>
        <w:tab/>
      </w:r>
      <w:r>
        <w:t xml:space="preserve">           </w:t>
      </w:r>
      <w:r>
        <w:t>c) Tevekkül</w:t>
      </w:r>
      <w:r>
        <w:tab/>
        <w:t xml:space="preserve">  </w:t>
      </w:r>
    </w:p>
    <w:p w14:paraId="067C9185" w14:textId="26053F15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 xml:space="preserve">d) Kevser     </w:t>
      </w:r>
      <w:r>
        <w:t xml:space="preserve">           </w:t>
      </w:r>
      <w:r>
        <w:t>e) Naim</w:t>
      </w:r>
    </w:p>
    <w:p w14:paraId="73E73C82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</w:p>
    <w:p w14:paraId="090932FA" w14:textId="1B4C3829" w:rsidR="00E51968" w:rsidRPr="00E51968" w:rsidRDefault="00E51968" w:rsidP="00E51968">
      <w:pPr>
        <w:pStyle w:val="SORUNOLUAIK"/>
        <w:rPr>
          <w:rStyle w:val="Gl"/>
        </w:rPr>
      </w:pPr>
      <w:proofErr w:type="spellStart"/>
      <w:r w:rsidRPr="00E51968">
        <w:rPr>
          <w:rStyle w:val="Gl"/>
        </w:rPr>
        <w:t>Allahu</w:t>
      </w:r>
      <w:proofErr w:type="spellEnd"/>
      <w:r w:rsidRPr="00E51968">
        <w:rPr>
          <w:rStyle w:val="Gl"/>
        </w:rPr>
        <w:t xml:space="preserve"> </w:t>
      </w:r>
      <w:proofErr w:type="spellStart"/>
      <w:r w:rsidRPr="00E51968">
        <w:rPr>
          <w:rStyle w:val="Gl"/>
        </w:rPr>
        <w:t>tealanın</w:t>
      </w:r>
      <w:proofErr w:type="spellEnd"/>
      <w:r w:rsidRPr="00E51968">
        <w:rPr>
          <w:rStyle w:val="Gl"/>
        </w:rPr>
        <w:t xml:space="preserve"> ahret hayatını başlatmak üzere, k</w:t>
      </w:r>
      <w:r w:rsidRPr="00E51968">
        <w:rPr>
          <w:rStyle w:val="Gl"/>
        </w:rPr>
        <w:t>ı</w:t>
      </w:r>
      <w:r w:rsidRPr="00E51968">
        <w:rPr>
          <w:rStyle w:val="Gl"/>
        </w:rPr>
        <w:t>yamet gününde ölüleri yeniden diriltmesi, onları k</w:t>
      </w:r>
      <w:r w:rsidRPr="00E51968">
        <w:rPr>
          <w:rStyle w:val="Gl"/>
        </w:rPr>
        <w:t>a</w:t>
      </w:r>
      <w:r w:rsidRPr="00E51968">
        <w:rPr>
          <w:rStyle w:val="Gl"/>
        </w:rPr>
        <w:t>birlerinden çıkararak hayata döndürmesine ne denir?</w:t>
      </w:r>
    </w:p>
    <w:p w14:paraId="04163A94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 xml:space="preserve">a) </w:t>
      </w:r>
      <w:proofErr w:type="spellStart"/>
      <w:r>
        <w:t>Haşr</w:t>
      </w:r>
      <w:proofErr w:type="spellEnd"/>
      <w:r>
        <w:t xml:space="preserve">  </w:t>
      </w:r>
      <w:r>
        <w:tab/>
      </w:r>
      <w:r>
        <w:t xml:space="preserve">          </w:t>
      </w:r>
      <w:r>
        <w:t>b) mahşer</w:t>
      </w:r>
      <w:r>
        <w:tab/>
        <w:t xml:space="preserve">            </w:t>
      </w:r>
      <w:r>
        <w:t xml:space="preserve">    c) </w:t>
      </w:r>
      <w:proofErr w:type="spellStart"/>
      <w:r>
        <w:t>Ba’s</w:t>
      </w:r>
      <w:proofErr w:type="spellEnd"/>
      <w:r>
        <w:tab/>
      </w:r>
    </w:p>
    <w:p w14:paraId="40F55C17" w14:textId="63D1F689" w:rsidR="00E51968" w:rsidRDefault="00E51968" w:rsidP="00E51968">
      <w:pPr>
        <w:pStyle w:val="SORUNOLUAIK"/>
        <w:numPr>
          <w:ilvl w:val="0"/>
          <w:numId w:val="0"/>
        </w:numPr>
        <w:ind w:left="284"/>
      </w:pPr>
      <w:r>
        <w:t>d) S</w:t>
      </w:r>
      <w:r>
        <w:t>ı</w:t>
      </w:r>
      <w:r>
        <w:t>rat</w:t>
      </w:r>
      <w:r>
        <w:tab/>
        <w:t xml:space="preserve">     </w:t>
      </w:r>
      <w:r>
        <w:t xml:space="preserve">     </w:t>
      </w:r>
      <w:r>
        <w:t>e) Mizan</w:t>
      </w:r>
    </w:p>
    <w:p w14:paraId="1FDAABD5" w14:textId="77777777" w:rsidR="00E51968" w:rsidRDefault="00E51968" w:rsidP="00E51968">
      <w:pPr>
        <w:pStyle w:val="SORUNOLUAIK"/>
        <w:numPr>
          <w:ilvl w:val="0"/>
          <w:numId w:val="0"/>
        </w:numPr>
        <w:ind w:left="284"/>
      </w:pPr>
    </w:p>
    <w:p w14:paraId="2677D62D" w14:textId="5DB6BA87" w:rsidR="00E51968" w:rsidRPr="00E51968" w:rsidRDefault="00E51968" w:rsidP="00E51968">
      <w:pPr>
        <w:pStyle w:val="SORUNOLUAIK"/>
        <w:rPr>
          <w:rStyle w:val="Gl"/>
        </w:rPr>
      </w:pPr>
      <w:r w:rsidRPr="00E51968">
        <w:rPr>
          <w:rStyle w:val="Gl"/>
        </w:rPr>
        <w:t xml:space="preserve">Aşağıdaki bilgi doğru ise (D) Yanlış ise (Y) </w:t>
      </w:r>
      <w:proofErr w:type="spellStart"/>
      <w:r w:rsidRPr="00E51968">
        <w:rPr>
          <w:rStyle w:val="Gl"/>
        </w:rPr>
        <w:t>yi</w:t>
      </w:r>
      <w:proofErr w:type="spellEnd"/>
      <w:r w:rsidRPr="00E51968">
        <w:rPr>
          <w:rStyle w:val="Gl"/>
        </w:rPr>
        <w:t xml:space="preserve"> </w:t>
      </w:r>
      <w:proofErr w:type="spellStart"/>
      <w:r w:rsidRPr="00E51968">
        <w:rPr>
          <w:rStyle w:val="Gl"/>
        </w:rPr>
        <w:t>işartley</w:t>
      </w:r>
      <w:r w:rsidRPr="00E51968">
        <w:rPr>
          <w:rStyle w:val="Gl"/>
        </w:rPr>
        <w:t>i</w:t>
      </w:r>
      <w:r w:rsidRPr="00E51968">
        <w:rPr>
          <w:rStyle w:val="Gl"/>
        </w:rPr>
        <w:t>niz</w:t>
      </w:r>
      <w:proofErr w:type="spellEnd"/>
      <w:proofErr w:type="gramStart"/>
      <w:r w:rsidRPr="00E51968">
        <w:rPr>
          <w:rStyle w:val="Gl"/>
        </w:rPr>
        <w:t>..</w:t>
      </w:r>
      <w:proofErr w:type="gramEnd"/>
    </w:p>
    <w:p w14:paraId="77095C4B" w14:textId="5E60331E" w:rsidR="002D31AD" w:rsidRDefault="00E51968" w:rsidP="00E51968">
      <w:pPr>
        <w:pStyle w:val="SORUNOLUAIK"/>
        <w:numPr>
          <w:ilvl w:val="0"/>
          <w:numId w:val="0"/>
        </w:numPr>
        <w:ind w:left="284"/>
      </w:pPr>
      <w:r>
        <w:t>*İnsan kendi iradesi ve seçimi dışında Allah’ın takdiri</w:t>
      </w:r>
      <w:r>
        <w:t>y</w:t>
      </w:r>
      <w:r>
        <w:t>le başına gelen durumlardan sorumlu değildir.</w:t>
      </w:r>
    </w:p>
    <w:p w14:paraId="1F01AB38" w14:textId="77777777" w:rsidR="00252F60" w:rsidRDefault="00252F60" w:rsidP="00055C25">
      <w:pPr>
        <w:pStyle w:val="SORUNOLUAIK"/>
        <w:numPr>
          <w:ilvl w:val="0"/>
          <w:numId w:val="0"/>
        </w:numPr>
        <w:ind w:left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bookmarkEnd w:id="1"/>
    <w:p w14:paraId="065CEA61" w14:textId="3A780CAE" w:rsidR="00C150A7" w:rsidRDefault="00C150A7">
      <w:pPr>
        <w:rPr>
          <w:rFonts w:cstheme="minorHAnsi"/>
          <w:sz w:val="24"/>
          <w:szCs w:val="24"/>
        </w:rPr>
      </w:pPr>
    </w:p>
    <w:p w14:paraId="2A8B4F45" w14:textId="3D6CDEA9" w:rsidR="00252F60" w:rsidRDefault="00252F60">
      <w:pPr>
        <w:rPr>
          <w:rFonts w:cstheme="minorHAnsi"/>
          <w:sz w:val="24"/>
          <w:szCs w:val="24"/>
        </w:rPr>
      </w:pPr>
    </w:p>
    <w:p w14:paraId="14A6D602" w14:textId="5F6CD1AF" w:rsidR="00252F60" w:rsidRDefault="00252F60">
      <w:pPr>
        <w:rPr>
          <w:rFonts w:cstheme="minorHAnsi"/>
          <w:sz w:val="24"/>
          <w:szCs w:val="24"/>
        </w:rPr>
      </w:pPr>
    </w:p>
    <w:p w14:paraId="6CB500EF" w14:textId="76F1D345" w:rsidR="00252F60" w:rsidRDefault="00252F60">
      <w:pPr>
        <w:rPr>
          <w:rFonts w:cstheme="minorHAnsi"/>
          <w:sz w:val="24"/>
          <w:szCs w:val="24"/>
        </w:rPr>
      </w:pPr>
    </w:p>
    <w:p w14:paraId="36430769" w14:textId="44801F09" w:rsidR="00252F60" w:rsidRDefault="00252F60">
      <w:pPr>
        <w:rPr>
          <w:rFonts w:cstheme="minorHAnsi"/>
          <w:sz w:val="24"/>
          <w:szCs w:val="24"/>
        </w:rPr>
      </w:pPr>
    </w:p>
    <w:p w14:paraId="02337896" w14:textId="0BA5BD94" w:rsidR="00252F60" w:rsidRDefault="00252F60">
      <w:pPr>
        <w:rPr>
          <w:rFonts w:cstheme="minorHAnsi"/>
          <w:sz w:val="24"/>
          <w:szCs w:val="24"/>
        </w:rPr>
      </w:pPr>
    </w:p>
    <w:p w14:paraId="70669B40" w14:textId="2B5ED7D5" w:rsidR="00252F60" w:rsidRDefault="00252F60">
      <w:pPr>
        <w:rPr>
          <w:rFonts w:cstheme="minorHAnsi"/>
          <w:sz w:val="24"/>
          <w:szCs w:val="24"/>
        </w:rPr>
      </w:pPr>
    </w:p>
    <w:p w14:paraId="708ADF2B" w14:textId="1AA057D4" w:rsidR="00252F60" w:rsidRDefault="00252F60">
      <w:pPr>
        <w:rPr>
          <w:rFonts w:cstheme="minorHAnsi"/>
          <w:sz w:val="24"/>
          <w:szCs w:val="24"/>
        </w:rPr>
      </w:pPr>
    </w:p>
    <w:p w14:paraId="14562660" w14:textId="480AF9DB" w:rsidR="00252F60" w:rsidRDefault="00252F60">
      <w:pPr>
        <w:rPr>
          <w:rFonts w:cstheme="minorHAnsi"/>
          <w:sz w:val="24"/>
          <w:szCs w:val="24"/>
        </w:rPr>
      </w:pPr>
    </w:p>
    <w:p w14:paraId="68201D40" w14:textId="330F0029" w:rsidR="00252F60" w:rsidRDefault="00252F60">
      <w:pPr>
        <w:rPr>
          <w:rFonts w:cstheme="minorHAnsi"/>
          <w:sz w:val="24"/>
          <w:szCs w:val="24"/>
        </w:rPr>
      </w:pPr>
    </w:p>
    <w:p w14:paraId="6185EB8D" w14:textId="69AA6513" w:rsidR="00252F60" w:rsidRDefault="00252F60">
      <w:pPr>
        <w:rPr>
          <w:rFonts w:cstheme="minorHAnsi"/>
          <w:sz w:val="24"/>
          <w:szCs w:val="24"/>
        </w:rPr>
      </w:pPr>
    </w:p>
    <w:p w14:paraId="48F47679" w14:textId="6571E15D" w:rsidR="00252F60" w:rsidRDefault="00252F60">
      <w:pPr>
        <w:rPr>
          <w:rFonts w:cstheme="minorHAnsi"/>
          <w:sz w:val="24"/>
          <w:szCs w:val="24"/>
        </w:rPr>
      </w:pPr>
    </w:p>
    <w:p w14:paraId="5CDF8BB8" w14:textId="06FFF102" w:rsidR="00252F60" w:rsidRDefault="00252F60">
      <w:pPr>
        <w:rPr>
          <w:rFonts w:cstheme="minorHAnsi"/>
          <w:sz w:val="24"/>
          <w:szCs w:val="24"/>
        </w:rPr>
      </w:pPr>
    </w:p>
    <w:p w14:paraId="23CD8111" w14:textId="1DDD2A84" w:rsidR="00252F60" w:rsidRDefault="00252F60">
      <w:pPr>
        <w:rPr>
          <w:rFonts w:cstheme="minorHAnsi"/>
          <w:sz w:val="24"/>
          <w:szCs w:val="24"/>
        </w:rPr>
      </w:pPr>
    </w:p>
    <w:p w14:paraId="48B4CC6A" w14:textId="5B12DCC4" w:rsidR="00252F60" w:rsidRDefault="00252F60">
      <w:pPr>
        <w:rPr>
          <w:rFonts w:cstheme="minorHAnsi"/>
          <w:sz w:val="24"/>
          <w:szCs w:val="24"/>
        </w:rPr>
      </w:pPr>
    </w:p>
    <w:p w14:paraId="7DAC385F" w14:textId="52FB874D" w:rsidR="00252F60" w:rsidRDefault="00252F60">
      <w:pPr>
        <w:rPr>
          <w:rFonts w:cstheme="minorHAnsi"/>
          <w:sz w:val="24"/>
          <w:szCs w:val="24"/>
        </w:rPr>
      </w:pPr>
    </w:p>
    <w:p w14:paraId="1682794E" w14:textId="26746121" w:rsidR="00252F60" w:rsidRDefault="00252F60">
      <w:pPr>
        <w:rPr>
          <w:rFonts w:cstheme="minorHAnsi"/>
          <w:sz w:val="24"/>
          <w:szCs w:val="24"/>
        </w:rPr>
      </w:pPr>
    </w:p>
    <w:p w14:paraId="59BF06E1" w14:textId="228FB1CF" w:rsidR="00252F60" w:rsidRDefault="00252F60">
      <w:pPr>
        <w:rPr>
          <w:rFonts w:cstheme="minorHAnsi"/>
          <w:sz w:val="24"/>
          <w:szCs w:val="24"/>
        </w:rPr>
      </w:pPr>
    </w:p>
    <w:p w14:paraId="6A790B9F" w14:textId="7DA5188E" w:rsidR="00151DA8" w:rsidRDefault="00B50F0C" w:rsidP="00797BD9">
      <w:pPr>
        <w:tabs>
          <w:tab w:val="left" w:pos="2775"/>
        </w:tabs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41ABEEEE">
                <wp:simplePos x="0" y="0"/>
                <wp:positionH relativeFrom="column">
                  <wp:posOffset>-142240</wp:posOffset>
                </wp:positionH>
                <wp:positionV relativeFrom="paragraph">
                  <wp:posOffset>31750</wp:posOffset>
                </wp:positionV>
                <wp:extent cx="480695" cy="2238375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47B2B" w14:textId="4498664A" w:rsidR="00D650E9" w:rsidRPr="001B0C3D" w:rsidRDefault="00B50F0C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AKAİD</w:t>
                            </w:r>
                          </w:p>
                          <w:p w14:paraId="21E6016E" w14:textId="78759710" w:rsidR="00D650E9" w:rsidRPr="001B0C3D" w:rsidRDefault="00F925CF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4E3B28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B50F0C">
                              <w:rPr>
                                <w:sz w:val="20"/>
                                <w:szCs w:val="20"/>
                              </w:rPr>
                              <w:t>. Sınıf 2.Dönem 2</w:t>
                            </w:r>
                            <w:r w:rsidR="00D650E9"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 w:rsidR="002460F0"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1.2pt;margin-top:2.5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" stroked="f">
                <v:textbox style="layout-flow:vertical;mso-layout-flow-alt:bottom-to-top">
                  <w:txbxContent>
                    <w:p w14:paraId="37B47B2B" w14:textId="4498664A" w:rsidR="00D650E9" w:rsidRPr="001B0C3D" w:rsidRDefault="00B50F0C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AKAİD</w:t>
                      </w:r>
                    </w:p>
                    <w:p w14:paraId="21E6016E" w14:textId="78759710" w:rsidR="00D650E9" w:rsidRPr="001B0C3D" w:rsidRDefault="00F925CF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="004E3B28">
                        <w:rPr>
                          <w:sz w:val="20"/>
                          <w:szCs w:val="20"/>
                        </w:rPr>
                        <w:t>1</w:t>
                      </w:r>
                      <w:r w:rsidR="00B50F0C">
                        <w:rPr>
                          <w:sz w:val="20"/>
                          <w:szCs w:val="20"/>
                        </w:rPr>
                        <w:t>. Sınıf 2.Dönem 2</w:t>
                      </w:r>
                      <w:r w:rsidR="00D650E9"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 w:rsidR="002460F0"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0E18E42D">
            <wp:simplePos x="0" y="0"/>
            <wp:positionH relativeFrom="page">
              <wp:posOffset>-1549400</wp:posOffset>
            </wp:positionH>
            <wp:positionV relativeFrom="paragraph">
              <wp:posOffset>177166</wp:posOffset>
            </wp:positionV>
            <wp:extent cx="10687685" cy="7559675"/>
            <wp:effectExtent l="1905" t="0" r="1270" b="127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768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oKlavuzu"/>
        <w:tblpPr w:leftFromText="141" w:rightFromText="141" w:vertAnchor="text" w:horzAnchor="margin" w:tblpXSpec="right" w:tblpY="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3C280C" w14:paraId="61AA7CB0" w14:textId="77777777" w:rsidTr="003C280C">
        <w:tc>
          <w:tcPr>
            <w:tcW w:w="4738" w:type="dxa"/>
          </w:tcPr>
          <w:p w14:paraId="28C9D2D8" w14:textId="77777777" w:rsidR="003C280C" w:rsidRDefault="003C280C" w:rsidP="003C280C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3C280C" w14:paraId="5C392A1A" w14:textId="77777777" w:rsidTr="003C280C">
        <w:tc>
          <w:tcPr>
            <w:tcW w:w="4738" w:type="dxa"/>
          </w:tcPr>
          <w:p w14:paraId="647E4C12" w14:textId="77777777" w:rsidR="003C280C" w:rsidRDefault="003C280C" w:rsidP="003C280C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3C280C" w14:paraId="5F376185" w14:textId="77777777" w:rsidTr="003C280C">
        <w:tc>
          <w:tcPr>
            <w:tcW w:w="4738" w:type="dxa"/>
          </w:tcPr>
          <w:p w14:paraId="1810FFF0" w14:textId="77777777" w:rsidR="003C280C" w:rsidRDefault="003C280C" w:rsidP="003C280C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p w14:paraId="220E610F" w14:textId="4207B8D6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D4AB280" w14:textId="75AE9A49" w:rsidR="005D1338" w:rsidRDefault="005D133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661CECA" w14:textId="46E0107C" w:rsidR="005D1338" w:rsidRDefault="005D133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409F1EA8" w:rsidR="00E709B5" w:rsidRDefault="00797BD9" w:rsidP="005D1338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5D152EB8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60D0CA84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OxDg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3C48B976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F72A5E9" w:rsidR="00096985" w:rsidRDefault="00B50F0C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2C53C0A6">
                <wp:simplePos x="0" y="0"/>
                <wp:positionH relativeFrom="column">
                  <wp:posOffset>1080135</wp:posOffset>
                </wp:positionH>
                <wp:positionV relativeFrom="paragraph">
                  <wp:posOffset>321945</wp:posOffset>
                </wp:positionV>
                <wp:extent cx="4988560" cy="284480"/>
                <wp:effectExtent l="0" t="0" r="0" b="1270"/>
                <wp:wrapNone/>
                <wp:docPr id="19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href="https://www.dindersi.com/icerik/din-kulturu-ve-ahlak-bilgisi-c93" style="position:absolute;margin-left:85.05pt;margin-top:25.35pt;width:392.8pt;height:22.4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009431AE" w:rsidR="00096985" w:rsidRDefault="00B50F0C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50428BE5">
                <wp:simplePos x="0" y="0"/>
                <wp:positionH relativeFrom="column">
                  <wp:posOffset>30480</wp:posOffset>
                </wp:positionH>
                <wp:positionV relativeFrom="paragraph">
                  <wp:posOffset>335280</wp:posOffset>
                </wp:positionV>
                <wp:extent cx="480695" cy="2238375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075A5" w14:textId="0A751BE8" w:rsidR="002460F0" w:rsidRPr="001B0C3D" w:rsidRDefault="00B50F0C" w:rsidP="002460F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AKAİD</w:t>
                            </w:r>
                          </w:p>
                          <w:p w14:paraId="420E2C02" w14:textId="0140899D" w:rsidR="002460F0" w:rsidRPr="001B0C3D" w:rsidRDefault="002460F0" w:rsidP="002460F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="00B50F0C">
                              <w:rPr>
                                <w:sz w:val="20"/>
                                <w:szCs w:val="20"/>
                              </w:rPr>
                              <w:t>. Sınıf 2.Dönem 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8EDC95A" w14:textId="4CB8494A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.4pt;margin-top:26.4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" stroked="f">
                <v:textbox style="layout-flow:vertical;mso-layout-flow-alt:bottom-to-top">
                  <w:txbxContent>
                    <w:p w14:paraId="54E075A5" w14:textId="0A751BE8" w:rsidR="002460F0" w:rsidRPr="001B0C3D" w:rsidRDefault="00B50F0C" w:rsidP="002460F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AKAİD</w:t>
                      </w:r>
                    </w:p>
                    <w:p w14:paraId="420E2C02" w14:textId="0140899D" w:rsidR="002460F0" w:rsidRPr="001B0C3D" w:rsidRDefault="002460F0" w:rsidP="002460F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11</w:t>
                      </w:r>
                      <w:r w:rsidR="00B50F0C">
                        <w:rPr>
                          <w:sz w:val="20"/>
                          <w:szCs w:val="20"/>
                        </w:rPr>
                        <w:t>. Sınıf 2.Dönem 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8EDC95A" w14:textId="4CB8494A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A916A9" w14:textId="3E366723" w:rsidR="00096985" w:rsidRDefault="00096985">
      <w:pPr>
        <w:rPr>
          <w:rFonts w:cstheme="minorHAnsi"/>
          <w:sz w:val="24"/>
          <w:szCs w:val="24"/>
        </w:rPr>
      </w:pPr>
    </w:p>
    <w:p w14:paraId="37547AF1" w14:textId="60C0922F" w:rsidR="00096985" w:rsidRDefault="00096985">
      <w:pPr>
        <w:rPr>
          <w:rFonts w:cstheme="minorHAnsi"/>
          <w:sz w:val="24"/>
          <w:szCs w:val="24"/>
        </w:rPr>
      </w:pPr>
    </w:p>
    <w:p w14:paraId="149F4265" w14:textId="58AEA812" w:rsidR="00096985" w:rsidRDefault="00096985">
      <w:pPr>
        <w:rPr>
          <w:rFonts w:cstheme="minorHAnsi"/>
          <w:sz w:val="24"/>
          <w:szCs w:val="24"/>
        </w:rPr>
      </w:pPr>
    </w:p>
    <w:p w14:paraId="1768826D" w14:textId="151F2675" w:rsidR="00096985" w:rsidRDefault="00096985">
      <w:pPr>
        <w:rPr>
          <w:rFonts w:cstheme="minorHAnsi"/>
          <w:sz w:val="24"/>
          <w:szCs w:val="24"/>
        </w:rPr>
      </w:pPr>
    </w:p>
    <w:p w14:paraId="4E2D3CB7" w14:textId="46428279" w:rsidR="00096985" w:rsidRDefault="00096985">
      <w:pPr>
        <w:rPr>
          <w:rFonts w:cstheme="minorHAnsi"/>
          <w:sz w:val="24"/>
          <w:szCs w:val="24"/>
        </w:rPr>
      </w:pPr>
    </w:p>
    <w:p w14:paraId="0013ACC4" w14:textId="31CDB069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3130C4D4" w:rsidR="00096985" w:rsidRDefault="00096985">
      <w:pPr>
        <w:rPr>
          <w:rFonts w:cstheme="minorHAnsi"/>
          <w:sz w:val="24"/>
          <w:szCs w:val="24"/>
        </w:rPr>
      </w:pPr>
    </w:p>
    <w:p w14:paraId="36FBD63A" w14:textId="76564768" w:rsidR="00252F60" w:rsidRDefault="00252F60">
      <w:pPr>
        <w:rPr>
          <w:rFonts w:cstheme="minorHAnsi"/>
          <w:sz w:val="24"/>
          <w:szCs w:val="24"/>
        </w:rPr>
      </w:pPr>
    </w:p>
    <w:p w14:paraId="66FE66E7" w14:textId="48BE8B27" w:rsidR="00252F60" w:rsidRDefault="00252F60">
      <w:pPr>
        <w:rPr>
          <w:rFonts w:cstheme="minorHAnsi"/>
          <w:sz w:val="24"/>
          <w:szCs w:val="24"/>
        </w:rPr>
      </w:pPr>
    </w:p>
    <w:p w14:paraId="50ED2BD6" w14:textId="35B79453" w:rsidR="00252F60" w:rsidRDefault="00252F60">
      <w:pPr>
        <w:rPr>
          <w:rFonts w:cstheme="minorHAnsi"/>
          <w:sz w:val="24"/>
          <w:szCs w:val="24"/>
        </w:rPr>
      </w:pPr>
    </w:p>
    <w:p w14:paraId="5EC1F6FD" w14:textId="522D22A6" w:rsidR="00252F60" w:rsidRDefault="00252F60">
      <w:pPr>
        <w:rPr>
          <w:rFonts w:cstheme="minorHAnsi"/>
          <w:sz w:val="24"/>
          <w:szCs w:val="24"/>
        </w:rPr>
      </w:pPr>
    </w:p>
    <w:p w14:paraId="289712DF" w14:textId="46BBC350" w:rsidR="00252F60" w:rsidRDefault="00252F60">
      <w:pPr>
        <w:rPr>
          <w:rFonts w:cstheme="minorHAnsi"/>
          <w:sz w:val="24"/>
          <w:szCs w:val="24"/>
        </w:rPr>
      </w:pPr>
    </w:p>
    <w:p w14:paraId="2C40A6C9" w14:textId="474B34E0" w:rsidR="00252F60" w:rsidRDefault="00252F60">
      <w:pPr>
        <w:rPr>
          <w:rFonts w:cstheme="minorHAnsi"/>
          <w:sz w:val="24"/>
          <w:szCs w:val="24"/>
        </w:rPr>
      </w:pPr>
    </w:p>
    <w:p w14:paraId="2B3856A2" w14:textId="2B6055DA" w:rsidR="00252F60" w:rsidRDefault="00252F60">
      <w:pPr>
        <w:rPr>
          <w:rFonts w:cstheme="minorHAnsi"/>
          <w:sz w:val="24"/>
          <w:szCs w:val="24"/>
        </w:rPr>
      </w:pPr>
    </w:p>
    <w:p w14:paraId="29CA4D3C" w14:textId="5101C3BF" w:rsidR="00252F60" w:rsidRDefault="00252F60">
      <w:pPr>
        <w:rPr>
          <w:rFonts w:cstheme="minorHAnsi"/>
          <w:sz w:val="24"/>
          <w:szCs w:val="24"/>
        </w:rPr>
      </w:pPr>
    </w:p>
    <w:p w14:paraId="4BBF6521" w14:textId="08978EAA" w:rsidR="00252F60" w:rsidRDefault="00252F60">
      <w:pPr>
        <w:rPr>
          <w:rFonts w:cstheme="minorHAnsi"/>
          <w:sz w:val="24"/>
          <w:szCs w:val="24"/>
        </w:rPr>
      </w:pPr>
    </w:p>
    <w:p w14:paraId="3948C3E9" w14:textId="3790854E" w:rsidR="00252F60" w:rsidRDefault="00252F60">
      <w:pPr>
        <w:rPr>
          <w:rFonts w:cstheme="minorHAnsi"/>
          <w:sz w:val="24"/>
          <w:szCs w:val="24"/>
        </w:rPr>
      </w:pPr>
    </w:p>
    <w:p w14:paraId="3E56DC00" w14:textId="2542BD99" w:rsidR="00252F60" w:rsidRDefault="00252F60">
      <w:pPr>
        <w:rPr>
          <w:rFonts w:cstheme="minorHAnsi"/>
          <w:sz w:val="24"/>
          <w:szCs w:val="24"/>
        </w:rPr>
      </w:pPr>
    </w:p>
    <w:p w14:paraId="0C706902" w14:textId="4F791DB5" w:rsidR="00252F60" w:rsidRDefault="00252F60">
      <w:pPr>
        <w:rPr>
          <w:rFonts w:cstheme="minorHAnsi"/>
          <w:sz w:val="24"/>
          <w:szCs w:val="24"/>
        </w:rPr>
      </w:pPr>
    </w:p>
    <w:p w14:paraId="74759A7E" w14:textId="5EB4C9A2" w:rsidR="00252F60" w:rsidRDefault="00252F60">
      <w:pPr>
        <w:rPr>
          <w:rFonts w:cstheme="minorHAnsi"/>
          <w:sz w:val="24"/>
          <w:szCs w:val="24"/>
        </w:rPr>
      </w:pPr>
    </w:p>
    <w:p w14:paraId="58A8416A" w14:textId="49E2591F" w:rsidR="00252F60" w:rsidRDefault="00252F60">
      <w:pPr>
        <w:rPr>
          <w:rFonts w:cstheme="minorHAnsi"/>
          <w:sz w:val="24"/>
          <w:szCs w:val="24"/>
        </w:rPr>
      </w:pPr>
    </w:p>
    <w:p w14:paraId="0B81DD65" w14:textId="10172B16" w:rsidR="00252F60" w:rsidRDefault="00252F60">
      <w:pPr>
        <w:rPr>
          <w:rFonts w:cstheme="minorHAnsi"/>
          <w:sz w:val="24"/>
          <w:szCs w:val="24"/>
        </w:rPr>
      </w:pPr>
    </w:p>
    <w:p w14:paraId="63DC91BA" w14:textId="1FCF8941" w:rsidR="00252F60" w:rsidRDefault="00252F60">
      <w:pPr>
        <w:rPr>
          <w:rFonts w:cstheme="minorHAnsi"/>
          <w:sz w:val="24"/>
          <w:szCs w:val="24"/>
        </w:rPr>
      </w:pPr>
    </w:p>
    <w:p w14:paraId="77D13FAD" w14:textId="3184D17A" w:rsidR="00252F60" w:rsidRDefault="00252F60">
      <w:pPr>
        <w:rPr>
          <w:rFonts w:cstheme="minorHAnsi"/>
          <w:sz w:val="24"/>
          <w:szCs w:val="24"/>
        </w:rPr>
      </w:pPr>
    </w:p>
    <w:p w14:paraId="4F64F216" w14:textId="6EA81BBE" w:rsidR="00252F60" w:rsidRDefault="00252F60">
      <w:pPr>
        <w:rPr>
          <w:rFonts w:cstheme="minorHAnsi"/>
          <w:sz w:val="24"/>
          <w:szCs w:val="24"/>
        </w:rPr>
      </w:pPr>
    </w:p>
    <w:p w14:paraId="423D3B7D" w14:textId="422000CD" w:rsidR="00252F60" w:rsidRDefault="00252F60">
      <w:pPr>
        <w:rPr>
          <w:rFonts w:cstheme="minorHAnsi"/>
          <w:sz w:val="24"/>
          <w:szCs w:val="24"/>
        </w:rPr>
      </w:pPr>
    </w:p>
    <w:p w14:paraId="60CBA2DF" w14:textId="7F341C26" w:rsidR="00252F60" w:rsidRDefault="00252F60">
      <w:pPr>
        <w:rPr>
          <w:rFonts w:cstheme="minorHAnsi"/>
          <w:sz w:val="24"/>
          <w:szCs w:val="24"/>
        </w:rPr>
      </w:pPr>
    </w:p>
    <w:p w14:paraId="0D28E787" w14:textId="7546D41F" w:rsidR="00252F60" w:rsidRDefault="00252F60">
      <w:pPr>
        <w:rPr>
          <w:rFonts w:cstheme="minorHAnsi"/>
          <w:sz w:val="24"/>
          <w:szCs w:val="24"/>
        </w:rPr>
      </w:pPr>
    </w:p>
    <w:p w14:paraId="39449E4D" w14:textId="1879BF53" w:rsidR="00252F60" w:rsidRDefault="00252F60">
      <w:pPr>
        <w:rPr>
          <w:rFonts w:cstheme="minorHAnsi"/>
          <w:sz w:val="24"/>
          <w:szCs w:val="24"/>
        </w:rPr>
      </w:pPr>
    </w:p>
    <w:p w14:paraId="11AD9458" w14:textId="4B20A87E" w:rsidR="00252F60" w:rsidRDefault="00252F60">
      <w:pPr>
        <w:rPr>
          <w:rFonts w:cstheme="minorHAnsi"/>
          <w:sz w:val="24"/>
          <w:szCs w:val="24"/>
        </w:rPr>
      </w:pPr>
    </w:p>
    <w:p w14:paraId="3EECD047" w14:textId="1DFEF9DA" w:rsidR="00252F60" w:rsidRDefault="00252F60">
      <w:pPr>
        <w:rPr>
          <w:rFonts w:cstheme="minorHAnsi"/>
          <w:sz w:val="24"/>
          <w:szCs w:val="24"/>
        </w:rPr>
      </w:pPr>
    </w:p>
    <w:p w14:paraId="59C3F3AA" w14:textId="4D67A7EF" w:rsidR="00252F60" w:rsidRDefault="00252F60">
      <w:pPr>
        <w:rPr>
          <w:rFonts w:cstheme="minorHAnsi"/>
          <w:sz w:val="24"/>
          <w:szCs w:val="24"/>
        </w:rPr>
      </w:pPr>
    </w:p>
    <w:p w14:paraId="1CA25A3D" w14:textId="4DB68707" w:rsidR="00252F60" w:rsidRDefault="00B50F0C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0ED5374B">
                <wp:simplePos x="0" y="0"/>
                <wp:positionH relativeFrom="margin">
                  <wp:posOffset>1158875</wp:posOffset>
                </wp:positionH>
                <wp:positionV relativeFrom="paragraph">
                  <wp:posOffset>147320</wp:posOffset>
                </wp:positionV>
                <wp:extent cx="4315460" cy="341630"/>
                <wp:effectExtent l="0" t="0" r="0" b="1270"/>
                <wp:wrapNone/>
                <wp:docPr id="217" name="Metin Kutusu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46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5CA63CEC" w:rsidR="00501EC5" w:rsidRPr="00F925CF" w:rsidRDefault="00F925C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bookmarkStart w:id="2" w:name="_GoBack"/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4E3B28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501EC5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</w:t>
                            </w:r>
                            <w:r w:rsidR="00D52CE4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href="https://www.dindersi.com/icerik/akaid/11-sinif-ihl-akaid-2-donem-2-yazili-b779c113" style="position:absolute;margin-left:91.25pt;margin-top:11.6pt;width:339.8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" o:button="t" filled="f" stroked="f">
                <v:fill o:detectmouseclick="t"/>
                <v:textbox>
                  <w:txbxContent>
                    <w:p w14:paraId="35A21D3F" w14:textId="5CA63CEC" w:rsidR="00501EC5" w:rsidRPr="00F925CF" w:rsidRDefault="00F925CF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bookmarkStart w:id="3" w:name="_GoBack"/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4E3B28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501EC5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</w:t>
                      </w:r>
                      <w:r w:rsidR="00D52CE4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</w:t>
                      </w:r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7E96F5EA">
            <wp:simplePos x="0" y="0"/>
            <wp:positionH relativeFrom="page">
              <wp:posOffset>10160</wp:posOffset>
            </wp:positionH>
            <wp:positionV relativeFrom="paragraph">
              <wp:posOffset>-702945</wp:posOffset>
            </wp:positionV>
            <wp:extent cx="7672705" cy="10812780"/>
            <wp:effectExtent l="0" t="0" r="4445" b="762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705" cy="1081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58CAF" w14:textId="1492D44B" w:rsidR="00252F60" w:rsidRDefault="00252F60">
      <w:pPr>
        <w:rPr>
          <w:rFonts w:cstheme="minorHAnsi"/>
          <w:sz w:val="24"/>
          <w:szCs w:val="24"/>
        </w:rPr>
      </w:pPr>
    </w:p>
    <w:p w14:paraId="5FE6F5FE" w14:textId="77777777" w:rsidR="00252F60" w:rsidRDefault="00252F60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7E7DDD80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233BF1C3" w:rsidR="003D541A" w:rsidRDefault="003D541A">
      <w:pPr>
        <w:rPr>
          <w:rFonts w:cstheme="minorHAnsi"/>
          <w:sz w:val="24"/>
          <w:szCs w:val="24"/>
        </w:rPr>
      </w:pPr>
    </w:p>
    <w:p w14:paraId="09FEB780" w14:textId="6A298F52" w:rsidR="00C150A7" w:rsidRDefault="00C150A7">
      <w:pPr>
        <w:rPr>
          <w:rFonts w:cstheme="minorHAnsi"/>
          <w:sz w:val="24"/>
          <w:szCs w:val="24"/>
        </w:rPr>
      </w:pPr>
    </w:p>
    <w:p w14:paraId="631BF716" w14:textId="211495D6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23BB0BD8" w:rsidR="00ED5112" w:rsidRDefault="00A126C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27E0121">
                <wp:simplePos x="0" y="0"/>
                <wp:positionH relativeFrom="column">
                  <wp:posOffset>1286510</wp:posOffset>
                </wp:positionH>
                <wp:positionV relativeFrom="paragraph">
                  <wp:posOffset>225425</wp:posOffset>
                </wp:positionV>
                <wp:extent cx="937895" cy="937895"/>
                <wp:effectExtent l="0" t="0" r="0" b="0"/>
                <wp:wrapNone/>
                <wp:docPr id="5" name="Oval 5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8267C80" id="Oval 5" o:spid="_x0000_s1026" href="https://chat.whatsapp.com/IR0KARlUCd4ItMDPQkjplO" style="position:absolute;margin-left:101.3pt;margin-top:17.75pt;width:73.85pt;height:73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d1sev3wAAAAoBAAAPAAAAZHJzL2Rv&#10;d25yZXYueG1sTI9BS8QwEIXvgv8hjODNTWxpabtNl0UUUVRwXe/ZZrYNNklp0t367x1Pehzex3vf&#10;1JvFDuyEUzDeSbhdCWDoWq+N6yTsPx5uCmAhKqfV4B1K+MYAm+byolaV9mf3jqdd7BiVuFApCX2M&#10;Y8V5aHu0Kqz8iI6yo5+sinROHdeTOlO5HXgiRM6tMo4WejXiXY/t1262ErrCPM/9y2eZ7e/L0uRb&#10;fHp9fJPy+mrZroFFXOIfDL/6pA4NOR387HRgg4REJDmhEtIsA0ZAmokU2IHIIk2ANzX//0LzA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B3Wx6/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40896895">
                <wp:simplePos x="0" y="0"/>
                <wp:positionH relativeFrom="column">
                  <wp:posOffset>2719070</wp:posOffset>
                </wp:positionH>
                <wp:positionV relativeFrom="paragraph">
                  <wp:posOffset>218440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DFAC7FF" id="Oval 6" o:spid="_x0000_s1026" href="https://chat.whatsapp.com/Flg4Iy7vRGqIRQYk23TONo" style="position:absolute;margin-left:214.1pt;margin-top:17.2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TrBIL4AAAAAoBAAAPAAAAZHJzL2Rv&#10;d25yZXYueG1sTI/BTsMwEETvSPyDtUjcqNOQlCTEqSoEQlSARCl3N15ii9iOYqcNf89yguNqnmbe&#10;1uvZ9uyIYzDeCVguEmDoWq+M6wTs3x+uCmAhSqdk7x0K+MYA6+b8rJaV8if3hsdd7BiVuFBJATrG&#10;oeI8tBqtDAs/oKPs049WRjrHjqtRnqjc9jxNkhW30jha0HLAO43t126yArrCbCf9/FHm+/uyNKsN&#10;Pr08vgpxeTFvboFFnOMfDL/6pA4NOR385FRgvYAsLVJCBVxnGTAC8pu8BHYgskiXwJua/3+h+Q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TrBIL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66B172AE">
                <wp:simplePos x="0" y="0"/>
                <wp:positionH relativeFrom="column">
                  <wp:posOffset>4157980</wp:posOffset>
                </wp:positionH>
                <wp:positionV relativeFrom="paragraph">
                  <wp:posOffset>219075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74FE09D" id="Oval 7" o:spid="_x0000_s1026" href="https://chat.whatsapp.com/1l65VLvh4c2GwvOLzCJUUo" style="position:absolute;margin-left:327.4pt;margin-top:17.25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K3PB04AAAAAoBAAAPAAAAZHJzL2Rv&#10;d25yZXYueG1sTI9NS8QwEIbvgv8hjODNTa3b0tamyyKKKKvgftyzzdgEm6Q06W79944nvc0wD+88&#10;b72abc9OOAbjnYDbRQIMXeuVcZ2A/e7ppgAWonRK9t6hgG8MsGouL2pZKX92H3jaxo5RiAuVFKBj&#10;HCrOQ6vRyrDwAzq6ffrRykjr2HE1yjOF256nSZJzK42jD1oO+KCx/dpOVkBXmNdJbw5ltn8sS5Ov&#10;8eXt+V2I66t5fQ8s4hz/YPjVJ3VoyOnoJ6cC6wXk2ZLUo4C7ZQaMgCJJaTgSWaQp8Kbm/ys0P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K3PB0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</w:p>
    <w:p w14:paraId="510BD7CB" w14:textId="2B4C953B" w:rsidR="00ED5112" w:rsidRDefault="00A126C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517B73B0">
                <wp:simplePos x="0" y="0"/>
                <wp:positionH relativeFrom="column">
                  <wp:posOffset>2314575</wp:posOffset>
                </wp:positionH>
                <wp:positionV relativeFrom="paragraph">
                  <wp:posOffset>2388870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933D384" id="Oval 9" o:spid="_x0000_s1026" href="https://t.me/DinDersiTurkiyeZumresi" style="position:absolute;margin-left:182.25pt;margin-top:188.1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cSwbC4AAAAAsBAAAPAAAAZHJzL2Rv&#10;d25yZXYueG1sTI/BTsMwDIbvSLxDZCRuLF1Hu7U0nSYEQkyAtDHuWWOaiCapmnQrb485we2z/Ov3&#10;52o92Y6dcAjGOwHzWQIMXeOVca2Aw/vjzQpYiNIp2XmHAr4xwLq+vKhkqfzZ7fC0jy2jEhdKKUDH&#10;2Jech0ajlWHme3S0+/SDlZHGoeVqkGcqtx1PkyTnVhpHF7Ts8V5j87UfrYB2ZbajfvkossNDUZh8&#10;g8+vT29CXF9NmztgEaf4F4ZffVKHmpyOfnQqsE7AIr/NKEqwzFNglMjmKcGRIF0UwOuK//+h/g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cSwbC4AAAAAs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68D1BE39">
                <wp:simplePos x="0" y="0"/>
                <wp:positionH relativeFrom="column">
                  <wp:posOffset>3355340</wp:posOffset>
                </wp:positionH>
                <wp:positionV relativeFrom="paragraph">
                  <wp:posOffset>2385695</wp:posOffset>
                </wp:positionV>
                <wp:extent cx="938254" cy="938254"/>
                <wp:effectExtent l="0" t="0" r="0" b="0"/>
                <wp:wrapNone/>
                <wp:docPr id="8" name="Oval 8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A370E3B" id="Oval 8" o:spid="_x0000_s1026" href="https://t.me/dindersicom" style="position:absolute;margin-left:264.2pt;margin-top:187.85pt;width:73.9pt;height:73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BasQPT4AAAAAsBAAAPAAAAZHJzL2Rv&#10;d25yZXYueG1sTI/LTsMwEEX3SPyDNUjsqENKnsSpKgRCIEDqg72bDLFFPI5ipw1/j7uC5ege3Xum&#10;Ws2mZ0ccnbYk4HYRAUNqbKupE7DfPd3kwJyX1MreEgr4QQer+vKikmVrT7TB49Z3LJSQK6UA5f1Q&#10;cu4ahUa6hR2QQvZlRyN9OMeOt6M8hXLT8ziKUm6kprCg5IAPCpvv7WQEdLl+ndTbZ5HsH4tCp2t8&#10;eX/+EOL6al7fA/M4+z8YzvpBHergdLATtY71ApI4vwuogGWWZMACkWZpDOxwjpYJ8Lri/3+ofw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BasQPT4AAAAAs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6986E78E">
                <wp:simplePos x="0" y="0"/>
                <wp:positionH relativeFrom="column">
                  <wp:posOffset>1300480</wp:posOffset>
                </wp:positionH>
                <wp:positionV relativeFrom="paragraph">
                  <wp:posOffset>4979035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BDCA6C9" id="Oval 12" o:spid="_x0000_s1026" href="https://www.instagram.com/ddy_yayinlari/" style="position:absolute;margin-left:102.4pt;margin-top:392.0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A151+e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30E8AECE">
                <wp:simplePos x="0" y="0"/>
                <wp:positionH relativeFrom="margin">
                  <wp:posOffset>2934970</wp:posOffset>
                </wp:positionH>
                <wp:positionV relativeFrom="paragraph">
                  <wp:posOffset>4958715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DD64CB8" id="Oval 13" o:spid="_x0000_s1026" href="https://www.facebook.com/ddyayinlari/" style="position:absolute;margin-left:231.1pt;margin-top:390.4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uJXS+e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74C9934">
                <wp:simplePos x="0" y="0"/>
                <wp:positionH relativeFrom="margin">
                  <wp:posOffset>4362450</wp:posOffset>
                </wp:positionH>
                <wp:positionV relativeFrom="paragraph">
                  <wp:posOffset>4959350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810763" id="Oval 14" o:spid="_x0000_s1026" href="https://www.youtube.com/@dindersi-com" style="position:absolute;margin-left:343.5pt;margin-top:390.5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Bj54d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2EE36194">
                <wp:simplePos x="0" y="0"/>
                <wp:positionH relativeFrom="column">
                  <wp:posOffset>3128010</wp:posOffset>
                </wp:positionH>
                <wp:positionV relativeFrom="paragraph">
                  <wp:posOffset>6543040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B48011" id="Dikdörtgen 18" o:spid="_x0000_s1026" href="http://www.ddyayinlari.com/" style="position:absolute;margin-left:246.3pt;margin-top:515.2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2CC3B46C">
                <wp:simplePos x="0" y="0"/>
                <wp:positionH relativeFrom="column">
                  <wp:posOffset>956945</wp:posOffset>
                </wp:positionH>
                <wp:positionV relativeFrom="paragraph">
                  <wp:posOffset>6542405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13E186" id="Dikdörtgen 15" o:spid="_x0000_s1026" href="http://www.dindersi.com/" style="position:absolute;margin-left:75.35pt;margin-top:515.1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" o:button="t" filled="f" stroked="f" strokeweight="2pt">
                <v:fill o:detectmouseclick="t"/>
              </v:rect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5E56ABEA" w:rsidR="00C150A7" w:rsidRDefault="00D94A0C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24844B8A" wp14:editId="3E0E15D6">
            <wp:simplePos x="0" y="0"/>
            <wp:positionH relativeFrom="page">
              <wp:align>right</wp:align>
            </wp:positionH>
            <wp:positionV relativeFrom="paragraph">
              <wp:posOffset>-690245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5EC59E4C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21233">
      <w:headerReference w:type="default" r:id="rId24"/>
      <w:footerReference w:type="default" r:id="rId25"/>
      <w:footerReference w:type="first" r:id="rId26"/>
      <w:type w:val="continuous"/>
      <w:pgSz w:w="11906" w:h="16838" w:code="9"/>
      <w:pgMar w:top="710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5" w:name="_Hlk124933023"/>
  <w:bookmarkStart w:id="6" w:name="_Hlk124933024"/>
  <w:bookmarkStart w:id="7" w:name="_Hlk124933025"/>
  <w:bookmarkStart w:id="8" w:name="_Hlk124933026"/>
  <w:bookmarkStart w:id="9" w:name="_Hlk124933769"/>
  <w:bookmarkStart w:id="10" w:name="_Hlk124933770"/>
  <w:bookmarkStart w:id="11" w:name="_Hlk124933789"/>
  <w:bookmarkStart w:id="12" w:name="_Hlk124933790"/>
  <w:bookmarkStart w:id="13" w:name="_Hlk127541422"/>
  <w:bookmarkStart w:id="14" w:name="_Hlk127541423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2" name="Resim 2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DA566B" w14:textId="2E38655C" w:rsidR="00E51968" w:rsidRDefault="00E51968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BE7DC7" wp14:editId="2AEC2ADD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3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9B93174" w14:textId="77777777" w:rsidR="00E51968" w:rsidRPr="001016DC" w:rsidRDefault="00E51968" w:rsidP="00E5196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2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" adj="19934" fillcolor="#fabf8f [1945]" strokecolor="#e36c0a [2409]" strokeweight=".25pt">
              <v:textbox>
                <w:txbxContent>
                  <w:p w14:paraId="69B93174" w14:textId="77777777" w:rsidR="00E51968" w:rsidRPr="001016DC" w:rsidRDefault="00E51968" w:rsidP="00E5196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41352585" wp14:editId="2EED32DD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7" name="Resim 1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5CC51011" wp14:editId="0F063678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" name="Resim 2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72160" w14:textId="40C400FD" w:rsidR="00C150A7" w:rsidRDefault="00E51968" w:rsidP="00C150A7">
    <w:pPr>
      <w:pStyle w:val="stbilgi"/>
      <w:jc w:val="center"/>
    </w:pPr>
    <w:bookmarkStart w:id="4" w:name="_Hlk121295565"/>
    <w:r>
      <w:t>AKAİD</w:t>
    </w:r>
  </w:p>
  <w:p w14:paraId="267D6F43" w14:textId="5F0696C9" w:rsidR="00C150A7" w:rsidRDefault="00F925CF" w:rsidP="00C150A7">
    <w:pPr>
      <w:pStyle w:val="stbilgi"/>
      <w:jc w:val="center"/>
    </w:pPr>
    <w:r>
      <w:t>1</w:t>
    </w:r>
    <w:r w:rsidR="004E3B28">
      <w:t>1</w:t>
    </w:r>
    <w:r w:rsidR="00C150A7">
      <w:t xml:space="preserve">. Sınıf </w:t>
    </w:r>
    <w:r w:rsidR="00E51968">
      <w:t>2.Dönem 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78178D"/>
    <w:multiLevelType w:val="hybridMultilevel"/>
    <w:tmpl w:val="CB58820E"/>
    <w:lvl w:ilvl="0" w:tplc="F620B55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62"/>
    <w:rsid w:val="0000303E"/>
    <w:rsid w:val="000038EB"/>
    <w:rsid w:val="00025BCF"/>
    <w:rsid w:val="00050EE9"/>
    <w:rsid w:val="00054486"/>
    <w:rsid w:val="00055C25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460F0"/>
    <w:rsid w:val="00252F60"/>
    <w:rsid w:val="00255E3B"/>
    <w:rsid w:val="00270EBA"/>
    <w:rsid w:val="0027154F"/>
    <w:rsid w:val="002B7944"/>
    <w:rsid w:val="002C1C38"/>
    <w:rsid w:val="002D31AD"/>
    <w:rsid w:val="00321233"/>
    <w:rsid w:val="0038090A"/>
    <w:rsid w:val="003957B1"/>
    <w:rsid w:val="003A1D96"/>
    <w:rsid w:val="003C280C"/>
    <w:rsid w:val="003D0AE6"/>
    <w:rsid w:val="003D42D3"/>
    <w:rsid w:val="003D541A"/>
    <w:rsid w:val="00401657"/>
    <w:rsid w:val="00426B9F"/>
    <w:rsid w:val="00430D49"/>
    <w:rsid w:val="004578EE"/>
    <w:rsid w:val="00461443"/>
    <w:rsid w:val="00462A7E"/>
    <w:rsid w:val="004819FD"/>
    <w:rsid w:val="00491BA4"/>
    <w:rsid w:val="00495D75"/>
    <w:rsid w:val="00497E71"/>
    <w:rsid w:val="004E3B28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1338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6F7C15"/>
    <w:rsid w:val="00707FFC"/>
    <w:rsid w:val="00714F08"/>
    <w:rsid w:val="007841BD"/>
    <w:rsid w:val="00797BD9"/>
    <w:rsid w:val="007A0FAF"/>
    <w:rsid w:val="007B2670"/>
    <w:rsid w:val="007E7DF9"/>
    <w:rsid w:val="007F45DE"/>
    <w:rsid w:val="007F6CB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126CC"/>
    <w:rsid w:val="00A754CD"/>
    <w:rsid w:val="00A80AE1"/>
    <w:rsid w:val="00A83480"/>
    <w:rsid w:val="00A92366"/>
    <w:rsid w:val="00AA020A"/>
    <w:rsid w:val="00AC0769"/>
    <w:rsid w:val="00AD1B9F"/>
    <w:rsid w:val="00AD3F1A"/>
    <w:rsid w:val="00B50F0C"/>
    <w:rsid w:val="00B67338"/>
    <w:rsid w:val="00BA023A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15B2"/>
    <w:rsid w:val="00D64042"/>
    <w:rsid w:val="00D650E9"/>
    <w:rsid w:val="00D8207C"/>
    <w:rsid w:val="00D93959"/>
    <w:rsid w:val="00D94A0C"/>
    <w:rsid w:val="00D9648A"/>
    <w:rsid w:val="00DA1B31"/>
    <w:rsid w:val="00DB5596"/>
    <w:rsid w:val="00DB6FB8"/>
    <w:rsid w:val="00E51968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96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BOLDMETN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5D1338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6F7C15"/>
    <w:pPr>
      <w:spacing w:after="120" w:line="240" w:lineRule="auto"/>
      <w:ind w:left="340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AD1B9F"/>
    <w:pPr>
      <w:spacing w:after="120" w:line="240" w:lineRule="auto"/>
      <w:ind w:left="340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D1B9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D1338"/>
    <w:rPr>
      <w:b/>
    </w:rPr>
  </w:style>
  <w:style w:type="paragraph" w:customStyle="1" w:styleId="BOLDMETN">
    <w:name w:val="BOLD METİN"/>
    <w:basedOn w:val="AIKMETN"/>
    <w:qFormat/>
    <w:rsid w:val="00AD1B9F"/>
    <w:rPr>
      <w:b/>
    </w:rPr>
  </w:style>
  <w:style w:type="character" w:styleId="Gl">
    <w:name w:val="Strong"/>
    <w:basedOn w:val="VarsaylanParagrafYazTipi"/>
    <w:uiPriority w:val="22"/>
    <w:qFormat/>
    <w:rsid w:val="00E5196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96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BOLDMETN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5D1338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6F7C15"/>
    <w:pPr>
      <w:spacing w:after="120" w:line="240" w:lineRule="auto"/>
      <w:ind w:left="340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AD1B9F"/>
    <w:pPr>
      <w:spacing w:after="120" w:line="240" w:lineRule="auto"/>
      <w:ind w:left="340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D1B9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D1338"/>
    <w:rPr>
      <w:b/>
    </w:rPr>
  </w:style>
  <w:style w:type="paragraph" w:customStyle="1" w:styleId="BOLDMETN">
    <w:name w:val="BOLD METİN"/>
    <w:basedOn w:val="AIKMETN"/>
    <w:qFormat/>
    <w:rsid w:val="00AD1B9F"/>
    <w:rPr>
      <w:b/>
    </w:rPr>
  </w:style>
  <w:style w:type="character" w:styleId="Gl">
    <w:name w:val="Strong"/>
    <w:basedOn w:val="VarsaylanParagrafYazTipi"/>
    <w:uiPriority w:val="22"/>
    <w:qFormat/>
    <w:rsid w:val="00E519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instagram.com/ddy_yayinlari/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s://t.me/dindersicom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s://www.youtube.com/@dindersi-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dindersi.com/icerik/akaid/11-sinif-ihl-akaid-2-donem-2-yazili-b779c113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chat.whatsapp.com/1l65VLvh4c2GwvOLzCJUUo" TargetMode="External"/><Relationship Id="rId23" Type="http://schemas.openxmlformats.org/officeDocument/2006/relationships/image" Target="media/image3.jpeg"/><Relationship Id="rId28" Type="http://schemas.openxmlformats.org/officeDocument/2006/relationships/theme" Target="theme/theme1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www.facebook.com/ddyayinlari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chat.whatsapp.com/Flg4Iy7vRGqIRQYk23TONo" TargetMode="External"/><Relationship Id="rId22" Type="http://schemas.openxmlformats.org/officeDocument/2006/relationships/hyperlink" Target="http://www.dindersi.com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4619C-B999-4728-B2B8-EFE16E131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</TotalTime>
  <Pages>5</Pages>
  <Words>758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5075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MN_DIZGI</cp:lastModifiedBy>
  <cp:revision>2</cp:revision>
  <cp:lastPrinted>2022-12-07T14:03:00Z</cp:lastPrinted>
  <dcterms:created xsi:type="dcterms:W3CDTF">2023-05-30T14:49:00Z</dcterms:created>
  <dcterms:modified xsi:type="dcterms:W3CDTF">2023-05-30T14:49:00Z</dcterms:modified>
</cp:coreProperties>
</file>