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62325" w14:textId="1D29C107" w:rsidR="002D31AD" w:rsidRDefault="002D31AD" w:rsidP="007512DA">
      <w:pPr>
        <w:pStyle w:val="SEENEKLER"/>
        <w:numPr>
          <w:ilvl w:val="0"/>
          <w:numId w:val="0"/>
        </w:numPr>
      </w:pPr>
      <w:bookmarkStart w:id="0" w:name="_Hlk124954262"/>
    </w:p>
    <w:p w14:paraId="77095C4B" w14:textId="46417EF5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3CE4918E" w:rsidR="00C150A7" w:rsidRPr="007512DA" w:rsidRDefault="00866500" w:rsidP="007512DA">
      <w:pPr>
        <w:pStyle w:val="SORUNOLUAIK"/>
        <w:rPr>
          <w:rStyle w:val="Gl"/>
        </w:rPr>
      </w:pPr>
      <w:bookmarkStart w:id="1" w:name="_GoBack"/>
      <w:r>
        <w:rPr>
          <w:rFonts w:hint="cs"/>
          <w:b/>
          <w:bCs/>
          <w:noProof/>
          <w:lang w:eastAsia="tr-TR"/>
        </w:rPr>
        <w:drawing>
          <wp:anchor distT="0" distB="0" distL="114300" distR="114300" simplePos="0" relativeHeight="251772928" behindDoc="1" locked="0" layoutInCell="1" allowOverlap="1" wp14:anchorId="6E3FD6F8" wp14:editId="27B0BF4B">
            <wp:simplePos x="0" y="0"/>
            <wp:positionH relativeFrom="column">
              <wp:posOffset>-36830</wp:posOffset>
            </wp:positionH>
            <wp:positionV relativeFrom="paragraph">
              <wp:posOffset>360045</wp:posOffset>
            </wp:positionV>
            <wp:extent cx="3225800" cy="960755"/>
            <wp:effectExtent l="0" t="0" r="0" b="0"/>
            <wp:wrapThrough wrapText="bothSides">
              <wp:wrapPolygon edited="0">
                <wp:start x="0" y="0"/>
                <wp:lineTo x="0" y="20986"/>
                <wp:lineTo x="21430" y="20986"/>
                <wp:lineTo x="21430" y="0"/>
                <wp:lineTo x="0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7512DA" w:rsidRPr="007512DA">
        <w:rPr>
          <w:rStyle w:val="Gl"/>
        </w:rPr>
        <w:t>Aşağıdaki metni tercüme ediniz.</w:t>
      </w:r>
    </w:p>
    <w:p w14:paraId="3F1C6884" w14:textId="23A64653" w:rsidR="00C150A7" w:rsidRDefault="00C150A7" w:rsidP="000F142F">
      <w:pPr>
        <w:pStyle w:val="BOLDMETN"/>
        <w:ind w:left="0" w:firstLine="0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1BFDE25C" w:rsidR="00C150A7" w:rsidRPr="007512DA" w:rsidRDefault="007512DA" w:rsidP="007512DA">
      <w:pPr>
        <w:pStyle w:val="SORUNOLUAIK"/>
        <w:rPr>
          <w:rStyle w:val="Gl"/>
        </w:rPr>
      </w:pPr>
      <w:r w:rsidRPr="007512DA">
        <w:rPr>
          <w:rStyle w:val="Gl"/>
        </w:rPr>
        <w:drawing>
          <wp:inline distT="0" distB="0" distL="0" distR="0" wp14:anchorId="526CB07B" wp14:editId="2EBB4077">
            <wp:extent cx="1699260" cy="335280"/>
            <wp:effectExtent l="0" t="0" r="0" b="762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2DA">
        <w:rPr>
          <w:rStyle w:val="Gl"/>
        </w:rPr>
        <w:t xml:space="preserve"> </w:t>
      </w:r>
      <w:proofErr w:type="gramStart"/>
      <w:r w:rsidRPr="007512DA">
        <w:rPr>
          <w:rStyle w:val="Gl"/>
        </w:rPr>
        <w:t>sorusunun</w:t>
      </w:r>
      <w:proofErr w:type="gramEnd"/>
      <w:r w:rsidRPr="007512DA">
        <w:rPr>
          <w:rStyle w:val="Gl"/>
        </w:rPr>
        <w:t xml:space="preserve"> cevabı aşağıdakilerden hangisidir?</w:t>
      </w:r>
    </w:p>
    <w:p w14:paraId="2AD0797E" w14:textId="30B4BEE0" w:rsidR="00C150A7" w:rsidRDefault="007512D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10B66CD" wp14:editId="30680237">
            <wp:extent cx="2987572" cy="326571"/>
            <wp:effectExtent l="0" t="0" r="381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2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1768F387" w:rsidR="00C150A7" w:rsidRPr="007512DA" w:rsidRDefault="007512DA" w:rsidP="007512DA">
      <w:pPr>
        <w:pStyle w:val="SORUNOLUAIK"/>
        <w:rPr>
          <w:rStyle w:val="Gl"/>
        </w:rPr>
      </w:pPr>
      <w:r w:rsidRPr="007512DA">
        <w:rPr>
          <w:rStyle w:val="Gl"/>
        </w:rPr>
        <w:drawing>
          <wp:inline distT="0" distB="0" distL="0" distR="0" wp14:anchorId="221103F8" wp14:editId="01D20309">
            <wp:extent cx="1188720" cy="3048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2DA">
        <w:rPr>
          <w:rStyle w:val="Gl"/>
        </w:rPr>
        <w:t xml:space="preserve"> </w:t>
      </w:r>
      <w:proofErr w:type="gramStart"/>
      <w:r w:rsidRPr="007512DA">
        <w:rPr>
          <w:rStyle w:val="Gl"/>
        </w:rPr>
        <w:t>sorusunun</w:t>
      </w:r>
      <w:proofErr w:type="gramEnd"/>
      <w:r w:rsidRPr="007512DA">
        <w:rPr>
          <w:rStyle w:val="Gl"/>
        </w:rPr>
        <w:t xml:space="preserve"> cevabı aşağıdak</w:t>
      </w:r>
      <w:r w:rsidRPr="007512DA">
        <w:rPr>
          <w:rStyle w:val="Gl"/>
        </w:rPr>
        <w:t>i</w:t>
      </w:r>
      <w:r w:rsidRPr="007512DA">
        <w:rPr>
          <w:rStyle w:val="Gl"/>
        </w:rPr>
        <w:t>lerden hangisidir?</w:t>
      </w:r>
    </w:p>
    <w:p w14:paraId="29658054" w14:textId="5F9F5859" w:rsidR="00C150A7" w:rsidRDefault="007512D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F0D40F8" wp14:editId="4D14E578">
            <wp:extent cx="3015165" cy="413657"/>
            <wp:effectExtent l="0" t="0" r="0" b="571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09F2196A" w:rsidR="00C150A7" w:rsidRPr="007512DA" w:rsidRDefault="007512DA" w:rsidP="007512DA">
      <w:pPr>
        <w:pStyle w:val="SORUNOLUAIK"/>
        <w:rPr>
          <w:rStyle w:val="Gl"/>
        </w:rPr>
      </w:pPr>
      <w:r w:rsidRPr="007512DA">
        <w:rPr>
          <w:rStyle w:val="Gl"/>
        </w:rPr>
        <w:drawing>
          <wp:inline distT="0" distB="0" distL="0" distR="0" wp14:anchorId="7758AD8F" wp14:editId="20073CE4">
            <wp:extent cx="1409700" cy="297180"/>
            <wp:effectExtent l="0" t="0" r="0" b="76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2DA">
        <w:rPr>
          <w:rStyle w:val="Gl"/>
        </w:rPr>
        <w:t xml:space="preserve"> </w:t>
      </w:r>
      <w:proofErr w:type="gramStart"/>
      <w:r w:rsidRPr="007512DA">
        <w:rPr>
          <w:rStyle w:val="Gl"/>
        </w:rPr>
        <w:t>sorusunun</w:t>
      </w:r>
      <w:proofErr w:type="gramEnd"/>
      <w:r w:rsidRPr="007512DA">
        <w:rPr>
          <w:rStyle w:val="Gl"/>
        </w:rPr>
        <w:t xml:space="preserve"> cevabı aşağ</w:t>
      </w:r>
      <w:r w:rsidRPr="007512DA">
        <w:rPr>
          <w:rStyle w:val="Gl"/>
        </w:rPr>
        <w:t>ı</w:t>
      </w:r>
      <w:r w:rsidRPr="007512DA">
        <w:rPr>
          <w:rStyle w:val="Gl"/>
        </w:rPr>
        <w:t>dakilerden hangisidir?</w:t>
      </w:r>
    </w:p>
    <w:p w14:paraId="02B2ADCF" w14:textId="6914EF5D" w:rsidR="00C150A7" w:rsidRDefault="007512DA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32FA0BE" wp14:editId="0AB8A3EF">
            <wp:extent cx="3015343" cy="598714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5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18798097" w:rsidR="00096985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drawing>
          <wp:inline distT="0" distB="0" distL="0" distR="0" wp14:anchorId="4C66CF4D" wp14:editId="1F2B9730">
            <wp:extent cx="1691640" cy="281940"/>
            <wp:effectExtent l="0" t="0" r="3810" b="381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42F">
        <w:rPr>
          <w:rStyle w:val="Gl"/>
        </w:rPr>
        <w:t xml:space="preserve"> </w:t>
      </w:r>
      <w:proofErr w:type="gramStart"/>
      <w:r w:rsidRPr="000F142F">
        <w:rPr>
          <w:rStyle w:val="Gl"/>
        </w:rPr>
        <w:t>cümlesinin</w:t>
      </w:r>
      <w:proofErr w:type="gramEnd"/>
      <w:r w:rsidRPr="000F142F">
        <w:rPr>
          <w:rStyle w:val="Gl"/>
        </w:rPr>
        <w:t xml:space="preserve"> devamı olan cümle aşağıdakilerden hangisi olabilir?</w:t>
      </w:r>
    </w:p>
    <w:p w14:paraId="014D72B6" w14:textId="3101CE7B" w:rsidR="00096985" w:rsidRDefault="000F142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D5B23FE" wp14:editId="1F2D8DF1">
            <wp:extent cx="3015343" cy="587828"/>
            <wp:effectExtent l="0" t="0" r="0" b="31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5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601F922" w:rsidR="00096985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drawing>
          <wp:inline distT="0" distB="0" distL="0" distR="0" wp14:anchorId="46170881" wp14:editId="7CAE0BE9">
            <wp:extent cx="2529840" cy="297180"/>
            <wp:effectExtent l="0" t="0" r="3810" b="762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0F142F">
        <w:rPr>
          <w:rStyle w:val="Gl"/>
        </w:rPr>
        <w:t>……….</w:t>
      </w:r>
      <w:proofErr w:type="gramEnd"/>
      <w:r w:rsidRPr="000F142F">
        <w:rPr>
          <w:rStyle w:val="Gl"/>
        </w:rPr>
        <w:t xml:space="preserve"> Cümlesindeki boşluğa anlam olarak hangisinin gelmesi uygun olur.</w:t>
      </w:r>
    </w:p>
    <w:p w14:paraId="7F72218A" w14:textId="6314697B" w:rsidR="00096985" w:rsidRDefault="000F142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11F88B9" wp14:editId="2EE25DC5">
            <wp:extent cx="3113314" cy="42382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0163" cy="43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843A" w14:textId="6E0FD261" w:rsidR="00096985" w:rsidRDefault="00096985">
      <w:pPr>
        <w:rPr>
          <w:rFonts w:cstheme="minorHAnsi"/>
          <w:sz w:val="24"/>
          <w:szCs w:val="24"/>
        </w:rPr>
      </w:pPr>
    </w:p>
    <w:p w14:paraId="3EA86EB7" w14:textId="2257C182" w:rsidR="00096985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drawing>
          <wp:inline distT="0" distB="0" distL="0" distR="0" wp14:anchorId="086F2C63" wp14:editId="2C068EA9">
            <wp:extent cx="1249680" cy="289560"/>
            <wp:effectExtent l="0" t="0" r="762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42F">
        <w:rPr>
          <w:rStyle w:val="Gl"/>
        </w:rPr>
        <w:t xml:space="preserve"> </w:t>
      </w:r>
      <w:proofErr w:type="gramStart"/>
      <w:r w:rsidRPr="000F142F">
        <w:rPr>
          <w:rStyle w:val="Gl"/>
        </w:rPr>
        <w:t>ile</w:t>
      </w:r>
      <w:proofErr w:type="gramEnd"/>
      <w:r w:rsidRPr="000F142F">
        <w:rPr>
          <w:rStyle w:val="Gl"/>
        </w:rPr>
        <w:t xml:space="preserve"> başlayan cümle aşağıdak</w:t>
      </w:r>
      <w:r w:rsidRPr="000F142F">
        <w:rPr>
          <w:rStyle w:val="Gl"/>
        </w:rPr>
        <w:t>i</w:t>
      </w:r>
      <w:r w:rsidRPr="000F142F">
        <w:rPr>
          <w:rStyle w:val="Gl"/>
        </w:rPr>
        <w:t>lerden hangisiyle tamamlanırsa anlam bütünlüğü olur.</w:t>
      </w:r>
    </w:p>
    <w:p w14:paraId="75EE5AD0" w14:textId="42C7359C" w:rsidR="00151DA8" w:rsidRDefault="000F142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F60749D" wp14:editId="3EE51F8E">
            <wp:extent cx="3265714" cy="555171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5321" cy="5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5EF0" w14:textId="02A478A1" w:rsidR="00151DA8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drawing>
          <wp:inline distT="0" distB="0" distL="0" distR="0" wp14:anchorId="1FA4A51B" wp14:editId="0A5EC2B8">
            <wp:extent cx="2354580" cy="312420"/>
            <wp:effectExtent l="0" t="0" r="762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42F">
        <w:rPr>
          <w:rStyle w:val="Gl"/>
        </w:rPr>
        <w:t xml:space="preserve"> </w:t>
      </w:r>
      <w:proofErr w:type="gramStart"/>
      <w:r w:rsidRPr="000F142F">
        <w:rPr>
          <w:rStyle w:val="Gl"/>
        </w:rPr>
        <w:t>cüml</w:t>
      </w:r>
      <w:r w:rsidRPr="000F142F">
        <w:rPr>
          <w:rStyle w:val="Gl"/>
        </w:rPr>
        <w:t>e</w:t>
      </w:r>
      <w:r w:rsidRPr="000F142F">
        <w:rPr>
          <w:rStyle w:val="Gl"/>
        </w:rPr>
        <w:t>sinin</w:t>
      </w:r>
      <w:proofErr w:type="gramEnd"/>
      <w:r w:rsidRPr="000F142F">
        <w:rPr>
          <w:rStyle w:val="Gl"/>
        </w:rPr>
        <w:t xml:space="preserve"> Türkçe karşılığı aşağıdakilerden hangisidir?</w:t>
      </w:r>
    </w:p>
    <w:p w14:paraId="479BF461" w14:textId="5D27C328" w:rsidR="000F142F" w:rsidRDefault="000F142F" w:rsidP="000F142F">
      <w:pPr>
        <w:pStyle w:val="SORUNOLUAIK"/>
        <w:numPr>
          <w:ilvl w:val="0"/>
          <w:numId w:val="0"/>
        </w:numPr>
        <w:ind w:left="284"/>
      </w:pPr>
      <w:r>
        <w:t xml:space="preserve">a) </w:t>
      </w:r>
      <w:r w:rsidRPr="000F142F">
        <w:t>Arapça bölümünde okumayı tercih ediyor.                B) Ankara şehri ne kadar da güzel</w:t>
      </w:r>
    </w:p>
    <w:p w14:paraId="4F998054" w14:textId="44FB146A" w:rsidR="00151DA8" w:rsidRDefault="000F142F" w:rsidP="000F142F">
      <w:pPr>
        <w:pStyle w:val="SORUNOLUAIK"/>
        <w:numPr>
          <w:ilvl w:val="0"/>
          <w:numId w:val="0"/>
        </w:numPr>
        <w:ind w:left="284"/>
      </w:pPr>
      <w:r w:rsidRPr="000F142F">
        <w:t>c) Tatilde Trabzon şehrine gitmeye ne dersin?               D) İstanbul şehrinin manzarası ne kadar da g</w:t>
      </w:r>
      <w:r w:rsidRPr="000F142F">
        <w:t>ü</w:t>
      </w:r>
      <w:r w:rsidRPr="000F142F">
        <w:t>zel.</w:t>
      </w: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1C177336" w14:textId="5F7A4E48" w:rsidR="00151DA8" w:rsidRDefault="00151DA8">
      <w:pPr>
        <w:rPr>
          <w:rFonts w:cstheme="minorHAnsi"/>
          <w:sz w:val="24"/>
          <w:szCs w:val="24"/>
        </w:rPr>
      </w:pPr>
    </w:p>
    <w:p w14:paraId="367D2CF2" w14:textId="27BE5CCE" w:rsidR="00151DA8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drawing>
          <wp:inline distT="0" distB="0" distL="0" distR="0" wp14:anchorId="131924E1" wp14:editId="46A8923F">
            <wp:extent cx="342900" cy="259080"/>
            <wp:effectExtent l="0" t="0" r="0" b="762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42F">
        <w:rPr>
          <w:rStyle w:val="Gl"/>
        </w:rPr>
        <w:t xml:space="preserve"> </w:t>
      </w:r>
      <w:proofErr w:type="gramStart"/>
      <w:r w:rsidRPr="000F142F">
        <w:rPr>
          <w:rStyle w:val="Gl"/>
        </w:rPr>
        <w:t>fiilinin</w:t>
      </w:r>
      <w:proofErr w:type="gramEnd"/>
      <w:r w:rsidRPr="000F142F">
        <w:rPr>
          <w:rStyle w:val="Gl"/>
        </w:rPr>
        <w:t xml:space="preserve"> ismi faili aşağıdakilerden hangisidir?</w:t>
      </w:r>
    </w:p>
    <w:p w14:paraId="4D5D63EA" w14:textId="28B11AC3" w:rsidR="00151DA8" w:rsidRDefault="000F142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D5C7399" wp14:editId="091E7AAE">
            <wp:extent cx="3265714" cy="446314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5321" cy="44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2D71655B" w14:textId="1124F4FA" w:rsidR="000F142F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drawing>
          <wp:inline distT="0" distB="0" distL="0" distR="0" wp14:anchorId="06805421" wp14:editId="42F9FAD9">
            <wp:extent cx="2536371" cy="337457"/>
            <wp:effectExtent l="0" t="0" r="0" b="571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2136" cy="33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42F">
        <w:rPr>
          <w:rStyle w:val="Gl"/>
        </w:rPr>
        <w:t xml:space="preserve"> </w:t>
      </w:r>
      <w:proofErr w:type="gramStart"/>
      <w:r w:rsidRPr="000F142F">
        <w:rPr>
          <w:rStyle w:val="Gl"/>
        </w:rPr>
        <w:t>cümlesinin</w:t>
      </w:r>
      <w:proofErr w:type="gramEnd"/>
      <w:r w:rsidRPr="000F142F">
        <w:rPr>
          <w:rStyle w:val="Gl"/>
        </w:rPr>
        <w:t xml:space="preserve"> Türkçe karşılığı aşağıdakilerden hangis</w:t>
      </w:r>
      <w:r w:rsidRPr="000F142F">
        <w:rPr>
          <w:rStyle w:val="Gl"/>
        </w:rPr>
        <w:t>i</w:t>
      </w:r>
      <w:r w:rsidRPr="000F142F">
        <w:rPr>
          <w:rStyle w:val="Gl"/>
        </w:rPr>
        <w:t>dir?</w:t>
      </w:r>
    </w:p>
    <w:p w14:paraId="724A17B7" w14:textId="77777777" w:rsidR="000F142F" w:rsidRPr="000F142F" w:rsidRDefault="000F142F" w:rsidP="000F142F">
      <w:pPr>
        <w:rPr>
          <w:rFonts w:cstheme="minorHAnsi"/>
          <w:sz w:val="24"/>
          <w:szCs w:val="24"/>
        </w:rPr>
      </w:pPr>
      <w:r w:rsidRPr="000F142F">
        <w:rPr>
          <w:rFonts w:cstheme="minorHAnsi"/>
          <w:sz w:val="24"/>
          <w:szCs w:val="24"/>
        </w:rPr>
        <w:t xml:space="preserve">a) İstanbul tarihi mekanlarıyla </w:t>
      </w:r>
      <w:proofErr w:type="gramStart"/>
      <w:r w:rsidRPr="000F142F">
        <w:rPr>
          <w:rFonts w:cstheme="minorHAnsi"/>
          <w:sz w:val="24"/>
          <w:szCs w:val="24"/>
        </w:rPr>
        <w:t>meşhurdur          B</w:t>
      </w:r>
      <w:proofErr w:type="gramEnd"/>
      <w:r w:rsidRPr="000F142F">
        <w:rPr>
          <w:rFonts w:cstheme="minorHAnsi"/>
          <w:sz w:val="24"/>
          <w:szCs w:val="24"/>
        </w:rPr>
        <w:t>) İstanbul’da bir çok tarihi mekanları vardır.</w:t>
      </w:r>
    </w:p>
    <w:p w14:paraId="4111E720" w14:textId="1F7CC882" w:rsidR="00151DA8" w:rsidRDefault="000F142F" w:rsidP="000F142F">
      <w:pPr>
        <w:rPr>
          <w:rFonts w:cstheme="minorHAnsi"/>
          <w:sz w:val="24"/>
          <w:szCs w:val="24"/>
        </w:rPr>
      </w:pPr>
      <w:r w:rsidRPr="000F142F">
        <w:rPr>
          <w:rFonts w:cstheme="minorHAnsi"/>
          <w:sz w:val="24"/>
          <w:szCs w:val="24"/>
        </w:rPr>
        <w:t xml:space="preserve">c) İstanbul’da bir çok turistik </w:t>
      </w:r>
      <w:proofErr w:type="gramStart"/>
      <w:r w:rsidRPr="000F142F">
        <w:rPr>
          <w:rFonts w:cstheme="minorHAnsi"/>
          <w:sz w:val="24"/>
          <w:szCs w:val="24"/>
        </w:rPr>
        <w:t>mekan</w:t>
      </w:r>
      <w:proofErr w:type="gramEnd"/>
      <w:r w:rsidRPr="000F142F">
        <w:rPr>
          <w:rFonts w:cstheme="minorHAnsi"/>
          <w:sz w:val="24"/>
          <w:szCs w:val="24"/>
        </w:rPr>
        <w:t xml:space="preserve"> vardır.           D) İstanbul turistik </w:t>
      </w:r>
      <w:proofErr w:type="gramStart"/>
      <w:r w:rsidRPr="000F142F">
        <w:rPr>
          <w:rFonts w:cstheme="minorHAnsi"/>
          <w:sz w:val="24"/>
          <w:szCs w:val="24"/>
        </w:rPr>
        <w:t>mekanlarıyla</w:t>
      </w:r>
      <w:proofErr w:type="gramEnd"/>
      <w:r w:rsidRPr="000F142F">
        <w:rPr>
          <w:rFonts w:cstheme="minorHAnsi"/>
          <w:sz w:val="24"/>
          <w:szCs w:val="24"/>
        </w:rPr>
        <w:t xml:space="preserve"> meşhurdur.</w:t>
      </w: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39C1B895" w:rsidR="00151DA8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t>“</w:t>
      </w:r>
      <w:proofErr w:type="spellStart"/>
      <w:r w:rsidRPr="000F142F">
        <w:rPr>
          <w:rStyle w:val="Gl"/>
        </w:rPr>
        <w:t>Cezairlilerin</w:t>
      </w:r>
      <w:proofErr w:type="spellEnd"/>
      <w:r w:rsidRPr="000F142F">
        <w:rPr>
          <w:rStyle w:val="Gl"/>
        </w:rPr>
        <w:t xml:space="preserve"> hayatlarını ve kültürlerini tanımak ist</w:t>
      </w:r>
      <w:r w:rsidRPr="000F142F">
        <w:rPr>
          <w:rStyle w:val="Gl"/>
        </w:rPr>
        <w:t>i</w:t>
      </w:r>
      <w:r w:rsidRPr="000F142F">
        <w:rPr>
          <w:rStyle w:val="Gl"/>
        </w:rPr>
        <w:t>yorum” cümlesinin Arapça karşılığı aşağıdakilerden hangisidir?</w:t>
      </w:r>
    </w:p>
    <w:p w14:paraId="1E686906" w14:textId="782F3DB4" w:rsidR="00151DA8" w:rsidRDefault="000F142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75F1422" wp14:editId="25942C01">
            <wp:extent cx="2979420" cy="124206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63A80B08" w:rsidR="00151DA8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drawing>
          <wp:inline distT="0" distB="0" distL="0" distR="0" wp14:anchorId="45C21E5C" wp14:editId="431395A0">
            <wp:extent cx="2727960" cy="281940"/>
            <wp:effectExtent l="0" t="0" r="0" b="381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42F">
        <w:rPr>
          <w:rStyle w:val="Gl"/>
        </w:rPr>
        <w:t xml:space="preserve"> </w:t>
      </w:r>
      <w:proofErr w:type="gramStart"/>
      <w:r w:rsidRPr="000F142F">
        <w:rPr>
          <w:rStyle w:val="Gl"/>
        </w:rPr>
        <w:t>cümlesindeki</w:t>
      </w:r>
      <w:proofErr w:type="gramEnd"/>
      <w:r w:rsidRPr="000F142F">
        <w:rPr>
          <w:rStyle w:val="Gl"/>
        </w:rPr>
        <w:t xml:space="preserve"> boşluğa hangisinin gelmesi uygundur?</w:t>
      </w:r>
    </w:p>
    <w:p w14:paraId="5C8126B9" w14:textId="566790B2" w:rsidR="00151DA8" w:rsidRDefault="000F142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E26DEAB" wp14:editId="71CA85E2">
            <wp:extent cx="2890649" cy="337457"/>
            <wp:effectExtent l="0" t="0" r="5080" b="571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171E5763" w:rsidR="00151DA8" w:rsidRPr="000F142F" w:rsidRDefault="000F142F" w:rsidP="000F142F">
      <w:pPr>
        <w:pStyle w:val="SORUNOLUAIK"/>
        <w:rPr>
          <w:rStyle w:val="Gl"/>
        </w:rPr>
      </w:pPr>
      <w:r w:rsidRPr="000F142F">
        <w:rPr>
          <w:rStyle w:val="Gl"/>
        </w:rPr>
        <w:t>“pasaport, vize, el sanatları çarşısı” kelimelerinin Arapça karşılığı aşağıdakilerden hangisidir?</w:t>
      </w:r>
    </w:p>
    <w:p w14:paraId="35CFA373" w14:textId="1CFC2CBD" w:rsidR="00151DA8" w:rsidRDefault="000F142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14D170B" wp14:editId="2D758E4E">
            <wp:extent cx="3014980" cy="1148912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2742B129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449349DC" w:rsidR="00151DA8" w:rsidRDefault="00243525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29B8C134">
                <wp:simplePos x="0" y="0"/>
                <wp:positionH relativeFrom="column">
                  <wp:posOffset>-464186</wp:posOffset>
                </wp:positionH>
                <wp:positionV relativeFrom="paragraph">
                  <wp:posOffset>-685165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3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2209C" w14:textId="77777777" w:rsidR="00243525" w:rsidRDefault="00243525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43525">
                                <w:rPr>
                                  <w:sz w:val="20"/>
                                  <w:szCs w:val="20"/>
                                </w:rPr>
                                <w:t xml:space="preserve">KUR’AN-I KERİM </w:t>
                              </w:r>
                            </w:p>
                            <w:p w14:paraId="780CEAEF" w14:textId="31767891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243525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F344E" w14:textId="77777777" w:rsidR="00243525" w:rsidRDefault="00243525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43525">
                                <w:rPr>
                                  <w:sz w:val="20"/>
                                  <w:szCs w:val="20"/>
                                </w:rPr>
                                <w:t xml:space="preserve">KUR’AN-I KERİM </w:t>
                              </w:r>
                            </w:p>
                            <w:p w14:paraId="61F42205" w14:textId="61154CC3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243525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36.55pt;margin-top:-53.9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v/grH4n8S+Ffg18Nbzwv4ivtNmuv2hvAdpcS2F28LS28ut26SwsUILI6&#10;kqynhgcEEV9SVHdWdpeosd7aRzKsiuqyxhgrA5DDPcHoe1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4h8VeGPC&#10;NrBe+KvENjpsN1eQ2lvLfXSQrLcSsEiiUsRl3YhVUcsTgZNaFfJv/BYL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r/4Kh/DL4g/FT4R/DvR/hx4O1DWrrTfj14I1W/t9OtzI0Fja6zBLcXD&#10;AdI441Z2boAM19K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E/Hf9oL4cfs5eHdG8UfE27uobTXvFul+G9Pa0tT&#10;MzX+oXKW1spA+6pkdQW6KOa7avk3/gsF/wAkR+F3/Z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If&#10;t4/s1eOv2ovh34N8I+ANW0mzufDvxc8LeKb6TWJ5Y43s9N1OK6njQxxyEytHGQikBS2AWUcj2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m/bC/adb9lXwR4X8YDwj/bP/AAknxK8PeFPI+1eT5H9p38dp9oztbd5f&#10;mbtvG7GMjrXrNfJv/BYH/kiPwu/7OS+Hv/p+tq+s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n9pn9mjwh+1J4T8&#10;P+EPGmualYW/h3x1ovim0k0tow8l1pt4l3DE+9GHls8YDAANtJwQea9G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L/Hj4lfs+/DDwL4l+F+sR2V5rnxq8IeHtRkltUlElhf6tDb3MYDggFo3YBhyOowa+gK+&#10;Tf8AgsF/yRH4Xf8AZyXw9/8AT9bV9Z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E/4QfDb4z6Tp+hfFDwlb6xZ6&#10;Tr1lrWnwXLOBBf2kyzW042kfNHIqsM8ZHINd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/wDwVs1vWtC+C/wz&#10;uND1e6s5Jv2ivANvNJa3DRtJE+uW6vGSpGVZSQVPBHBr6or5N/4LA5PwR+F2B/zcl8Pf/T9bV9Z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WN42+IfgX4bWFnqvj/xbp+j22oapbabZT6jdLEs95cSCOCBSx5kkchVX&#10;qSQBW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v/BYL/kiPwu/7OS+Hv/p+tq+sq+d/+ClPwW+J/wAc/hX4B8Pf&#10;CrwrJq95o/xw8G67qUMdxFF5On2WrwXF1PmRlBCRIzbQSxxhQTxX0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e&#10;f/tF/tH+Bf2ZPC+heLPH9lqE9t4g8aaP4YsV02FXZbzUbtLWBmDMuIxI43EZIGSAe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b/wWC/5Ij8Lv+zkvh7/AOn62r6yrxn9tz9mXxD+1P4B8I+D/DfiWz0uXw58VPDX&#10;iq4mvo3ZZoNM1GK7khXb0d1jKqTwCea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F/wBuH9pnxN+yz8P/AAh4&#10;v8K+HbHUpvEfxW8M+FbiLUGcLFb6nqMVpLMuwg70WQsueMjkEV7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v8A&#10;wWC/5Ij8Lv8As5L4e/8Ap+tq+sq8/wD2jP2bvAf7T3hfQfCXxCv9Ut7Xw9410fxRYtpNxHG7Xmm3&#10;aXUCOXRwYjJGA6gBiuQGU816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Ov/BSz4zfEv4I/CrwBr/wu8Uy6Tea&#10;v8cvBmh6jNFCjmbT73V4ILmA71IAeJ2UkYIzwQea+i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+Kv2jf+Cz3g/8AZ/8A2hvEX7Ot&#10;r+zR4y8Val4baMXV1oLxyK6vGj7tgBYAbwOe9b4fDV8VJxpK7Sv8vmfQcO8K5/xZi54bKaDqzhHn&#10;kk4xtFNK7cnFbtLfqfatFfn7/wAP5LP/AKMN+Kn/AICD/wCIo/4fyWf/AEYb8VP/AAEH/wARXX/Z&#10;GYfyfiv8z67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xviOi/8K8175R/yBbrt/wBMWrarF+I//JPNe/7At1/6Jaqj8SOjCf71T/xL80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Dv29f2kfHf7MXw58F+Lfh/YabcXPiH4u+FfC98uqQPIi2epanDa&#10;zugR1IkEchKkkgNglWHFe418m/8ABYL/AJIj8Lv+zkvh7/6fravrKgAooooAKKKKACiiigAooooA&#10;KKKKACiiigD5r/4LA/8AKNv4p/8AYJtf/S62rov+CaH/ACYD8Iv+xFsf/Rdc7/wWB/5Rt/FP/sE2&#10;v/pdbV0X/BND/kwH4Rf9iLY/+i69J/8AInX/AF8f/pKP0+f/ACZiH/Ywn/6jQPcqKKK80/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Hyb/wAFgv8AkiPwu/7OS+Hv/p+tq+sq+Zf+Cp3w/wDHHxG+EHw50vwF4S1DWLix+P3gfUr2&#10;DTbVpmgs7fWreWe4YKDtjjRSzMeFAJNfTVABRRRQAUUUUAFFFFABRRRQAUUUUAFFFFAHzX/wWB/5&#10;Rt/FP/sE2v8A6XW1dF/wTQ/5MB+EX/Yi2P8A6Lrnf+CwP/KNv4p/9gm1/wDS62rov+CaH/JgPwi/&#10;7EWx/wDRdek/+ROv+vj/APSUfp8/+TMQ/wCxhP8A9RoHuVFFFeaf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n+1D/ysH/AX/smsn/o&#10;OvV+hlfnn+1D/wArB/wF/wCyayf+g69X6GV6WYfw6H/Xtf8ApUj9S8SP+Rbw9/2AU/8A09XCiiiv&#10;NPy0KKKKACiiigAooooAKKKKACiiigAorj/jP8d/hj+z9oWk+JPirr8mnWet+KNN8PabLHZyz+bq&#10;F9cLb2sWIlYqHldV3kBVzliBzXYU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/MX9uT/g218B/HT9oXVP2rf2P/2lNd+DPjLXLl7zVotKhdrR7x33yXELQSRS25dvmZVZ&#10;lLcgLyD+nVFAH5C/Df8A4Nadc8efELSvGX/BQD/goD4y+KljpF15kejI1wDcRgofJa4u553jjfbt&#10;cRhWK42spww/Wjwb4O8LfDzwjpfgLwPoNrpei6Lp8NjpOm2UQSG1tokCRxIo6KqqAB6CtK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qPif/AIIj+K9A8NahrsX/AAUM+KUjWVjN&#10;OsbXkgDFELY/13fFfojWL8R/+Sea9/2Bbr/0S1OObZhzL3/wj/kbYfxi8RKmIhGWMVm0v4NDv/17&#10;Pj3/AIIEeL/Fvjb9hy+1jxn4o1HV7xfH2oRrdapfSXEgQW9qQu5yTgEnjOOTX25Xwl/wbw/8mFX3&#10;/ZQtQ/8ASe0r7tqM10zKql3Zw+LlOnT8TM1hBJJVp2S0SCiiivPPzk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MD4ifC34efFrTLHRfiV4QsdatdN1qz1fT7e+i3rBfWsomt7hfR45FVlPYit+iigAooooAKKKKACi&#10;iigAooooAKKKKACiiigD5r/4LA/8o2/in/2CbX/0utq6L/gmh/yYD8Iv+xFsf/Rdc7/wWB/5Rt/F&#10;P/sE2v8A6XW1dF/wTQ/5MB+EX/Yi2P8A6Lr0n/yJ1/18f/pKP0+f/JmIf9jCf/qNA9yooorzT8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N/tt/tNa/+yv4B8I+MPDvhmz1STxH8U/DXhWeG&#10;9ldFhh1PUYrSSZdvV0WQsoPBI5r2S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N/E34u/Df4N6Tp+ufE&#10;/wAW22j2mq67ZaNp890G2z393MsNtANoPzSSMqjtk8kV0lfJv/BYL/kiPwu/7OS+Hv8A6fravrKg&#10;AooooAKKKKACiiigAooooAKKKKACiiigD5r/AOCwP/KNv4p/9gm1/wDS62rov+CaH/JgPwi/7EWx&#10;/wDRdc7/AMFgf+UbfxT/AOwTa/8ApdbV0X/BND/kwH4Rf9iLY/8AouvSf/InX/Xx/wDpKP0+f/Jm&#10;If8AYwn/AOo0D3KiiivNP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X/wAFQPih8QvhR8JPh3rPw38Y&#10;X2i3WpfHrwTpN/cafMY2nsbrWYIbi3YjqkkbMrDuDX0pXyb/AMFgv+SI/C7/ALOS+Hv/AKfravrK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4f8ABTf4S/Ej4xfCf4e6H8MfCN1rF3pfx28F6zqEFrt3QWFprEE1zcHJHyxxqzHvgcA19H0UUAFF&#10;FFABRRRQAUUUUAFFFFABRRRQAUUUUAfNf/BYH/lG38U/+wTa/wDpdbV0X/BND/kwH4Rf9iLY/wDo&#10;uud/4LA/8o2/in/2CbX/ANLraui/4Jof8mA/CL/sRbH/ANF16T/5E6/6+P8A9JR+nz/5MxD/ALGE&#10;/wD1Gge5UUUV5p+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GB8RPhb8O/i1pljovxK8IWWtWuma1aavp9vfRb1gvrWUTW9wvo8ciqynsQK36RnRBl2C845&#10;N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r+3R+0r4t/Zd+Hvg7xd4P0SxvpvEXxY8MeFrqPUA+2O21LUorWWRdpH7xUkJXOR&#10;kcgivaq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OV+Lnxr+GnwK0XTPEPxS8SrpdnrHiLT9C06ZoJJPO1C9nWC2hwikgvK6ruOFGc&#10;kgc11V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PmP/AIKpePPG3w++D/w41PwJ4t1L&#10;R7i+/aA8DadeT6ZePA89pPrVvHPbuUILRyIxVlPDKSCCK+nK+Tf+CwX/ACRH4Xf9nJfD3/0/W1fW&#10;V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8z/ak/Zm8O/tTeEPDvhDxL4jvdMi8OePtD8VW81jGjNLPpl7HdxwtuH3HaMKxHOD&#10;xzXpl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z/sVbX+VpX35Xw7+0L/AMEffHPxd/ac&#10;8U/tL/Db9tHxL4Av/FBiFxb+HbOWJ1jSNE2GWK5jZ1JQNgjGfpXoYCdGPtI1ZcqlG17N63T6eh+k&#10;eHePyHDxzPB5rilh44nDOlGbhOaUva0p6xgm9ovyPuKivz9/4c1ftR/9JYvip/4F33/ydR/w5q/a&#10;j/6SxfFT/wAC77/5OqvquB/6CF/4DL/I2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Vi/Ef8A5J5r3/YFuv8A0S1fC/8Aw5q/&#10;aj/6SxfFT/wLvv8A5Oplx/wRj/acu4Htbr/gq58UZI5FKSRyXN6yupGCCDfcgiiOFwKd/rC/8Bl/&#10;kaUeE/D+lWjP/WOno0/92xPR/wCA2P8Ag3h/5MKvv+yhah/6T2lfdteGf8E+P2Lbb9g74Ez/AASt&#10;PH8niRZvEFxqn9oSaeLYgyxxJs2B36eVnOec9K9zrHMK1PEY6pUg7pttHh+I+cZfn/HWYZjgZ89G&#10;rVlKErNXT2dmk180mFFFFcZ8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uX+K/wY+Gvxw0bTfD/AMUfDEeq&#10;2ej+IbDXNOhkldPJv7OdZ7aYbCCSkiqwByDjkEcV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7+2p+05q/7KvgPwn4w0bwpbavJ4k+KHhv&#10;wpNDdXDRCCLU9QitHnBUHLRiTcF6EjBIr2KvEv27fhH4b+Mnw78G6H4nvb63h0r4teF9at2sJEVm&#10;uLTUop41bejAoWUBgACR0IPNe2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3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55B2209C" w14:textId="77777777" w:rsidR="00243525" w:rsidRDefault="00243525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43525">
                          <w:rPr>
                            <w:sz w:val="20"/>
                            <w:szCs w:val="20"/>
                          </w:rPr>
                          <w:t xml:space="preserve">KUR’AN-I KERİM </w:t>
                        </w:r>
                      </w:p>
                      <w:p w14:paraId="780CEAEF" w14:textId="31767891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="00243525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14EF344E" w14:textId="77777777" w:rsidR="00243525" w:rsidRDefault="00243525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43525">
                          <w:rPr>
                            <w:sz w:val="20"/>
                            <w:szCs w:val="20"/>
                          </w:rPr>
                          <w:t xml:space="preserve">KUR’AN-I KERİM </w:t>
                        </w:r>
                      </w:p>
                      <w:p w14:paraId="61F42205" w14:textId="61154CC3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="00243525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887EE76" w14:textId="498088A9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2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2FD8BEF5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35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36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37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38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39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40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41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42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43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44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4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46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kuran-i-kerim/9-sinif-ihl-kuran-i-kerim-2-donem-2-yazili-b261c100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48"/>
      <w:footerReference w:type="default" r:id="rId49"/>
      <w:headerReference w:type="first" r:id="rId50"/>
      <w:footerReference w:type="first" r:id="rId51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03A4" w14:textId="77777777" w:rsidR="009E558C" w:rsidRDefault="009E558C" w:rsidP="00ED544D">
      <w:pPr>
        <w:spacing w:after="0" w:line="240" w:lineRule="auto"/>
      </w:pPr>
      <w:r>
        <w:separator/>
      </w:r>
    </w:p>
  </w:endnote>
  <w:endnote w:type="continuationSeparator" w:id="0">
    <w:p w14:paraId="448F088A" w14:textId="77777777" w:rsidR="009E558C" w:rsidRDefault="009E558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377A7" w14:textId="35DF931B" w:rsidR="00243525" w:rsidRDefault="0024352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19B7EB" wp14:editId="05B19DB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41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A8C611" w14:textId="77777777" w:rsidR="00243525" w:rsidRPr="001016DC" w:rsidRDefault="00243525" w:rsidP="0024352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BvxgIAADU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JSRkG/GAgAANQ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74A8C611" w14:textId="77777777" w:rsidR="00243525" w:rsidRPr="001016DC" w:rsidRDefault="00243525" w:rsidP="0024352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9FD6708" wp14:editId="59664BB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2" name="Resim 4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472781A" wp14:editId="76765D2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BCC898" w14:textId="77777777" w:rsidR="009E558C" w:rsidRDefault="009E558C" w:rsidP="00ED544D">
      <w:pPr>
        <w:spacing w:after="0" w:line="240" w:lineRule="auto"/>
      </w:pPr>
      <w:r>
        <w:separator/>
      </w:r>
    </w:p>
  </w:footnote>
  <w:footnote w:type="continuationSeparator" w:id="0">
    <w:p w14:paraId="51806765" w14:textId="77777777" w:rsidR="009E558C" w:rsidRDefault="009E558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1D463" w14:textId="77777777" w:rsidR="00243525" w:rsidRDefault="00243525" w:rsidP="00C150A7">
    <w:pPr>
      <w:pStyle w:val="stbilgi"/>
      <w:jc w:val="center"/>
    </w:pPr>
    <w:bookmarkStart w:id="3" w:name="_Hlk121295565"/>
    <w:r w:rsidRPr="00243525">
      <w:t xml:space="preserve">KUR’AN-I KERİM </w:t>
    </w:r>
  </w:p>
  <w:p w14:paraId="267D6F43" w14:textId="0D7EDB75" w:rsidR="00C150A7" w:rsidRDefault="00F925CF" w:rsidP="00C150A7">
    <w:pPr>
      <w:pStyle w:val="stbilgi"/>
      <w:jc w:val="center"/>
    </w:pPr>
    <w:r>
      <w:t>10</w:t>
    </w:r>
    <w:r w:rsidR="00243525">
      <w:t>. Sınıf 2.Dönem 2</w:t>
    </w:r>
    <w:r w:rsidR="00C150A7">
      <w:t>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9E558C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9E558C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9E558C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2A97F500" w:rsidR="00727264" w:rsidRDefault="00243525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KUR’AN-I KERİM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9E558C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42CE20D2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243525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0F142F"/>
    <w:rsid w:val="00151DA8"/>
    <w:rsid w:val="00161802"/>
    <w:rsid w:val="001C3B80"/>
    <w:rsid w:val="001C7A9C"/>
    <w:rsid w:val="001D57BE"/>
    <w:rsid w:val="00232D1D"/>
    <w:rsid w:val="00243525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512DA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500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E558C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5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7512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5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7512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t.me/DinDersiTurkiyeZumresi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hyperlink" Target="https://www.youtube.com/@dindersi-com" TargetMode="External"/><Relationship Id="rId47" Type="http://schemas.openxmlformats.org/officeDocument/2006/relationships/image" Target="media/image26.jpe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www.dindersi.com/icerik/din-kulturu-ve-ahlak-bilgisi-c93" TargetMode="External"/><Relationship Id="rId37" Type="http://schemas.openxmlformats.org/officeDocument/2006/relationships/hyperlink" Target="https://chat.whatsapp.com/1l65VLvh4c2GwvOLzCJUUo" TargetMode="External"/><Relationship Id="rId40" Type="http://schemas.openxmlformats.org/officeDocument/2006/relationships/hyperlink" Target="https://www.instagram.com/ddy_yayinlari/" TargetMode="External"/><Relationship Id="rId45" Type="http://schemas.openxmlformats.org/officeDocument/2006/relationships/hyperlink" Target="https://www.dindersi.com/icerik/kuran-i-kerim/9-sinif-ihl-kuran-i-kerim-2-donem-2-yazili-b261c100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hyperlink" Target="http://www.ddyayinlari.com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chat.whatsapp.com/IR0KARlUCd4ItMDPQkjplO" TargetMode="External"/><Relationship Id="rId43" Type="http://schemas.openxmlformats.org/officeDocument/2006/relationships/hyperlink" Target="http://www.dindersi.com" TargetMode="External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hyperlink" Target="https://t.me/dindersicom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1.png"/><Relationship Id="rId41" Type="http://schemas.openxmlformats.org/officeDocument/2006/relationships/hyperlink" Target="https://www.facebook.com/ddyayinlar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chat.whatsapp.com/Flg4Iy7vRGqIRQYk23TONo" TargetMode="External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1F1F1-411C-4023-957C-B44C45DA3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296</TotalTime>
  <Pages>5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1</cp:revision>
  <cp:lastPrinted>2022-12-07T14:03:00Z</cp:lastPrinted>
  <dcterms:created xsi:type="dcterms:W3CDTF">2023-01-18T10:28:00Z</dcterms:created>
  <dcterms:modified xsi:type="dcterms:W3CDTF">2023-05-31T08:20:00Z</dcterms:modified>
</cp:coreProperties>
</file>