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07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50B19" w14:paraId="2DE3FAC0" w14:textId="77777777" w:rsidTr="00D50B1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9075EE" w14:textId="77777777" w:rsidR="00D50B19" w:rsidRPr="00FD75DF" w:rsidRDefault="00D50B19" w:rsidP="00D50B1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08E095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9CAC05" w14:textId="77777777" w:rsidR="00D50B19" w:rsidRDefault="00D50B19" w:rsidP="00D50B1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7FE0E7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</w:tr>
      <w:tr w:rsidR="00D50B19" w14:paraId="3366FEA6" w14:textId="77777777" w:rsidTr="00D50B1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1762E8" w14:textId="77777777" w:rsidR="00D50B19" w:rsidRPr="00FD75DF" w:rsidRDefault="00D50B19" w:rsidP="00D50B1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3A18E1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D924DE" w14:textId="77777777" w:rsidR="00D50B19" w:rsidRDefault="00D50B19" w:rsidP="00D50B1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A6803CF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50B19" w14:paraId="0F92E940" w14:textId="77777777" w:rsidTr="00D50B1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43E46C" w14:textId="77777777" w:rsidR="00D50B19" w:rsidRPr="00FD75DF" w:rsidRDefault="00D50B19" w:rsidP="00D50B1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49ECCF6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29EF62" w14:textId="77777777" w:rsidR="00D50B19" w:rsidRDefault="00D50B19" w:rsidP="00D50B1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D1395F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50B19" w14:paraId="7E2696FE" w14:textId="77777777" w:rsidTr="00D50B1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0AF9C5" w14:textId="77777777" w:rsidR="00D50B19" w:rsidRPr="00FD75DF" w:rsidRDefault="00D50B19" w:rsidP="00D50B1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A1CB2EA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088543" w14:textId="5B69D978" w:rsidR="00D50B19" w:rsidRDefault="00D50B19" w:rsidP="00D50B1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C2309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ED3567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539BFE4" w14:textId="54E848D8" w:rsidR="00D50B19" w:rsidRDefault="00D50B19" w:rsidP="00CB6C62">
      <w:r>
        <w:t xml:space="preserve"> </w:t>
      </w:r>
    </w:p>
    <w:p w14:paraId="153E4882" w14:textId="73838556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BAA895" wp14:editId="6657CA27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D10D2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AA89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" fillcolor="#f79646 [3209]">
                <v:textbox inset=",.3mm">
                  <w:txbxContent>
                    <w:p w14:paraId="416D10D2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962D40" wp14:editId="1B5D5377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E37F06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>Salli Duası</w:t>
                            </w:r>
                            <w:r w:rsidR="00043DDA">
                              <w:rPr>
                                <w:b/>
                                <w:sz w:val="18"/>
                                <w:szCs w:val="18"/>
                              </w:rPr>
                              <w:t>’</w:t>
                            </w:r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nın 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>okunuşu karışık olarak verilmiştir. Okunuş sırasına göre yan tarafa sıralayalım. 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2D40" id="Text Box 29" o:spid="_x0000_s1027" type="#_x0000_t202" style="position:absolute;margin-left:-40pt;margin-top:17.55pt;width:541.4pt;height:22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+wiA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" fillcolor="#8064a2 [3207]" strokecolor="#f2f2f2 [3041]" strokeweight="1pt">
                <v:shadow on="t" color="#3f3151 [1607]" opacity=".5" offset="1pt"/>
                <v:textbox>
                  <w:txbxContent>
                    <w:p w14:paraId="5EE37F06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r w:rsidR="006C077E">
                        <w:rPr>
                          <w:b/>
                          <w:sz w:val="18"/>
                          <w:szCs w:val="18"/>
                        </w:rPr>
                        <w:t>Salli Duası</w:t>
                      </w:r>
                      <w:r w:rsidR="00043DDA">
                        <w:rPr>
                          <w:b/>
                          <w:sz w:val="18"/>
                          <w:szCs w:val="18"/>
                        </w:rPr>
                        <w:t>’</w:t>
                      </w:r>
                      <w:r w:rsidR="006C077E">
                        <w:rPr>
                          <w:b/>
                          <w:sz w:val="18"/>
                          <w:szCs w:val="18"/>
                        </w:rPr>
                        <w:t xml:space="preserve">nın 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>okunuşu karışık olarak verilmiştir. Okunuş sırasına göre yan tarafa sıralayalım. 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11704E2A" w14:textId="77777777" w:rsidR="00CB6C62" w:rsidRDefault="007F45D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EFA1C8" wp14:editId="2D727773">
                <wp:simplePos x="0" y="0"/>
                <wp:positionH relativeFrom="column">
                  <wp:posOffset>-499745</wp:posOffset>
                </wp:positionH>
                <wp:positionV relativeFrom="paragraph">
                  <wp:posOffset>189230</wp:posOffset>
                </wp:positionV>
                <wp:extent cx="1019175" cy="1704975"/>
                <wp:effectExtent l="0" t="0" r="28575" b="2857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704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8D9EF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1-  ……….</w:t>
                            </w:r>
                          </w:p>
                          <w:p w14:paraId="6CCD6570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2-  ……….</w:t>
                            </w:r>
                          </w:p>
                          <w:p w14:paraId="1EB95BB2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3-  ……….</w:t>
                            </w:r>
                          </w:p>
                          <w:p w14:paraId="47FF859E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4-  ……….</w:t>
                            </w:r>
                          </w:p>
                          <w:p w14:paraId="30B5E2F4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5-  ……….</w:t>
                            </w:r>
                          </w:p>
                          <w:p w14:paraId="4CD07B57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6-  ……….</w:t>
                            </w:r>
                          </w:p>
                          <w:p w14:paraId="75188421" w14:textId="77777777" w:rsidR="00CB6C62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7-  ……….</w:t>
                            </w:r>
                          </w:p>
                          <w:p w14:paraId="4891E9C9" w14:textId="77777777" w:rsidR="007F45DE" w:rsidRPr="007F45DE" w:rsidRDefault="007F45DE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……….</w:t>
                            </w:r>
                          </w:p>
                          <w:p w14:paraId="20C2B158" w14:textId="77777777" w:rsidR="007F45DE" w:rsidRPr="007F45DE" w:rsidRDefault="007F45DE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A1C8" id="Text Box 28" o:spid="_x0000_s1028" type="#_x0000_t202" style="position:absolute;margin-left:-39.35pt;margin-top:14.9pt;width:80.25pt;height:13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" fillcolor="#e5dfec [663]">
                <v:textbox inset=",2.3mm,,.3mm">
                  <w:txbxContent>
                    <w:p w14:paraId="33F8D9EF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1-  ……….</w:t>
                      </w:r>
                    </w:p>
                    <w:p w14:paraId="6CCD6570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2-  ……….</w:t>
                      </w:r>
                    </w:p>
                    <w:p w14:paraId="1EB95BB2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3-  ……….</w:t>
                      </w:r>
                    </w:p>
                    <w:p w14:paraId="47FF859E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4-  ……….</w:t>
                      </w:r>
                    </w:p>
                    <w:p w14:paraId="30B5E2F4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5-  ……….</w:t>
                      </w:r>
                    </w:p>
                    <w:p w14:paraId="4CD07B57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6-  ……….</w:t>
                      </w:r>
                    </w:p>
                    <w:p w14:paraId="75188421" w14:textId="77777777" w:rsidR="00CB6C62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7-  ……….</w:t>
                      </w:r>
                    </w:p>
                    <w:p w14:paraId="4891E9C9" w14:textId="77777777" w:rsidR="007F45DE" w:rsidRPr="007F45DE" w:rsidRDefault="007F45DE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Pr="007F45DE">
                        <w:rPr>
                          <w:b/>
                          <w:sz w:val="16"/>
                          <w:szCs w:val="16"/>
                        </w:rPr>
                        <w:t>-  ……….</w:t>
                      </w:r>
                    </w:p>
                    <w:p w14:paraId="20C2B158" w14:textId="77777777" w:rsidR="007F45DE" w:rsidRPr="007F45DE" w:rsidRDefault="007F45DE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AE9685F" wp14:editId="65393960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2790825" cy="323850"/>
                <wp:effectExtent l="19050" t="19050" r="47625" b="57150"/>
                <wp:wrapNone/>
                <wp:docPr id="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323850"/>
                          <a:chOff x="3551" y="1432"/>
                          <a:chExt cx="3447" cy="510"/>
                        </a:xfrm>
                      </wpg:grpSpPr>
                      <wps:wsp>
                        <wps:cNvPr id="7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FD5762E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1956F3F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Kemâ salleyte </w:t>
                              </w:r>
                            </w:p>
                            <w:p w14:paraId="4CD99D5A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9685F" id="Group 13" o:spid="_x0000_s1029" style="position:absolute;margin-left:168.55pt;margin-top:19.25pt;width:219.75pt;height:25.5pt;z-index:251711488;mso-position-horizontal:right;mso-position-horizontal-relative:margin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f0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Uw&#10;LeHxJf8AvbwDAAD//wMAUEsBAi0AFAAGAAgAAAAhANvh9svuAAAAhQEAABMAAAAAAAAAAAAAAAAA&#10;AAAAAFtDb250ZW50X1R5cGVzXS54bWxQSwECLQAUAAYACAAAACEAWvQsW78AAAAVAQAACwAAAAAA&#10;AAAAAAAAAAAfAQAAX3JlbHMvLnJlbHNQSwECLQAUAAYACAAAACEAxzpH9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FD5762E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1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5h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eQGXLRkAuPwDAAD//wMAUEsBAi0AFAAGAAgAAAAhANvh9svuAAAAhQEAABMAAAAAAAAAAAAA&#10;AAAAAAAAAFtDb250ZW50X1R5cGVzXS54bWxQSwECLQAUAAYACAAAACEAWvQsW78AAAAVAQAACwAA&#10;AAAAAAAAAAAAAAAfAQAAX3JlbHMvLnJlbHNQSwECLQAUAAYACAAAACEA8mzuY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1956F3F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Kemâ salleyte </w:t>
                        </w:r>
                      </w:p>
                      <w:p w14:paraId="4CD99D5A" w14:textId="77777777" w:rsidR="00CB6C62" w:rsidRPr="00F82205" w:rsidRDefault="00CB6C62" w:rsidP="00F82205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7F1A9D2" wp14:editId="607B7C28">
                <wp:simplePos x="0" y="0"/>
                <wp:positionH relativeFrom="column">
                  <wp:posOffset>576580</wp:posOffset>
                </wp:positionH>
                <wp:positionV relativeFrom="paragraph">
                  <wp:posOffset>227330</wp:posOffset>
                </wp:positionV>
                <wp:extent cx="2286000" cy="352425"/>
                <wp:effectExtent l="19050" t="19050" r="38100" b="66675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52425"/>
                          <a:chOff x="3551" y="1432"/>
                          <a:chExt cx="2313" cy="510"/>
                        </a:xfrm>
                      </wpg:grpSpPr>
                      <wps:wsp>
                        <wps:cNvPr id="5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E89A475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F8FB4C7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Allahümme Salli </w:t>
                              </w:r>
                            </w:p>
                            <w:p w14:paraId="5717238A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1A9D2" id="Group 22" o:spid="_x0000_s1032" style="position:absolute;margin-left:45.4pt;margin-top:17.9pt;width:180pt;height:27.75pt;z-index:251714560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">
                <v:shape id="AutoShape 23" o:spid="_x0000_s103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7E89A475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34" type="#_x0000_t202" style="position:absolute;left:3993;top:1519;width:187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bIB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eQHXLRkAuLwAAAD//wMAUEsBAi0AFAAGAAgAAAAhANvh9svuAAAAhQEAABMAAAAAAAAAAAAA&#10;AAAAAAAAAFtDb250ZW50X1R5cGVzXS54bWxQSwECLQAUAAYACAAAACEAWvQsW78AAAAVAQAACwAA&#10;AAAAAAAAAAAAAAAfAQAAX3JlbHMvLnJlbHNQSwECLQAUAAYACAAAACEAudmyA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F8FB4C7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Allahümme Salli </w:t>
                        </w:r>
                      </w:p>
                      <w:p w14:paraId="5717238A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D1F612" wp14:editId="6EDEC645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C3F78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F612" id="Text Box 3" o:spid="_x0000_s1035" type="#_x0000_t202" style="position:absolute;margin-left:-39.25pt;margin-top:14.85pt;width:538.6pt;height:13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8gQgIAAKw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iVdhBoEQXdQnVBS&#10;C8PI4IjjpgH7k5IOx6Wk7seBWUGJ+qCxLVbTPA/zFQ/5bBEEtdee3bWHaY5QJfWUDNutH2byYKzc&#10;NxhpaEQNt9hKtYwiP7Ea6eNIRCnG8Q0zd32Ot55+MptfAA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EjAHyBCAgAArA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042C3F78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1C7357CF" w14:textId="77777777" w:rsidR="00CB6C62" w:rsidRDefault="000A1EF0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DBCE28A" wp14:editId="40A6F7C1">
                <wp:simplePos x="0" y="0"/>
                <wp:positionH relativeFrom="column">
                  <wp:posOffset>4434205</wp:posOffset>
                </wp:positionH>
                <wp:positionV relativeFrom="paragraph">
                  <wp:posOffset>245110</wp:posOffset>
                </wp:positionV>
                <wp:extent cx="1724025" cy="323850"/>
                <wp:effectExtent l="19050" t="19050" r="47625" b="57150"/>
                <wp:wrapNone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323850"/>
                          <a:chOff x="3551" y="1432"/>
                          <a:chExt cx="2199" cy="510"/>
                        </a:xfrm>
                      </wpg:grpSpPr>
                      <wps:wsp>
                        <wps:cNvPr id="6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43BFC0C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EF5A068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Alâ İbrahime </w:t>
                              </w:r>
                            </w:p>
                            <w:p w14:paraId="201788A7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CE28A" id="Group 19" o:spid="_x0000_s1036" style="position:absolute;margin-left:349.15pt;margin-top:19.3pt;width:135.75pt;height:25.5pt;z-index:251713536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">
                <v:shape id="AutoShape 20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743BFC0C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38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EF5A068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Alâ İbrahime </w:t>
                        </w:r>
                      </w:p>
                      <w:p w14:paraId="201788A7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1BE6CA4" wp14:editId="73694989">
                <wp:simplePos x="0" y="0"/>
                <wp:positionH relativeFrom="column">
                  <wp:posOffset>567054</wp:posOffset>
                </wp:positionH>
                <wp:positionV relativeFrom="paragraph">
                  <wp:posOffset>285115</wp:posOffset>
                </wp:positionV>
                <wp:extent cx="3343275" cy="323850"/>
                <wp:effectExtent l="19050" t="19050" r="47625" b="57150"/>
                <wp:wrapNone/>
                <wp:docPr id="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275" cy="323850"/>
                          <a:chOff x="3551" y="1432"/>
                          <a:chExt cx="3844" cy="510"/>
                        </a:xfrm>
                      </wpg:grpSpPr>
                      <wps:wsp>
                        <wps:cNvPr id="7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0693BE2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14B4B31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alâ Muhammedin </w:t>
                              </w:r>
                            </w:p>
                            <w:p w14:paraId="109060E9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E6CA4" id="Group 4" o:spid="_x0000_s1039" style="position:absolute;margin-left:44.65pt;margin-top:22.45pt;width:263.25pt;height:25.5pt;z-index:251708416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">
                <v:shape id="AutoShape 5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0693BE2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1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14B4B31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alâ Muhammedin </w:t>
                        </w:r>
                      </w:p>
                      <w:p w14:paraId="109060E9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0FFC5CAB" w14:textId="77777777" w:rsidR="00CB6C62" w:rsidRDefault="00CB6C62" w:rsidP="00CB6C62"/>
    <w:p w14:paraId="5F7BD600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C75F2D0" wp14:editId="40C874E5">
                <wp:simplePos x="0" y="0"/>
                <wp:positionH relativeFrom="column">
                  <wp:posOffset>656590</wp:posOffset>
                </wp:positionH>
                <wp:positionV relativeFrom="paragraph">
                  <wp:posOffset>29210</wp:posOffset>
                </wp:positionV>
                <wp:extent cx="2806065" cy="323850"/>
                <wp:effectExtent l="19050" t="19050" r="32385" b="57150"/>
                <wp:wrapNone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065" cy="323850"/>
                          <a:chOff x="3551" y="1432"/>
                          <a:chExt cx="3333" cy="510"/>
                        </a:xfrm>
                      </wpg:grpSpPr>
                      <wps:wsp>
                        <wps:cNvPr id="6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52663CD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28AA7FF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ve alâ âli-İbrahim. </w:t>
                              </w:r>
                            </w:p>
                            <w:p w14:paraId="4C5BD374" w14:textId="77777777" w:rsidR="00CB6C62" w:rsidRPr="00F82205" w:rsidRDefault="00CB6C62" w:rsidP="00F82205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5F2D0" id="Group 10" o:spid="_x0000_s1042" style="position:absolute;margin-left:51.7pt;margin-top:2.3pt;width:220.95pt;height:25.5pt;z-index:251710464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">
                <v:shape id="AutoShape 11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52663CD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728AA7FF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ve alâ âli-İbrahim. </w:t>
                        </w:r>
                      </w:p>
                      <w:p w14:paraId="4C5BD374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D14747B" wp14:editId="5F5AFCF4">
                <wp:simplePos x="0" y="0"/>
                <wp:positionH relativeFrom="column">
                  <wp:posOffset>3563620</wp:posOffset>
                </wp:positionH>
                <wp:positionV relativeFrom="paragraph">
                  <wp:posOffset>29210</wp:posOffset>
                </wp:positionV>
                <wp:extent cx="2705100" cy="323850"/>
                <wp:effectExtent l="19050" t="19050" r="38100" b="57150"/>
                <wp:wrapNone/>
                <wp:docPr id="6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323850"/>
                          <a:chOff x="3551" y="1432"/>
                          <a:chExt cx="3333" cy="510"/>
                        </a:xfrm>
                      </wpg:grpSpPr>
                      <wps:wsp>
                        <wps:cNvPr id="6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D510E8C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45B952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ve alâ âli-Muhammed. </w:t>
                              </w:r>
                            </w:p>
                            <w:p w14:paraId="35E36A2A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4747B" id="Group 16" o:spid="_x0000_s1045" style="position:absolute;margin-left:280.6pt;margin-top:2.3pt;width:213pt;height:25.5pt;z-index:251712512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">
                <v:shape id="AutoShape 17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SywAAAANsAAAAPAAAAZHJzL2Rvd25yZXYueG1sRI9BawIx&#10;FITvhf6H8ArearbF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La90s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D510E8C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bL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h2fmy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845B952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ve alâ âli-Muhammed. </w:t>
                        </w:r>
                      </w:p>
                      <w:p w14:paraId="35E36A2A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2CCD9B96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0EA7001" wp14:editId="2937125E">
                <wp:simplePos x="0" y="0"/>
                <wp:positionH relativeFrom="column">
                  <wp:posOffset>894715</wp:posOffset>
                </wp:positionH>
                <wp:positionV relativeFrom="paragraph">
                  <wp:posOffset>177165</wp:posOffset>
                </wp:positionV>
                <wp:extent cx="2295525" cy="323850"/>
                <wp:effectExtent l="19050" t="19050" r="47625" b="57150"/>
                <wp:wrapNone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23850"/>
                          <a:chOff x="3551" y="1432"/>
                          <a:chExt cx="2710" cy="510"/>
                        </a:xfrm>
                      </wpg:grpSpPr>
                      <wps:wsp>
                        <wps:cNvPr id="5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F3FCAB4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402D5B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hamîdün-mecîd.</w:t>
                              </w:r>
                            </w:p>
                            <w:p w14:paraId="7018D00D" w14:textId="77777777" w:rsidR="00CB6C62" w:rsidRPr="00F82205" w:rsidRDefault="00CB6C62" w:rsidP="00F82205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A7001" id="Group 7" o:spid="_x0000_s1048" style="position:absolute;margin-left:70.45pt;margin-top:13.95pt;width:180.75pt;height:25.5pt;z-index:251709440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F3FCAB4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23402D5B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hamîdün-mecîd.</w:t>
                        </w:r>
                      </w:p>
                      <w:p w14:paraId="7018D00D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90872A4" wp14:editId="7C56EA96">
                <wp:simplePos x="0" y="0"/>
                <wp:positionH relativeFrom="column">
                  <wp:posOffset>3423285</wp:posOffset>
                </wp:positionH>
                <wp:positionV relativeFrom="paragraph">
                  <wp:posOffset>167640</wp:posOffset>
                </wp:positionV>
                <wp:extent cx="1913890" cy="366843"/>
                <wp:effectExtent l="19050" t="19050" r="29210" b="5270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366843"/>
                          <a:chOff x="3551" y="1432"/>
                          <a:chExt cx="2653" cy="510"/>
                        </a:xfrm>
                      </wpg:grpSpPr>
                      <wps:wsp>
                        <wps:cNvPr id="52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A6508FD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D68F1B1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İnneke </w:t>
                              </w:r>
                            </w:p>
                            <w:p w14:paraId="1E0CF888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872A4" id="Group 25" o:spid="_x0000_s1051" style="position:absolute;margin-left:269.55pt;margin-top:13.2pt;width:150.7pt;height:28.9pt;z-index:251715584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">
                <v:shape id="AutoShape 26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A6508FD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53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GZwwAAANsAAAAPAAAAZHJzL2Rvd25yZXYueG1sRI9BSwMx&#10;EIXvgv8hjNCbndRi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qa4Rm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D68F1B1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İnneke </w:t>
                        </w:r>
                      </w:p>
                      <w:p w14:paraId="1E0CF888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66D69E4F" w14:textId="77777777" w:rsidR="00CB6C62" w:rsidRDefault="00CB6C62" w:rsidP="00CB6C62"/>
    <w:p w14:paraId="52842E37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E59316" wp14:editId="7E4FF968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0FDBC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9316" id="Text Box 60" o:spid="_x0000_s1054" type="#_x0000_t202" style="position:absolute;margin-left:-39.65pt;margin-top:3.65pt;width:42.5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lOH9kB4CAAAy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1670FDBC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01FC8A" wp14:editId="41EEB985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ECF3F0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FC8A" id="Text Box 59" o:spid="_x0000_s1055" type="#_x0000_t202" style="position:absolute;margin-left:-39.65pt;margin-top:3.55pt;width:539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" fillcolor="#fbd4b4 [1305]" strokecolor="#f79646 [3209]" strokeweight="1.5pt">
                <v:shadow color="#868686"/>
                <v:textbox>
                  <w:txbxContent>
                    <w:p w14:paraId="5AECF3F0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3EDD4F0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23CE28" wp14:editId="748619DD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802554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Muhammed’in (s.a.v.) kızlarından biri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CE28" id="Text Box 52" o:spid="_x0000_s1056" type="#_x0000_t202" style="position:absolute;margin-left:88.35pt;margin-top:5.7pt;width:283.45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F802554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Muhammed’in (s.a.v.) kızlarından biri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3C03ED" wp14:editId="3DB56F92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199861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Muhammed’e (s.a.v.) ilk vahiyin geldiği yer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C03ED" id="Text Box 51" o:spid="_x0000_s1057" type="#_x0000_t202" style="position:absolute;margin-left:-34.5pt;margin-top:3.1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kB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fhuIL3bbV1QP2G9Z3qN8wf3HRavtISY+zrKTu9w4sp0R+UqFnQ0Bx+KVNjjvU&#10;Pj3ZTk9AMYQaQpQ21z6NzJ2xomnRV+oOpa+w02sRe/CJ1zAfcGKlTkjTNYzE6T7eevoP2PwB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BGg8kB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E199861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Muhammed’e (s.a.v.) ilk vahiyin geldiği 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87BDC" wp14:editId="55C995E4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632232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İlk Müslümanlardan biri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7BDC" id="Text Box 47" o:spid="_x0000_s1058" type="#_x0000_t202" style="position:absolute;margin-left:384.6pt;margin-top:3.1pt;width:110.55pt;height:7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9632232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İlk Müslümanlardan biri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F1ACC5" wp14:editId="09CE98D3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6B0DCE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1ACC5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9" type="#_x0000_t109" style="position:absolute;margin-left:-39.25pt;margin-top:.3pt;width:538.6pt;height:17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" fillcolor="#dbe5f1 [660]" strokecolor="#548dd4 [1951]" strokeweight="1.5pt">
                <v:shadow on="t" color="#974706 [1609]" opacity=".5" offset="1pt"/>
                <v:textbox>
                  <w:txbxContent>
                    <w:p w14:paraId="226B0DCE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460ED6AD" w14:textId="77777777" w:rsidR="00CB6C62" w:rsidRDefault="00CB6C62" w:rsidP="00CB6C62"/>
    <w:p w14:paraId="424E7C5F" w14:textId="77777777" w:rsidR="00CB6C62" w:rsidRDefault="00584E3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5260C" wp14:editId="579B2DB8">
                <wp:simplePos x="0" y="0"/>
                <wp:positionH relativeFrom="column">
                  <wp:posOffset>3681730</wp:posOffset>
                </wp:positionH>
                <wp:positionV relativeFrom="paragraph">
                  <wp:posOffset>43180</wp:posOffset>
                </wp:positionV>
                <wp:extent cx="1056640" cy="276225"/>
                <wp:effectExtent l="0" t="0" r="292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A5DB0A" w14:textId="77777777" w:rsidR="00CB6C62" w:rsidRPr="0037675F" w:rsidRDefault="00584E3E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Fatma (r.a.)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260C" id="Text Box 53" o:spid="_x0000_s1060" type="#_x0000_t202" style="position:absolute;margin-left:289.9pt;margin-top:3.4pt;width:83.2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7A5DB0A" w14:textId="77777777" w:rsidR="00CB6C62" w:rsidRPr="0037675F" w:rsidRDefault="00584E3E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Fatma (r.a.)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1639C1" wp14:editId="7735BE30">
                <wp:simplePos x="0" y="0"/>
                <wp:positionH relativeFrom="column">
                  <wp:posOffset>2491105</wp:posOffset>
                </wp:positionH>
                <wp:positionV relativeFrom="paragraph">
                  <wp:posOffset>5080</wp:posOffset>
                </wp:positionV>
                <wp:extent cx="1043940" cy="457200"/>
                <wp:effectExtent l="0" t="0" r="41910" b="57150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8C6C364" w14:textId="77777777" w:rsidR="00584E3E" w:rsidRDefault="00584E3E" w:rsidP="00584E3E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Erdemliler</w:t>
                            </w:r>
                          </w:p>
                          <w:p w14:paraId="1C429797" w14:textId="77777777" w:rsidR="00CB6C62" w:rsidRPr="0037675F" w:rsidRDefault="00584E3E" w:rsidP="00584E3E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Topluluğu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39C1" id="Text Box 54" o:spid="_x0000_s1061" type="#_x0000_t202" style="position:absolute;margin-left:196.15pt;margin-top:.4pt;width:82.2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8C6C364" w14:textId="77777777" w:rsidR="00584E3E" w:rsidRDefault="00584E3E" w:rsidP="00584E3E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Erdemliler</w:t>
                      </w:r>
                    </w:p>
                    <w:p w14:paraId="1C429797" w14:textId="77777777" w:rsidR="00CB6C62" w:rsidRPr="0037675F" w:rsidRDefault="00584E3E" w:rsidP="00584E3E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Topluluğu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EA6DD" wp14:editId="63CE292D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E52220" w14:textId="77777777" w:rsidR="00CB6C62" w:rsidRPr="0037675F" w:rsidRDefault="00584E3E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Hira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A6DD" id="Text Box 55" o:spid="_x0000_s1062" type="#_x0000_t202" style="position:absolute;margin-left:122.15pt;margin-top:3.35pt;width:56.7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AE52220" w14:textId="77777777" w:rsidR="00CB6C62" w:rsidRPr="0037675F" w:rsidRDefault="00584E3E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Hira</w:t>
                      </w:r>
                    </w:p>
                  </w:txbxContent>
                </v:textbox>
              </v:shape>
            </w:pict>
          </mc:Fallback>
        </mc:AlternateContent>
      </w:r>
    </w:p>
    <w:p w14:paraId="580613F7" w14:textId="77777777" w:rsidR="00CB6C62" w:rsidRDefault="00584E3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D4D774" wp14:editId="770E995B">
                <wp:simplePos x="0" y="0"/>
                <wp:positionH relativeFrom="column">
                  <wp:posOffset>3700779</wp:posOffset>
                </wp:positionH>
                <wp:positionV relativeFrom="paragraph">
                  <wp:posOffset>215265</wp:posOffset>
                </wp:positionV>
                <wp:extent cx="847725" cy="252095"/>
                <wp:effectExtent l="0" t="0" r="47625" b="52705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5DB188" w14:textId="77777777" w:rsidR="00584E3E" w:rsidRDefault="00584E3E" w:rsidP="00584E3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Ali (r.a.)</w:t>
                            </w:r>
                          </w:p>
                          <w:p w14:paraId="297094C3" w14:textId="77777777" w:rsidR="00CB6C62" w:rsidRPr="0037675F" w:rsidRDefault="00CB6C62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4D774" id="Text Box 56" o:spid="_x0000_s1063" type="#_x0000_t202" style="position:absolute;margin-left:291.4pt;margin-top:16.95pt;width:66.75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45DB188" w14:textId="77777777" w:rsidR="00584E3E" w:rsidRDefault="00584E3E" w:rsidP="00584E3E">
                      <w:pPr>
                        <w:shd w:val="clear" w:color="auto" w:fill="FFFFFF" w:themeFill="background1"/>
                        <w:jc w:val="center"/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Ali (r.a.)</w:t>
                      </w:r>
                    </w:p>
                    <w:p w14:paraId="297094C3" w14:textId="77777777" w:rsidR="00CB6C62" w:rsidRPr="0037675F" w:rsidRDefault="00CB6C62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2E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46272B" wp14:editId="50DCCE9A">
                <wp:simplePos x="0" y="0"/>
                <wp:positionH relativeFrom="column">
                  <wp:posOffset>1548130</wp:posOffset>
                </wp:positionH>
                <wp:positionV relativeFrom="paragraph">
                  <wp:posOffset>215265</wp:posOffset>
                </wp:positionV>
                <wp:extent cx="756285" cy="304800"/>
                <wp:effectExtent l="0" t="0" r="43815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B61D14" w14:textId="77777777" w:rsidR="00CB6C62" w:rsidRPr="0037675F" w:rsidRDefault="00584E3E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Muhacir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272B" id="Text Box 58" o:spid="_x0000_s1064" type="#_x0000_t202" style="position:absolute;margin-left:121.9pt;margin-top:16.95pt;width:59.5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5B61D14" w14:textId="77777777" w:rsidR="00CB6C62" w:rsidRPr="0037675F" w:rsidRDefault="00584E3E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Muhacir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E3CF6D" wp14:editId="061E3B7D">
                <wp:simplePos x="0" y="0"/>
                <wp:positionH relativeFrom="column">
                  <wp:posOffset>2529840</wp:posOffset>
                </wp:positionH>
                <wp:positionV relativeFrom="paragraph">
                  <wp:posOffset>218440</wp:posOffset>
                </wp:positionV>
                <wp:extent cx="1043940" cy="252095"/>
                <wp:effectExtent l="10160" t="12700" r="12700" b="20955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5161C2" w14:textId="77777777" w:rsidR="00584E3E" w:rsidRDefault="00584E3E" w:rsidP="00584E3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elveticaaci" w:hAnsi="Helveticaaci" w:cs="Helveticaac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aci" w:hAnsi="Helveticaaci" w:cs="Helveticaaci"/>
                                <w:sz w:val="24"/>
                                <w:szCs w:val="24"/>
                              </w:rPr>
                              <w:t>20 Nisan 571</w:t>
                            </w:r>
                          </w:p>
                          <w:p w14:paraId="332000DB" w14:textId="77777777" w:rsidR="00CB6C62" w:rsidRPr="0037675F" w:rsidRDefault="00CB6C62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CF6D" id="Text Box 57" o:spid="_x0000_s1065" type="#_x0000_t202" style="position:absolute;margin-left:199.2pt;margin-top:17.2pt;width:82.2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E5161C2" w14:textId="77777777" w:rsidR="00584E3E" w:rsidRDefault="00584E3E" w:rsidP="00584E3E">
                      <w:pPr>
                        <w:shd w:val="clear" w:color="auto" w:fill="FFFFFF" w:themeFill="background1"/>
                        <w:jc w:val="center"/>
                        <w:rPr>
                          <w:rFonts w:ascii="Helveticaaci" w:hAnsi="Helveticaaci" w:cs="Helveticaaci"/>
                          <w:sz w:val="24"/>
                          <w:szCs w:val="24"/>
                        </w:rPr>
                      </w:pPr>
                      <w:r>
                        <w:rPr>
                          <w:rFonts w:ascii="Helveticaaci" w:hAnsi="Helveticaaci" w:cs="Helveticaaci"/>
                          <w:sz w:val="24"/>
                          <w:szCs w:val="24"/>
                        </w:rPr>
                        <w:t>20 Nisan 571</w:t>
                      </w:r>
                    </w:p>
                    <w:p w14:paraId="332000DB" w14:textId="77777777" w:rsidR="00CB6C62" w:rsidRPr="0037675F" w:rsidRDefault="00CB6C62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0C4F43" wp14:editId="6206E614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7D6D84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Mekke’den Medine’ye göç eden Müslümanlar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4F43" id="Text Box 50" o:spid="_x0000_s1066" type="#_x0000_t202" style="position:absolute;margin-left:-35.2pt;margin-top:10.6pt;width:110.55pt;height:7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9E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udh+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WYb/RM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47D6D84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Mekke’den Medine’ye göç eden Müslümanlar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627D9E" wp14:editId="3188315B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923571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DB5596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HelveticaNeue" w:hAnsi="HelveticaNeue" w:cs="HelveticaNeue"/>
                                <w:sz w:val="24"/>
                                <w:szCs w:val="24"/>
                              </w:rPr>
                              <w:t>Peygamberimizin doğum yılı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7D9E" id="Text Box 48" o:spid="_x0000_s1067" type="#_x0000_t202" style="position:absolute;margin-left:385.3pt;margin-top:11.3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0rqce8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D923571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DB5596"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HelveticaNeue" w:hAnsi="HelveticaNeue" w:cs="HelveticaNeue"/>
                          <w:sz w:val="24"/>
                          <w:szCs w:val="24"/>
                        </w:rPr>
                        <w:t>Peygamberimizin doğum yılı</w:t>
                      </w:r>
                    </w:p>
                  </w:txbxContent>
                </v:textbox>
              </v:shape>
            </w:pict>
          </mc:Fallback>
        </mc:AlternateContent>
      </w:r>
    </w:p>
    <w:p w14:paraId="7C38C132" w14:textId="77777777" w:rsidR="00CB6C62" w:rsidRDefault="00CB6C62" w:rsidP="00CB6C62"/>
    <w:p w14:paraId="28588C88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FFA27" wp14:editId="50DA4E9E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24DDF4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Peygamberimizin (s.a.v.), haksızlığa uğrayanların</w:t>
                            </w: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hakkını korumak amacıyla katıldığı topluluk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FA27" id="Text Box 49" o:spid="_x0000_s1068" type="#_x0000_t202" style="position:absolute;margin-left:89.75pt;margin-top:5.5pt;width:283.45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FxR5A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224DDF4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Peygamberimizin (s.a.v.), haksızlığa uğrayanların</w:t>
                      </w: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hakkını korumak amacıyla katıldığı topluluk</w:t>
                      </w:r>
                    </w:p>
                  </w:txbxContent>
                </v:textbox>
              </v:shape>
            </w:pict>
          </mc:Fallback>
        </mc:AlternateContent>
      </w:r>
    </w:p>
    <w:p w14:paraId="68141080" w14:textId="77777777"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9295097" wp14:editId="50F336C6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19336"/>
                <wp:effectExtent l="19050" t="19050" r="36830" b="66675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19336"/>
                          <a:chOff x="748" y="1917"/>
                          <a:chExt cx="10772" cy="285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9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BBA072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10708A8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5E40DAA" w14:textId="77777777"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Hz. Muhammed (s.a.v.) Kureyş kabilesinden, Haşimoğulları sülalesindendir.</w:t>
                              </w:r>
                            </w:p>
                            <w:p w14:paraId="78ED1D87" w14:textId="77777777"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Mekke’de artan zulüm nedeniyle bazı Müslümanların hicret ettikleri ilk yer Habeşistan’dır.</w:t>
                              </w:r>
                            </w:p>
                            <w:p w14:paraId="3B92BE07" w14:textId="77777777"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İlk Müslüman olan kişi Hz. Peygamberin yakın arkadaşı Hz. Ömer’dir (r.a.).</w:t>
                              </w:r>
                            </w:p>
                            <w:p w14:paraId="0790E14C" w14:textId="77777777"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4.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Hz. Muhammed (s.a.v.) gençliğinde ticaretle uğraşmıştır.</w:t>
                              </w:r>
                            </w:p>
                            <w:p w14:paraId="5C1FD06A" w14:textId="77777777"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5.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Hz. Muhammed (s.a.v.) Medine’ye hicret edince Kâbe’yi inşa etti.</w:t>
                              </w:r>
                            </w:p>
                            <w:p w14:paraId="4B8B4800" w14:textId="77777777"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Yemen valisi Ebrehe Kâbe’yi yıkınca Mekkeliler onu yeniden inşa ettiler.</w:t>
                              </w:r>
                            </w:p>
                            <w:p w14:paraId="39560B81" w14:textId="77777777"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7. (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Mekkeli müşrikler Müslümanlarla Hudeybiye barış anlaşmasını imzaladılar.</w:t>
                              </w:r>
                            </w:p>
                            <w:p w14:paraId="35043618" w14:textId="77777777" w:rsidR="00915BBE" w:rsidRPr="00915BBE" w:rsidRDefault="00915BBE" w:rsidP="00915BB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8.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Mekkeliler cahiliye döneminde tek Allah’a (c.c.) ibadet ederlerdi.</w:t>
                              </w:r>
                            </w:p>
                            <w:p w14:paraId="7D9C1593" w14:textId="77777777" w:rsidR="00E912EB" w:rsidRPr="00537EA3" w:rsidRDefault="00E912EB" w:rsidP="00E912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7F4A6F4" w14:textId="77777777" w:rsidR="00E912EB" w:rsidRPr="00537EA3" w:rsidRDefault="00E912EB" w:rsidP="00537EA3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FB5D6E7" w14:textId="77777777" w:rsidR="00537EA3" w:rsidRPr="00ED794E" w:rsidRDefault="00537EA3" w:rsidP="00537EA3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326240E" w14:textId="77777777"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95097" id="Group 41" o:spid="_x0000_s1069" style="position:absolute;margin-left:-38.6pt;margin-top:26.15pt;width:538.6pt;height:143.25pt;z-index:251720704" coordorigin="748,1917" coordsize="10772,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">
                <v:shape id="Text Box 42" o:spid="_x0000_s1070" type="#_x0000_t202" style="position:absolute;left:748;top:2078;width:1077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48BBA072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10708A8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5E40DAA" w14:textId="77777777"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Hz. Muhammed (s.a.v.) Kureyş kabilesinden, Haşimoğulları sülalesindendir.</w:t>
                        </w:r>
                      </w:p>
                      <w:p w14:paraId="78ED1D87" w14:textId="77777777"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2.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Mekke’de artan zulüm nedeniyle bazı Müslümanların hicret ettikleri ilk yer Habeşistan’dır.</w:t>
                        </w:r>
                      </w:p>
                      <w:p w14:paraId="3B92BE07" w14:textId="77777777"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İlk Müslüman olan kişi Hz. Peygamberin yakın arkadaşı Hz. Ömer’dir (r.a.).</w:t>
                        </w:r>
                      </w:p>
                      <w:p w14:paraId="0790E14C" w14:textId="77777777"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4.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Hz. Muhammed (s.a.v.) gençliğinde ticaretle uğraşmıştır.</w:t>
                        </w:r>
                      </w:p>
                      <w:p w14:paraId="5C1FD06A" w14:textId="77777777"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5.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Hz. Muhammed (s.a.v.) Medine’ye hicret edince Kâbe’yi inşa etti.</w:t>
                        </w:r>
                      </w:p>
                      <w:p w14:paraId="4B8B4800" w14:textId="77777777"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6.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Yemen valisi Ebrehe Kâbe’yi yıkınca Mekkeliler onu yeniden inşa ettiler.</w:t>
                        </w:r>
                      </w:p>
                      <w:p w14:paraId="39560B81" w14:textId="77777777"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7. (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Mekkeli müşrikler Müslümanlarla Hudeybiye barış anlaşmasını imzaladılar.</w:t>
                        </w:r>
                      </w:p>
                      <w:p w14:paraId="35043618" w14:textId="77777777" w:rsidR="00915BBE" w:rsidRPr="00915BBE" w:rsidRDefault="00915BBE" w:rsidP="00915BB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8.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Mekkeliler cahiliye döneminde tek Allah’a (c.c.) ibadet ederlerdi.</w:t>
                        </w:r>
                      </w:p>
                      <w:p w14:paraId="7D9C1593" w14:textId="77777777" w:rsidR="00E912EB" w:rsidRPr="00537EA3" w:rsidRDefault="00E912EB" w:rsidP="00E912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7F4A6F4" w14:textId="77777777" w:rsidR="00E912EB" w:rsidRPr="00537EA3" w:rsidRDefault="00E912EB" w:rsidP="00537EA3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FB5D6E7" w14:textId="77777777" w:rsidR="00537EA3" w:rsidRPr="00ED794E" w:rsidRDefault="00537EA3" w:rsidP="00537EA3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1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6326240E" w14:textId="77777777"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AFC27B" wp14:editId="1D892665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1D7CD" w14:textId="77777777"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FC27B" id="Text Box 34" o:spid="_x0000_s1072" type="#_x0000_t202" style="position:absolute;margin-left:-37.85pt;margin-top:26.15pt;width:42.5pt;height:22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" fillcolor="#d6e3bc [1302]" strokecolor="#00b050" strokeweight="1pt">
                <v:stroke dashstyle="dash"/>
                <v:textbox inset=",.3mm,,.3mm">
                  <w:txbxContent>
                    <w:p w14:paraId="08E1D7CD" w14:textId="77777777"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14:paraId="64C9E932" w14:textId="77777777"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A74B8B" wp14:editId="3192A9B7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920B2C" w14:textId="77777777"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8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6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74B8B" id="Rectangle 45" o:spid="_x0000_s1073" style="position:absolute;margin-left:448.15pt;margin-top:7.45pt;width:51.9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0C920B2C" w14:textId="77777777"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8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6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3104162E" w14:textId="77777777" w:rsidR="00CB6C62" w:rsidRDefault="00CB6C62" w:rsidP="00CB6C62"/>
    <w:p w14:paraId="04D3B596" w14:textId="77777777" w:rsidR="00CB6C62" w:rsidRDefault="00CB6C62" w:rsidP="00CB6C62"/>
    <w:p w14:paraId="48E9EAEC" w14:textId="77777777" w:rsidR="00CB6C62" w:rsidRDefault="00CB6C62" w:rsidP="00CB6C62"/>
    <w:p w14:paraId="50E638C0" w14:textId="77777777" w:rsidR="00CB6C62" w:rsidRDefault="00CB6C62" w:rsidP="00CB6C62"/>
    <w:p w14:paraId="2B1BEF80" w14:textId="77777777" w:rsidR="00CB6C62" w:rsidRDefault="00CB6C62" w:rsidP="00CB6C62"/>
    <w:p w14:paraId="69BFBB7E" w14:textId="00F509E5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DF147F" wp14:editId="2E94C33F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79469B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F147F" id="Rectangle 66" o:spid="_x0000_s1074" style="position:absolute;margin-left:-38.1pt;margin-top:1.55pt;width:42.5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M3r2kjcCAACoBAAADgAAAAAAAAAAAAAA&#10;AAAuAgAAZHJzL2Uyb0RvYy54bWxQSwECLQAUAAYACAAAACEAYmewz9wAAAAGAQAADwAAAAAAAAAA&#10;AAAAAACRBAAAZHJzL2Rvd25yZXYueG1sUEsFBgAAAAAEAAQA8wAAAJoFAAAAAA==&#10;" fillcolor="#eaf1dd [662]" strokecolor="#9bbb59 [3206]" strokeweight="1.5pt">
                <v:shadow color="#868686"/>
                <v:textbox inset=",0,,0">
                  <w:txbxContent>
                    <w:p w14:paraId="3679469B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72850" wp14:editId="2FA02AC0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CF8BB4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2850" id="Text Box 65" o:spid="_x0000_s1075" type="#_x0000_t202" style="position:absolute;margin-left:-37.7pt;margin-top:1.95pt;width:538.6pt;height:12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tSTw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" fillcolor="#fde9d9 [665]" strokecolor="#f79646 [3209]" strokeweight="1.5pt">
                <v:shadow color="#868686"/>
                <v:textbox inset="15.5mm">
                  <w:txbxContent>
                    <w:p w14:paraId="58CF8BB4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7B88C13D" w14:textId="579E27B2" w:rsidR="00CB6C62" w:rsidRDefault="000C01F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A7E016" wp14:editId="659BD6A0">
                <wp:simplePos x="0" y="0"/>
                <wp:positionH relativeFrom="column">
                  <wp:posOffset>3034030</wp:posOffset>
                </wp:positionH>
                <wp:positionV relativeFrom="paragraph">
                  <wp:posOffset>13970</wp:posOffset>
                </wp:positionV>
                <wp:extent cx="504190" cy="323850"/>
                <wp:effectExtent l="0" t="0" r="29210" b="57150"/>
                <wp:wrapNone/>
                <wp:docPr id="2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53000B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liye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E016" id="Text Box 80" o:spid="_x0000_s1076" type="#_x0000_t202" style="position:absolute;margin-left:238.9pt;margin-top:1.1pt;width:39.7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0A53000B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liye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2E1952" wp14:editId="1688C12D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299A79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1952" id="Text Box 76" o:spid="_x0000_s1077" type="#_x0000_t202" style="position:absolute;margin-left:181.05pt;margin-top:3.7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xS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71299A79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AEAC0" wp14:editId="038B8059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B6470F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Kâ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AEAC0" id="Text Box 74" o:spid="_x0000_s1078" type="#_x0000_t202" style="position:absolute;margin-left:118.8pt;margin-top:1.3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CA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09B6470F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Kâ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C62BA6" wp14:editId="1C1303E8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D8FED3" w14:textId="77777777"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iCs/>
                                <w:color w:val="000000"/>
                              </w:rPr>
                            </w:pPr>
                            <w:r w:rsidRPr="000C01F3">
                              <w:rPr>
                                <w:rFonts w:cstheme="minorHAnsi"/>
                                <w:b/>
                              </w:rPr>
                              <w:t>1   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 xml:space="preserve"> ….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..…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2 …</w:t>
                            </w:r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………</w:t>
                            </w:r>
                          </w:p>
                          <w:p w14:paraId="00B4CFF4" w14:textId="77777777"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iCs/>
                                <w:color w:val="000000"/>
                              </w:rPr>
                            </w:pPr>
                            <w:r w:rsidRPr="000C01F3">
                              <w:rPr>
                                <w:rFonts w:cstheme="minorHAnsi"/>
                                <w:b/>
                              </w:rPr>
                              <w:t>3   …</w:t>
                            </w:r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>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……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4 …</w:t>
                            </w:r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….</w:t>
                            </w:r>
                          </w:p>
                          <w:p w14:paraId="339A7B50" w14:textId="77777777"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</w:rPr>
                            </w:pPr>
                            <w:r w:rsidRPr="000C01F3">
                              <w:rPr>
                                <w:rFonts w:cstheme="minorHAnsi"/>
                                <w:b/>
                              </w:rPr>
                              <w:t>5   …</w:t>
                            </w:r>
                            <w:r w:rsidR="000C01F3" w:rsidRPr="000C01F3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="00C044A8">
                              <w:rPr>
                                <w:rFonts w:cstheme="minorHAnsi"/>
                                <w:iCs/>
                                <w:color w:val="000000"/>
                              </w:rPr>
                              <w:t>………..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..…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6 …</w:t>
                            </w:r>
                            <w:r w:rsidR="000C01F3" w:rsidRPr="000C01F3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14:paraId="48798454" w14:textId="77777777"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</w:rPr>
                            </w:pPr>
                            <w:r w:rsidRPr="000C01F3">
                              <w:rPr>
                                <w:rFonts w:cstheme="minorHAnsi"/>
                                <w:b/>
                              </w:rPr>
                              <w:t>7   ……</w:t>
                            </w:r>
                            <w:r w:rsidR="000C01F3" w:rsidRPr="000C01F3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>….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……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8 …</w:t>
                            </w:r>
                            <w:r w:rsidR="000C01F3" w:rsidRPr="000C01F3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2BA6" id="Text Box 67" o:spid="_x0000_s1079" type="#_x0000_t202" style="position:absolute;margin-left:293.7pt;margin-top:5.65pt;width:207.7pt;height:9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9lTfF0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55D8FED3" w14:textId="77777777"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  <w:iCs/>
                          <w:color w:val="000000"/>
                        </w:rPr>
                      </w:pPr>
                      <w:r w:rsidRPr="000C01F3">
                        <w:rPr>
                          <w:rFonts w:cstheme="minorHAnsi"/>
                          <w:b/>
                        </w:rPr>
                        <w:t>1   …</w:t>
                      </w:r>
                      <w:r w:rsidR="00C044A8">
                        <w:rPr>
                          <w:rFonts w:cstheme="minorHAnsi"/>
                          <w:b/>
                        </w:rPr>
                        <w:t>……</w:t>
                      </w:r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 xml:space="preserve"> ….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..…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 </w:t>
                      </w:r>
                      <w:r w:rsidRPr="000C01F3">
                        <w:rPr>
                          <w:rFonts w:cstheme="minorHAnsi"/>
                          <w:b/>
                        </w:rPr>
                        <w:t>2 …</w:t>
                      </w:r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 xml:space="preserve"> </w:t>
                      </w:r>
                      <w:r w:rsidRPr="000C01F3">
                        <w:rPr>
                          <w:rFonts w:cstheme="minorHAnsi"/>
                          <w:b/>
                        </w:rPr>
                        <w:t>…</w:t>
                      </w:r>
                      <w:r w:rsidR="00C044A8">
                        <w:rPr>
                          <w:rFonts w:cstheme="minorHAnsi"/>
                          <w:b/>
                        </w:rPr>
                        <w:t>………</w:t>
                      </w:r>
                    </w:p>
                    <w:p w14:paraId="00B4CFF4" w14:textId="77777777"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  <w:iCs/>
                          <w:color w:val="000000"/>
                        </w:rPr>
                      </w:pPr>
                      <w:r w:rsidRPr="000C01F3">
                        <w:rPr>
                          <w:rFonts w:cstheme="minorHAnsi"/>
                          <w:b/>
                        </w:rPr>
                        <w:t>3   …</w:t>
                      </w:r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>.</w:t>
                      </w:r>
                      <w:r w:rsidRPr="000C01F3">
                        <w:rPr>
                          <w:rFonts w:cstheme="minorHAnsi"/>
                          <w:b/>
                        </w:rPr>
                        <w:t>……</w:t>
                      </w:r>
                      <w:r w:rsidR="00C044A8">
                        <w:rPr>
                          <w:rFonts w:cstheme="minorHAnsi"/>
                          <w:b/>
                        </w:rPr>
                        <w:t>….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……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</w:t>
                      </w:r>
                      <w:r w:rsidRPr="000C01F3">
                        <w:rPr>
                          <w:rFonts w:cstheme="minorHAnsi"/>
                          <w:b/>
                        </w:rPr>
                        <w:t>4 …</w:t>
                      </w:r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 xml:space="preserve"> </w:t>
                      </w:r>
                      <w:r w:rsidRPr="000C01F3">
                        <w:rPr>
                          <w:rFonts w:cstheme="minorHAnsi"/>
                          <w:b/>
                        </w:rPr>
                        <w:t>………</w:t>
                      </w:r>
                      <w:r w:rsidR="00C044A8">
                        <w:rPr>
                          <w:rFonts w:cstheme="minorHAnsi"/>
                          <w:b/>
                        </w:rPr>
                        <w:t>….</w:t>
                      </w:r>
                    </w:p>
                    <w:p w14:paraId="339A7B50" w14:textId="77777777"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</w:rPr>
                      </w:pPr>
                      <w:r w:rsidRPr="000C01F3">
                        <w:rPr>
                          <w:rFonts w:cstheme="minorHAnsi"/>
                          <w:b/>
                        </w:rPr>
                        <w:t>5   …</w:t>
                      </w:r>
                      <w:r w:rsidR="000C01F3" w:rsidRPr="000C01F3">
                        <w:rPr>
                          <w:rFonts w:cstheme="minorHAnsi"/>
                          <w:iCs/>
                          <w:color w:val="000000"/>
                        </w:rPr>
                        <w:t xml:space="preserve"> </w:t>
                      </w:r>
                      <w:r w:rsidR="00C044A8">
                        <w:rPr>
                          <w:rFonts w:cstheme="minorHAnsi"/>
                          <w:iCs/>
                          <w:color w:val="000000"/>
                        </w:rPr>
                        <w:t>………..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..…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</w:t>
                      </w:r>
                      <w:r w:rsidRPr="000C01F3">
                        <w:rPr>
                          <w:rFonts w:cstheme="minorHAnsi"/>
                          <w:b/>
                        </w:rPr>
                        <w:t>6 …</w:t>
                      </w:r>
                      <w:r w:rsidR="000C01F3" w:rsidRPr="000C01F3">
                        <w:rPr>
                          <w:rFonts w:cstheme="minorHAnsi"/>
                        </w:rPr>
                        <w:t xml:space="preserve"> </w:t>
                      </w:r>
                      <w:r w:rsidRPr="000C01F3">
                        <w:rPr>
                          <w:rFonts w:cstheme="minorHAnsi"/>
                          <w:b/>
                        </w:rPr>
                        <w:t>………..</w:t>
                      </w:r>
                    </w:p>
                    <w:p w14:paraId="48798454" w14:textId="77777777"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</w:rPr>
                      </w:pPr>
                      <w:r w:rsidRPr="000C01F3">
                        <w:rPr>
                          <w:rFonts w:cstheme="minorHAnsi"/>
                          <w:b/>
                        </w:rPr>
                        <w:t>7   ……</w:t>
                      </w:r>
                      <w:r w:rsidR="000C01F3" w:rsidRPr="000C01F3">
                        <w:rPr>
                          <w:rFonts w:cstheme="minorHAnsi"/>
                        </w:rPr>
                        <w:t xml:space="preserve"> </w:t>
                      </w:r>
                      <w:r w:rsidRPr="000C01F3">
                        <w:rPr>
                          <w:rFonts w:cstheme="minorHAnsi"/>
                          <w:b/>
                        </w:rPr>
                        <w:t>…</w:t>
                      </w:r>
                      <w:r w:rsidR="00C044A8">
                        <w:rPr>
                          <w:rFonts w:cstheme="minorHAnsi"/>
                          <w:b/>
                        </w:rPr>
                        <w:t>….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……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</w:t>
                      </w:r>
                      <w:r w:rsidRPr="000C01F3">
                        <w:rPr>
                          <w:rFonts w:cstheme="minorHAnsi"/>
                          <w:b/>
                        </w:rPr>
                        <w:t>8 …</w:t>
                      </w:r>
                      <w:r w:rsidR="000C01F3" w:rsidRPr="000C01F3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Pr="000C01F3">
                        <w:rPr>
                          <w:rFonts w:cstheme="minorHAnsi"/>
                          <w:b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60C1A2" wp14:editId="388F8388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65C6BA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C1A2" id="Text Box 70" o:spid="_x0000_s1080" type="#_x0000_t202" style="position:absolute;margin-left:50.1pt;margin-top:17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565C6BA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2648FE" wp14:editId="2089A1B7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FE329B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48FE" id="Text Box 68" o:spid="_x0000_s1081" type="#_x0000_t202" style="position:absolute;margin-left:-22.85pt;margin-top:17pt;width:39.7pt;height:1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zS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6EFE329B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486A33A7" w14:textId="77777777" w:rsidR="00CB6C62" w:rsidRDefault="000C01F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7D4B7C" wp14:editId="19C786BD">
                <wp:simplePos x="0" y="0"/>
                <wp:positionH relativeFrom="column">
                  <wp:posOffset>2777845</wp:posOffset>
                </wp:positionH>
                <wp:positionV relativeFrom="paragraph">
                  <wp:posOffset>93980</wp:posOffset>
                </wp:positionV>
                <wp:extent cx="504190" cy="252095"/>
                <wp:effectExtent l="13970" t="12700" r="15240" b="20955"/>
                <wp:wrapNone/>
                <wp:docPr id="1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6D9275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Cahi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4B7C" id="Text Box 75" o:spid="_x0000_s1082" type="#_x0000_t202" style="position:absolute;margin-left:218.75pt;margin-top:7.4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AA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56D9275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Cahi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89D9AB" wp14:editId="2685A6F2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2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DA029C" w14:textId="77777777"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ke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D9AB" id="Text Box 81" o:spid="_x0000_s1083" type="#_x0000_t202" style="position:absolute;margin-left:240.35pt;margin-top:30.55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Wd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bkLzhVnba/YA0wb9Hfo3bF84tNr+xqiHTVZh9+tALMdIflDQ4rEDYPXFj+XqooA7&#10;du7Zzz1EUYCqsIdcxeONT+vyYKxoWoiUZkPpa5jyWsQJfGQ17gbYVmkO0mYN63D+Hf963P+7PwA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DWKmWd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7FDA029C" w14:textId="77777777"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77FAB2" wp14:editId="08C45432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A193D9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lit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FAB2" id="Text Box 83" o:spid="_x0000_s1084" type="#_x0000_t202" style="position:absolute;margin-left:41.7pt;margin-top:54.9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EA193D9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lit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AA06A1" wp14:editId="70625E30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E255B3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Ehl-i  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06A1" id="Text Box 82" o:spid="_x0000_s1085" type="#_x0000_t202" style="position:absolute;margin-left:46.15pt;margin-top:22.7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48E255B3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 xml:space="preserve">Ehl-i  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7A9F43" wp14:editId="6E4B9B90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EE144B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mev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A9F43" id="Text Box 79" o:spid="_x0000_s1086" type="#_x0000_t202" style="position:absolute;margin-left:-28.1pt;margin-top:54.9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bRyg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mTF2dta6oHmDbo79i/cfvCoTXukZIeNllJ/e8dc4IS9UlDi2MHwOrDj8XyfA53&#10;3NSznXqY5gBV0gC5wuN1SOtyZ51sWoiUZkObK5jyWuIEPrEadgNsqzQHabPGdTj9xr+e9v/mDwA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BilNtH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BEE144B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mev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6A9B6F" wp14:editId="7D20CC54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42EB51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Beyt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A9B6F" id="Text Box 78" o:spid="_x0000_s1087" type="#_x0000_t202" style="position:absolute;margin-left:104.1pt;margin-top:10.7pt;width:39.7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T4xw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242EB51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Beyt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98D8D4" wp14:editId="17679DE3">
                <wp:simplePos x="0" y="0"/>
                <wp:positionH relativeFrom="column">
                  <wp:posOffset>2207260</wp:posOffset>
                </wp:positionH>
                <wp:positionV relativeFrom="paragraph">
                  <wp:posOffset>640080</wp:posOffset>
                </wp:positionV>
                <wp:extent cx="504190" cy="252095"/>
                <wp:effectExtent l="11430" t="6350" r="8255" b="27305"/>
                <wp:wrapNone/>
                <wp:docPr id="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94F2F9" w14:textId="77777777"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D8D4" id="Text Box 77" o:spid="_x0000_s1088" type="#_x0000_t202" style="position:absolute;margin-left:173.8pt;margin-top:50.4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3T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894F2F9" w14:textId="77777777"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ra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EC8849" wp14:editId="5877B5EF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685F6A" w14:textId="77777777"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8849" id="Text Box 73" o:spid="_x0000_s1089" type="#_x0000_t202" style="position:absolute;margin-left:120.8pt;margin-top:50.8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2685F6A" w14:textId="77777777"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Hi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5228A5" wp14:editId="7F46C16F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6DA9B6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sar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28A5" id="Text Box 72" o:spid="_x0000_s1090" type="#_x0000_t202" style="position:absolute;margin-left:161.25pt;margin-top:15.55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7E6DA9B6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sar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FDC3BF" wp14:editId="74B5D8B0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DB3E8B" w14:textId="77777777"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Mek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C3BF" id="Text Box 71" o:spid="_x0000_s1091" type="#_x0000_t202" style="position:absolute;margin-left:230.1pt;margin-top:54.9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86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rUPzhVnba/YA0wb9Hfo3bF84tNr+xqiHTVZh9+tALMdIflDQ4rEDYPXFj+XqooA7&#10;du7Zzz1EUYCqsIdcxeONT+vyYKxoWoiUZkPpa5jyWsQJfGQ17gbYVmkO0mYN63D+Hf963P+7P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u0ZvO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0DB3E8B" w14:textId="77777777"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Mek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994400" wp14:editId="5B0DB96D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1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D73BA2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min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94400" id="Text Box 69" o:spid="_x0000_s1092" type="#_x0000_t202" style="position:absolute;margin-left:-2.15pt;margin-top:30.55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rW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0D73BA2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14:paraId="2D4C5620" w14:textId="77777777" w:rsidR="00CB6C62" w:rsidRDefault="00D93959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1CD3D9" wp14:editId="64B8D6F3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97DD07" w14:textId="77777777" w:rsidR="00CB6C62" w:rsidRDefault="00CB6C62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F07039F" w14:textId="77777777" w:rsidR="00801789" w:rsidRDefault="00801789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B22DFCD" w14:textId="77777777" w:rsidR="00926E03" w:rsidRPr="00926E03" w:rsidRDefault="00D148A0" w:rsidP="00601C51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(Kâbe, ensar, Mescid-i Nebi, hanif, cahiliye,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babasını,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muhacir, Mekke)</w:t>
                              </w:r>
                            </w:p>
                            <w:p w14:paraId="13F08AD3" w14:textId="77777777" w:rsidR="00D148A0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1. Mekke’de İslam gelmeden önce yaşanan bilgisizlik ve adaletsizlik dönemine …………</w:t>
                              </w:r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…………dönemi denir.</w:t>
                              </w:r>
                            </w:p>
                            <w:p w14:paraId="0E0A81D8" w14:textId="77777777" w:rsidR="00D148A0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2. Mekke’de Hz. İbrahim’in (a.s.) yolundan giderek putlara tapmayan insanlara ……………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……..</w:t>
                              </w:r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……….. denirdi.</w:t>
                              </w:r>
                            </w:p>
                            <w:p w14:paraId="4423EFFE" w14:textId="77777777" w:rsidR="00D148A0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3. Mekke’den Medine’ye hicret eden Müslümanlara ………………</w:t>
                              </w:r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…………….., Medine’deki Müslümanlara ise ………………</w:t>
                              </w:r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……………. ismi verilmiştir.</w:t>
                              </w:r>
                            </w:p>
                            <w:p w14:paraId="31BAC9C7" w14:textId="77777777" w:rsidR="00D148A0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4. Yeryüzünde Allah’a (c.c.) ibadet amacıyla inşa edilen ilk mabet …………</w:t>
                              </w:r>
                              <w:r w:rsidR="00C044A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…..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</w:t>
                              </w:r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…………….’dir.</w:t>
                              </w:r>
                            </w:p>
                            <w:p w14:paraId="65DB9D59" w14:textId="77777777" w:rsidR="00DB5596" w:rsidRPr="00926E03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5. Hz. Peygamberin Medine’de inşa ettiği mescide ………………</w:t>
                              </w:r>
                              <w:r w:rsidR="00601C51"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……………………… denir.</w:t>
                              </w:r>
                            </w:p>
                            <w:p w14:paraId="3530592B" w14:textId="77777777" w:rsidR="00D148A0" w:rsidRPr="00926E03" w:rsidRDefault="00926E03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6</w:t>
                              </w:r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Hz. Muhammed (s.a.v.) doğmadan önce ...........</w:t>
                              </w:r>
                              <w:r w:rsidR="00F80F7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.....</w:t>
                              </w:r>
                              <w:r w:rsidR="00C044A8" w:rsidRPr="00C044A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......</w:t>
                              </w:r>
                              <w:r w:rsidR="00F80F70" w:rsidRPr="00C044A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</w:t>
                              </w:r>
                              <w:r w:rsidR="00D148A0" w:rsidRPr="00C044A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</w:t>
                              </w:r>
                              <w:r w:rsidR="00D148A0"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........ kaybetti.</w:t>
                              </w:r>
                            </w:p>
                            <w:p w14:paraId="1AD98770" w14:textId="77777777" w:rsidR="00D148A0" w:rsidRPr="00ED794E" w:rsidRDefault="00D148A0" w:rsidP="00D148A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C56800B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CD3D9" id="_x0000_s1093" style="position:absolute;margin-left:-36.35pt;margin-top:-42.35pt;width:538.6pt;height:169.5pt;z-index:25166540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">
                <v:shape id="Text Box 42" o:spid="_x0000_s1094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0A97DD07" w14:textId="77777777" w:rsidR="00CB6C62" w:rsidRDefault="00CB6C62" w:rsidP="0080178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F07039F" w14:textId="77777777" w:rsidR="00801789" w:rsidRDefault="00801789" w:rsidP="00801789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B22DFCD" w14:textId="77777777" w:rsidR="00926E03" w:rsidRPr="00926E03" w:rsidRDefault="00D148A0" w:rsidP="00601C51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(Kâbe, ensar, Mescid-i Nebi, hanif, cahiliye, </w:t>
                        </w:r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babasını,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muhacir, Mekke)</w:t>
                        </w:r>
                      </w:p>
                      <w:p w14:paraId="13F08AD3" w14:textId="77777777" w:rsidR="00D148A0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1. Mekke’de İslam gelmeden önce yaşanan bilgisizlik ve adaletsizlik dönemine …………</w:t>
                        </w:r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…………dönemi denir.</w:t>
                        </w:r>
                      </w:p>
                      <w:p w14:paraId="0E0A81D8" w14:textId="77777777" w:rsidR="00D148A0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2. Mekke’de Hz. İbrahim’in (a.s.) yolundan giderek putlara tapmayan insanlara ……………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……..</w:t>
                        </w:r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……….. denirdi.</w:t>
                        </w:r>
                      </w:p>
                      <w:p w14:paraId="4423EFFE" w14:textId="77777777" w:rsidR="00D148A0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3. Mekke’den Medine’ye hicret eden Müslümanlara ………………</w:t>
                        </w:r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…………….., Medine’deki Müslümanlara ise ………………</w:t>
                        </w:r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……………. ismi verilmiştir.</w:t>
                        </w:r>
                      </w:p>
                      <w:p w14:paraId="31BAC9C7" w14:textId="77777777" w:rsidR="00D148A0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4. Yeryüzünde Allah’a (c.c.) ibadet amacıyla inşa edilen ilk mabet …………</w:t>
                        </w:r>
                        <w:r w:rsidR="00C044A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…..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</w:t>
                        </w:r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…………….’dir.</w:t>
                        </w:r>
                      </w:p>
                      <w:p w14:paraId="65DB9D59" w14:textId="77777777" w:rsidR="00DB5596" w:rsidRPr="00926E03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5. Hz. Peygamberin Medine’de inşa ettiği mescide ………………</w:t>
                        </w:r>
                        <w:r w:rsidR="00601C51"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……………………… denir.</w:t>
                        </w:r>
                      </w:p>
                      <w:p w14:paraId="3530592B" w14:textId="77777777" w:rsidR="00D148A0" w:rsidRPr="00926E03" w:rsidRDefault="00926E03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6</w:t>
                        </w:r>
                        <w:r w:rsidR="00D148A0"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Hz. Muhammed (s.a.v.) doğmadan önce ...........</w:t>
                        </w:r>
                        <w:r w:rsidR="00F80F7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.....</w:t>
                        </w:r>
                        <w:r w:rsidR="00C044A8" w:rsidRPr="00C044A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......</w:t>
                        </w:r>
                        <w:r w:rsidR="00F80F70" w:rsidRPr="00C044A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</w:t>
                        </w:r>
                        <w:r w:rsidR="00D148A0" w:rsidRPr="00C044A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</w:t>
                        </w:r>
                        <w:r w:rsidR="00D148A0"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........ kaybetti.</w:t>
                        </w:r>
                      </w:p>
                      <w:p w14:paraId="1AD98770" w14:textId="77777777" w:rsidR="00D148A0" w:rsidRPr="00ED794E" w:rsidRDefault="00D148A0" w:rsidP="00D148A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43" o:spid="_x0000_s1095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3C56800B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FB5DC6" wp14:editId="0679CD88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76CBCA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B5DC6" id="_x0000_s1096" style="position:absolute;margin-left:450.7pt;margin-top:-37.0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4F76CBCA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49CD" wp14:editId="221B257C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AEE02E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349CD" id="Rectangle 44" o:spid="_x0000_s1097" style="position:absolute;margin-left:-37pt;margin-top:-38.45pt;width:51.9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TRjgw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6DAEE02E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6490D5E6" w14:textId="77777777" w:rsidR="00CB6C62" w:rsidRDefault="00CB6C62" w:rsidP="00CB6C62"/>
    <w:p w14:paraId="236AD550" w14:textId="77777777" w:rsidR="00CB6C62" w:rsidRDefault="00CB6C62" w:rsidP="00CB6C62"/>
    <w:p w14:paraId="54862219" w14:textId="77777777" w:rsidR="00CB6C62" w:rsidRDefault="00CB6C62" w:rsidP="00CB6C62"/>
    <w:p w14:paraId="38D6F039" w14:textId="77777777" w:rsidR="00DB5596" w:rsidRDefault="00DB5596" w:rsidP="00CB6C62"/>
    <w:p w14:paraId="28CA9E10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328502" wp14:editId="5D1FFFAB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1E6E50" w14:textId="77777777"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4D0F7" w14:textId="77777777"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E62982" w14:textId="77777777" w:rsidR="00CB6C62" w:rsidRPr="0001096A" w:rsidRDefault="00CB6C62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5X6= 30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28502" id="Group 85" o:spid="_x0000_s1098" style="position:absolute;margin-left:-36.1pt;margin-top:12.15pt;width:533.45pt;height:22.7pt;z-index:251685888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">
                <v:rect id="Rectangle 62" o:spid="_x0000_s1099" style="position:absolute;left:767;top:4204;width:105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" fillcolor="#eaf1dd [662]" strokecolor="#f79646 [3209]" strokeweight="1.5pt">
                  <v:shadow color="#868686"/>
                  <v:textbox inset="15.5mm">
                    <w:txbxContent>
                      <w:p w14:paraId="3A1E6E50" w14:textId="77777777"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100" style="position:absolute;left:695;top:4204;width:907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" fillcolor="#eaf1dd [662]" strokecolor="#9bbb59 [3206]" strokeweight="1.5pt">
                  <v:shadow color="#868686"/>
                  <v:textbox inset=",0,,0">
                    <w:txbxContent>
                      <w:p w14:paraId="4AD4D0F7" w14:textId="77777777"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101" style="position:absolute;left:10514;top:4204;width:850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" fillcolor="#eaf1dd [662]" strokecolor="#9bbb59 [3206]" strokeweight="1.5pt">
                  <v:shadow color="#868686"/>
                  <v:textbox inset=".5mm,0,.5mm,0">
                    <w:txbxContent>
                      <w:p w14:paraId="71E62982" w14:textId="77777777" w:rsidR="00CB6C62" w:rsidRPr="0001096A" w:rsidRDefault="00CB6C62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5X6= 30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01EA01C" w14:textId="77777777" w:rsidR="00CB6C62" w:rsidRDefault="00CB6C62" w:rsidP="00CB6C62"/>
    <w:p w14:paraId="31F112E9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6F4C17" w14:textId="77777777" w:rsidR="00D501AB" w:rsidRPr="00C044A8" w:rsidRDefault="00D501AB" w:rsidP="00D501AB">
      <w:pPr>
        <w:pStyle w:val="AIKLAMA"/>
      </w:pPr>
    </w:p>
    <w:p w14:paraId="30C6CF3F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1. Hz. Muhammed’in (s.a.v.) doğum gününü ifade etmek için aşağıdaki kavramlardan hangisi kullanılır?</w:t>
      </w:r>
    </w:p>
    <w:p w14:paraId="560962E7" w14:textId="77777777" w:rsidR="00C42E05" w:rsidRPr="00C044A8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 xml:space="preserve">Salavat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 xml:space="preserve">Haniflik </w:t>
      </w:r>
    </w:p>
    <w:p w14:paraId="4124088B" w14:textId="77777777" w:rsidR="00C42E05" w:rsidRPr="00C044A8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el-Emin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Mevlit</w:t>
      </w:r>
    </w:p>
    <w:p w14:paraId="1E68810F" w14:textId="77777777" w:rsidR="00C42E05" w:rsidRPr="00C044A8" w:rsidRDefault="00C42E05" w:rsidP="00C42E05">
      <w:pPr>
        <w:spacing w:after="0" w:line="240" w:lineRule="auto"/>
        <w:rPr>
          <w:rFonts w:cstheme="minorHAnsi"/>
          <w:i/>
          <w:iCs/>
          <w:sz w:val="24"/>
          <w:szCs w:val="24"/>
        </w:rPr>
      </w:pPr>
    </w:p>
    <w:p w14:paraId="2A2BD7A5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2. </w:t>
      </w:r>
      <w:r w:rsidRPr="00C044A8">
        <w:rPr>
          <w:rFonts w:cstheme="minorHAnsi"/>
          <w:sz w:val="24"/>
          <w:szCs w:val="24"/>
        </w:rPr>
        <w:t>Hz. Muhammed (s.a.v.) güvenilir biriydi. Asla yalan söylemez, kimseyi kandırmaya çalışmazdı. İnsanlar gönül rahatlığıyla eşyalarını ona emanet ederlerdi. Çünkü o emanetleri en iyi şekilde korurdu.</w:t>
      </w:r>
    </w:p>
    <w:p w14:paraId="6EFC9B72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Yukarıdaki paragrafta anlatılan özellikler nedeniyle Hz. Peygambere verilen sıfat hangisidir?</w:t>
      </w:r>
    </w:p>
    <w:p w14:paraId="6BE461B1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 xml:space="preserve">Cömert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 xml:space="preserve">Merhametli </w:t>
      </w:r>
    </w:p>
    <w:p w14:paraId="3384B81D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el-Emin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Kararlı</w:t>
      </w:r>
    </w:p>
    <w:p w14:paraId="05981145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5DB4AA6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3. Hz. Muhammed (s.a.v.) ile ilgili aşağıda verilen bilgilerden hangisi </w:t>
      </w:r>
      <w:r w:rsidRPr="00C044A8">
        <w:rPr>
          <w:rFonts w:cstheme="minorHAnsi"/>
          <w:b/>
          <w:bCs/>
          <w:sz w:val="24"/>
          <w:szCs w:val="24"/>
          <w:u w:val="single"/>
        </w:rPr>
        <w:t>yanlıştır</w:t>
      </w:r>
      <w:r w:rsidRPr="00C044A8">
        <w:rPr>
          <w:rFonts w:cstheme="minorHAnsi"/>
          <w:b/>
          <w:bCs/>
          <w:sz w:val="24"/>
          <w:szCs w:val="24"/>
        </w:rPr>
        <w:t>?</w:t>
      </w:r>
    </w:p>
    <w:p w14:paraId="38CBA031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>571 yılında Mekke’de dünyaya gelmiştir.</w:t>
      </w:r>
    </w:p>
    <w:p w14:paraId="76CD4220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>Gençlik yıllarında tarım yaparak geçimini sağlamıştır.</w:t>
      </w:r>
    </w:p>
    <w:p w14:paraId="3B6ECD05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>Annesinin adı Âmine, babasının adı Abdullah’tır.</w:t>
      </w:r>
    </w:p>
    <w:p w14:paraId="24BC1B59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632 yılında Medine’de vefat etmiştir.</w:t>
      </w:r>
    </w:p>
    <w:p w14:paraId="5F71F9B3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2853619" w14:textId="77777777" w:rsidR="00C42E05" w:rsidRPr="00C044A8" w:rsidRDefault="00C42E05" w:rsidP="00C42E05">
      <w:pPr>
        <w:spacing w:after="0" w:line="240" w:lineRule="auto"/>
        <w:rPr>
          <w:rFonts w:cstheme="minorHAnsi"/>
          <w:b/>
          <w:i/>
          <w:iCs/>
          <w:sz w:val="24"/>
          <w:szCs w:val="24"/>
        </w:rPr>
      </w:pPr>
      <w:r w:rsidRPr="00C044A8">
        <w:rPr>
          <w:rFonts w:cstheme="minorHAnsi"/>
          <w:b/>
          <w:bCs/>
          <w:i/>
          <w:iCs/>
          <w:sz w:val="24"/>
          <w:szCs w:val="24"/>
        </w:rPr>
        <w:t xml:space="preserve">4. </w:t>
      </w:r>
      <w:r w:rsidRPr="00C044A8">
        <w:rPr>
          <w:rFonts w:cstheme="minorHAnsi"/>
          <w:b/>
          <w:i/>
          <w:iCs/>
          <w:sz w:val="24"/>
          <w:szCs w:val="24"/>
        </w:rPr>
        <w:t xml:space="preserve">Aşağıdakilerden hangisi Hz. Muhammed’in (s.a.v.) aile büyüklerinden birisi </w:t>
      </w:r>
      <w:r w:rsidRPr="00C044A8">
        <w:rPr>
          <w:rFonts w:cstheme="minorHAnsi"/>
          <w:b/>
          <w:bCs/>
          <w:i/>
          <w:iCs/>
          <w:sz w:val="24"/>
          <w:szCs w:val="24"/>
          <w:u w:val="single"/>
        </w:rPr>
        <w:t>değildir</w:t>
      </w:r>
      <w:r w:rsidRPr="00C044A8">
        <w:rPr>
          <w:rFonts w:cstheme="minorHAnsi"/>
          <w:b/>
          <w:i/>
          <w:iCs/>
          <w:sz w:val="24"/>
          <w:szCs w:val="24"/>
        </w:rPr>
        <w:t>?</w:t>
      </w:r>
    </w:p>
    <w:p w14:paraId="3B793067" w14:textId="77777777" w:rsidR="00C42E05" w:rsidRPr="00C044A8" w:rsidRDefault="00C42E05" w:rsidP="00C42E05">
      <w:p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i/>
          <w:iCs/>
          <w:sz w:val="24"/>
          <w:szCs w:val="24"/>
        </w:rPr>
        <w:t xml:space="preserve">Ebu Talip </w:t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i/>
          <w:iCs/>
          <w:sz w:val="24"/>
          <w:szCs w:val="24"/>
        </w:rPr>
        <w:t xml:space="preserve">Hz. Ali </w:t>
      </w: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i/>
          <w:iCs/>
          <w:sz w:val="24"/>
          <w:szCs w:val="24"/>
        </w:rPr>
        <w:t xml:space="preserve">Abdullah </w:t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i/>
          <w:iCs/>
          <w:sz w:val="24"/>
          <w:szCs w:val="24"/>
        </w:rPr>
        <w:t>Âmine</w:t>
      </w:r>
    </w:p>
    <w:p w14:paraId="3342B8A9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1B2EBAF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8086C91" w14:textId="77777777" w:rsidR="004B1F31" w:rsidRPr="00C044A8" w:rsidRDefault="004B1F31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639E845" w14:textId="77777777" w:rsidR="004B1F31" w:rsidRPr="00C044A8" w:rsidRDefault="004B1F31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69060A2" w14:textId="77777777" w:rsidR="004B1F31" w:rsidRPr="00C044A8" w:rsidRDefault="004B1F31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BD7D7DB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5. </w:t>
      </w:r>
      <w:r w:rsidRPr="00C044A8">
        <w:rPr>
          <w:rFonts w:cstheme="minorHAnsi"/>
          <w:sz w:val="24"/>
          <w:szCs w:val="24"/>
        </w:rPr>
        <w:t>I- Ehl-i Beyt, Hz. Muhammed’in (s.a.v.) ailesini tanımlamak için kullanılan bir kavramdır.</w:t>
      </w:r>
    </w:p>
    <w:p w14:paraId="6280BE74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sz w:val="24"/>
          <w:szCs w:val="24"/>
        </w:rPr>
        <w:t>II- Medine’ye hicret İslam tarihinin en önemli olaylarındandır.</w:t>
      </w:r>
    </w:p>
    <w:p w14:paraId="00175670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sz w:val="24"/>
          <w:szCs w:val="24"/>
        </w:rPr>
        <w:t>III- Hz. Muhammed’in (s.a.v.) soyu Hz. İbrahim’in oğlu Hz. İsmail’e (a.s.) dayanır.</w:t>
      </w:r>
    </w:p>
    <w:p w14:paraId="1A5BC88D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sz w:val="24"/>
          <w:szCs w:val="24"/>
        </w:rPr>
        <w:t>IV- Hz. Muhammed’in (s.a.v.) Veda Hutbesi bütün insanlığı ilgilendiren temel ilkeler içerir.</w:t>
      </w:r>
    </w:p>
    <w:p w14:paraId="4E29961A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Yukarıda verilen bilgilerden hangisi ya da hangileri doğrudur?</w:t>
      </w:r>
    </w:p>
    <w:p w14:paraId="2C703284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 xml:space="preserve">Hepsi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 xml:space="preserve">II- III </w:t>
      </w:r>
    </w:p>
    <w:p w14:paraId="674EB5C3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Sadece IV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II-IV</w:t>
      </w:r>
    </w:p>
    <w:p w14:paraId="519FE270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BED267" w14:textId="4D6199F8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6. </w:t>
      </w:r>
      <w:r w:rsidRPr="00C044A8">
        <w:rPr>
          <w:rFonts w:cstheme="minorHAnsi"/>
          <w:sz w:val="24"/>
          <w:szCs w:val="24"/>
        </w:rPr>
        <w:t>Hz. Muhammed (s.a.v.) bir hadisinde “…Bana salavat getirin. Çünkü nerede olursanız olun, salavatınız bana ulaşır.” diye buyurmuştur. (Ebu Davûd, Menâsık, 96-97.)</w:t>
      </w:r>
    </w:p>
    <w:p w14:paraId="1C9AB2F4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Yukarıdaki hadiste belirtilen salavat kavramını aşağıdakilerden hangisi doğru olarak tanımlamaktadır?</w:t>
      </w:r>
    </w:p>
    <w:p w14:paraId="75D00617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>Salavat insanlara iyilik yapmaktır.</w:t>
      </w:r>
    </w:p>
    <w:p w14:paraId="48869D30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>Salavat doğru sözlü olmaktır.</w:t>
      </w:r>
    </w:p>
    <w:p w14:paraId="6F490597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>Salavat Hz. Muhammed (s.a.v.) için yaptığımız duadır.</w:t>
      </w:r>
    </w:p>
    <w:p w14:paraId="5F6852D0" w14:textId="77777777" w:rsidR="00927122" w:rsidRPr="00C044A8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Salavat namaza yapılan çağrıdır.</w:t>
      </w:r>
    </w:p>
    <w:p w14:paraId="403DD133" w14:textId="77777777" w:rsidR="00C42E05" w:rsidRPr="00C42E05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</w:p>
    <w:p w14:paraId="1E8F70FD" w14:textId="77777777" w:rsidR="00C42E05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</w:p>
    <w:p w14:paraId="7FEE5D1E" w14:textId="77777777" w:rsidR="00927122" w:rsidRDefault="00927122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677457A" w14:textId="77777777" w:rsidR="00927122" w:rsidRDefault="00927122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8B143A4" w14:textId="77777777" w:rsidR="00C42E05" w:rsidRDefault="00C42E05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37CE131" w14:textId="77777777" w:rsidR="00C42E05" w:rsidRDefault="00C42E05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8D7DCE3" w14:textId="7B4F1F87" w:rsidR="00C42E05" w:rsidRDefault="00C42E05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B8BD4D4" w14:textId="617B2A03" w:rsidR="00D50B19" w:rsidRDefault="008A7D4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10489A9" wp14:editId="43B06763">
                <wp:simplePos x="0" y="0"/>
                <wp:positionH relativeFrom="page">
                  <wp:align>left</wp:align>
                </wp:positionH>
                <wp:positionV relativeFrom="paragraph">
                  <wp:posOffset>-894162</wp:posOffset>
                </wp:positionV>
                <wp:extent cx="7595870" cy="10669905"/>
                <wp:effectExtent l="0" t="0" r="5080" b="0"/>
                <wp:wrapNone/>
                <wp:docPr id="126" name="Gr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7" name="Resim 1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" name="Oval 128">
                          <a:hlinkClick r:id="rId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Oval 129">
                          <a:hlinkClick r:id="rId1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Oval 130">
                          <a:hlinkClick r:id="rId1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Oval 131">
                          <a:hlinkClick r:id="rId1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Oval 132">
                          <a:hlinkClick r:id="rId1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Oval 133">
                          <a:hlinkClick r:id="rId1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Oval 134">
                          <a:hlinkClick r:id="rId1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Oval 135">
                          <a:hlinkClick r:id="rId1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Dikdörtgen 136">
                          <a:hlinkClick r:id="rId1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Dikdörtgen 137">
                          <a:hlinkClick r:id="rId1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FF3B8" w14:textId="77777777" w:rsidR="00D50B19" w:rsidRPr="00501EC5" w:rsidRDefault="00D50B19" w:rsidP="00D50B1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489A9" id="Grup 126" o:spid="_x0000_s1102" style="position:absolute;margin-left:0;margin-top:-70.4pt;width:598.1pt;height:840.15pt;z-index:251728896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KKKK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NIIk8x3CqvLM3agB1FfCX7&#10;Zn/Bdn4Cfs9eIbn4efBjw+3j/XrNmjvrq3uxDptpIDgp5uGaZgRyEG0f38givlu//wCDjP8Aainu&#10;Wk074NeDLeL+GOT7TIR+O8fyr5/FcT5LhajpyqXa3sm/x2P2jh/6P/ilxFgI4yhgvZ05K8faTjBt&#10;PZ8rfMk+l0rrVaH7I0V+NP8AxEWftXf9En8E/wDfm5/+O0f8RFn7V3/RJ/BP/fm5/wDjtc/+uGR/&#10;zP8A8BZ7n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xjk0gGRgNTqKAG+X&#10;znNLtx0paKAEK5PNKAB0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AetNKehp1FACbB3oKDtS0UANwU5o8z2pxAPWk2r6UAKDk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zYoAWi&#10;kBZjtVdx9qlSx1B+ljN+ERo0Aj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mB0vhL/kEj/ro1alZfhL/kEj/ro1alc0viYB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YkDgU3cxOAvPpQA6irEOkarOMx2En1ZcfzqX/hHtY/58z/30P8aOaI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Z6iiigA6dBSBcC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JtX0paKAGyQQzJ5csSsp6qy5BpVVUUIi4A4AHalooAKKK&#10;KACiiigAooooAKKKKACiiigAooooAKKKKACiiigAooooAKKKKACiiigAooooAKKKKACiiigAoooo&#10;AKKKKACiiigAooooAKKKKACiiigAooooAKKKKACiiigAooooAKKKKACiiigAooooAKKKKACiiigA&#10;ooooAKKKKACggHgiiigBNq+lKBjg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7" o:spid="_x0000_s110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">
                  <v:imagedata r:id="rId20" o:title=""/>
                </v:shape>
                <v:oval id="Oval 128" o:spid="_x0000_s110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" o:button="t" filled="f" stroked="f" strokeweight="2pt">
                  <v:fill o:detectmouseclick="t"/>
                </v:oval>
                <v:oval id="Oval 129" o:spid="_x0000_s110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0k8wgAAANw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" o:button="t" filled="f" stroked="f" strokeweight="2pt">
                  <v:fill o:detectmouseclick="t"/>
                </v:oval>
                <v:oval id="Oval 130" o:spid="_x0000_s110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" o:button="t" filled="f" stroked="f" strokeweight="2pt">
                  <v:fill o:detectmouseclick="t"/>
                </v:oval>
                <v:oval id="Oval 131" o:spid="_x0000_s110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" o:button="t" filled="f" stroked="f" strokeweight="2pt">
                  <v:fill o:detectmouseclick="t"/>
                </v:oval>
                <v:oval id="Oval 132" o:spid="_x0000_s110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" o:button="t" filled="f" stroked="f" strokeweight="2pt">
                  <v:fill o:detectmouseclick="t"/>
                </v:oval>
                <v:oval id="Oval 133" o:spid="_x0000_s110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" o:button="t" filled="f" stroked="f" strokeweight="2pt">
                  <v:fill o:detectmouseclick="t"/>
                </v:oval>
                <v:oval id="Oval 134" o:spid="_x0000_s111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" o:button="t" filled="f" stroked="f" strokeweight="2pt">
                  <v:fill o:detectmouseclick="t"/>
                </v:oval>
                <v:oval id="Oval 135" o:spid="_x0000_s111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" o:button="t" filled="f" stroked="f" strokeweight="2pt">
                  <v:fill o:detectmouseclick="t"/>
                </v:oval>
                <v:rect id="Dikdörtgen 136" o:spid="_x0000_s111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" o:button="t" filled="f" stroked="f" strokeweight="2pt">
                  <v:fill o:detectmouseclick="t"/>
                </v:rect>
                <v:rect id="Dikdörtgen 137" o:spid="_x0000_s111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114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" o:button="t" filled="f" stroked="f">
                  <v:fill o:detectmouseclick="t"/>
                  <v:textbox>
                    <w:txbxContent>
                      <w:p w14:paraId="773FF3B8" w14:textId="77777777" w:rsidR="00D50B19" w:rsidRPr="00501EC5" w:rsidRDefault="00D50B19" w:rsidP="00D50B1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75F2F189" w14:textId="42E27E0E" w:rsidR="00D50B19" w:rsidRDefault="00D50B19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6BA6A58" w14:textId="58F9AA71" w:rsidR="00D50B19" w:rsidRDefault="00D50B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D548FDD" w14:textId="26831287" w:rsidR="00D50B19" w:rsidRDefault="00D50B19" w:rsidP="000A1EF0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D6A7ED1" wp14:editId="47995562">
            <wp:simplePos x="0" y="0"/>
            <wp:positionH relativeFrom="margin">
              <wp:posOffset>-1021278</wp:posOffset>
            </wp:positionH>
            <wp:positionV relativeFrom="paragraph">
              <wp:posOffset>-1128791</wp:posOffset>
            </wp:positionV>
            <wp:extent cx="7711651" cy="10902599"/>
            <wp:effectExtent l="0" t="0" r="3810" b="0"/>
            <wp:wrapNone/>
            <wp:docPr id="139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E1B5E3" w14:textId="606D5E60" w:rsidR="00D50B19" w:rsidRDefault="00D50B19">
      <w:pPr>
        <w:rPr>
          <w:rFonts w:cstheme="minorHAnsi"/>
          <w:sz w:val="24"/>
          <w:szCs w:val="24"/>
        </w:rPr>
      </w:pPr>
    </w:p>
    <w:sectPr w:rsidR="00D50B19" w:rsidSect="00D50B19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E8F8B" w14:textId="77777777" w:rsidR="00EA3F65" w:rsidRDefault="00EA3F65" w:rsidP="00EA3F65">
      <w:pPr>
        <w:spacing w:after="0" w:line="240" w:lineRule="auto"/>
      </w:pPr>
      <w:r>
        <w:separator/>
      </w:r>
    </w:p>
  </w:endnote>
  <w:endnote w:type="continuationSeparator" w:id="0">
    <w:p w14:paraId="1A77F1BB" w14:textId="77777777" w:rsidR="00EA3F65" w:rsidRDefault="00EA3F65" w:rsidP="00EA3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9E40A" w14:textId="2E9CB3D1" w:rsidR="00EA3F65" w:rsidRDefault="00EA3F65" w:rsidP="00EA3F65">
    <w:pPr>
      <w:pStyle w:val="AltBilgi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F98113" wp14:editId="6F0E5446">
              <wp:simplePos x="0" y="0"/>
              <wp:positionH relativeFrom="column">
                <wp:posOffset>210185</wp:posOffset>
              </wp:positionH>
              <wp:positionV relativeFrom="paragraph">
                <wp:posOffset>-36195</wp:posOffset>
              </wp:positionV>
              <wp:extent cx="2552700" cy="393700"/>
              <wp:effectExtent l="0" t="19050" r="38100" b="44450"/>
              <wp:wrapNone/>
              <wp:docPr id="30" name="Ok: Sağ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9D1FA1" w14:textId="77777777" w:rsidR="00EA3F65" w:rsidRPr="001016DC" w:rsidRDefault="00EA3F65" w:rsidP="00EA3F6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9811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0" o:spid="_x0000_s1120" type="#_x0000_t13" style="position:absolute;left:0;text-align:left;margin-left:16.55pt;margin-top:-2.8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" adj="19934" fillcolor="#fabf8f [1945]" strokecolor="#e36c0a [2409]" strokeweight=".25pt">
              <v:textbox>
                <w:txbxContent>
                  <w:p w14:paraId="539D1FA1" w14:textId="77777777" w:rsidR="00EA3F65" w:rsidRPr="001016DC" w:rsidRDefault="00EA3F65" w:rsidP="00EA3F6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0F09257B" wp14:editId="0B90EF21">
          <wp:simplePos x="0" y="0"/>
          <wp:positionH relativeFrom="margin">
            <wp:posOffset>4304030</wp:posOffset>
          </wp:positionH>
          <wp:positionV relativeFrom="paragraph">
            <wp:posOffset>51435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545E018" wp14:editId="2BBA006F">
          <wp:simplePos x="0" y="0"/>
          <wp:positionH relativeFrom="column">
            <wp:posOffset>3048635</wp:posOffset>
          </wp:positionH>
          <wp:positionV relativeFrom="paragraph">
            <wp:posOffset>40005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0F235" w14:textId="77777777" w:rsidR="00EA3F65" w:rsidRDefault="00EA3F65" w:rsidP="00EA3F65">
      <w:pPr>
        <w:spacing w:after="0" w:line="240" w:lineRule="auto"/>
      </w:pPr>
      <w:r>
        <w:separator/>
      </w:r>
    </w:p>
  </w:footnote>
  <w:footnote w:type="continuationSeparator" w:id="0">
    <w:p w14:paraId="75E1DA3E" w14:textId="77777777" w:rsidR="00EA3F65" w:rsidRDefault="00EA3F65" w:rsidP="00EA3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9262221">
    <w:abstractNumId w:val="5"/>
  </w:num>
  <w:num w:numId="2" w16cid:durableId="372316742">
    <w:abstractNumId w:val="6"/>
  </w:num>
  <w:num w:numId="3" w16cid:durableId="1362047700">
    <w:abstractNumId w:val="7"/>
  </w:num>
  <w:num w:numId="4" w16cid:durableId="258103210">
    <w:abstractNumId w:val="3"/>
  </w:num>
  <w:num w:numId="5" w16cid:durableId="1895726867">
    <w:abstractNumId w:val="5"/>
    <w:lvlOverride w:ilvl="0">
      <w:startOverride w:val="1"/>
    </w:lvlOverride>
  </w:num>
  <w:num w:numId="6" w16cid:durableId="2004312557">
    <w:abstractNumId w:val="5"/>
    <w:lvlOverride w:ilvl="0">
      <w:startOverride w:val="1"/>
    </w:lvlOverride>
  </w:num>
  <w:num w:numId="7" w16cid:durableId="1789666426">
    <w:abstractNumId w:val="5"/>
    <w:lvlOverride w:ilvl="0">
      <w:startOverride w:val="1"/>
    </w:lvlOverride>
  </w:num>
  <w:num w:numId="8" w16cid:durableId="1707678840">
    <w:abstractNumId w:val="5"/>
    <w:lvlOverride w:ilvl="0">
      <w:startOverride w:val="1"/>
    </w:lvlOverride>
  </w:num>
  <w:num w:numId="9" w16cid:durableId="1053456819">
    <w:abstractNumId w:val="7"/>
    <w:lvlOverride w:ilvl="0">
      <w:startOverride w:val="1"/>
    </w:lvlOverride>
  </w:num>
  <w:num w:numId="10" w16cid:durableId="234634538">
    <w:abstractNumId w:val="5"/>
    <w:lvlOverride w:ilvl="0">
      <w:startOverride w:val="1"/>
    </w:lvlOverride>
  </w:num>
  <w:num w:numId="11" w16cid:durableId="763377295">
    <w:abstractNumId w:val="5"/>
    <w:lvlOverride w:ilvl="0">
      <w:startOverride w:val="1"/>
    </w:lvlOverride>
  </w:num>
  <w:num w:numId="12" w16cid:durableId="1651641667">
    <w:abstractNumId w:val="5"/>
    <w:lvlOverride w:ilvl="0">
      <w:startOverride w:val="1"/>
    </w:lvlOverride>
  </w:num>
  <w:num w:numId="13" w16cid:durableId="1186745713">
    <w:abstractNumId w:val="7"/>
    <w:lvlOverride w:ilvl="0">
      <w:startOverride w:val="1"/>
    </w:lvlOverride>
  </w:num>
  <w:num w:numId="14" w16cid:durableId="2103798351">
    <w:abstractNumId w:val="5"/>
    <w:lvlOverride w:ilvl="0">
      <w:startOverride w:val="1"/>
    </w:lvlOverride>
  </w:num>
  <w:num w:numId="15" w16cid:durableId="464278218">
    <w:abstractNumId w:val="5"/>
    <w:lvlOverride w:ilvl="0">
      <w:startOverride w:val="1"/>
    </w:lvlOverride>
  </w:num>
  <w:num w:numId="16" w16cid:durableId="1138957232">
    <w:abstractNumId w:val="5"/>
    <w:lvlOverride w:ilvl="0">
      <w:startOverride w:val="1"/>
    </w:lvlOverride>
  </w:num>
  <w:num w:numId="17" w16cid:durableId="1542980070">
    <w:abstractNumId w:val="5"/>
    <w:lvlOverride w:ilvl="0">
      <w:startOverride w:val="1"/>
    </w:lvlOverride>
  </w:num>
  <w:num w:numId="18" w16cid:durableId="1300722468">
    <w:abstractNumId w:val="7"/>
    <w:lvlOverride w:ilvl="0">
      <w:startOverride w:val="1"/>
    </w:lvlOverride>
  </w:num>
  <w:num w:numId="19" w16cid:durableId="585649041">
    <w:abstractNumId w:val="5"/>
    <w:lvlOverride w:ilvl="0">
      <w:startOverride w:val="1"/>
    </w:lvlOverride>
  </w:num>
  <w:num w:numId="20" w16cid:durableId="83963881">
    <w:abstractNumId w:val="5"/>
    <w:lvlOverride w:ilvl="0">
      <w:startOverride w:val="1"/>
    </w:lvlOverride>
  </w:num>
  <w:num w:numId="21" w16cid:durableId="1419904434">
    <w:abstractNumId w:val="5"/>
    <w:lvlOverride w:ilvl="0">
      <w:startOverride w:val="1"/>
    </w:lvlOverride>
  </w:num>
  <w:num w:numId="22" w16cid:durableId="1586066792">
    <w:abstractNumId w:val="5"/>
    <w:lvlOverride w:ilvl="0">
      <w:startOverride w:val="1"/>
    </w:lvlOverride>
  </w:num>
  <w:num w:numId="23" w16cid:durableId="1473057767">
    <w:abstractNumId w:val="5"/>
    <w:lvlOverride w:ilvl="0">
      <w:startOverride w:val="1"/>
    </w:lvlOverride>
  </w:num>
  <w:num w:numId="24" w16cid:durableId="1415515423">
    <w:abstractNumId w:val="5"/>
    <w:lvlOverride w:ilvl="0">
      <w:startOverride w:val="1"/>
    </w:lvlOverride>
  </w:num>
  <w:num w:numId="25" w16cid:durableId="1687440729">
    <w:abstractNumId w:val="5"/>
    <w:lvlOverride w:ilvl="0">
      <w:startOverride w:val="1"/>
    </w:lvlOverride>
  </w:num>
  <w:num w:numId="26" w16cid:durableId="1171526295">
    <w:abstractNumId w:val="5"/>
    <w:lvlOverride w:ilvl="0">
      <w:startOverride w:val="1"/>
    </w:lvlOverride>
  </w:num>
  <w:num w:numId="27" w16cid:durableId="506024338">
    <w:abstractNumId w:val="5"/>
    <w:lvlOverride w:ilvl="0">
      <w:startOverride w:val="1"/>
    </w:lvlOverride>
  </w:num>
  <w:num w:numId="28" w16cid:durableId="1842158375">
    <w:abstractNumId w:val="5"/>
    <w:lvlOverride w:ilvl="0">
      <w:startOverride w:val="1"/>
    </w:lvlOverride>
  </w:num>
  <w:num w:numId="29" w16cid:durableId="1438258120">
    <w:abstractNumId w:val="5"/>
    <w:lvlOverride w:ilvl="0">
      <w:startOverride w:val="1"/>
    </w:lvlOverride>
  </w:num>
  <w:num w:numId="30" w16cid:durableId="260181760">
    <w:abstractNumId w:val="5"/>
    <w:lvlOverride w:ilvl="0">
      <w:startOverride w:val="1"/>
    </w:lvlOverride>
  </w:num>
  <w:num w:numId="31" w16cid:durableId="591008256">
    <w:abstractNumId w:val="5"/>
    <w:lvlOverride w:ilvl="0">
      <w:startOverride w:val="1"/>
    </w:lvlOverride>
  </w:num>
  <w:num w:numId="32" w16cid:durableId="633757706">
    <w:abstractNumId w:val="2"/>
  </w:num>
  <w:num w:numId="33" w16cid:durableId="1732269895">
    <w:abstractNumId w:val="1"/>
  </w:num>
  <w:num w:numId="34" w16cid:durableId="939723387">
    <w:abstractNumId w:val="8"/>
  </w:num>
  <w:num w:numId="35" w16cid:durableId="2033458486">
    <w:abstractNumId w:val="4"/>
  </w:num>
  <w:num w:numId="36" w16cid:durableId="120612847">
    <w:abstractNumId w:val="0"/>
  </w:num>
  <w:num w:numId="37" w16cid:durableId="1915965623">
    <w:abstractNumId w:val="5"/>
    <w:lvlOverride w:ilvl="0">
      <w:startOverride w:val="1"/>
    </w:lvlOverride>
  </w:num>
  <w:num w:numId="38" w16cid:durableId="1379161059">
    <w:abstractNumId w:val="5"/>
    <w:lvlOverride w:ilvl="0">
      <w:startOverride w:val="1"/>
    </w:lvlOverride>
  </w:num>
  <w:num w:numId="39" w16cid:durableId="197016147">
    <w:abstractNumId w:val="5"/>
    <w:lvlOverride w:ilvl="0">
      <w:startOverride w:val="1"/>
    </w:lvlOverride>
  </w:num>
  <w:num w:numId="40" w16cid:durableId="1677149310">
    <w:abstractNumId w:val="5"/>
    <w:lvlOverride w:ilvl="0">
      <w:startOverride w:val="1"/>
    </w:lvlOverride>
  </w:num>
  <w:num w:numId="41" w16cid:durableId="430249788">
    <w:abstractNumId w:val="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43DDA"/>
    <w:rsid w:val="000718B7"/>
    <w:rsid w:val="000A1EF0"/>
    <w:rsid w:val="000A2B32"/>
    <w:rsid w:val="000A6365"/>
    <w:rsid w:val="000C01F3"/>
    <w:rsid w:val="001C3B80"/>
    <w:rsid w:val="001D57BE"/>
    <w:rsid w:val="00202C9F"/>
    <w:rsid w:val="00232D1D"/>
    <w:rsid w:val="0027154F"/>
    <w:rsid w:val="002C1C38"/>
    <w:rsid w:val="00314515"/>
    <w:rsid w:val="00350098"/>
    <w:rsid w:val="0038090A"/>
    <w:rsid w:val="003957B1"/>
    <w:rsid w:val="003D0AE6"/>
    <w:rsid w:val="003D42D3"/>
    <w:rsid w:val="00401657"/>
    <w:rsid w:val="00426B9F"/>
    <w:rsid w:val="004578EE"/>
    <w:rsid w:val="004605BB"/>
    <w:rsid w:val="00495D75"/>
    <w:rsid w:val="00497E71"/>
    <w:rsid w:val="004A070C"/>
    <w:rsid w:val="004B1F31"/>
    <w:rsid w:val="004F61A6"/>
    <w:rsid w:val="00537EA3"/>
    <w:rsid w:val="00540191"/>
    <w:rsid w:val="005411B0"/>
    <w:rsid w:val="00584E3E"/>
    <w:rsid w:val="00595251"/>
    <w:rsid w:val="005B465A"/>
    <w:rsid w:val="005B4A11"/>
    <w:rsid w:val="005D58BB"/>
    <w:rsid w:val="005F2632"/>
    <w:rsid w:val="005F3507"/>
    <w:rsid w:val="00601C51"/>
    <w:rsid w:val="00607B95"/>
    <w:rsid w:val="00636BC5"/>
    <w:rsid w:val="006871B2"/>
    <w:rsid w:val="006B0CA3"/>
    <w:rsid w:val="006B2433"/>
    <w:rsid w:val="006C077E"/>
    <w:rsid w:val="00707FFC"/>
    <w:rsid w:val="00714F08"/>
    <w:rsid w:val="00727F08"/>
    <w:rsid w:val="00760EDD"/>
    <w:rsid w:val="007841BD"/>
    <w:rsid w:val="00794F90"/>
    <w:rsid w:val="007A44C0"/>
    <w:rsid w:val="007B2670"/>
    <w:rsid w:val="007F45DE"/>
    <w:rsid w:val="00801789"/>
    <w:rsid w:val="0081729B"/>
    <w:rsid w:val="00827435"/>
    <w:rsid w:val="00866749"/>
    <w:rsid w:val="00867EB3"/>
    <w:rsid w:val="008A7D42"/>
    <w:rsid w:val="008C29B9"/>
    <w:rsid w:val="008C5BBE"/>
    <w:rsid w:val="008D43D4"/>
    <w:rsid w:val="008E682A"/>
    <w:rsid w:val="00915BBE"/>
    <w:rsid w:val="0092235A"/>
    <w:rsid w:val="00926E03"/>
    <w:rsid w:val="00927122"/>
    <w:rsid w:val="009336E0"/>
    <w:rsid w:val="009441AD"/>
    <w:rsid w:val="00956A34"/>
    <w:rsid w:val="0098052E"/>
    <w:rsid w:val="00982AF2"/>
    <w:rsid w:val="009F7F2E"/>
    <w:rsid w:val="00A80AE1"/>
    <w:rsid w:val="00A83480"/>
    <w:rsid w:val="00AD3F1A"/>
    <w:rsid w:val="00B67338"/>
    <w:rsid w:val="00C044A8"/>
    <w:rsid w:val="00C23098"/>
    <w:rsid w:val="00C23134"/>
    <w:rsid w:val="00C27595"/>
    <w:rsid w:val="00C42E05"/>
    <w:rsid w:val="00C87FD4"/>
    <w:rsid w:val="00CB65BF"/>
    <w:rsid w:val="00CB6C62"/>
    <w:rsid w:val="00CE7DEC"/>
    <w:rsid w:val="00CF4F54"/>
    <w:rsid w:val="00D148A0"/>
    <w:rsid w:val="00D21860"/>
    <w:rsid w:val="00D316E0"/>
    <w:rsid w:val="00D377B2"/>
    <w:rsid w:val="00D501AB"/>
    <w:rsid w:val="00D50B19"/>
    <w:rsid w:val="00D93959"/>
    <w:rsid w:val="00DB5596"/>
    <w:rsid w:val="00DB6FB8"/>
    <w:rsid w:val="00E71579"/>
    <w:rsid w:val="00E912EB"/>
    <w:rsid w:val="00EA3F65"/>
    <w:rsid w:val="00EB3584"/>
    <w:rsid w:val="00EE48B5"/>
    <w:rsid w:val="00EE7729"/>
    <w:rsid w:val="00F34887"/>
    <w:rsid w:val="00F630C1"/>
    <w:rsid w:val="00F80F70"/>
    <w:rsid w:val="00F82205"/>
    <w:rsid w:val="00F9093C"/>
    <w:rsid w:val="00F948B6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D42B0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basedOn w:val="VarsaylanParagrafYazTipi"/>
    <w:uiPriority w:val="99"/>
    <w:unhideWhenUsed/>
    <w:rsid w:val="00202C9F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584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D50B1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50B1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50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0B19"/>
  </w:style>
  <w:style w:type="paragraph" w:styleId="AltBilgi">
    <w:name w:val="footer"/>
    <w:basedOn w:val="Normal"/>
    <w:link w:val="AltBilgiChar"/>
    <w:uiPriority w:val="99"/>
    <w:unhideWhenUsed/>
    <w:rsid w:val="00EA3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A3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7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</Template>
  <TotalTime>100</TotalTime>
  <Pages>4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Mehmet Köse</cp:lastModifiedBy>
  <cp:revision>49</cp:revision>
  <dcterms:created xsi:type="dcterms:W3CDTF">2014-12-21T12:55:00Z</dcterms:created>
  <dcterms:modified xsi:type="dcterms:W3CDTF">2023-01-24T09:46:00Z</dcterms:modified>
</cp:coreProperties>
</file>