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04B6F0AE" w:rsidR="00151DA8" w:rsidRDefault="00E72F6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D8357C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D8357C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6B7B9754" w14:textId="77777777" w:rsidR="00A77A47" w:rsidRPr="00CA070B" w:rsidRDefault="00A77A47" w:rsidP="00A77A47">
      <w:pPr>
        <w:pStyle w:val="sorubilgisistili"/>
        <w:spacing w:line="360" w:lineRule="auto"/>
        <w:rPr>
          <w:b/>
          <w:bCs/>
        </w:rPr>
      </w:pPr>
      <w:r w:rsidRPr="00CA070B">
        <w:t>Yüce Allah’ın yeryüzünde Müslüman olan veya olmayan şeklinde ayrım  yapmadan herkese nimet  vermesine</w:t>
      </w:r>
      <w:proofErr w:type="gramStart"/>
      <w:r w:rsidRPr="00CA070B">
        <w:t>……………………………………,</w:t>
      </w:r>
      <w:proofErr w:type="gramEnd"/>
      <w:r w:rsidRPr="00CA070B">
        <w:t xml:space="preserve">bu dünyada iman edip </w:t>
      </w:r>
      <w:proofErr w:type="spellStart"/>
      <w:r w:rsidRPr="00CA070B">
        <w:t>salih</w:t>
      </w:r>
      <w:proofErr w:type="spellEnd"/>
      <w:r w:rsidRPr="00CA070B">
        <w:t xml:space="preserve"> amel işleyenlere ahirette nimet vermesi ve onları cennete koymasına ise………………………………….denir.</w:t>
      </w:r>
    </w:p>
    <w:p w14:paraId="7F695E3C" w14:textId="3E1EF402" w:rsidR="00A77A47" w:rsidRDefault="00A77A47" w:rsidP="00A77A47">
      <w:pPr>
        <w:pStyle w:val="SORUMETN"/>
      </w:pPr>
      <w:r w:rsidRPr="00B2049B">
        <w:t xml:space="preserve">Yukarıda tanımları verilen, Kur’an- ı Kerim’deki </w:t>
      </w:r>
      <w:proofErr w:type="spellStart"/>
      <w:r w:rsidRPr="00B2049B">
        <w:t>sûrelerin</w:t>
      </w:r>
      <w:proofErr w:type="spellEnd"/>
      <w:r w:rsidRPr="00B2049B">
        <w:t xml:space="preserve"> başında bulunan ve günlük hayatta her işimizin başında söylediğimiz  “ besmele ” de de </w:t>
      </w:r>
      <w:proofErr w:type="gramStart"/>
      <w:r w:rsidRPr="00B2049B">
        <w:t>geçen  Allah’ın</w:t>
      </w:r>
      <w:proofErr w:type="gramEnd"/>
      <w:r w:rsidRPr="00B2049B">
        <w:t xml:space="preserve"> güzel   isimleri nelerdir? Boşluklara yazınız. ( 20 puan )</w:t>
      </w:r>
    </w:p>
    <w:p w14:paraId="4483C073" w14:textId="77777777" w:rsidR="00A77A47" w:rsidRPr="00A77A47" w:rsidRDefault="00A77A47" w:rsidP="00A77A47">
      <w:pPr>
        <w:pStyle w:val="SEENEKLER"/>
        <w:numPr>
          <w:ilvl w:val="0"/>
          <w:numId w:val="0"/>
        </w:numPr>
        <w:ind w:left="530"/>
      </w:pPr>
    </w:p>
    <w:p w14:paraId="295B02B8" w14:textId="77777777" w:rsidR="00A77A47" w:rsidRDefault="00A77A47" w:rsidP="00A77A47">
      <w:pPr>
        <w:pStyle w:val="SORUMETN"/>
        <w:rPr>
          <w:bCs/>
        </w:rPr>
      </w:pPr>
      <w:r w:rsidRPr="00B2049B">
        <w:t>Zalim nemrut ile uzun yıllar mücadele eden ve nemrut tarafından ateşe atıldığı halde Allah’ın(</w:t>
      </w:r>
      <w:proofErr w:type="spellStart"/>
      <w:r w:rsidRPr="00B2049B">
        <w:t>c.c</w:t>
      </w:r>
      <w:proofErr w:type="spellEnd"/>
      <w:r w:rsidRPr="00B2049B">
        <w:t>) izni ile ateşin kendisini yakmadığı peygamberin ismi nedir?(10 puan)</w:t>
      </w:r>
      <w:r w:rsidRPr="00B2049B">
        <w:rPr>
          <w:bCs/>
        </w:rPr>
        <w:t xml:space="preserve">           </w:t>
      </w:r>
    </w:p>
    <w:p w14:paraId="2384093D" w14:textId="7B4E0A2E" w:rsidR="00A77A47" w:rsidRDefault="00A77A47" w:rsidP="00A77A47">
      <w:pPr>
        <w:rPr>
          <w:bCs/>
        </w:rPr>
      </w:pPr>
    </w:p>
    <w:p w14:paraId="59B6F681" w14:textId="67A1C344" w:rsidR="00A77A47" w:rsidRPr="00B2049B" w:rsidRDefault="00A77A47" w:rsidP="00A77A47">
      <w:pPr>
        <w:rPr>
          <w:bCs/>
        </w:rPr>
      </w:pPr>
    </w:p>
    <w:p w14:paraId="1B632C13" w14:textId="77777777" w:rsidR="00A77A47" w:rsidRPr="00CA070B" w:rsidRDefault="00A77A47" w:rsidP="00A77A47">
      <w:pPr>
        <w:pStyle w:val="sorubilgisistili"/>
        <w:rPr>
          <w:rFonts w:ascii="TRArial" w:hAnsi="TRArial"/>
        </w:rPr>
      </w:pPr>
      <w:r w:rsidRPr="00CA070B">
        <w:rPr>
          <w:w w:val="97"/>
        </w:rPr>
        <w:t xml:space="preserve">“Ey inananlar! Allah’a karşı gelmekten sakınmanız için </w:t>
      </w:r>
      <w:proofErr w:type="gramStart"/>
      <w:r w:rsidRPr="00CA070B">
        <w:rPr>
          <w:w w:val="97"/>
        </w:rPr>
        <w:t>……….,</w:t>
      </w:r>
      <w:proofErr w:type="gramEnd"/>
      <w:r w:rsidRPr="00CA070B">
        <w:rPr>
          <w:w w:val="97"/>
        </w:rPr>
        <w:t xml:space="preserve"> sizden öncekilere farz kılındığı gibi size de farz kılındı.”</w:t>
      </w:r>
      <w:r w:rsidRPr="00CA070B">
        <w:rPr>
          <w:rFonts w:ascii="TRArial" w:hAnsi="TRArial" w:cs="TRArial"/>
        </w:rPr>
        <w:t xml:space="preserve">  Bakara Suresi, 183. ayet.</w:t>
      </w:r>
    </w:p>
    <w:p w14:paraId="469E903F" w14:textId="77777777" w:rsidR="00A77A47" w:rsidRDefault="00A77A47" w:rsidP="00A77A47">
      <w:pPr>
        <w:pStyle w:val="sorubilgisistili"/>
        <w:rPr>
          <w:rFonts w:ascii="TRArial" w:hAnsi="TRArial" w:cs="TRArial"/>
        </w:rPr>
      </w:pPr>
      <w:r w:rsidRPr="00CA070B">
        <w:t>“</w:t>
      </w:r>
      <w:proofErr w:type="gramStart"/>
      <w:r w:rsidRPr="00CA070B">
        <w:t>………,</w:t>
      </w:r>
      <w:proofErr w:type="gramEnd"/>
      <w:r w:rsidRPr="00CA070B">
        <w:t xml:space="preserve"> sayılı günlerdedir. İçinizden hasta veya yolcu olanlar, (tutamadığı günler sayısınca) başka günlerde </w:t>
      </w:r>
      <w:proofErr w:type="gramStart"/>
      <w:r w:rsidRPr="00CA070B">
        <w:t>………</w:t>
      </w:r>
      <w:proofErr w:type="gramEnd"/>
      <w:r w:rsidRPr="00CA070B">
        <w:t xml:space="preserve"> </w:t>
      </w:r>
      <w:proofErr w:type="gramStart"/>
      <w:r w:rsidRPr="00CA070B">
        <w:t>……….</w:t>
      </w:r>
      <w:proofErr w:type="gramEnd"/>
      <w:r w:rsidRPr="00CA070B">
        <w:t xml:space="preserve"> . </w:t>
      </w:r>
      <w:proofErr w:type="gramStart"/>
      <w:r w:rsidRPr="00CA070B">
        <w:t>…………</w:t>
      </w:r>
      <w:proofErr w:type="gramEnd"/>
      <w:r w:rsidRPr="00CA070B">
        <w:t xml:space="preserve"> </w:t>
      </w:r>
      <w:proofErr w:type="gramStart"/>
      <w:r w:rsidRPr="00CA070B">
        <w:t>tutmakta</w:t>
      </w:r>
      <w:proofErr w:type="gramEnd"/>
      <w:r w:rsidRPr="00CA070B">
        <w:t xml:space="preserve"> zorlananlar için bir yoksulun (bir günlük) yiyeceği kadar fidye yeterlidir. Bununla birlikte kim gönülden bir iyiliği mecbur olmadan yaparsa (daha fazla fidye verirse), bu kendisi için daha iyidir. Ama bilirseniz </w:t>
      </w:r>
      <w:proofErr w:type="gramStart"/>
      <w:r w:rsidRPr="00CA070B">
        <w:t>……..</w:t>
      </w:r>
      <w:proofErr w:type="gramEnd"/>
      <w:r w:rsidRPr="00CA070B">
        <w:t xml:space="preserve">   </w:t>
      </w:r>
      <w:proofErr w:type="gramStart"/>
      <w:r w:rsidRPr="00CA070B">
        <w:t>………..</w:t>
      </w:r>
      <w:proofErr w:type="gramEnd"/>
      <w:r w:rsidRPr="00CA070B">
        <w:t xml:space="preserve">  </w:t>
      </w:r>
      <w:proofErr w:type="gramStart"/>
      <w:r w:rsidRPr="00CA070B">
        <w:t>sizin</w:t>
      </w:r>
      <w:proofErr w:type="gramEnd"/>
      <w:r w:rsidRPr="00CA070B">
        <w:t xml:space="preserve"> için daha hayırlıdır.”</w:t>
      </w:r>
      <w:r w:rsidRPr="00CA070B">
        <w:rPr>
          <w:rFonts w:ascii="TRArial" w:hAnsi="TRArial" w:cs="TRArial"/>
        </w:rPr>
        <w:t xml:space="preserve">  Bakara Suresi, 184. ayet.</w:t>
      </w:r>
    </w:p>
    <w:p w14:paraId="4C109555" w14:textId="77777777" w:rsidR="00A77A47" w:rsidRPr="00CA070B" w:rsidRDefault="00A77A47" w:rsidP="00A77A47">
      <w:pPr>
        <w:pStyle w:val="SORUMETN"/>
        <w:rPr>
          <w:rFonts w:ascii="TRArial" w:hAnsi="TRArial"/>
        </w:rPr>
      </w:pPr>
      <w:r w:rsidRPr="00CA070B">
        <w:t>Yukarıdaki ayetlerde buyrulan ibadeti yazınız.(15 puan)</w:t>
      </w:r>
      <w:r w:rsidRPr="00B2049B">
        <w:rPr>
          <w:rFonts w:asciiTheme="majorHAnsi" w:hAnsiTheme="majorHAnsi" w:cstheme="majorHAnsi"/>
          <w:noProof/>
        </w:rPr>
        <w:t xml:space="preserve"> </w:t>
      </w:r>
    </w:p>
    <w:p w14:paraId="333DAC8E" w14:textId="0D7ADFCF" w:rsidR="00A77A47" w:rsidRDefault="00A77A47" w:rsidP="00A77A47">
      <w:pPr>
        <w:spacing w:after="0" w:line="240" w:lineRule="auto"/>
        <w:rPr>
          <w:b/>
          <w:bCs/>
        </w:rPr>
      </w:pPr>
    </w:p>
    <w:p w14:paraId="3DE8CE7B" w14:textId="7CA7BF61" w:rsidR="00A77A47" w:rsidRDefault="00A77A47" w:rsidP="00A77A47">
      <w:pPr>
        <w:spacing w:after="0" w:line="240" w:lineRule="auto"/>
        <w:rPr>
          <w:b/>
          <w:bCs/>
        </w:rPr>
      </w:pPr>
    </w:p>
    <w:p w14:paraId="1C177DB7" w14:textId="089F6014" w:rsidR="00A77A47" w:rsidRDefault="00A77A47" w:rsidP="00A77A47">
      <w:pPr>
        <w:spacing w:after="0" w:line="240" w:lineRule="auto"/>
        <w:rPr>
          <w:b/>
          <w:bCs/>
        </w:rPr>
      </w:pPr>
    </w:p>
    <w:p w14:paraId="65358D32" w14:textId="77777777" w:rsidR="00A77A47" w:rsidRDefault="00A77A47" w:rsidP="00A77A47">
      <w:pPr>
        <w:spacing w:after="0" w:line="240" w:lineRule="auto"/>
        <w:rPr>
          <w:b/>
          <w:bCs/>
        </w:rPr>
      </w:pPr>
    </w:p>
    <w:p w14:paraId="4A3B7343" w14:textId="65C1B0DF" w:rsidR="00A77A47" w:rsidRDefault="00A77A47" w:rsidP="00A77A47">
      <w:pPr>
        <w:spacing w:after="0" w:line="240" w:lineRule="auto"/>
        <w:rPr>
          <w:b/>
          <w:bCs/>
        </w:rPr>
      </w:pPr>
    </w:p>
    <w:p w14:paraId="52AB4B8E" w14:textId="107E59AF" w:rsidR="00A77A47" w:rsidRDefault="00A77A47" w:rsidP="00A77A47">
      <w:pPr>
        <w:spacing w:after="0" w:line="240" w:lineRule="auto"/>
        <w:rPr>
          <w:b/>
          <w:bCs/>
        </w:rPr>
      </w:pPr>
    </w:p>
    <w:p w14:paraId="5A4352E8" w14:textId="77777777" w:rsidR="00A77A47" w:rsidRPr="00CA070B" w:rsidRDefault="00A77A47" w:rsidP="00A77A47">
      <w:pPr>
        <w:spacing w:after="0" w:line="240" w:lineRule="auto"/>
        <w:rPr>
          <w:b/>
          <w:bCs/>
        </w:rPr>
      </w:pPr>
    </w:p>
    <w:p w14:paraId="6D65ACF1" w14:textId="77777777" w:rsidR="00A77A47" w:rsidRDefault="00A77A47" w:rsidP="00A77A47">
      <w:pPr>
        <w:pStyle w:val="sorubilgisistili"/>
        <w:rPr>
          <w:rFonts w:ascii="TRArial" w:hAnsi="TRArial" w:cs="TRArial"/>
        </w:rPr>
      </w:pPr>
      <w:r w:rsidRPr="00CA070B">
        <w:rPr>
          <w:rFonts w:ascii="TRArial" w:hAnsi="TRArial" w:cs="TRArial"/>
        </w:rPr>
        <w:t xml:space="preserve">Kur’an-ı Kerim’de </w:t>
      </w:r>
      <w:r w:rsidRPr="00CA070B">
        <w:t xml:space="preserve">“Doğrusu biz Kur’an’ı Kadir Gecesi’nde indirdik. Kadir Gecesi’nin ne olduğunu bilir misin? Kadir Gecesi bin aydan daha hayırlıdır.” </w:t>
      </w:r>
      <w:r w:rsidRPr="00CA070B">
        <w:rPr>
          <w:rFonts w:ascii="TRArial" w:hAnsi="TRArial" w:cs="TRArial"/>
        </w:rPr>
        <w:t>diye buyrulmuştur (Kadir Suresi, 1-3. ayetler.)</w:t>
      </w:r>
    </w:p>
    <w:p w14:paraId="1D3902A3" w14:textId="23CF1A29" w:rsidR="00A77A47" w:rsidRPr="00A77A47" w:rsidRDefault="00A77A47" w:rsidP="00A77A47">
      <w:pPr>
        <w:pStyle w:val="SORUMETN"/>
        <w:rPr>
          <w:rStyle w:val="SORUMETNChar"/>
          <w:b/>
        </w:rPr>
      </w:pPr>
      <w:r w:rsidRPr="00A77A47">
        <w:t>Kadir Gecesi hangi ay içindedir? (15 puan)</w:t>
      </w:r>
    </w:p>
    <w:p w14:paraId="2F26E3FC" w14:textId="41DC2C01" w:rsidR="00A77A47" w:rsidRDefault="00A77A47" w:rsidP="00A77A47">
      <w:pPr>
        <w:spacing w:after="0" w:line="240" w:lineRule="auto"/>
        <w:rPr>
          <w:b/>
          <w:bCs/>
        </w:rPr>
      </w:pPr>
    </w:p>
    <w:p w14:paraId="3690F922" w14:textId="72B24DDD" w:rsidR="00A77A47" w:rsidRDefault="00A77A47" w:rsidP="00A77A47">
      <w:pPr>
        <w:spacing w:after="0" w:line="240" w:lineRule="auto"/>
        <w:rPr>
          <w:b/>
          <w:bCs/>
        </w:rPr>
      </w:pPr>
    </w:p>
    <w:p w14:paraId="3D62002F" w14:textId="5B2B6A83" w:rsidR="00A77A47" w:rsidRDefault="00A77A47" w:rsidP="00A77A47">
      <w:pPr>
        <w:spacing w:after="0" w:line="240" w:lineRule="auto"/>
        <w:rPr>
          <w:b/>
          <w:bCs/>
        </w:rPr>
      </w:pPr>
    </w:p>
    <w:p w14:paraId="2BA218B4" w14:textId="049A8790" w:rsidR="00A77A47" w:rsidRDefault="00A77A47" w:rsidP="00A77A47">
      <w:pPr>
        <w:spacing w:after="0" w:line="240" w:lineRule="auto"/>
        <w:rPr>
          <w:b/>
          <w:bCs/>
        </w:rPr>
      </w:pPr>
    </w:p>
    <w:p w14:paraId="374F4E71" w14:textId="7881288D" w:rsidR="00A77A47" w:rsidRDefault="00A77A47" w:rsidP="00A77A47">
      <w:pPr>
        <w:spacing w:after="0" w:line="240" w:lineRule="auto"/>
        <w:rPr>
          <w:b/>
          <w:bCs/>
        </w:rPr>
      </w:pPr>
    </w:p>
    <w:p w14:paraId="0DFDB1D2" w14:textId="589B7DDC" w:rsidR="00A77A47" w:rsidRDefault="00A77A47" w:rsidP="00A77A47">
      <w:pPr>
        <w:spacing w:after="0" w:line="240" w:lineRule="auto"/>
        <w:rPr>
          <w:b/>
          <w:bCs/>
        </w:rPr>
      </w:pPr>
    </w:p>
    <w:tbl>
      <w:tblPr>
        <w:tblStyle w:val="TabloKlavuzu"/>
        <w:tblpPr w:leftFromText="141" w:rightFromText="141" w:vertAnchor="text" w:horzAnchor="margin" w:tblpXSpec="center" w:tblpY="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4223CF" w14:paraId="4020531D" w14:textId="77777777" w:rsidTr="004223CF">
        <w:tc>
          <w:tcPr>
            <w:tcW w:w="4738" w:type="dxa"/>
          </w:tcPr>
          <w:p w14:paraId="24D951B5" w14:textId="77777777" w:rsidR="004223CF" w:rsidRDefault="004223CF" w:rsidP="004223C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4223CF" w14:paraId="1EE7C6A6" w14:textId="77777777" w:rsidTr="004223CF">
        <w:tc>
          <w:tcPr>
            <w:tcW w:w="4738" w:type="dxa"/>
          </w:tcPr>
          <w:p w14:paraId="33214884" w14:textId="77777777" w:rsidR="004223CF" w:rsidRDefault="004223CF" w:rsidP="004223C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4223CF" w14:paraId="27B47CDB" w14:textId="77777777" w:rsidTr="004223CF">
        <w:tc>
          <w:tcPr>
            <w:tcW w:w="4738" w:type="dxa"/>
          </w:tcPr>
          <w:p w14:paraId="3CBC87DA" w14:textId="77777777" w:rsidR="004223CF" w:rsidRDefault="004223CF" w:rsidP="004223C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60384014" w14:textId="77777777" w:rsidR="00A77A47" w:rsidRDefault="00A77A47" w:rsidP="00A77A47">
      <w:pPr>
        <w:spacing w:after="0" w:line="240" w:lineRule="auto"/>
        <w:rPr>
          <w:b/>
          <w:bCs/>
        </w:rPr>
      </w:pPr>
    </w:p>
    <w:p w14:paraId="72E8A305" w14:textId="77777777" w:rsidR="00A77A47" w:rsidRPr="00CA070B" w:rsidRDefault="00A77A47" w:rsidP="00A77A47">
      <w:pPr>
        <w:spacing w:after="0" w:line="240" w:lineRule="auto"/>
        <w:rPr>
          <w:b/>
          <w:bCs/>
        </w:rPr>
      </w:pPr>
    </w:p>
    <w:p w14:paraId="0204F9F1" w14:textId="77777777" w:rsidR="00A77A47" w:rsidRPr="00CA070B" w:rsidRDefault="00A77A47" w:rsidP="00A77A47">
      <w:pPr>
        <w:pStyle w:val="SORUMETN"/>
      </w:pPr>
      <w:r w:rsidRPr="00CA070B">
        <w:t xml:space="preserve">Aşağıda tanımları </w:t>
      </w:r>
      <w:proofErr w:type="gramStart"/>
      <w:r w:rsidRPr="00CA070B">
        <w:t>verilen  oruç</w:t>
      </w:r>
      <w:proofErr w:type="gramEnd"/>
      <w:r w:rsidRPr="00CA070B">
        <w:t xml:space="preserve"> türlerini yazınız.</w:t>
      </w:r>
      <w:r>
        <w:t>(20 puan)</w:t>
      </w:r>
    </w:p>
    <w:p w14:paraId="4F1F8041" w14:textId="060899C8" w:rsidR="00A77A47" w:rsidRDefault="00A77A47" w:rsidP="00A77A47">
      <w:pPr>
        <w:pStyle w:val="sorubilgisistili"/>
        <w:numPr>
          <w:ilvl w:val="0"/>
          <w:numId w:val="43"/>
        </w:numPr>
      </w:pPr>
      <w:r w:rsidRPr="00CA070B">
        <w:t>Hastalık veya yolculuk dolayısıyla sonradan tutulan oruç</w:t>
      </w:r>
    </w:p>
    <w:p w14:paraId="2F8AFCB5" w14:textId="77777777" w:rsidR="00A77A47" w:rsidRPr="00A77A47" w:rsidRDefault="00A77A47" w:rsidP="00A77A47"/>
    <w:p w14:paraId="41A3A234" w14:textId="13003A51" w:rsidR="00A77A47" w:rsidRDefault="00A77A47" w:rsidP="00A77A47">
      <w:pPr>
        <w:pStyle w:val="sorubilgisistili"/>
        <w:numPr>
          <w:ilvl w:val="0"/>
          <w:numId w:val="43"/>
        </w:numPr>
        <w:rPr>
          <w:noProof/>
        </w:rPr>
      </w:pPr>
      <w:r w:rsidRPr="00CA070B">
        <w:t>Bir işimizin olması veya bir dileğimizin yerine gelmesi durumunda tutmaya söz verdiğimiz oruçtur.</w:t>
      </w:r>
      <w:r w:rsidRPr="00CA070B">
        <w:rPr>
          <w:noProof/>
        </w:rPr>
        <w:t xml:space="preserve"> </w:t>
      </w:r>
    </w:p>
    <w:p w14:paraId="0AC9F2CC" w14:textId="77777777" w:rsidR="00A77A47" w:rsidRPr="00A77A47" w:rsidRDefault="00A77A47" w:rsidP="00A77A47"/>
    <w:p w14:paraId="3D9278F6" w14:textId="00742686" w:rsidR="00A77A47" w:rsidRDefault="00A77A47" w:rsidP="00A77A47">
      <w:pPr>
        <w:pStyle w:val="sorubilgisistili"/>
        <w:numPr>
          <w:ilvl w:val="0"/>
          <w:numId w:val="43"/>
        </w:numPr>
      </w:pPr>
      <w:r w:rsidRPr="00CA070B">
        <w:t>Ramazan ayında, geçerli bir mazereti olmadan başlamış olduğu orucu sebepsiz yere bozan bir kimsenin, iki ay bir gün ara vermeden tuttuğu oruç.</w:t>
      </w:r>
    </w:p>
    <w:p w14:paraId="02F68ED1" w14:textId="77777777" w:rsidR="00A77A47" w:rsidRPr="00A77A47" w:rsidRDefault="00A77A47" w:rsidP="00A77A47"/>
    <w:p w14:paraId="37374790" w14:textId="47D19AE1" w:rsidR="00A77A47" w:rsidRDefault="00A77A47" w:rsidP="00A77A47">
      <w:pPr>
        <w:pStyle w:val="sorubilgisistili"/>
        <w:numPr>
          <w:ilvl w:val="0"/>
          <w:numId w:val="43"/>
        </w:numPr>
      </w:pPr>
      <w:r w:rsidRPr="00CA070B">
        <w:t>Peygamberimizin Ramazan ayı dışın fazladan sevap için tavsiye ettiği oruçlara denir.</w:t>
      </w:r>
    </w:p>
    <w:p w14:paraId="4F2F7C7E" w14:textId="77777777" w:rsidR="00A77A47" w:rsidRPr="00A77A47" w:rsidRDefault="00A77A47" w:rsidP="00A77A47"/>
    <w:p w14:paraId="5EC1431E" w14:textId="77777777" w:rsidR="00A77A47" w:rsidRPr="00CA070B" w:rsidRDefault="00A77A47" w:rsidP="00A77A47">
      <w:pPr>
        <w:pStyle w:val="SORUMETN"/>
      </w:pPr>
      <w:r w:rsidRPr="00CA070B">
        <w:t xml:space="preserve">Aşağıda verilen </w:t>
      </w:r>
      <w:proofErr w:type="gramStart"/>
      <w:r w:rsidRPr="00CA070B">
        <w:t>Ramazan  ve</w:t>
      </w:r>
      <w:proofErr w:type="gramEnd"/>
      <w:r w:rsidRPr="00CA070B">
        <w:t xml:space="preserve"> oruçla  ilgili kavramları kısaca açıklayınız. ( 10 puan )</w:t>
      </w:r>
    </w:p>
    <w:p w14:paraId="3738ADA4" w14:textId="77777777" w:rsidR="00A77A47" w:rsidRPr="00CA070B" w:rsidRDefault="00A77A47" w:rsidP="004223CF">
      <w:pPr>
        <w:spacing w:line="600" w:lineRule="auto"/>
      </w:pPr>
      <w:r w:rsidRPr="00CA070B">
        <w:t>Mukabele:</w:t>
      </w:r>
    </w:p>
    <w:p w14:paraId="146A3AF5" w14:textId="77777777" w:rsidR="00A77A47" w:rsidRPr="00CA070B" w:rsidRDefault="00A77A47" w:rsidP="004223CF">
      <w:pPr>
        <w:spacing w:line="600" w:lineRule="auto"/>
      </w:pPr>
      <w:r w:rsidRPr="00CA070B">
        <w:t>Tekne orucu:</w:t>
      </w:r>
    </w:p>
    <w:p w14:paraId="4A647C54" w14:textId="77777777" w:rsidR="00A77A47" w:rsidRPr="00CA070B" w:rsidRDefault="00A77A47" w:rsidP="00A77A47">
      <w:pPr>
        <w:pStyle w:val="SORUMETN"/>
      </w:pPr>
      <w:r w:rsidRPr="00CA070B">
        <w:t xml:space="preserve">Aşağıda tanımları verilen kavramları ilgili </w:t>
      </w:r>
      <w:proofErr w:type="gramStart"/>
      <w:r w:rsidRPr="00CA070B">
        <w:t>cümlenin  altına</w:t>
      </w:r>
      <w:proofErr w:type="gramEnd"/>
      <w:r w:rsidRPr="00CA070B">
        <w:t xml:space="preserve"> yazınız.(</w:t>
      </w:r>
      <w:r>
        <w:t>1</w:t>
      </w:r>
      <w:r w:rsidRPr="00CA070B">
        <w:t>0 puan)</w:t>
      </w:r>
    </w:p>
    <w:p w14:paraId="0C028C9E" w14:textId="77777777" w:rsidR="00A77A47" w:rsidRDefault="00A77A47" w:rsidP="00A77A47">
      <w:pPr>
        <w:pStyle w:val="sorubilgisistili"/>
      </w:pPr>
      <w:r w:rsidRPr="00CA070B">
        <w:t xml:space="preserve">*Ramazanda iki minare arasına </w:t>
      </w:r>
      <w:proofErr w:type="spellStart"/>
      <w:r w:rsidRPr="00CA070B">
        <w:t>asılan“Hoşgeldin</w:t>
      </w:r>
      <w:proofErr w:type="spellEnd"/>
      <w:r w:rsidRPr="00CA070B">
        <w:t xml:space="preserve"> on bir ayın sultanı”, “Hoş geldin Ramazan gibi ışıklı yazılara denir.</w:t>
      </w:r>
    </w:p>
    <w:p w14:paraId="58D944AA" w14:textId="6BC7DBB1" w:rsidR="00A77A47" w:rsidRDefault="00A77A47" w:rsidP="00A77A47">
      <w:pPr>
        <w:pStyle w:val="sorubilgisistili"/>
      </w:pPr>
    </w:p>
    <w:p w14:paraId="6D44010C" w14:textId="77777777" w:rsidR="00A77A47" w:rsidRPr="00A77A47" w:rsidRDefault="00A77A47" w:rsidP="00A77A47"/>
    <w:p w14:paraId="222C2199" w14:textId="77777777" w:rsidR="00A77A47" w:rsidRDefault="00A77A47" w:rsidP="00A77A47">
      <w:pPr>
        <w:pStyle w:val="sorubilgisistili"/>
        <w:rPr>
          <w:rFonts w:asciiTheme="minorHAnsi" w:hAnsiTheme="minorHAnsi"/>
        </w:rPr>
      </w:pPr>
      <w:r w:rsidRPr="00CA070B">
        <w:rPr>
          <w:rFonts w:asciiTheme="minorHAnsi" w:hAnsiTheme="minorHAnsi"/>
        </w:rPr>
        <w:t>*</w:t>
      </w:r>
      <w:proofErr w:type="spellStart"/>
      <w:r w:rsidRPr="00CA070B">
        <w:rPr>
          <w:rFonts w:asciiTheme="minorHAnsi" w:hAnsiTheme="minorHAnsi"/>
        </w:rPr>
        <w:t>Kültürürmüzde</w:t>
      </w:r>
      <w:proofErr w:type="spellEnd"/>
      <w:r w:rsidRPr="00CA070B">
        <w:rPr>
          <w:rFonts w:asciiTheme="minorHAnsi" w:hAnsiTheme="minorHAnsi"/>
        </w:rPr>
        <w:t xml:space="preserve">  eskiden zenginlerin Ramazan ayında iftara davet ettikleri kimselere yemekten sonra bir kese</w:t>
      </w:r>
      <w:r>
        <w:rPr>
          <w:rFonts w:asciiTheme="minorHAnsi" w:hAnsiTheme="minorHAnsi"/>
        </w:rPr>
        <w:t xml:space="preserve"> i</w:t>
      </w:r>
      <w:r w:rsidRPr="00CA070B">
        <w:rPr>
          <w:rFonts w:asciiTheme="minorHAnsi" w:hAnsiTheme="minorHAnsi"/>
        </w:rPr>
        <w:t xml:space="preserve">çerisinde para ya da değerli eşyalar hediye </w:t>
      </w:r>
      <w:proofErr w:type="spellStart"/>
      <w:proofErr w:type="gramStart"/>
      <w:r w:rsidRPr="00CA070B">
        <w:rPr>
          <w:rFonts w:asciiTheme="minorHAnsi" w:hAnsiTheme="minorHAnsi"/>
        </w:rPr>
        <w:t>edilirdi.Verilen</w:t>
      </w:r>
      <w:proofErr w:type="spellEnd"/>
      <w:proofErr w:type="gramEnd"/>
      <w:r w:rsidRPr="00CA070B">
        <w:rPr>
          <w:rFonts w:asciiTheme="minorHAnsi" w:hAnsiTheme="minorHAnsi"/>
        </w:rPr>
        <w:t xml:space="preserve"> bu hediyeye denir.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8E5CD29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22FC8D9D" w14:textId="4DD19348" w:rsidR="004223CF" w:rsidRDefault="004223CF" w:rsidP="00151DA8">
      <w:pPr>
        <w:pStyle w:val="SORUNOLUBOLD"/>
        <w:numPr>
          <w:ilvl w:val="0"/>
          <w:numId w:val="0"/>
        </w:numPr>
        <w:ind w:left="284"/>
      </w:pPr>
    </w:p>
    <w:p w14:paraId="56CA3360" w14:textId="46A9A65E" w:rsidR="004223CF" w:rsidRDefault="004223CF" w:rsidP="00151DA8">
      <w:pPr>
        <w:pStyle w:val="SORUNOLUBOLD"/>
        <w:numPr>
          <w:ilvl w:val="0"/>
          <w:numId w:val="0"/>
        </w:numPr>
        <w:ind w:left="284"/>
      </w:pPr>
    </w:p>
    <w:p w14:paraId="75603059" w14:textId="77777777" w:rsidR="004223CF" w:rsidRDefault="004223CF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35472B7F" w14:textId="1B7F784F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01625D04" w:rsidR="00151DA8" w:rsidRDefault="004223CF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D5160F" wp14:editId="00386200">
                <wp:simplePos x="0" y="0"/>
                <wp:positionH relativeFrom="column">
                  <wp:posOffset>-607949</wp:posOffset>
                </wp:positionH>
                <wp:positionV relativeFrom="paragraph">
                  <wp:posOffset>-1198624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1ADD1566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04319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00FE88B5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160F" id="Grup 24" o:spid="_x0000_s1026" style="position:absolute;margin-left:-47.85pt;margin-top:-94.4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b/4Kx+J/EvhX4NfDW88L+Ir7TZrr9obwHaXEthdvC0tvLrduksLFCCyOpKsp4YHBBFf&#10;UlR3VnaXqLHe2kcyrIrqssYYKwOQwz3B6HtU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+IfFXhjwjawXvirxDY6&#10;bDdXkNpby310kKy3ErBIolLEZd2IVVHLE4GTWhXyb/wWC/5Ij8Lv+zkvh7/6fravrK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a/+Cofwy+IPxU+Efw70f4ceDtQ1q60349eCNVv7fTrcyNBY2uswS3FwwHSOONWdm6A&#10;DNfS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Px3/aC+HH7OXh3RvFHxNu7qG017xbpfhvT2tLUzM1/qFyltbK&#10;QPuqZHUFuijmu2r5N/4LBf8AJEfhd/2cl8Pf/T9bV9Z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iH7eP7NXjr9qL&#10;4d+DfCPgDVtJs7nw78XPC3im+k1ieWON7PTdTiup40McchMrRxkIpAUtgFlHI9v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v2wv2nW/ZV8EeF/GA8I/2z/wAJJ8SvD3hTyPtXk+R/ad/HafaM7W3eX5m7bxuxjI61&#10;6zXyb/wWB/5Ij8Lv+zkvh7/6fravr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5/aZ/Zo8IftSeE/D/hDxprmpWF&#10;v4d8daL4ptJNLaMPJdabeJdwxPvRh5bPGAwADbScEHmvR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/wD+Ci/x&#10;4+JX7Pvww8C+JfhfrEdlea58avCHh7UZJbVJRJYX+rQ29zGA4IBaN2AYcjqMGvoCvk3/AILBf8kR&#10;+F3/AGcl8Pf/AE/W1fW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fxP+EHw2+M+k6foXxQ8JW+sWek69Za1p8Fyz&#10;gQX9pMs1tONpHzRyKrDPGRyDXS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v8A8FbNb1rQvgv8M7jQ9XurOSb9&#10;orwDbzSWtw0bSRPrlurxkqRlWUkFTwRwa+qK+Tf+CwOT8Efhdgf83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jeNviH4F+G1hZ6r4/8W6fo9tqGqW2m2U+o3SxLPeXEgjggUseZJHIVV6kkAV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b/wWC/5Ij8Lv+zkvh7/6fravrKvnf/gpT8Fvif8AHP4V+AfD3wq8KyaveaP8&#10;cPBuu6lDHcRReTp9lq8FxdT5kZQQkSM20EscYUE8V9E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n/7Rf7R/gX9&#10;mTwvoXizx/ZahPbeIPGmj+GLFdNhV2W81G7S1gZgzLiMSONxGSBkgHpXo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m/8Fgv+SI/C7/s5L4e/wDp+tq+sq8Z/bc/Zl8Q/tT+AfCPg/w34ls9Ll8OfFTw14quJr6N2WaD&#10;TNRiu5IV29HdYyqk8AnmvZ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xf8Abh/aZ8Tfss/D/wAIeL/Cvh2x1Kbx&#10;H8VvDPhW4i1BnCxW+p6jFaSzLsIO9FkLLnjI5BFe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b/AMFgv+SI/C7/&#10;ALOS+Hv/AKfravrKvP8A9oz9m7wH+094X0Hwl8Qr/VLe18PeNdH8UWLaTcRxu15pt2l1Ajl0cGIy&#10;RgOoAYrkBlPNeg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//AME3f+Uqn7WH&#10;/YWh/wDSmWv0Ar8//wDgm7/ylU/aw/7C0P8A6Uy1+gFd+Zf7wv8ADD/0iJ+meLX/ACVkP+wbB/8A&#10;qLSCiiiuA/MwooooAKKKKACiiigAooooAKKKKACiiigAooooAKKKKAPk3/gsF/yRH4Xf9nJfD3/0&#10;/W1fWVY3jb4d+A/iVYWelfELwbpmt2un6pbanY2+qWSTpb3lvIJYLhA4IWSORQ6OOVYAgg1s0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bLPDAA08qoGYKpZsZJ6D606vlD/gr5PPb/AAT+F7QTNGW/aQ+H6sUYjKnX&#10;rYEfQ19X0AFFFFABRRRQAUUUUAFFFFABRRRQAUUUUAFFFFABRRRQAUUUUAZnjX/kTdW/7Blx/wCi&#10;2r4p/wCDez/kxXVP+yjal/6ItK+1vGv/ACJurf8AYMuP/RbV8U/8G9n/ACYrqn/ZRtS/9EWlehR/&#10;5FtX/FD/ANuP0zI/+TV5z/1/wf5Yg+6aKKK88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yX9sL9mFv2rPBHhbwcvjH+xP+Eb+JXh7xZ9o+w+f9o/sy/j&#10;u/s+N67fM8vZvyduc4bpXrVFFABRRRQAUUUUAFFFFABRRRQAUUUUAFFFFABRRRQAUUUUAFFFFAGZ&#10;41/5E3Vv+wZcf+i2r4p/4N7P+TFdU/7KNqX/AKItK+1vGv8AyJurf9gy4/8ARbV8U/8ABvZ/yYrq&#10;n/ZRtS/9EWlehR/5FtX/ABQ/9uP0zI/+TV5z/wBf8H+WIPumiiivPPz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Pk3/gsF/wAkR+F3/ZyXw9/9P1tX1lXzL/wVO+H/AI4+I3wg+HOl+AvCWoaxcWPx&#10;+8D6lewabatM0Fnb61byz3DBQdscaKWZjwoBJr6aoAKKKKACiiigAooooAKKKKACiiigAooooAKK&#10;KKACiiigAooooAzPGv8AyJurf9gy4/8ARbV8U/8ABvZ/yYrqn/ZRtS/9EWlfa3jX/kTdW/7Blx/6&#10;Lavin/g3s/5MV1T/ALKNqX/oi0r0KP8AyLav+KH/ALcfpmR/8mrzn/r/AIP8sQfdN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/AP4J&#10;u/8AKVT9rD/sLQ/+lMtfoBX5/wD/AATd/wCUqn7WH/YWh/8ASmWv0ArvzL/eF/hh/wCkRP0zxa/5&#10;KyH/AGDYP/1FpBRRRXAfmYUUUUAFFFFABRRRQAUUUUAFFFFABRRRQAUUUUAFFFFABRXH/Gf47/DH&#10;9n7QtJ8SfFXX5NOs9b8Uab4e02WOzln83UL64W3tYsRKxUPK6rvICrnLEDmuw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BRXg/8AwUE/aH+If7Nnw18E+Kvhs1iLrX/jF4T8Nah9vtfNX7DqOqQ2&#10;txtGRh/Ldtrc4POD0r3igAooooAKKKKACiiigAooooAKKKKACiiigAooooAKKKKACiiigDM8a/8A&#10;Im6t/wBgy4/9FtXxT/wb2f8AJiuqf9lG1L/0RaV9reNf+RN1b/sGXH/otq+Kf+Dez/kxXVP+yjal&#10;/wCiLSvQo/8AItq/4of+3H6Zkf8AyavOf+v+D/LEH3TRRRXnn5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/wD/AIJu/wDKVT9rD/sLQ/8A&#10;pTLX6AV+f/8AwTd/5SqftYf9haH/ANKZa/QCu/Mv94X+GH/pET9M8Wv+Ssh/2DYP/wBRaQUUUVwH&#10;5mFFFFABRRRQAUUUUAFFFFABRRRQAUUUUAFFFFABRRRQB8//APBRX49fEz9nr4YeBfE3ws1mGxvN&#10;c+NPhDw7qUk1nHMJNPv9WhtrmMCQEKWidgGHzKeQQa+gK+Tf+CwX/JEfhd/2cl8Pf/T9bV9ZU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wPiJ8Lfh58WtMsdF+JXhCx1q103WrPV9Pt76LesF9ayia3uF9HjkVWU9iK&#10;36KKACiiigAooooAKKKKACiiigAooooAKKKKACiiigAooooAKKKKAMzxr/yJurf9gy4/9FtXxT/w&#10;b2f8mK6p/wBlG1L/ANEWlfa3jX/kTdW/7Blx/wCi2r4p/wCDez/kxXVP+yjal/6ItK9Cj/yLav8A&#10;ih/7cfpmR/8AJq85/wCv+D/LEH3TRRRXnn5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N/E34u/Df4N6Tp+ufE/wAW&#10;22j2mq67ZaNp890G2z393MsNtANoPzSSMqjtk8kV0lfJv/BYL/kiPwu/7OS+Hv8A6fravrKgAooo&#10;oAKKKKACiiigAooooAKKKKACiiigAooooAKKKKACiiigDM8a/wDIm6t/2DLj/wBFtXxT/wAG9n/J&#10;iuqf9lG1L/0RaV9reNf+RN1b/sGXH/otq+Kf+Dez/kxXVP8Aso2pf+iLSvQo/wDItq/4of8Atx+m&#10;ZH/yavOf+v8Ag/yxB900UUV55+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/AP8ABN3/AJSqftYf9haH/wBKZa/QCvz/AP8Agm7/AMpVP2sP+wtD/wClMtfoBXfm&#10;X+8L/DD/ANIifpni1/yVkP8AsGwf/qLSCiiiuA/MwooooAKKKKACiiigAooooAKKKKACiiigAooo&#10;oAKKKKAPmv8A4KgfFD4hfCj4SfDvWfhv4wvtFutS+PXgnSb+40+YxtPY3WswQ3FuxHVJI2ZWHcGv&#10;pS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KeteHfD/iWCG18R6FZ6hFb3Ud&#10;zBHe2qSrHNG26OVQwOHVgCrDkEZGKuVV1XW9G0KGO41vVrWzjmuI4IZLq4WNXldtqRgsRlmJwFHJ&#10;PAq1QAUUUUAFFFFABRRRQAUUUUAFFFFABRRRQAUUUUAFFFFABRRRQBmeNf8AkTdW/wCwZcf+i2r4&#10;p/4N7P8AkxXVP+yjal/6ItK+1vGv/Im6t/2DLj/0W1fFP/BvZ/yYrqn/AGUbUv8A0RaV6FH/AJFt&#10;X/FD/wBuP0zI/wDk1ec/9f8AB/liD7pooorzz8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zQAUUUUAFFFFAB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/8A/BN3/lKp+1h/2Fof/SmWv0Ar8/8A/gm7&#10;/wApVP2sP+wtD/6Uy1+gFd+Zf7wv8MP/AEiJ+meLX/JWQ/7BsH/6i0gooorgPzMKKKKACiiigAoo&#10;ooAKKKKACiiigAooooAKKKKACiiigAorwX/goV+0H8Rv2cfhn4H8UfDO6tYbvXvjL4S8N6g15aiZ&#10;TY6hqsNtcqoPRzG7bW/hPNe9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lX/grlqup6T8FvhjNpWo3Fq8v7RngCGRreZkLxvrtuGQkHlSDgjoR1r6qr5V/4K56ZqWq/&#10;Bb4Yw6Zp89y0f7RngCWRbeFnKRrrtuWcgDhQBknoBya+qqACiiigAooooAKKKKACiiigAooooAKK&#10;KKACiiigAooooAKKKKAMzxr/AMibq3/YMuP/AEW1fFP/AAb2f8mK6p/2UbUv/RFpX2t41/5E3Vv+&#10;wZcf+i2r4p/4N7P+TFdU/wCyjal/6ItK9Cj/AMi2r/ih/wC3H6Zkf/Jq85/6/wCD/LEH3T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+Tf+CwX/JEfhd/2cl8Pf8A0/W1fWVcL8fv2ePh&#10;5+0n4b0Xwr8SVvja6B4w0rxLp/2C68pvt2n3SXNvuODlPMRdy9xxkV3VABRRRQAUUUUAFFFFABRR&#10;RQAUUUUAFFFFABRRRQAUUUUAFFFFAGZ41/5E3Vv+wZcf+i2r4p/4N7P+TFdU/wCyjal/6ItK+1vG&#10;v/Im6t/2DLj/ANFtXxT/AMG9n/Jiuqf9lG1L/wBEWlehR/5FtX/FD/24/TMj/wCTV5z/ANf8H+WI&#10;PumiiivPPz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Kur6FofiCCK217RrW+jhuI7iGO8t1kWOZG3JIoYHDKwBDDkHkVaqnrX&#10;iLw/4aghuvEeu2enxXF1HbQSXt0kSyTSNtjiUsRl2YgKo5JOBmrlABRRRQAUUUUAFFFFABRRRQAU&#10;UUUAFFFFABRRRQAUUUUAFFFFAGZ41/5E3Vv+wZcf+i2r4p/4N7P+TFdU/wCyjal/6ItK+1vGv/Im&#10;6t/2DLj/ANFtXxT/AMG9n/Jiuqf9lG1L/wBEWlehR/5FtX/FD/24/TMj/wCTV5z/ANf8H+WIPum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D5&#10;N/4LBf8AJEfhd/2cl8Pf/T9bV9ZV80/8FR/ht8QPih8Ivh3pHw68Hajrd1p/x88D6pfW+m2rTPBZ&#10;W2swS3Fw4UHbHHGrOzHhQCTX0tQAUUUUAFFFFABRRRQAUUUUAFFFFABRRRQAUUUUAFFFFABRRRQB&#10;meNf+RN1b/sGXH/otq+Kf+Dez/kxXVP+yjal/wCiLSvtbxr/AMibq3/YMuP/AEW1fFP/AAb2f8mK&#10;6p/2UbUv/RFpXoUf+RbV/wAUP/bj9MyP/k1ec/8AX/B/liD7pooorzz8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xf7&#10;Rnwas/2hvgV4q+B+oa7JpcHinRZtOl1CGASNbrIuC4UkBiPTIrtKKqMpRkpLdHRhMViMDiqeJoS5&#10;ZwkpRfaUXdPXTRrrofnn4f8A+CD3inwno8Hh7wt/wUV+JWm6faqVtrHT43hhiBJJCol0FUZJPA6m&#10;rn/DkD4kf9JMfit/3+m/+S6/QCiu7+1Mc9XP8F/kfo8vGTxGqScpYxNvVt0aF2//AAUfn/8A8OQP&#10;iR/0kx+K3/f6b/5Lo/4cgfEj/pJj8Vv+/wBN/wDJdfoBRS/tPHfzfgv8if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Xffsb/wDBJe3/AGTv2jm/aS1b9prxJ441aTRJtNkX&#10;X7Eb3STZhjMZXY7QgAHTHpX2FRSlmWMnBxctHo9Ft9xzY7xW49zHA1cHXxadOrFwmlSox5ovdXjT&#10;Ts/JoKKKK4T87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Hf21&#10;P2nNX/ZV8B+E/GGjeFLbV5PEnxQ8N+FJobq4aIQRanqEVo84Kg5aMSbgvQkYJFexV4l+3b8I/Dfx&#10;k+Hfg3Q/E97fW8OlfFrwvrVu1hIis1xaalFPGrb0YFCygMAASOhB5r22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1ADD1566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4415;top:51043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00FE88B5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2"/>
    </w:p>
    <w:p w14:paraId="28093790" w14:textId="22A3CFA9" w:rsidR="00E709B5" w:rsidRDefault="00050EE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444E271" w14:textId="25BBE8D5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77A41" wp14:editId="288ABA9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9E6AAD" w:rsidR="00096985" w:rsidRDefault="00096985">
      <w:pPr>
        <w:rPr>
          <w:rFonts w:cstheme="minorHAnsi"/>
          <w:sz w:val="24"/>
          <w:szCs w:val="24"/>
        </w:rPr>
      </w:pPr>
    </w:p>
    <w:p w14:paraId="37547AF1" w14:textId="09C7EB4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2E90E5B5" w:rsidR="00096985" w:rsidRDefault="00096985">
      <w:pPr>
        <w:rPr>
          <w:rFonts w:cstheme="minorHAnsi"/>
          <w:sz w:val="24"/>
          <w:szCs w:val="24"/>
        </w:rPr>
      </w:pPr>
    </w:p>
    <w:p w14:paraId="0013ACC4" w14:textId="2F623D1C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14D7D285" w:rsidR="00C150A7" w:rsidRDefault="008E44C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31EF7C50">
                <wp:simplePos x="0" y="0"/>
                <wp:positionH relativeFrom="column">
                  <wp:posOffset>-581328</wp:posOffset>
                </wp:positionH>
                <wp:positionV relativeFrom="paragraph">
                  <wp:posOffset>-1246827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3F42F" id="Grup 11" o:spid="_x0000_s1032" style="position:absolute;margin-left:-45.75pt;margin-top:-98.2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55C0A490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B43901A" w:rsidR="00ED5112" w:rsidRDefault="00ED5112">
      <w:pPr>
        <w:rPr>
          <w:rFonts w:cstheme="minorHAnsi"/>
          <w:sz w:val="24"/>
          <w:szCs w:val="24"/>
        </w:rPr>
      </w:pPr>
    </w:p>
    <w:p w14:paraId="510BD7CB" w14:textId="5C0F391A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151DA8">
      <w:headerReference w:type="default" r:id="rId25"/>
      <w:footerReference w:type="default" r:id="rId26"/>
      <w:type w:val="continuous"/>
      <w:pgSz w:w="11906" w:h="16838" w:code="9"/>
      <w:pgMar w:top="1985" w:right="849" w:bottom="567" w:left="851" w:header="709" w:footer="69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BAB205" w14:textId="77777777" w:rsidR="00CA59F5" w:rsidRDefault="00CA59F5" w:rsidP="00ED544D">
      <w:pPr>
        <w:spacing w:after="0" w:line="240" w:lineRule="auto"/>
      </w:pPr>
      <w:r>
        <w:separator/>
      </w:r>
    </w:p>
  </w:endnote>
  <w:endnote w:type="continuationSeparator" w:id="0">
    <w:p w14:paraId="7B9C7CF5" w14:textId="77777777" w:rsidR="00CA59F5" w:rsidRDefault="00CA59F5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RArial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4295A8" w14:textId="77777777" w:rsidR="00CA59F5" w:rsidRDefault="00CA59F5" w:rsidP="00ED544D">
      <w:pPr>
        <w:spacing w:after="0" w:line="240" w:lineRule="auto"/>
      </w:pPr>
      <w:r>
        <w:separator/>
      </w:r>
    </w:p>
  </w:footnote>
  <w:footnote w:type="continuationSeparator" w:id="0">
    <w:p w14:paraId="17C8D798" w14:textId="77777777" w:rsidR="00CA59F5" w:rsidRDefault="00CA59F5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103BDA22" w:rsidR="00C150A7" w:rsidRDefault="00E72F61" w:rsidP="00C150A7">
    <w:pPr>
      <w:pStyle w:val="stBilgi"/>
      <w:jc w:val="center"/>
    </w:pPr>
    <w:r>
      <w:t>5</w:t>
    </w:r>
    <w:r w:rsidR="00D8357C">
      <w:t>. Sınıf 1.Dönem 2</w:t>
    </w:r>
    <w:r w:rsidR="00C150A7">
      <w:t xml:space="preserve">. Yazılı / </w:t>
    </w:r>
    <w:r w:rsidR="004B7921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E14E163E"/>
    <w:lvl w:ilvl="0" w:tplc="CB9CBFA6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FE2160"/>
    <w:multiLevelType w:val="hybridMultilevel"/>
    <w:tmpl w:val="44224CB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0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 w:numId="43">
    <w:abstractNumId w:val="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95DD9"/>
    <w:rsid w:val="001C3B80"/>
    <w:rsid w:val="001C7A9C"/>
    <w:rsid w:val="001D57BE"/>
    <w:rsid w:val="00232D1D"/>
    <w:rsid w:val="002435A9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2D6F"/>
    <w:rsid w:val="003D42D3"/>
    <w:rsid w:val="003D541A"/>
    <w:rsid w:val="00401657"/>
    <w:rsid w:val="004223CF"/>
    <w:rsid w:val="00426B9F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1330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E160A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754CD"/>
    <w:rsid w:val="00A77A47"/>
    <w:rsid w:val="00A80AE1"/>
    <w:rsid w:val="00A83480"/>
    <w:rsid w:val="00A92366"/>
    <w:rsid w:val="00AD3F1A"/>
    <w:rsid w:val="00B55F14"/>
    <w:rsid w:val="00B67338"/>
    <w:rsid w:val="00BC0CF0"/>
    <w:rsid w:val="00C026B1"/>
    <w:rsid w:val="00C150A7"/>
    <w:rsid w:val="00C23134"/>
    <w:rsid w:val="00C27595"/>
    <w:rsid w:val="00C87FD4"/>
    <w:rsid w:val="00CA59F5"/>
    <w:rsid w:val="00CB65BF"/>
    <w:rsid w:val="00CB6C62"/>
    <w:rsid w:val="00CE7DEC"/>
    <w:rsid w:val="00CF4F54"/>
    <w:rsid w:val="00D10E53"/>
    <w:rsid w:val="00D21860"/>
    <w:rsid w:val="00D316E0"/>
    <w:rsid w:val="00D40B3C"/>
    <w:rsid w:val="00D501AB"/>
    <w:rsid w:val="00D64042"/>
    <w:rsid w:val="00D650E9"/>
    <w:rsid w:val="00D8207C"/>
    <w:rsid w:val="00D8357C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A77A47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A77A47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aliases w:val="fatih"/>
    <w:basedOn w:val="Normal"/>
    <w:link w:val="AralkYokChar"/>
    <w:uiPriority w:val="1"/>
    <w:qFormat/>
    <w:rsid w:val="00A77A47"/>
    <w:pPr>
      <w:spacing w:after="0" w:line="240" w:lineRule="auto"/>
    </w:pPr>
    <w:rPr>
      <w:rFonts w:asciiTheme="majorHAnsi" w:hAnsiTheme="majorHAnsi" w:cstheme="majorBidi"/>
    </w:rPr>
  </w:style>
  <w:style w:type="character" w:customStyle="1" w:styleId="AralkYokChar">
    <w:name w:val="Aralık Yok Char"/>
    <w:aliases w:val="fatih Char"/>
    <w:link w:val="AralkYok"/>
    <w:uiPriority w:val="1"/>
    <w:locked/>
    <w:rsid w:val="00A77A47"/>
    <w:rPr>
      <w:rFonts w:asciiTheme="majorHAnsi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63D07-4947-4B03-A184-BBDA10615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</TotalTime>
  <Pages>4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pc</cp:lastModifiedBy>
  <cp:revision>2</cp:revision>
  <cp:lastPrinted>2022-12-07T14:03:00Z</cp:lastPrinted>
  <dcterms:created xsi:type="dcterms:W3CDTF">2024-11-28T11:48:00Z</dcterms:created>
  <dcterms:modified xsi:type="dcterms:W3CDTF">2024-11-28T11:48:00Z</dcterms:modified>
</cp:coreProperties>
</file>