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75F1D" w14:paraId="7792B021" w14:textId="77777777" w:rsidTr="00B707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60B535" w14:textId="77777777" w:rsidR="00375F1D" w:rsidRPr="00FD75DF" w:rsidRDefault="00375F1D" w:rsidP="00B7077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1499C5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25BDEC1" w14:textId="77777777" w:rsidR="00375F1D" w:rsidRDefault="00375F1D" w:rsidP="00B7077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7D50D5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</w:tr>
      <w:tr w:rsidR="00375F1D" w14:paraId="04B001DA" w14:textId="77777777" w:rsidTr="00B707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7BCE09" w14:textId="77777777" w:rsidR="00375F1D" w:rsidRPr="00FD75DF" w:rsidRDefault="00375F1D" w:rsidP="00B7077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9C066A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AECD80" w14:textId="77777777" w:rsidR="00375F1D" w:rsidRDefault="00375F1D" w:rsidP="00B7077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60E7BCB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75F1D" w14:paraId="2B14A218" w14:textId="77777777" w:rsidTr="00B707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F43B945" w14:textId="77777777" w:rsidR="00375F1D" w:rsidRPr="00FD75DF" w:rsidRDefault="00375F1D" w:rsidP="00B7077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4278B4C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17A692" w14:textId="77777777" w:rsidR="00375F1D" w:rsidRDefault="00375F1D" w:rsidP="00B7077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5DFF36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75F1D" w14:paraId="71A8E25E" w14:textId="77777777" w:rsidTr="00B707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9B46A3" w14:textId="77777777" w:rsidR="00375F1D" w:rsidRPr="00FD75DF" w:rsidRDefault="00375F1D" w:rsidP="00B7077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F1C5D6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3F8EC9" w14:textId="1979B410" w:rsidR="00375F1D" w:rsidRDefault="00375F1D" w:rsidP="00A901C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A901C6">
              <w:rPr>
                <w:rFonts w:asciiTheme="minorHAnsi" w:hAnsiTheme="minorHAnsi"/>
                <w:b/>
                <w:iCs/>
                <w:sz w:val="24"/>
                <w:szCs w:val="24"/>
              </w:rPr>
              <w:t>C</w:t>
            </w:r>
            <w:bookmarkStart w:id="1" w:name="_GoBack"/>
            <w:bookmarkEnd w:id="1"/>
            <w:r w:rsidR="00A901C6">
              <w:rPr>
                <w:rFonts w:asciiTheme="minorHAnsi" w:hAnsiTheme="minorHAnsi"/>
                <w:b/>
                <w:iCs/>
                <w:sz w:val="24"/>
                <w:szCs w:val="24"/>
              </w:rPr>
              <w:t>evap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55B261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E594AFD" w14:textId="7472DFF8" w:rsidR="00CB6C62" w:rsidRDefault="00671E7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D9BC580" wp14:editId="727E3564">
                <wp:simplePos x="0" y="0"/>
                <wp:positionH relativeFrom="column">
                  <wp:posOffset>-509270</wp:posOffset>
                </wp:positionH>
                <wp:positionV relativeFrom="paragraph">
                  <wp:posOffset>216535</wp:posOffset>
                </wp:positionV>
                <wp:extent cx="6875780" cy="1984375"/>
                <wp:effectExtent l="0" t="0" r="39370" b="15875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02FCD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2387" y="1497"/>
                            <a:ext cx="4062" cy="510"/>
                            <a:chOff x="2919" y="1132"/>
                            <a:chExt cx="4062" cy="510"/>
                          </a:xfrm>
                        </wpg:grpSpPr>
                        <wps:wsp>
                          <wps:cNvPr id="5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9" y="11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E6D6DE3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8" y="1192"/>
                              <a:ext cx="3603" cy="382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1683226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vessalavâtü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ve’t-tayyibât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>.</w:t>
                                </w:r>
                              </w:p>
                              <w:p w14:paraId="35588DEF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2356" y="3474"/>
                            <a:ext cx="4372" cy="510"/>
                            <a:chOff x="2831" y="1519"/>
                            <a:chExt cx="4372" cy="510"/>
                          </a:xfrm>
                        </wpg:grpSpPr>
                        <wps:wsp>
                          <wps:cNvPr id="5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1519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7E9C260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8" y="1564"/>
                              <a:ext cx="3945" cy="3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4F81BD7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Sans" w:hAnsi="OpenSans" w:cs="OpenSans"/>
                                  </w:rPr>
                                  <w:t>ve</w:t>
                                </w:r>
                                <w:proofErr w:type="gram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eşhedü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enne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Muhammeden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</w:p>
                              <w:p w14:paraId="5D50C658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"/>
                        <wpg:cNvGrpSpPr>
                          <a:grpSpLocks/>
                        </wpg:cNvGrpSpPr>
                        <wpg:grpSpPr bwMode="auto">
                          <a:xfrm>
                            <a:off x="2455" y="2619"/>
                            <a:ext cx="4723" cy="510"/>
                            <a:chOff x="1961" y="1372"/>
                            <a:chExt cx="4723" cy="510"/>
                          </a:xfrm>
                        </wpg:grpSpPr>
                        <wps:wsp>
                          <wps:cNvPr id="5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1" y="137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350FDB2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3" y="1495"/>
                              <a:ext cx="4281" cy="33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0186A17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Esselâmu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aleynâ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ve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OpenSans" w:hAnsi="OpenSans" w:cs="OpenSans"/>
                                  </w:rPr>
                                  <w:t>alâ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ibâdillâhi’s-sâlihîn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>.</w:t>
                                </w:r>
                              </w:p>
                              <w:p w14:paraId="73AAD8E8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"/>
                        <wpg:cNvGrpSpPr>
                          <a:grpSpLocks/>
                        </wpg:cNvGrpSpPr>
                        <wpg:grpSpPr bwMode="auto">
                          <a:xfrm>
                            <a:off x="6668" y="1552"/>
                            <a:ext cx="4737" cy="510"/>
                            <a:chOff x="3837" y="1210"/>
                            <a:chExt cx="4737" cy="510"/>
                          </a:xfrm>
                        </wpg:grpSpPr>
                        <wps:wsp>
                          <wps:cNvPr id="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7" y="1210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BD44250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5" y="1275"/>
                              <a:ext cx="4269" cy="37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FB6FB73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Esselâmü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aleyke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eyyühennebiyyü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</w:p>
                              <w:p w14:paraId="29D959BF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"/>
                        <wpg:cNvGrpSpPr>
                          <a:grpSpLocks/>
                        </wpg:cNvGrpSpPr>
                        <wpg:grpSpPr bwMode="auto">
                          <a:xfrm>
                            <a:off x="7558" y="2202"/>
                            <a:ext cx="3753" cy="510"/>
                            <a:chOff x="2791" y="1042"/>
                            <a:chExt cx="3753" cy="510"/>
                          </a:xfrm>
                        </wpg:grpSpPr>
                        <wps:wsp>
                          <wps:cNvPr id="6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1" y="104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A8997F7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5" y="1139"/>
                              <a:ext cx="3359" cy="342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88A73F3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Sans" w:hAnsi="OpenSans" w:cs="OpenSans"/>
                                  </w:rPr>
                                  <w:t>ve</w:t>
                                </w:r>
                                <w:proofErr w:type="gram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rahmetullâhi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ve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berekâtuh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>.</w:t>
                                </w:r>
                              </w:p>
                              <w:p w14:paraId="328F0E6A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2387" y="2062"/>
                            <a:ext cx="4107" cy="510"/>
                            <a:chOff x="-3224" y="1807"/>
                            <a:chExt cx="4107" cy="510"/>
                          </a:xfrm>
                        </wpg:grpSpPr>
                        <wps:wsp>
                          <wps:cNvPr id="6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-3224" y="1807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8D5A09D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87" y="1894"/>
                              <a:ext cx="3670" cy="38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AFA786D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Eşhedü en lâ ilâhe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illallâh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</w:p>
                              <w:p w14:paraId="55EAC7A9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"/>
                        <wpg:cNvGrpSpPr>
                          <a:grpSpLocks/>
                        </wpg:cNvGrpSpPr>
                        <wpg:grpSpPr bwMode="auto">
                          <a:xfrm>
                            <a:off x="7409" y="2997"/>
                            <a:ext cx="3972" cy="510"/>
                            <a:chOff x="1926" y="1129"/>
                            <a:chExt cx="3972" cy="510"/>
                          </a:xfrm>
                        </wpg:grpSpPr>
                        <wps:wsp>
                          <wps:cNvPr id="71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6" y="1129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7CC117B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8" y="1204"/>
                              <a:ext cx="3510" cy="35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521B73D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Ettahiyyâtü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lillâhi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</w:p>
                              <w:p w14:paraId="297FA06A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7318" y="3489"/>
                            <a:ext cx="4102" cy="510"/>
                            <a:chOff x="4119" y="1417"/>
                            <a:chExt cx="4102" cy="510"/>
                          </a:xfrm>
                        </wpg:grpSpPr>
                        <wps:wsp>
                          <wps:cNvPr id="74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9" y="1417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2F0003B" w14:textId="77777777" w:rsidR="00CB6C62" w:rsidRPr="000D2296" w:rsidRDefault="00A3738E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0" y="1519"/>
                              <a:ext cx="368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CDBEBFF" w14:textId="77777777" w:rsidR="00244226" w:rsidRPr="007D3943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abdühû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ve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resûlüh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>.</w:t>
                                </w:r>
                              </w:p>
                              <w:p w14:paraId="6BF94A29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6281D" w14:textId="4378FDED" w:rsidR="00CB6C62" w:rsidRPr="00547758" w:rsidRDefault="00D25D36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1- </w:t>
                              </w:r>
                              <w:r w:rsidRPr="00D25D3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  <w:p w14:paraId="003DB402" w14:textId="13B24AB0" w:rsidR="00CB6C62" w:rsidRPr="00547758" w:rsidRDefault="00D25D36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25D3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- A</w:t>
                              </w:r>
                            </w:p>
                            <w:p w14:paraId="5A2F718A" w14:textId="11FE1DD9" w:rsidR="00CB6C62" w:rsidRPr="00547758" w:rsidRDefault="00D25D36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3- </w:t>
                              </w:r>
                              <w:r w:rsidRPr="00D25D3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  <w:p w14:paraId="6923998B" w14:textId="5CCBC86D" w:rsidR="00CB6C62" w:rsidRPr="00547758" w:rsidRDefault="00D25D36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4- </w:t>
                              </w:r>
                              <w:r w:rsidRPr="00D25D3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  <w:p w14:paraId="15C64CA1" w14:textId="169C7D69" w:rsidR="00CB6C62" w:rsidRPr="00547758" w:rsidRDefault="00D25D36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5- </w:t>
                              </w:r>
                              <w:r w:rsidRPr="00D25D3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  <w:p w14:paraId="73767BE0" w14:textId="009F9596" w:rsidR="00CB6C62" w:rsidRPr="00547758" w:rsidRDefault="00D25D36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6- </w:t>
                              </w:r>
                              <w:r w:rsidRPr="00D25D3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C </w:t>
                              </w:r>
                            </w:p>
                            <w:p w14:paraId="237B33D7" w14:textId="3898C341" w:rsidR="00CB6C62" w:rsidRDefault="00D25D36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7- </w:t>
                              </w:r>
                              <w:r w:rsidRPr="00D25D3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 w14:paraId="4880957F" w14:textId="578767A2" w:rsidR="00547758" w:rsidRPr="00547758" w:rsidRDefault="00D25D36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8- </w:t>
                              </w:r>
                              <w:r w:rsidRPr="00D25D3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9E45E9" w14:textId="77777777" w:rsidR="00CB6C62" w:rsidRPr="00CB6C62" w:rsidRDefault="00CB6C62" w:rsidP="00CB6C62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Aşağıda </w:t>
                              </w:r>
                              <w:proofErr w:type="spellStart"/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Rabbenağfirli</w:t>
                              </w:r>
                              <w:proofErr w:type="spellEnd"/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Duası’n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n</w:t>
                              </w:r>
                              <w:proofErr w:type="spellEnd"/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okunuşu karışık olarak verilmiştir. Okunuş sırasına göre yan tarafa sıralayalım. </w:t>
                              </w:r>
                              <w:r w:rsidRPr="0054775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(2X8=16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3D74C" w14:textId="77777777" w:rsidR="00CB6C62" w:rsidRPr="00446E26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9BC580" id="Group 2" o:spid="_x0000_s1026" style="position:absolute;margin-left:-40.1pt;margin-top:17.05pt;width:541.4pt;height:156.25pt;z-index:251630080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19;top:1432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" fillcolor="#ccc0d9 [1303]" strokecolor="#5f497a [2407]" strokeweight="1.5pt">
                  <v:textbox>
                    <w:txbxContent>
                      <w:p w14:paraId="63F02FCD" w14:textId="77777777" w:rsidR="00CB6C62" w:rsidRDefault="00CB6C62" w:rsidP="00CB6C62"/>
                    </w:txbxContent>
                  </v:textbox>
                </v:shape>
                <v:group id="Group 4" o:spid="_x0000_s1028" style="position:absolute;left:2387;top:1497;width:4062;height:510" coordorigin="2919,1132" coordsize="406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29" type="#_x0000_t58" style="position:absolute;left:2919;top:11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Z7wAAAANsAAAAPAAAAZHJzL2Rvd25yZXYueG1sRI9BawIx&#10;FITvhf6H8ITealbL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bCome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E6D6DE3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3378;top:1192;width:360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ntwwAAANsAAAAPAAAAZHJzL2Rvd25yZXYueG1sRI9BSwMx&#10;EIXvgv8hjNCbnVRq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JkeJ7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21683226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vessalavâtü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ve’t-tayyibât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>.</w:t>
                          </w:r>
                        </w:p>
                        <w:p w14:paraId="35588DEF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7" o:spid="_x0000_s1031" style="position:absolute;left:2356;top:3474;width:4372;height:510" coordorigin="2831,1519" coordsize="437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8" o:spid="_x0000_s1032" type="#_x0000_t58" style="position:absolute;left:2831;top:151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Xj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kA5&#10;h78v+Qfo1S8AAAD//wMAUEsBAi0AFAAGAAgAAAAhANvh9svuAAAAhQEAABMAAAAAAAAAAAAAAAAA&#10;AAAAAFtDb250ZW50X1R5cGVzXS54bWxQSwECLQAUAAYACAAAACEAWvQsW78AAAAVAQAACwAAAAAA&#10;AAAAAAAAAAAfAQAAX3JlbHMvLnJlbHNQSwECLQAUAAYACAAAACEAfF2F4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7E9C260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3258;top:1564;width:394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24F81BD7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gramStart"/>
                          <w:r>
                            <w:rPr>
                              <w:rFonts w:ascii="OpenSans" w:hAnsi="OpenSans" w:cs="OpenSans"/>
                            </w:rPr>
                            <w:t>ve</w:t>
                          </w:r>
                          <w:proofErr w:type="gram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eşhedü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enne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Muhammeden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</w:p>
                        <w:p w14:paraId="5D50C658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0" o:spid="_x0000_s1034" style="position:absolute;left:2455;top:2619;width:4723;height:510" coordorigin="1961,1372" coordsize="472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" o:spid="_x0000_s1035" type="#_x0000_t58" style="position:absolute;left:1961;top:137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GR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2U&#10;c/j7kn+AXv0CAAD//wMAUEsBAi0AFAAGAAgAAAAhANvh9svuAAAAhQEAABMAAAAAAAAAAAAAAAAA&#10;AAAAAFtDb250ZW50X1R5cGVzXS54bWxQSwECLQAUAAYACAAAACEAWvQsW78AAAAVAQAACwAAAAAA&#10;AAAAAAAAAAAfAQAAX3JlbHMvLnJlbHNQSwECLQAUAAYACAAAACEADcI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350FDB2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2403;top:1495;width:4281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70186A17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Esselâmu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aleynâ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ve </w:t>
                          </w:r>
                          <w:proofErr w:type="spellStart"/>
                          <w:proofErr w:type="gramStart"/>
                          <w:r>
                            <w:rPr>
                              <w:rFonts w:ascii="OpenSans" w:hAnsi="OpenSans" w:cs="OpenSans"/>
                            </w:rPr>
                            <w:t>alâ</w:t>
                          </w:r>
                          <w:proofErr w:type="spellEnd"/>
                          <w:proofErr w:type="gram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ibâdillâhi’s-sâlihîn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>.</w:t>
                          </w:r>
                        </w:p>
                        <w:p w14:paraId="73AAD8E8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3" o:spid="_x0000_s1037" style="position:absolute;left:6668;top:1552;width:4737;height:510" coordorigin="3837,1210" coordsize="473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utoShape 14" o:spid="_x0000_s1038" type="#_x0000_t58" style="position:absolute;left:3837;top:12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BD44250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4305;top:1275;width:4269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skwwAAANsAAAAPAAAAZHJzL2Rvd25yZXYueG1sRI9BSwMx&#10;EIXvgv8hjNCbndTC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Z8LbJ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FB6FB73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Esselâmü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aleyke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eyyühennebiyyü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</w:p>
                        <w:p w14:paraId="29D959BF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6" o:spid="_x0000_s1040" style="position:absolute;left:7558;top:2202;width:3753;height:510" coordorigin="2791,1042" coordsize="375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AutoShape 17" o:spid="_x0000_s1041" type="#_x0000_t58" style="position:absolute;left:2791;top:104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9Ep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sC8&#10;hL8v+Qfo1S8AAAD//wMAUEsBAi0AFAAGAAgAAAAhANvh9svuAAAAhQEAABMAAAAAAAAAAAAAAAAA&#10;AAAAAFtDb250ZW50X1R5cGVzXS54bWxQSwECLQAUAAYACAAAACEAWvQsW78AAAAVAQAACwAAAAAA&#10;AAAAAAAAAAAfAQAAX3JlbHMvLnJlbHNQSwECLQAUAAYACAAAACEAQuP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5A8997F7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3185;top:1139;width:3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388A73F3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gramStart"/>
                          <w:r>
                            <w:rPr>
                              <w:rFonts w:ascii="OpenSans" w:hAnsi="OpenSans" w:cs="OpenSans"/>
                            </w:rPr>
                            <w:t>ve</w:t>
                          </w:r>
                          <w:proofErr w:type="gram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rahmetullâhi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ve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berekâtuh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>.</w:t>
                          </w:r>
                        </w:p>
                        <w:p w14:paraId="328F0E6A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9" o:spid="_x0000_s1043" style="position:absolute;left:2387;top:2062;width:4107;height:510" coordorigin="-3224,1807" coordsize="410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20" o:spid="_x0000_s1044" type="#_x0000_t58" style="position:absolute;left:-3224;top:180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63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j81f&#10;8g/Q6wcAAAD//wMAUEsBAi0AFAAGAAgAAAAhANvh9svuAAAAhQEAABMAAAAAAAAAAAAAAAAAAAAA&#10;AFtDb250ZW50X1R5cGVzXS54bWxQSwECLQAUAAYACAAAACEAWvQsW78AAAAVAQAACwAAAAAAAAAA&#10;AAAAAAAfAQAAX3JlbHMvLnJlbHNQSwECLQAUAAYACAAAACEArOJ+t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8D5A09D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-2787;top:1894;width:367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zO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ZA8QiXLRkAuPwDAAD//wMAUEsBAi0AFAAGAAgAAAAhANvh9svuAAAAhQEAABMAAAAAAAAAAAAA&#10;AAAAAAAAAFtDb250ZW50X1R5cGVzXS54bWxQSwECLQAUAAYACAAAACEAWvQsW78AAAAVAQAACwAA&#10;AAAAAAAAAAAAAAAfAQAAX3JlbHMvLnJlbHNQSwECLQAUAAYACAAAACEABirsz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5AFA786D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r>
                            <w:rPr>
                              <w:rFonts w:ascii="OpenSans" w:hAnsi="OpenSans" w:cs="OpenSans"/>
                            </w:rPr>
                            <w:t xml:space="preserve">Eşhedü en lâ ilâhe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illallâh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</w:p>
                        <w:p w14:paraId="55EAC7A9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2" o:spid="_x0000_s1046" style="position:absolute;left:7409;top:2997;width:3972;height:510" coordorigin="1926,1129" coordsize="397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AutoShape 23" o:spid="_x0000_s1047" type="#_x0000_t58" style="position:absolute;left:1926;top:112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67CC117B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2388;top:1204;width:351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521B73D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Ettahiyyâtü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lillâhi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</w:p>
                        <w:p w14:paraId="297FA06A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5" o:spid="_x0000_s1049" style="position:absolute;left:7318;top:3489;width:4102;height:510" coordorigin="4119,1417" coordsize="410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AutoShape 26" o:spid="_x0000_s1050" type="#_x0000_t58" style="position:absolute;left:4119;top:141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62F0003B" w14:textId="77777777" w:rsidR="00CB6C62" w:rsidRPr="000D2296" w:rsidRDefault="00A3738E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4540;top:1519;width:368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CDBEBFF" w14:textId="77777777" w:rsidR="00244226" w:rsidRPr="007D3943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abdühû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ve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resûlüh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>.</w:t>
                          </w:r>
                        </w:p>
                        <w:p w14:paraId="6BF94A29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28" o:spid="_x0000_s1052" type="#_x0000_t202" style="position:absolute;left:719;top:1432;width:160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" fillcolor="#e5dfec [663]">
                  <v:textbox inset=",2.3mm,,.3mm">
                    <w:txbxContent>
                      <w:p w14:paraId="4D06281D" w14:textId="4378FDED" w:rsidR="00CB6C62" w:rsidRPr="00547758" w:rsidRDefault="00D25D36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1- </w:t>
                        </w:r>
                        <w:r w:rsidRPr="00D25D3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E</w:t>
                        </w:r>
                      </w:p>
                      <w:p w14:paraId="003DB402" w14:textId="13B24AB0" w:rsidR="00CB6C62" w:rsidRPr="00547758" w:rsidRDefault="00D25D36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 w:rsidRPr="00D25D3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- A</w:t>
                        </w:r>
                      </w:p>
                      <w:p w14:paraId="5A2F718A" w14:textId="11FE1DD9" w:rsidR="00CB6C62" w:rsidRPr="00547758" w:rsidRDefault="00D25D36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3- </w:t>
                        </w:r>
                        <w:r w:rsidRPr="00D25D3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B</w:t>
                        </w:r>
                      </w:p>
                      <w:p w14:paraId="6923998B" w14:textId="5CCBC86D" w:rsidR="00CB6C62" w:rsidRPr="00547758" w:rsidRDefault="00D25D36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4- </w:t>
                        </w:r>
                        <w:r w:rsidRPr="00D25D3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F</w:t>
                        </w:r>
                      </w:p>
                      <w:p w14:paraId="15C64CA1" w14:textId="169C7D69" w:rsidR="00CB6C62" w:rsidRPr="00547758" w:rsidRDefault="00D25D36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5- </w:t>
                        </w:r>
                        <w:r w:rsidRPr="00D25D3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G</w:t>
                        </w:r>
                      </w:p>
                      <w:p w14:paraId="73767BE0" w14:textId="009F9596" w:rsidR="00CB6C62" w:rsidRPr="00547758" w:rsidRDefault="00D25D36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6- </w:t>
                        </w:r>
                        <w:r w:rsidRPr="00D25D3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C </w:t>
                        </w:r>
                      </w:p>
                      <w:p w14:paraId="237B33D7" w14:textId="3898C341" w:rsidR="00CB6C62" w:rsidRDefault="00D25D36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7- </w:t>
                        </w:r>
                        <w:r w:rsidRPr="00D25D3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D</w:t>
                        </w:r>
                      </w:p>
                      <w:p w14:paraId="4880957F" w14:textId="578767A2" w:rsidR="00547758" w:rsidRPr="00547758" w:rsidRDefault="00D25D36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8- </w:t>
                        </w:r>
                        <w:r w:rsidRPr="00D25D3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shape id="Text Box 29" o:spid="_x0000_s1053" type="#_x0000_t202" style="position:absolute;left:704;top:97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" fillcolor="#8064a2 [3207]" strokecolor="#f2f2f2 [3041]" strokeweight="1pt">
                  <v:shadow on="t" color="#3f3151 [1607]" opacity=".5" offset="1pt"/>
                  <v:textbox>
                    <w:txbxContent>
                      <w:p w14:paraId="399E45E9" w14:textId="77777777" w:rsidR="00CB6C62" w:rsidRPr="00CB6C62" w:rsidRDefault="00CB6C62" w:rsidP="00CB6C62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</w:t>
                        </w:r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Aşağıda </w:t>
                        </w:r>
                        <w:proofErr w:type="spellStart"/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Rabbenağfirli</w:t>
                        </w:r>
                        <w:proofErr w:type="spellEnd"/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Duası’n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n</w:t>
                        </w:r>
                        <w:proofErr w:type="spellEnd"/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okunuşu karışık olarak verilmiştir. Okunuş sırasına göre yan tarafa sıralayalım. </w:t>
                        </w:r>
                        <w:r w:rsidRPr="0054775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(2X8=16 PUAN)</w:t>
                        </w:r>
                      </w:p>
                    </w:txbxContent>
                  </v:textbox>
                </v:shape>
                <v:shape id="Text Box 30" o:spid="_x0000_s1054" type="#_x0000_t202" style="position:absolute;left:704;top:972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" fillcolor="#f79646 [3209]">
                  <v:textbox inset=",.3mm">
                    <w:txbxContent>
                      <w:p w14:paraId="2533D74C" w14:textId="77777777" w:rsidR="00CB6C62" w:rsidRPr="00446E26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6AC0CB" w14:textId="77777777" w:rsidR="00375F1D" w:rsidRDefault="00375F1D" w:rsidP="00CB6C62"/>
    <w:p w14:paraId="329E99C3" w14:textId="77777777" w:rsidR="00CB6C62" w:rsidRDefault="00CB6C62" w:rsidP="00CB6C62"/>
    <w:p w14:paraId="097D9D1E" w14:textId="77777777" w:rsidR="00CB6C62" w:rsidRDefault="00CB6C62" w:rsidP="00CB6C62"/>
    <w:p w14:paraId="3301421E" w14:textId="77777777" w:rsidR="00CB6C62" w:rsidRDefault="00CB6C62" w:rsidP="00CB6C62"/>
    <w:p w14:paraId="525257E8" w14:textId="77777777" w:rsidR="00CB6C62" w:rsidRDefault="00CB6C62" w:rsidP="00CB6C62"/>
    <w:p w14:paraId="3C034569" w14:textId="0803B601" w:rsidR="00CB6C62" w:rsidRDefault="00CB6C62" w:rsidP="00CB6C62"/>
    <w:p w14:paraId="648A96B9" w14:textId="5567BE7D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6E0DEF" wp14:editId="2101A73B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610C5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6E0DEF" id="Text Box 60" o:spid="_x0000_s1055" type="#_x0000_t202" style="position:absolute;margin-left:-39.65pt;margin-top:3.65pt;width:42.5pt;height:22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lOH9kB4CAAAy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6CA610C5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61EA51" wp14:editId="212B9BB8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0" t="0" r="12700" b="1333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7DA12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61EA51" id="Text Box 59" o:spid="_x0000_s1056" type="#_x0000_t202" style="position:absolute;margin-left:-39.65pt;margin-top:3.55pt;width:539pt;height:22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" fillcolor="#fbd4b4 [1305]" strokecolor="#f79646 [3209]" strokeweight="1.5pt">
                <v:shadow color="#868686"/>
                <v:textbox>
                  <w:txbxContent>
                    <w:p w14:paraId="2167DA12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3C51F49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77E18E" wp14:editId="555688DB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929198" w14:textId="77777777" w:rsidR="00CB6C62" w:rsidRPr="00D61BB6" w:rsidRDefault="00A22C04" w:rsidP="009C0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Edep kelimesinin çoğuludur. Edep İyi</w:t>
                            </w:r>
                            <w:r w:rsidR="009C0495"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ahlak, güzel terbiye, eğitim demektir.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77E18E" id="Text Box 52" o:spid="_x0000_s1057" type="#_x0000_t202" style="position:absolute;margin-left:88.35pt;margin-top:5.7pt;width:283.45pt;height:31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9929198" w14:textId="77777777" w:rsidR="00CB6C62" w:rsidRPr="00D61BB6" w:rsidRDefault="00A22C04" w:rsidP="009C0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Edep kelimesinin çoğuludur. Edep İyi</w:t>
                      </w:r>
                      <w:r w:rsidR="009C0495" w:rsidRPr="00D61BB6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ahlak, güzel terbiye, eğitim demektir.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53C2018" wp14:editId="057785D9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245156" w14:textId="77777777" w:rsidR="00CB6C62" w:rsidRPr="00D61BB6" w:rsidRDefault="00A22C04" w:rsidP="00D61BB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Bolluk, Allah’ın (</w:t>
                            </w:r>
                            <w:proofErr w:type="spellStart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c.c</w:t>
                            </w:r>
                            <w:proofErr w:type="spellEnd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.) her şeyi</w:t>
                            </w:r>
                            <w:r w:rsid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karşılıksız vermesidir.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3C2018" id="Text Box 51" o:spid="_x0000_s1058" type="#_x0000_t202" style="position:absolute;margin-left:-34.5pt;margin-top:3.1pt;width:110.55pt;height:79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kB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fhuIL3bbV1QP2G9Z3qN8wf3HRavtISY+zrKTu9w4sp0R+UqFnQ0Bx+KVNjjvU&#10;Pj3ZTk9AMYQaQpQ21z6NzJ2xomnRV+oOpa+w02sRe/CJ1zAfcGKlTkjTNYzE6T7eevoP2PwB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BGg8kB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8245156" w14:textId="77777777" w:rsidR="00CB6C62" w:rsidRPr="00D61BB6" w:rsidRDefault="00A22C04" w:rsidP="00D61BB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Bolluk, Allah’ın (</w:t>
                      </w:r>
                      <w:proofErr w:type="spellStart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c.c</w:t>
                      </w:r>
                      <w:proofErr w:type="spellEnd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.) her şeyi</w:t>
                      </w:r>
                      <w:r w:rsidR="00D61BB6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karşılıksız vermesidir.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20A9C0B" wp14:editId="2879EBF8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82B9E0" w14:textId="77777777" w:rsidR="00CB6C62" w:rsidRPr="00D61BB6" w:rsidRDefault="00A22C04" w:rsidP="00A22C0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iCs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Kişinin özel yaşamının gizliliğidir.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0A9C0B" id="Text Box 47" o:spid="_x0000_s1059" type="#_x0000_t202" style="position:absolute;margin-left:384.6pt;margin-top:3.1pt;width:110.55pt;height:79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B82B9E0" w14:textId="77777777" w:rsidR="00CB6C62" w:rsidRPr="00D61BB6" w:rsidRDefault="00A22C04" w:rsidP="00A22C0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iCs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Kişinin özel yaşamının gizliliğidir.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81F35B0" wp14:editId="2E12F626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629749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1F35B0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0" type="#_x0000_t109" style="position:absolute;margin-left:-39.25pt;margin-top:.3pt;width:538.6pt;height:170.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" fillcolor="#dbe5f1 [660]" strokecolor="#548dd4 [1951]" strokeweight="1.5pt">
                <v:shadow on="t" color="#974706 [1609]" opacity=".5" offset="1pt"/>
                <v:textbox>
                  <w:txbxContent>
                    <w:p w14:paraId="31629749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2C4DF276" w14:textId="77777777" w:rsidR="00CB6C62" w:rsidRDefault="00CB6C62" w:rsidP="00CB6C62"/>
    <w:p w14:paraId="455B6286" w14:textId="77777777" w:rsidR="00CB6C62" w:rsidRDefault="0092343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B99891" wp14:editId="73CD2E25">
                <wp:simplePos x="0" y="0"/>
                <wp:positionH relativeFrom="column">
                  <wp:posOffset>3472180</wp:posOffset>
                </wp:positionH>
                <wp:positionV relativeFrom="paragraph">
                  <wp:posOffset>43180</wp:posOffset>
                </wp:positionV>
                <wp:extent cx="929640" cy="292608"/>
                <wp:effectExtent l="0" t="0" r="41910" b="5080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9260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C1B895" w14:textId="77777777" w:rsidR="00CB6C62" w:rsidRPr="00D61BB6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61B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Mahremiyet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B99891" id="Text Box 53" o:spid="_x0000_s1061" type="#_x0000_t202" style="position:absolute;margin-left:273.4pt;margin-top:3.4pt;width:73.2pt;height:23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FC1B895" w14:textId="77777777" w:rsidR="00CB6C62" w:rsidRPr="00D61BB6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61B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Mahremiyet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361C110" wp14:editId="2170338F">
                <wp:simplePos x="0" y="0"/>
                <wp:positionH relativeFrom="column">
                  <wp:posOffset>2604186</wp:posOffset>
                </wp:positionH>
                <wp:positionV relativeFrom="paragraph">
                  <wp:posOffset>42266</wp:posOffset>
                </wp:positionV>
                <wp:extent cx="720090" cy="285292"/>
                <wp:effectExtent l="0" t="0" r="41910" b="57785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852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4290A4" w14:textId="77777777" w:rsidR="00CB6C62" w:rsidRPr="0037675F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Adap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61C110" id="Text Box 54" o:spid="_x0000_s1062" type="#_x0000_t202" style="position:absolute;margin-left:205.05pt;margin-top:3.35pt;width:56.7pt;height:22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B4290A4" w14:textId="77777777" w:rsidR="00CB6C62" w:rsidRPr="0037675F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Adap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4C30A4A" wp14:editId="6876C100">
                <wp:simplePos x="0" y="0"/>
                <wp:positionH relativeFrom="column">
                  <wp:posOffset>1550797</wp:posOffset>
                </wp:positionH>
                <wp:positionV relativeFrom="paragraph">
                  <wp:posOffset>42266</wp:posOffset>
                </wp:positionV>
                <wp:extent cx="720090" cy="248716"/>
                <wp:effectExtent l="0" t="0" r="41910" b="56515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871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6CB36F" w14:textId="77777777" w:rsidR="00CB6C62" w:rsidRPr="00A22C04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Rızık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C30A4A" id="Text Box 55" o:spid="_x0000_s1063" type="#_x0000_t202" style="position:absolute;margin-left:122.1pt;margin-top:3.35pt;width:56.7pt;height:19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86CB36F" w14:textId="77777777" w:rsidR="00CB6C62" w:rsidRPr="00A22C04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Rızık</w:t>
                      </w:r>
                    </w:p>
                  </w:txbxContent>
                </v:textbox>
              </v:shape>
            </w:pict>
          </mc:Fallback>
        </mc:AlternateContent>
      </w:r>
    </w:p>
    <w:p w14:paraId="5DDF775C" w14:textId="77777777" w:rsidR="00CB6C62" w:rsidRDefault="00A22C04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981989" wp14:editId="3BB1703D">
                <wp:simplePos x="0" y="0"/>
                <wp:positionH relativeFrom="column">
                  <wp:posOffset>1548130</wp:posOffset>
                </wp:positionH>
                <wp:positionV relativeFrom="paragraph">
                  <wp:posOffset>215265</wp:posOffset>
                </wp:positionV>
                <wp:extent cx="720090" cy="276225"/>
                <wp:effectExtent l="0" t="0" r="41910" b="66675"/>
                <wp:wrapNone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F52E4C" w14:textId="77777777" w:rsidR="00CB6C62" w:rsidRPr="00A22C04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Bereket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981989" id="Text Box 58" o:spid="_x0000_s1064" type="#_x0000_t202" style="position:absolute;margin-left:121.9pt;margin-top:16.95pt;width:56.7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2F52E4C" w14:textId="77777777" w:rsidR="00CB6C62" w:rsidRPr="00A22C04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Bereket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B659E9" wp14:editId="2ED704DA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4605" t="12700" r="8255" b="20955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E1C66D" w14:textId="77777777" w:rsidR="00CB6C62" w:rsidRPr="0037675F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Selam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B659E9" id="Text Box 56" o:spid="_x0000_s1065" type="#_x0000_t202" style="position:absolute;margin-left:291.05pt;margin-top:17.2pt;width:56.7pt;height:19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sMyQIAAEcGAAAOAAAAZHJzL2Uyb0RvYy54bWysVMtu2zAQvBfoPxC8N5LtOL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1E1C66D" w14:textId="77777777" w:rsidR="00CB6C62" w:rsidRPr="0037675F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Selam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0D63DB8" wp14:editId="09E1EF99">
                <wp:simplePos x="0" y="0"/>
                <wp:positionH relativeFrom="column">
                  <wp:posOffset>2606040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0160" t="12700" r="12700" b="20955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AE48A9" w14:textId="77777777" w:rsidR="00CB6C62" w:rsidRPr="0037675F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Nezaket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D63DB8" id="Text Box 57" o:spid="_x0000_s1066" type="#_x0000_t202" style="position:absolute;margin-left:205.2pt;margin-top:17.2pt;width:56.7pt;height:19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7gyQIAAEcGAAAOAAAAZHJzL2Uyb0RvYy54bWysVMtu2zAQvBfoPxC8N5LtOL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CAE48A9" w14:textId="77777777" w:rsidR="00CB6C62" w:rsidRPr="0037675F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Nezaket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CDB663D" wp14:editId="14546A1D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E27679" w14:textId="77777777" w:rsidR="00A22C04" w:rsidRPr="00D61BB6" w:rsidRDefault="00A22C04" w:rsidP="00A22C0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İnsan ve diğer canlıların beslenip</w:t>
                            </w:r>
                          </w:p>
                          <w:p w14:paraId="46E7E902" w14:textId="77777777" w:rsidR="00A22C04" w:rsidRPr="00D61BB6" w:rsidRDefault="00A22C04" w:rsidP="00A22C0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yaşayabilmeleri</w:t>
                            </w:r>
                            <w:proofErr w:type="gramEnd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için yedikleri ve içtikleri</w:t>
                            </w:r>
                          </w:p>
                          <w:p w14:paraId="49E2BEAD" w14:textId="77777777" w:rsidR="00CB6C62" w:rsidRPr="00D61BB6" w:rsidRDefault="00A22C04" w:rsidP="00A22C0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her</w:t>
                            </w:r>
                            <w:proofErr w:type="gramEnd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şeydir.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DB663D" id="Text Box 50" o:spid="_x0000_s1067" type="#_x0000_t202" style="position:absolute;margin-left:-35.2pt;margin-top:10.6pt;width:110.55pt;height:79.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9E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udh+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WYb/RM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CE27679" w14:textId="77777777" w:rsidR="00A22C04" w:rsidRPr="00D61BB6" w:rsidRDefault="00A22C04" w:rsidP="00A22C0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İnsan ve diğer canlıların beslenip</w:t>
                      </w:r>
                    </w:p>
                    <w:p w14:paraId="46E7E902" w14:textId="77777777" w:rsidR="00A22C04" w:rsidRPr="00D61BB6" w:rsidRDefault="00A22C04" w:rsidP="00A22C0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gramStart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yaşayabilmeleri</w:t>
                      </w:r>
                      <w:proofErr w:type="gramEnd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 xml:space="preserve"> için yedikleri ve içtikleri</w:t>
                      </w:r>
                    </w:p>
                    <w:p w14:paraId="49E2BEAD" w14:textId="77777777" w:rsidR="00CB6C62" w:rsidRPr="00D61BB6" w:rsidRDefault="00A22C04" w:rsidP="00A22C0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her</w:t>
                      </w:r>
                      <w:proofErr w:type="gramEnd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 xml:space="preserve"> şeydir.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5A4E743" wp14:editId="685E4C9A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104986" w14:textId="77777777" w:rsidR="00CB6C62" w:rsidRPr="00D61BB6" w:rsidRDefault="009C0495" w:rsidP="00E13BB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Barış</w:t>
                            </w:r>
                            <w:r w:rsidR="00A22C04"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esenlik, güven, kurtuluş gibi anlamlara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A4E743" id="Text Box 48" o:spid="_x0000_s1068" type="#_x0000_t202" style="position:absolute;margin-left:385.3pt;margin-top:11.3pt;width:110.55pt;height:79.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0rqce8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8104986" w14:textId="77777777" w:rsidR="00CB6C62" w:rsidRPr="00D61BB6" w:rsidRDefault="009C0495" w:rsidP="00E13BBA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Barış</w:t>
                      </w:r>
                      <w:r w:rsidR="00A22C04" w:rsidRPr="00D61BB6">
                        <w:rPr>
                          <w:rFonts w:cstheme="minorHAnsi"/>
                          <w:sz w:val="24"/>
                          <w:szCs w:val="24"/>
                        </w:rPr>
                        <w:t>, esenlik, güven, kurtuluş gibi anlamlara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60F2E59A" w14:textId="77777777" w:rsidR="00CB6C62" w:rsidRDefault="00CB6C62" w:rsidP="00CB6C62"/>
    <w:p w14:paraId="615F3556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EBC83D3" wp14:editId="04ADA30A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F3239D" w14:textId="77777777" w:rsidR="00A22C04" w:rsidRPr="00D61BB6" w:rsidRDefault="00A22C04" w:rsidP="00A22C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İnsanın çevresindekilere karşı gösterdiği kibar, görgülü</w:t>
                            </w:r>
                          </w:p>
                          <w:p w14:paraId="5AA9F255" w14:textId="77777777" w:rsidR="00CB6C62" w:rsidRPr="00D61BB6" w:rsidRDefault="00A22C04" w:rsidP="00A22C04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Davranışlara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BC83D3" id="Text Box 49" o:spid="_x0000_s1069" type="#_x0000_t202" style="position:absolute;margin-left:89.75pt;margin-top:5.5pt;width:283.45pt;height:31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FxR5A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0F3239D" w14:textId="77777777" w:rsidR="00A22C04" w:rsidRPr="00D61BB6" w:rsidRDefault="00A22C04" w:rsidP="00A22C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İnsanın çevresindekilere karşı gösterdiği kibar, görgülü</w:t>
                      </w:r>
                    </w:p>
                    <w:p w14:paraId="5AA9F255" w14:textId="77777777" w:rsidR="00CB6C62" w:rsidRPr="00D61BB6" w:rsidRDefault="00A22C04" w:rsidP="00A22C04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Davranışlara denir.</w:t>
                      </w:r>
                    </w:p>
                  </w:txbxContent>
                </v:textbox>
              </v:shape>
            </w:pict>
          </mc:Fallback>
        </mc:AlternateContent>
      </w:r>
    </w:p>
    <w:p w14:paraId="1C8E0FC4" w14:textId="77777777" w:rsidR="00CB6C62" w:rsidRDefault="00CB6C62" w:rsidP="00CB6C62"/>
    <w:p w14:paraId="10FF9EC8" w14:textId="77777777" w:rsidR="00CB6C62" w:rsidRDefault="00671E7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2C30B038" wp14:editId="6ED3210E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09750"/>
                <wp:effectExtent l="15875" t="13970" r="17780" b="1460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547086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0770C9" w14:textId="77777777" w:rsidR="00CB6C62" w:rsidRPr="00EB5EF6" w:rsidRDefault="009747C6" w:rsidP="009A2E5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Yandai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hadisi açıklayınız.        </w:t>
                              </w:r>
                              <w:r w:rsidR="003F7049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="00CB6C62"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FB9A1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DBE6F5" w14:textId="77777777" w:rsidR="009747C6" w:rsidRPr="009747C6" w:rsidRDefault="009747C6" w:rsidP="009747C6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OpenSans" w:hAnsi="OpenSans" w:cs="OpenSan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747C6">
                                <w:rPr>
                                  <w:rFonts w:ascii="OpenSans" w:hAnsi="OpenSans" w:cs="OpenSan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“Müslüman, </w:t>
                              </w:r>
                              <w:r w:rsidRPr="009747C6">
                                <w:rPr>
                                  <w:rFonts w:ascii="OpenSans" w:hAnsi="OpenSans" w:cs="OpenSans"/>
                                  <w:b/>
                                  <w:sz w:val="28"/>
                                  <w:szCs w:val="28"/>
                                </w:rPr>
                                <w:t>elinden</w:t>
                              </w:r>
                              <w:r w:rsidRPr="009747C6">
                                <w:rPr>
                                  <w:rFonts w:ascii="OpenSans" w:hAnsi="OpenSans" w:cs="OpenSan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ve dilinden diğer Müslümanların emin (güvende) olduğu kimsedir.”</w:t>
                              </w:r>
                            </w:p>
                            <w:p w14:paraId="5B3815C6" w14:textId="77777777" w:rsidR="009747C6" w:rsidRPr="009747C6" w:rsidRDefault="009747C6" w:rsidP="009747C6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OpenSans" w:hAnsi="OpenSans" w:cs="OpenSan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Hz. Muhammed’e (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s.a.v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.)</w:t>
                              </w:r>
                            </w:p>
                            <w:p w14:paraId="11A845CB" w14:textId="77777777" w:rsidR="00CB6C62" w:rsidRPr="009A2E5E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54AD48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12889979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1D74633E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1510026A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22395B86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30B038" id="Group 31" o:spid="_x0000_s1070" style="position:absolute;margin-left:-38.1pt;margin-top:1.05pt;width:537.35pt;height:142.5pt;z-index:251631104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">
                <v:shape id="Text Box 32" o:spid="_x0000_s1071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79547086" w14:textId="77777777" w:rsidR="00CB6C62" w:rsidRDefault="00CB6C62" w:rsidP="00CB6C62"/>
                    </w:txbxContent>
                  </v:textbox>
                </v:shape>
                <v:shape id="Text Box 33" o:spid="_x0000_s1072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080770C9" w14:textId="77777777" w:rsidR="00CB6C62" w:rsidRPr="00EB5EF6" w:rsidRDefault="009747C6" w:rsidP="009A2E5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Yandai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hadisi açıklayınız.        </w:t>
                        </w:r>
                        <w:r w:rsidR="003F7049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="00CB6C62"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3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2FDFB9A1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4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3CDBE6F5" w14:textId="77777777" w:rsidR="009747C6" w:rsidRPr="009747C6" w:rsidRDefault="009747C6" w:rsidP="009747C6">
                        <w:pPr>
                          <w:shd w:val="clear" w:color="auto" w:fill="FFFFFF" w:themeFill="background1"/>
                          <w:jc w:val="center"/>
                          <w:rPr>
                            <w:rFonts w:ascii="OpenSans" w:hAnsi="OpenSans" w:cs="OpenSan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747C6">
                          <w:rPr>
                            <w:rFonts w:ascii="OpenSans" w:hAnsi="OpenSans" w:cs="OpenSans"/>
                            <w:b/>
                            <w:bCs/>
                            <w:sz w:val="28"/>
                            <w:szCs w:val="28"/>
                          </w:rPr>
                          <w:t xml:space="preserve">“Müslüman, </w:t>
                        </w:r>
                        <w:r w:rsidRPr="009747C6">
                          <w:rPr>
                            <w:rFonts w:ascii="OpenSans" w:hAnsi="OpenSans" w:cs="OpenSans"/>
                            <w:b/>
                            <w:sz w:val="28"/>
                            <w:szCs w:val="28"/>
                          </w:rPr>
                          <w:t>elinden</w:t>
                        </w:r>
                        <w:r w:rsidRPr="009747C6">
                          <w:rPr>
                            <w:rFonts w:ascii="OpenSans" w:hAnsi="OpenSans" w:cs="OpenSans"/>
                            <w:b/>
                            <w:bCs/>
                            <w:sz w:val="28"/>
                            <w:szCs w:val="28"/>
                          </w:rPr>
                          <w:t xml:space="preserve"> ve dilinden diğer Müslümanların emin (güvende) olduğu kimsedir.”</w:t>
                        </w:r>
                      </w:p>
                      <w:p w14:paraId="5B3815C6" w14:textId="77777777" w:rsidR="009747C6" w:rsidRPr="009747C6" w:rsidRDefault="009747C6" w:rsidP="009747C6">
                        <w:pPr>
                          <w:shd w:val="clear" w:color="auto" w:fill="FFFFFF" w:themeFill="background1"/>
                          <w:jc w:val="center"/>
                          <w:rPr>
                            <w:rFonts w:ascii="OpenSans" w:hAnsi="OpenSans" w:cs="OpenSans"/>
                            <w:b/>
                            <w:bCs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Hz. Muhammed’e (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s.a.v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.)</w:t>
                        </w:r>
                      </w:p>
                      <w:p w14:paraId="11A845CB" w14:textId="77777777" w:rsidR="00CB6C62" w:rsidRPr="009A2E5E" w:rsidRDefault="00CB6C62" w:rsidP="00E13BBA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i/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36" o:spid="_x0000_s1075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7354AD48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12889979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1D74633E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1510026A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22395B86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97B2A8F" w14:textId="77777777" w:rsidR="00CB6C62" w:rsidRDefault="00CB6C62" w:rsidP="00CB6C62"/>
    <w:p w14:paraId="451C89DD" w14:textId="77777777" w:rsidR="00CB6C62" w:rsidRDefault="00CB6C62" w:rsidP="00CB6C62"/>
    <w:p w14:paraId="72E1BBEC" w14:textId="77777777" w:rsidR="00CB6C62" w:rsidRDefault="00CB6C62" w:rsidP="00CB6C62"/>
    <w:p w14:paraId="58F3485D" w14:textId="77777777" w:rsidR="00CB6C62" w:rsidRDefault="00CB6C62" w:rsidP="00CB6C62"/>
    <w:p w14:paraId="082C0CE7" w14:textId="2F6131DE" w:rsidR="00CB6C62" w:rsidRDefault="00CB6C62" w:rsidP="00CB6C62"/>
    <w:p w14:paraId="1CF7A9BA" w14:textId="3EC2F05C" w:rsidR="00CB6C62" w:rsidRDefault="005B64D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7A69E0" wp14:editId="691C45D5">
                <wp:simplePos x="0" y="0"/>
                <wp:positionH relativeFrom="column">
                  <wp:posOffset>-414020</wp:posOffset>
                </wp:positionH>
                <wp:positionV relativeFrom="paragraph">
                  <wp:posOffset>162560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8E8E68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7A69E0" id="Text Box 65" o:spid="_x0000_s1076" type="#_x0000_t202" style="position:absolute;margin-left:-32.6pt;margin-top:12.8pt;width:538.6pt;height:12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tSTw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3A8E8E68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B5AC792" wp14:editId="7CAFE08E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4118E4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5AC792" id="Rectangle 66" o:spid="_x0000_s1077" style="position:absolute;margin-left:-38.1pt;margin-top:1.55pt;width:42.5pt;height:22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B/x5hiNgIAAKgEAAAOAAAAAAAAAAAAAAAA&#10;AC4CAABkcnMvZTJvRG9jLnhtbFBLAQItABQABgAIAAAAIQBiZ7DP3AAAAAYBAAAPAAAAAAAAAAAA&#10;AAAAAJAEAABkcnMvZG93bnJldi54bWxQSwUGAAAAAAQABADzAAAAmQUAAAAA&#10;" fillcolor="#eaf1dd [662]" strokecolor="#9bbb59 [3206]" strokeweight="1.5pt">
                <v:shadow color="#868686"/>
                <v:textbox inset=",0,,0">
                  <w:txbxContent>
                    <w:p w14:paraId="744118E4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6436F3B3" w14:textId="0F68E7F6" w:rsidR="00CB6C62" w:rsidRDefault="009747C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142696" wp14:editId="60C6EA6A">
                <wp:simplePos x="0" y="0"/>
                <wp:positionH relativeFrom="column">
                  <wp:posOffset>633730</wp:posOffset>
                </wp:positionH>
                <wp:positionV relativeFrom="paragraph">
                  <wp:posOffset>213995</wp:posOffset>
                </wp:positionV>
                <wp:extent cx="504190" cy="314325"/>
                <wp:effectExtent l="0" t="0" r="29210" b="6667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14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5D11CF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yat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142696" id="Text Box 70" o:spid="_x0000_s1078" type="#_x0000_t202" style="position:absolute;margin-left:49.9pt;margin-top:16.85pt;width:39.7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95D11CF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yat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142FF1" wp14:editId="58FE7A39">
                <wp:simplePos x="0" y="0"/>
                <wp:positionH relativeFrom="column">
                  <wp:posOffset>2300605</wp:posOffset>
                </wp:positionH>
                <wp:positionV relativeFrom="paragraph">
                  <wp:posOffset>42545</wp:posOffset>
                </wp:positionV>
                <wp:extent cx="504190" cy="276225"/>
                <wp:effectExtent l="0" t="0" r="29210" b="66675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220886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dap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142FF1" id="Text Box 76" o:spid="_x0000_s1079" type="#_x0000_t202" style="position:absolute;margin-left:181.15pt;margin-top:3.35pt;width:39.7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0C220886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dap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37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FF5F56" wp14:editId="6AC82BC0">
                <wp:simplePos x="0" y="0"/>
                <wp:positionH relativeFrom="column">
                  <wp:posOffset>-292633</wp:posOffset>
                </wp:positionH>
                <wp:positionV relativeFrom="paragraph">
                  <wp:posOffset>217576</wp:posOffset>
                </wp:positionV>
                <wp:extent cx="614476" cy="252095"/>
                <wp:effectExtent l="0" t="0" r="33655" b="5270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76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5FDF4C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FF5F56" id="Text Box 68" o:spid="_x0000_s1080" type="#_x0000_t202" style="position:absolute;margin-left:-23.05pt;margin-top:17.15pt;width:48.4pt;height:19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725FDF4C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1CE557" wp14:editId="126EBB66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3F1DCE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="0067376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1CE557" id="Text Box 74" o:spid="_x0000_s1081" type="#_x0000_t202" style="position:absolute;margin-left:118.8pt;margin-top:1.3pt;width:39.7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033F1DCE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="00673764">
                        <w:rPr>
                          <w:rFonts w:ascii="Titillium-Thin" w:hAnsi="Titillium-Thin" w:cs="Titillium-Thi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4B5BD4" wp14:editId="0246A22C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813E62" w14:textId="522ACADC" w:rsidR="00CB6C62" w:rsidRPr="00A51FDD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1 </w:t>
                            </w:r>
                            <w:r w:rsidR="00D25D36"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>-Adap</w:t>
                            </w:r>
                            <w:r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 </w:t>
                            </w:r>
                            <w:r w:rsidR="00D25D36"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                     2- Nezaket</w:t>
                            </w:r>
                          </w:p>
                          <w:p w14:paraId="2E43143D" w14:textId="031B85C9" w:rsidR="00CB6C62" w:rsidRPr="00A51FDD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>3</w:t>
                            </w:r>
                            <w:r w:rsidR="00D25D36"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>-Selam                          4-Besmele</w:t>
                            </w:r>
                          </w:p>
                          <w:p w14:paraId="5E6C2B72" w14:textId="325380F8" w:rsidR="00CB6C62" w:rsidRPr="00A51FDD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>5</w:t>
                            </w:r>
                            <w:r w:rsidR="00D25D36"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-Lokman                       </w:t>
                            </w:r>
                            <w:r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>6</w:t>
                            </w:r>
                            <w:r w:rsidR="00D25D36"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>-İletişim</w:t>
                            </w:r>
                            <w:r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14:paraId="76CB9299" w14:textId="1ED1CB76" w:rsidR="00CB6C62" w:rsidRPr="00A51FDD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>7</w:t>
                            </w:r>
                            <w:r w:rsidR="00D25D36"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>-Tahiyyat</w:t>
                            </w:r>
                            <w:r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 </w:t>
                            </w:r>
                            <w:r w:rsidR="00D25D36"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                 8-</w:t>
                            </w:r>
                            <w:r w:rsidR="00A51FDD" w:rsidRPr="00A51FDD">
                              <w:rPr>
                                <w:rFonts w:cstheme="minorHAnsi"/>
                                <w:b/>
                                <w:color w:val="FF0000"/>
                              </w:rPr>
                              <w:t>Helal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4B5BD4" id="Text Box 67" o:spid="_x0000_s1082" type="#_x0000_t202" style="position:absolute;margin-left:293.7pt;margin-top:5.65pt;width:207.7pt;height:99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+//aYE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39813E62" w14:textId="522ACADC" w:rsidR="00CB6C62" w:rsidRPr="00A51FDD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A51FDD">
                        <w:rPr>
                          <w:rFonts w:cstheme="minorHAnsi"/>
                          <w:b/>
                          <w:color w:val="FF0000"/>
                        </w:rPr>
                        <w:t xml:space="preserve">1 </w:t>
                      </w:r>
                      <w:r w:rsidR="00D25D36" w:rsidRPr="00A51FDD">
                        <w:rPr>
                          <w:rFonts w:cstheme="minorHAnsi"/>
                          <w:b/>
                          <w:color w:val="FF0000"/>
                        </w:rPr>
                        <w:t>-Adap</w:t>
                      </w:r>
                      <w:r w:rsidRPr="00A51FDD">
                        <w:rPr>
                          <w:rFonts w:cstheme="minorHAnsi"/>
                          <w:b/>
                          <w:color w:val="FF0000"/>
                        </w:rPr>
                        <w:t xml:space="preserve">   </w:t>
                      </w:r>
                      <w:r w:rsidR="00D25D36" w:rsidRPr="00A51FDD">
                        <w:rPr>
                          <w:rFonts w:cstheme="minorHAnsi"/>
                          <w:b/>
                          <w:color w:val="FF0000"/>
                        </w:rPr>
                        <w:t xml:space="preserve">                       2- Nezaket</w:t>
                      </w:r>
                    </w:p>
                    <w:p w14:paraId="2E43143D" w14:textId="031B85C9" w:rsidR="00CB6C62" w:rsidRPr="00A51FDD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A51FDD">
                        <w:rPr>
                          <w:rFonts w:cstheme="minorHAnsi"/>
                          <w:b/>
                          <w:color w:val="FF0000"/>
                        </w:rPr>
                        <w:t>3</w:t>
                      </w:r>
                      <w:r w:rsidR="00D25D36" w:rsidRPr="00A51FDD">
                        <w:rPr>
                          <w:rFonts w:cstheme="minorHAnsi"/>
                          <w:b/>
                          <w:color w:val="FF0000"/>
                        </w:rPr>
                        <w:t>-Selam                          4-Besmele</w:t>
                      </w:r>
                    </w:p>
                    <w:p w14:paraId="5E6C2B72" w14:textId="325380F8" w:rsidR="00CB6C62" w:rsidRPr="00A51FDD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A51FDD">
                        <w:rPr>
                          <w:rFonts w:cstheme="minorHAnsi"/>
                          <w:b/>
                          <w:color w:val="FF0000"/>
                        </w:rPr>
                        <w:t>5</w:t>
                      </w:r>
                      <w:r w:rsidR="00D25D36" w:rsidRPr="00A51FDD">
                        <w:rPr>
                          <w:rFonts w:cstheme="minorHAnsi"/>
                          <w:b/>
                          <w:color w:val="FF0000"/>
                        </w:rPr>
                        <w:t xml:space="preserve">-Lokman                       </w:t>
                      </w:r>
                      <w:r w:rsidRPr="00A51FDD">
                        <w:rPr>
                          <w:rFonts w:cstheme="minorHAnsi"/>
                          <w:b/>
                          <w:color w:val="FF0000"/>
                        </w:rPr>
                        <w:t>6</w:t>
                      </w:r>
                      <w:r w:rsidR="00D25D36" w:rsidRPr="00A51FDD">
                        <w:rPr>
                          <w:rFonts w:cstheme="minorHAnsi"/>
                          <w:b/>
                          <w:color w:val="FF0000"/>
                        </w:rPr>
                        <w:t>-İletişim</w:t>
                      </w:r>
                      <w:r w:rsidRPr="00A51FDD">
                        <w:rPr>
                          <w:rFonts w:cstheme="minorHAnsi"/>
                          <w:b/>
                          <w:color w:val="FF0000"/>
                        </w:rPr>
                        <w:t xml:space="preserve"> </w:t>
                      </w:r>
                    </w:p>
                    <w:p w14:paraId="76CB9299" w14:textId="1ED1CB76" w:rsidR="00CB6C62" w:rsidRPr="00A51FDD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A51FDD">
                        <w:rPr>
                          <w:rFonts w:cstheme="minorHAnsi"/>
                          <w:b/>
                          <w:color w:val="FF0000"/>
                        </w:rPr>
                        <w:t>7</w:t>
                      </w:r>
                      <w:r w:rsidR="00D25D36" w:rsidRPr="00A51FDD">
                        <w:rPr>
                          <w:rFonts w:cstheme="minorHAnsi"/>
                          <w:b/>
                          <w:color w:val="FF0000"/>
                        </w:rPr>
                        <w:t>-Tahiyyat</w:t>
                      </w:r>
                      <w:r w:rsidRPr="00A51FDD">
                        <w:rPr>
                          <w:rFonts w:cstheme="minorHAnsi"/>
                          <w:b/>
                          <w:color w:val="FF0000"/>
                        </w:rPr>
                        <w:t xml:space="preserve">   </w:t>
                      </w:r>
                      <w:r w:rsidR="00D25D36" w:rsidRPr="00A51FDD">
                        <w:rPr>
                          <w:rFonts w:cstheme="minorHAnsi"/>
                          <w:b/>
                          <w:color w:val="FF0000"/>
                        </w:rPr>
                        <w:t xml:space="preserve">                   8-</w:t>
                      </w:r>
                      <w:r w:rsidR="00A51FDD" w:rsidRPr="00A51FDD">
                        <w:rPr>
                          <w:rFonts w:cstheme="minorHAnsi"/>
                          <w:b/>
                          <w:color w:val="FF0000"/>
                        </w:rPr>
                        <w:t>Helal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3CA9C1" wp14:editId="4ABE6ACE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203891" w14:textId="77777777" w:rsidR="00CB6C62" w:rsidRPr="00540191" w:rsidRDefault="009747C6" w:rsidP="00540191">
                            <w:proofErr w:type="spell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Neza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3CA9C1" id="Text Box 80" o:spid="_x0000_s1083" type="#_x0000_t202" style="position:absolute;margin-left:239.25pt;margin-top:1.3pt;width:39.7pt;height:19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47203891" w14:textId="77777777" w:rsidR="00CB6C62" w:rsidRPr="00540191" w:rsidRDefault="009747C6" w:rsidP="00540191">
                      <w:proofErr w:type="spell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Neza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2FFD89" w14:textId="77777777" w:rsidR="00CB6C62" w:rsidRDefault="009747C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E2313F" wp14:editId="68F7587B">
                <wp:simplePos x="0" y="0"/>
                <wp:positionH relativeFrom="column">
                  <wp:posOffset>1319530</wp:posOffset>
                </wp:positionH>
                <wp:positionV relativeFrom="paragraph">
                  <wp:posOffset>138430</wp:posOffset>
                </wp:positionV>
                <wp:extent cx="504190" cy="285750"/>
                <wp:effectExtent l="0" t="0" r="29210" b="5715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D3440A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Tahiy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E2313F" id="Text Box 78" o:spid="_x0000_s1084" type="#_x0000_t202" style="position:absolute;margin-left:103.9pt;margin-top:10.9pt;width:39.7pt;height:2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3D3440A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Tahiy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765E16" wp14:editId="06143EE0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0D95C1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765E16" id="Text Box 81" o:spid="_x0000_s1085" type="#_x0000_t202" style="position:absolute;margin-left:240.35pt;margin-top:30.55pt;width:39.7pt;height:19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Bx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bkPzhVnba/YA0wb9Hfo3bF84tNr+xqiHTVZh9+tALMdIflDQ4rEDYPXFj+XqooA7&#10;du7Zzz1EUYCqsIdcxeONT+vyYKxoWoiUZkPpa5jyWsQJfGQ17gbYVmkO0mYN63D+Hf963P+7PwA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B2ZJBx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430D95C1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89C654" wp14:editId="3D17E6CF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21667D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ket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89C654" id="Text Box 75" o:spid="_x0000_s1086" type="#_x0000_t202" style="position:absolute;margin-left:220.5pt;margin-top:3.65pt;width:39.7pt;height:1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8M9yQ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521667D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ket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58DD00" wp14:editId="52828195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77ED84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İleti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58DD00" id="Text Box 83" o:spid="_x0000_s1087" type="#_x0000_t202" style="position:absolute;margin-left:41.7pt;margin-top:54.9pt;width:39.7pt;height:19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oWxg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6877ED84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İleti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9A25A4" wp14:editId="51BCC947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9D31EF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9A25A4" id="Text Box 82" o:spid="_x0000_s1088" type="#_x0000_t202" style="position:absolute;margin-left:46.15pt;margin-top:22.7pt;width:39.7pt;height:19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pD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339D31EF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sz w:val="24"/>
                          <w:szCs w:val="24"/>
                        </w:rPr>
                        <w:t>mele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BEE132" wp14:editId="740A507B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C2E7CB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şim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BEE132" id="Text Box 79" o:spid="_x0000_s1089" type="#_x0000_t202" style="position:absolute;margin-left:-28.1pt;margin-top:54.9pt;width:39.7pt;height:19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3T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WlovjBrO80eYNqgv0P/hu0Lh1bbR4x62GQVdr/3xHKM5CcFLR47AFZf/Fiuzgu4&#10;Y+ee3dxDFAWoCnvIVTxe+7Qu98aKpoVIaTaUvoIpr0WcwCdW426AbZXmIG3WsA7n3/Gvp/2//QM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Bk+rdP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54C2E7CB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şim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3DB2E6" wp14:editId="35A3D38B">
                <wp:simplePos x="0" y="0"/>
                <wp:positionH relativeFrom="column">
                  <wp:posOffset>2207260</wp:posOffset>
                </wp:positionH>
                <wp:positionV relativeFrom="paragraph">
                  <wp:posOffset>640080</wp:posOffset>
                </wp:positionV>
                <wp:extent cx="504190" cy="252095"/>
                <wp:effectExtent l="11430" t="6350" r="8255" b="27305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4B68D9C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3DB2E6" id="Text Box 77" o:spid="_x0000_s1090" type="#_x0000_t202" style="position:absolute;margin-left:173.8pt;margin-top:50.4pt;width:39.7pt;height:1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fQ4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4B68D9C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E4C412" wp14:editId="59BBBDD7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652787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E4C412" id="Text Box 73" o:spid="_x0000_s1091" type="#_x0000_t202" style="position:absolute;margin-left:120.8pt;margin-top:50.8pt;width:39.7pt;height:1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ixw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30652787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sz w:val="24"/>
                          <w:szCs w:val="24"/>
                        </w:rPr>
                        <w:t>Bes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0FDDA4" wp14:editId="280B6F5B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002E31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Lok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0FDDA4" id="Text Box 72" o:spid="_x0000_s1092" type="#_x0000_t202" style="position:absolute;margin-left:161.25pt;margin-top:15.55pt;width:39.7pt;height:1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1G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3002E31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Lok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EDDC9C" wp14:editId="4A1BD01B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7CA007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EDDC9C" id="Text Box 71" o:spid="_x0000_s1093" type="#_x0000_t202" style="position:absolute;margin-left:230.1pt;margin-top:54.9pt;width:39.7pt;height:19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rW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WofmC7O21+wBpg36O/Rv2L5waLX9jVEPm6zC7teBWI6R/KCgxWMHwOqLH8vVuoA7&#10;du7Zzz1EUYCqsIdcxeONT+vyYKxoWoiUZkPpa5jyWsQJfGQ17gbYVmkO0mYN63D+Hf963P+7P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Gwia1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5E7CA007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lam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D70F7E" wp14:editId="1C4366AE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CFA912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D70F7E" id="Text Box 69" o:spid="_x0000_s1094" type="#_x0000_t202" style="position:absolute;margin-left:-2.15pt;margin-top:30.55pt;width:39.7pt;height:19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ILIen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1CFA912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B1E2CA3" w14:textId="23F7E476" w:rsidR="00CB6C62" w:rsidRDefault="00CB6C62" w:rsidP="00CB6C62"/>
    <w:p w14:paraId="7FA34812" w14:textId="77777777" w:rsidR="00CB6C62" w:rsidRDefault="00CB6C62" w:rsidP="00CB6C62"/>
    <w:p w14:paraId="3610D93E" w14:textId="77777777" w:rsidR="00CB6C62" w:rsidRDefault="00CB6C62" w:rsidP="00CB6C62"/>
    <w:p w14:paraId="6673AF4B" w14:textId="60A80B9C" w:rsidR="00481B20" w:rsidRDefault="005B64D6" w:rsidP="00CB6C6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6DDBB3" wp14:editId="73B21455">
                <wp:simplePos x="0" y="0"/>
                <wp:positionH relativeFrom="rightMargin">
                  <wp:align>left</wp:align>
                </wp:positionH>
                <wp:positionV relativeFrom="paragraph">
                  <wp:posOffset>-95250</wp:posOffset>
                </wp:positionV>
                <wp:extent cx="659130" cy="288290"/>
                <wp:effectExtent l="19050" t="19050" r="45720" b="5461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F2F76E" w14:textId="77777777" w:rsidR="005B64D6" w:rsidRPr="00CB6C62" w:rsidRDefault="005B64D6" w:rsidP="005B64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6DDBB3" id="Rectangle 45" o:spid="_x0000_s1095" style="position:absolute;margin-left:0;margin-top:-7.5pt;width:51.9pt;height:22.7pt;z-index:2516710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28F2F76E" w14:textId="77777777" w:rsidR="005B64D6" w:rsidRPr="00CB6C62" w:rsidRDefault="005B64D6" w:rsidP="005B64D6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25CDA39" wp14:editId="11C2ED9A">
                <wp:simplePos x="0" y="0"/>
                <wp:positionH relativeFrom="column">
                  <wp:posOffset>-409575</wp:posOffset>
                </wp:positionH>
                <wp:positionV relativeFrom="paragraph">
                  <wp:posOffset>10795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8BC3AD" w14:textId="77777777" w:rsidR="005B64D6" w:rsidRPr="00F72C2D" w:rsidRDefault="005B64D6" w:rsidP="005B64D6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5CDA39" id="Rectangle 44" o:spid="_x0000_s1096" style="position:absolute;margin-left:-32.25pt;margin-top:.85pt;width:51.9pt;height:22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iAgg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578BC3AD" w14:textId="77777777" w:rsidR="005B64D6" w:rsidRPr="00F72C2D" w:rsidRDefault="005B64D6" w:rsidP="005B64D6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 w:rsidR="00481B2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97BDDDA" wp14:editId="34A80D4C">
                <wp:simplePos x="0" y="0"/>
                <wp:positionH relativeFrom="column">
                  <wp:posOffset>-375920</wp:posOffset>
                </wp:positionH>
                <wp:positionV relativeFrom="paragraph">
                  <wp:posOffset>-65405</wp:posOffset>
                </wp:positionV>
                <wp:extent cx="6840220" cy="1876657"/>
                <wp:effectExtent l="19050" t="19050" r="74930" b="6667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76657"/>
                          <a:chOff x="598" y="1126"/>
                          <a:chExt cx="10772" cy="2885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98" y="1346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A8B4FE" w14:textId="77777777" w:rsidR="00CB6C62" w:rsidRDefault="00CB6C62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5342833" w14:textId="77777777" w:rsidR="00381E2D" w:rsidRDefault="00381E2D" w:rsidP="009D11D2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F8F26F4" w14:textId="77777777" w:rsidR="00185F2D" w:rsidRPr="00185F2D" w:rsidRDefault="00185F2D" w:rsidP="00185F2D">
                              <w:pPr>
                                <w:shd w:val="clear" w:color="auto" w:fill="FFFFFF" w:themeFill="background1"/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(şirk koşmak, </w:t>
                              </w:r>
                              <w:proofErr w:type="spell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Tahiyyat</w:t>
                              </w:r>
                              <w:proofErr w:type="spell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Duası, sofra adabı, besmeleyle, selamlaşmaya, </w:t>
                              </w:r>
                              <w:r w:rsidRPr="00185F2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ahlakı,</w:t>
                              </w: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adap kuralları)</w:t>
                              </w:r>
                            </w:p>
                            <w:p w14:paraId="51D615C9" w14:textId="77777777" w:rsidR="00185F2D" w:rsidRPr="00185F2D" w:rsidRDefault="00185F2D" w:rsidP="00185F2D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1. İnsan ilişkilerini düzenleyen, kolaylaştıran yazılı olmayan toplumsal kurallara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……..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adap kuralları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1D0EB43C" w14:textId="77777777" w:rsidR="00185F2D" w:rsidRPr="00185F2D" w:rsidRDefault="00185F2D" w:rsidP="00185F2D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2. Hem dinî hem de insani bir görev olarak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selamlaşmaya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…………..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özen göstermeliyiz.</w:t>
                              </w:r>
                            </w:p>
                            <w:p w14:paraId="58253112" w14:textId="77777777" w:rsidR="00185F2D" w:rsidRPr="00185F2D" w:rsidRDefault="00185F2D" w:rsidP="00185F2D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3. Hz. Muhammed de (</w:t>
                              </w:r>
                              <w:proofErr w:type="spell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.) yemeğe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besmeleyle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başlanmasını Müslümanlara tavsiye etmiştir.</w:t>
                              </w:r>
                            </w:p>
                            <w:p w14:paraId="25D86020" w14:textId="77777777" w:rsidR="00185F2D" w:rsidRPr="00185F2D" w:rsidRDefault="00185F2D" w:rsidP="00185F2D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4.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şirk koşmak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Allah’tan (</w:t>
                              </w:r>
                              <w:proofErr w:type="spell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c.c</w:t>
                              </w:r>
                              <w:proofErr w:type="spell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.) başka ilahlar olduğuna inanmaktır.</w:t>
                              </w:r>
                            </w:p>
                            <w:p w14:paraId="78EC6445" w14:textId="77777777" w:rsidR="00185F2D" w:rsidRPr="00185F2D" w:rsidRDefault="00185F2D" w:rsidP="00185F2D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Tahiyyat</w:t>
                              </w:r>
                              <w:proofErr w:type="spell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 Duası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…………..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her gün beş vakit namazda Müslümanlara selamlaşmanın önemini hatırlatmaktadır.</w:t>
                              </w:r>
                            </w:p>
                            <w:p w14:paraId="1FCF9132" w14:textId="77777777" w:rsidR="00185F2D" w:rsidRPr="00185F2D" w:rsidRDefault="00185F2D" w:rsidP="00185F2D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6. “Ben ancak güzel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85F2D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ahlakı</w:t>
                              </w:r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…………..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tamamlamak</w:t>
                              </w:r>
                              <w:proofErr w:type="gramEnd"/>
                              <w:r w:rsidRPr="00185F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için gönderildim.”</w:t>
                              </w:r>
                            </w:p>
                            <w:p w14:paraId="294F3DF7" w14:textId="77777777" w:rsidR="009D11D2" w:rsidRPr="009D11D2" w:rsidRDefault="009D11D2" w:rsidP="009D11D2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60090093" w14:textId="77777777" w:rsidR="00381E2D" w:rsidRPr="00ED794E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467EB0E" w14:textId="77777777" w:rsidR="00381E2D" w:rsidRPr="00ED794E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126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DF95C3A" w14:textId="77777777" w:rsidR="00CB6C62" w:rsidRPr="00CB6C62" w:rsidRDefault="00CB6C62" w:rsidP="00AD5D8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AD5D89" w:rsidRPr="00AD5D8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cümlelerde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7BDDDA" id="Group 41" o:spid="_x0000_s1097" style="position:absolute;margin-left:-29.6pt;margin-top:-5.15pt;width:538.6pt;height:147.75pt;z-index:251632128" coordorigin="598,1126" coordsize="10772,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">
                <v:shape id="Text Box 42" o:spid="_x0000_s1098" type="#_x0000_t202" style="position:absolute;left:598;top:1346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1AA8B4FE" w14:textId="77777777" w:rsidR="00CB6C62" w:rsidRDefault="00CB6C62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5342833" w14:textId="77777777" w:rsidR="00381E2D" w:rsidRDefault="00381E2D" w:rsidP="009D11D2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1F8F26F4" w14:textId="77777777" w:rsidR="00185F2D" w:rsidRPr="00185F2D" w:rsidRDefault="00185F2D" w:rsidP="00185F2D">
                        <w:pPr>
                          <w:shd w:val="clear" w:color="auto" w:fill="FFFFFF" w:themeFill="background1"/>
                          <w:spacing w:after="0" w:line="36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(şirk koşmak, </w:t>
                        </w:r>
                        <w:proofErr w:type="spell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Tahiyyat</w:t>
                        </w:r>
                        <w:proofErr w:type="spell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Duası, sofra adabı, besmeleyle, selamlaşmaya, </w:t>
                        </w:r>
                        <w:r w:rsidRPr="00185F2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ahlakı,</w:t>
                        </w:r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adap kuralları)</w:t>
                        </w:r>
                      </w:p>
                      <w:p w14:paraId="51D615C9" w14:textId="77777777" w:rsidR="00185F2D" w:rsidRPr="00185F2D" w:rsidRDefault="00185F2D" w:rsidP="00185F2D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1. İnsan ilişkilerini düzenleyen, kolaylaştıran yazılı olmayan toplumsal kurallara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……..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185F2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adap kuralları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1D0EB43C" w14:textId="77777777" w:rsidR="00185F2D" w:rsidRPr="00185F2D" w:rsidRDefault="00185F2D" w:rsidP="00185F2D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2. Hem dinî hem de insani bir görev olarak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185F2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selamlaşmaya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…………..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özen göstermeliyiz.</w:t>
                        </w:r>
                      </w:p>
                      <w:p w14:paraId="58253112" w14:textId="77777777" w:rsidR="00185F2D" w:rsidRPr="00185F2D" w:rsidRDefault="00185F2D" w:rsidP="00185F2D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3. Hz. Muhammed de (</w:t>
                        </w:r>
                        <w:proofErr w:type="spell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.) yemeğe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185F2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besmeleyle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başlanmasını Müslümanlara tavsiye etmiştir.</w:t>
                        </w:r>
                      </w:p>
                      <w:p w14:paraId="25D86020" w14:textId="77777777" w:rsidR="00185F2D" w:rsidRPr="00185F2D" w:rsidRDefault="00185F2D" w:rsidP="00185F2D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4.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185F2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şirk koşmak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…………………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Allah’tan (</w:t>
                        </w:r>
                        <w:proofErr w:type="spell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c.c</w:t>
                        </w:r>
                        <w:proofErr w:type="spell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.) başka ilahlar olduğuna inanmaktır.</w:t>
                        </w:r>
                      </w:p>
                      <w:p w14:paraId="78EC6445" w14:textId="77777777" w:rsidR="00185F2D" w:rsidRPr="00185F2D" w:rsidRDefault="00185F2D" w:rsidP="00185F2D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5.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Tahiyyat</w:t>
                        </w:r>
                        <w:proofErr w:type="spell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Duası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…………..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her gün beş vakit namazda Müslümanlara selamlaşmanın önemini hatırlatmaktadır.</w:t>
                        </w:r>
                      </w:p>
                      <w:p w14:paraId="1FCF9132" w14:textId="77777777" w:rsidR="00185F2D" w:rsidRPr="00185F2D" w:rsidRDefault="00185F2D" w:rsidP="00185F2D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6. “Ben ancak güzel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185F2D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ahlakı</w:t>
                        </w:r>
                        <w:r w:rsidRPr="00185F2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…………..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tamamlamak</w:t>
                        </w:r>
                        <w:proofErr w:type="gramEnd"/>
                        <w:r w:rsidRPr="00185F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için gönderildim.”</w:t>
                        </w:r>
                      </w:p>
                      <w:p w14:paraId="294F3DF7" w14:textId="77777777" w:rsidR="009D11D2" w:rsidRPr="009D11D2" w:rsidRDefault="009D11D2" w:rsidP="009D11D2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60090093" w14:textId="77777777" w:rsidR="00381E2D" w:rsidRPr="00ED794E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467EB0E" w14:textId="77777777" w:rsidR="00381E2D" w:rsidRPr="00ED794E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9" type="#_x0000_t117" style="position:absolute;left:997;top:1126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7DF95C3A" w14:textId="77777777" w:rsidR="00CB6C62" w:rsidRPr="00CB6C62" w:rsidRDefault="00CB6C62" w:rsidP="00AD5D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AD5D89" w:rsidRPr="00AD5D89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cümlelerde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52F360" w14:textId="77777777" w:rsidR="00481B20" w:rsidRDefault="00481B20" w:rsidP="00CB6C62"/>
    <w:p w14:paraId="0800613E" w14:textId="77777777" w:rsidR="00481B20" w:rsidRDefault="00481B20" w:rsidP="00CB6C62"/>
    <w:p w14:paraId="24932194" w14:textId="77777777" w:rsidR="00481B20" w:rsidRDefault="00481B20" w:rsidP="00CB6C62"/>
    <w:p w14:paraId="1E4B312F" w14:textId="77777777" w:rsidR="00481B20" w:rsidRDefault="00481B20" w:rsidP="00CB6C62"/>
    <w:p w14:paraId="21E38C5A" w14:textId="0D4CB372" w:rsidR="00481B20" w:rsidRDefault="00481B20" w:rsidP="00CB6C62">
      <w:r>
        <w:t xml:space="preserve"> </w:t>
      </w:r>
    </w:p>
    <w:p w14:paraId="6E501725" w14:textId="2F579568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6FFE5B7" wp14:editId="36B216AA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242B4C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FFE5B7" id="AutoShape 64" o:spid="_x0000_s1100" style="position:absolute;margin-left:454.85pt;margin-top:12.15pt;width:42.5pt;height:2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B6&#10;+d3N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78242B4C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8961C68" wp14:editId="57793D8D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37D360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13BBA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961C68" id="Rectangle 62" o:spid="_x0000_s1101" style="position:absolute;margin-left:-32.5pt;margin-top:12.15pt;width:527.25pt;height:22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c9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s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MjH&#10;pz1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2F37D360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E13BBA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D336F4" wp14:editId="613B3020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065" r="11430" b="13970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B053BB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6D336F4" id="AutoShape 63" o:spid="_x0000_s1102" style="position:absolute;margin-left:-36.1pt;margin-top:12.15pt;width:45.35pt;height:22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Qj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" fillcolor="#eaf1dd [662]" strokecolor="#9bbb59 [3206]" strokeweight="1.5pt">
                <v:shadow color="#868686"/>
                <v:textbox inset=",0,,0">
                  <w:txbxContent>
                    <w:p w14:paraId="35B053BB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94D2A4" w14:textId="77777777" w:rsidR="00CB6C62" w:rsidRDefault="00CB6C62" w:rsidP="00CB6C62"/>
    <w:p w14:paraId="15619C25" w14:textId="77777777" w:rsidR="00CB6C62" w:rsidRDefault="00CB6C62" w:rsidP="00CB6C62">
      <w:pPr>
        <w:sectPr w:rsidR="00CB6C62" w:rsidSect="00375F1D">
          <w:headerReference w:type="default" r:id="rId7"/>
          <w:footerReference w:type="default" r:id="rId8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</w:p>
    <w:p w14:paraId="5CB0049E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1. Aşağıdakilerden hangisi bir nezaket kuralı </w:t>
      </w:r>
      <w:r w:rsidRPr="00376584">
        <w:rPr>
          <w:rFonts w:cstheme="minorHAnsi"/>
          <w:b/>
          <w:bCs/>
          <w:sz w:val="20"/>
          <w:szCs w:val="20"/>
          <w:u w:val="single"/>
        </w:rPr>
        <w:t>değildir</w:t>
      </w:r>
      <w:r w:rsidRPr="00376584">
        <w:rPr>
          <w:rFonts w:cstheme="minorHAnsi"/>
          <w:b/>
          <w:bCs/>
          <w:sz w:val="20"/>
          <w:szCs w:val="20"/>
        </w:rPr>
        <w:t>?</w:t>
      </w:r>
    </w:p>
    <w:p w14:paraId="67ADFEAF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A) </w:t>
      </w:r>
      <w:r w:rsidRPr="00376584">
        <w:rPr>
          <w:rFonts w:cstheme="minorHAnsi"/>
          <w:sz w:val="20"/>
          <w:szCs w:val="20"/>
        </w:rPr>
        <w:t>Yapılan bir iyiliğe teşekkür etmek</w:t>
      </w:r>
    </w:p>
    <w:p w14:paraId="19105EE3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B) </w:t>
      </w:r>
      <w:r w:rsidRPr="00376584">
        <w:rPr>
          <w:rFonts w:cstheme="minorHAnsi"/>
          <w:sz w:val="20"/>
          <w:szCs w:val="20"/>
        </w:rPr>
        <w:t>Misafire karşı güler yüzlü davranmak</w:t>
      </w:r>
    </w:p>
    <w:p w14:paraId="2414DFBE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>C</w:t>
      </w:r>
      <w:r w:rsidRPr="00376584">
        <w:rPr>
          <w:rFonts w:cstheme="minorHAnsi"/>
          <w:b/>
          <w:bCs/>
          <w:color w:val="FF0000"/>
          <w:sz w:val="20"/>
          <w:szCs w:val="20"/>
        </w:rPr>
        <w:t xml:space="preserve">) </w:t>
      </w:r>
      <w:r w:rsidRPr="00376584">
        <w:rPr>
          <w:rFonts w:cstheme="minorHAnsi"/>
          <w:color w:val="FF0000"/>
          <w:sz w:val="20"/>
          <w:szCs w:val="20"/>
        </w:rPr>
        <w:t>Kalabalık içinde gizlice konuşmak</w:t>
      </w:r>
    </w:p>
    <w:p w14:paraId="4FD8351E" w14:textId="77777777" w:rsidR="0078710D" w:rsidRPr="00376584" w:rsidRDefault="0078710D" w:rsidP="0078710D">
      <w:pPr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D) </w:t>
      </w:r>
      <w:r w:rsidRPr="00376584">
        <w:rPr>
          <w:rFonts w:cstheme="minorHAnsi"/>
          <w:sz w:val="20"/>
          <w:szCs w:val="20"/>
        </w:rPr>
        <w:t>Hasta ziyaretini kısa tutmak</w:t>
      </w:r>
    </w:p>
    <w:p w14:paraId="347AA979" w14:textId="26950B6C" w:rsidR="0078710D" w:rsidRDefault="0078710D" w:rsidP="0078710D">
      <w:pPr>
        <w:spacing w:after="0"/>
        <w:rPr>
          <w:rFonts w:cstheme="minorHAnsi"/>
          <w:sz w:val="20"/>
          <w:szCs w:val="20"/>
        </w:rPr>
      </w:pPr>
    </w:p>
    <w:p w14:paraId="3EE3E5E8" w14:textId="3D1EEAF3" w:rsidR="00376584" w:rsidRDefault="00376584" w:rsidP="0078710D">
      <w:pPr>
        <w:spacing w:after="0"/>
        <w:rPr>
          <w:rFonts w:cstheme="minorHAnsi"/>
          <w:sz w:val="20"/>
          <w:szCs w:val="20"/>
        </w:rPr>
      </w:pPr>
    </w:p>
    <w:p w14:paraId="66283541" w14:textId="2F8FFBAC" w:rsidR="00376584" w:rsidRDefault="00376584" w:rsidP="0078710D">
      <w:pPr>
        <w:spacing w:after="0"/>
        <w:rPr>
          <w:rFonts w:cstheme="minorHAnsi"/>
          <w:sz w:val="20"/>
          <w:szCs w:val="20"/>
        </w:rPr>
      </w:pPr>
    </w:p>
    <w:p w14:paraId="41B6AF08" w14:textId="77777777" w:rsidR="00376584" w:rsidRPr="00376584" w:rsidRDefault="00376584" w:rsidP="0078710D">
      <w:pPr>
        <w:spacing w:after="0"/>
        <w:rPr>
          <w:rFonts w:cstheme="minorHAnsi"/>
          <w:sz w:val="20"/>
          <w:szCs w:val="20"/>
        </w:rPr>
      </w:pPr>
    </w:p>
    <w:p w14:paraId="60C45E2C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2. </w:t>
      </w:r>
      <w:r w:rsidRPr="00376584">
        <w:rPr>
          <w:rFonts w:cstheme="minorHAnsi"/>
          <w:sz w:val="20"/>
          <w:szCs w:val="20"/>
        </w:rPr>
        <w:t>I- Küçük olanın büyük olana selam vermesi</w:t>
      </w:r>
    </w:p>
    <w:p w14:paraId="685DA84E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sz w:val="20"/>
          <w:szCs w:val="20"/>
        </w:rPr>
        <w:t>II- Bisiklet üzerinde gidenin yürüyene selam vermesi</w:t>
      </w:r>
    </w:p>
    <w:p w14:paraId="6C0EAEDF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sz w:val="20"/>
          <w:szCs w:val="20"/>
        </w:rPr>
        <w:t>III- Sayı bakımından çok olan topluluğun az olana selam vermesi</w:t>
      </w:r>
    </w:p>
    <w:p w14:paraId="0A57887E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>Yukarıdaki ifadelerden hangileri selamlaşma adabına uygundur?</w:t>
      </w:r>
    </w:p>
    <w:p w14:paraId="5B1BF767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A) </w:t>
      </w:r>
      <w:r w:rsidRPr="00376584">
        <w:rPr>
          <w:rFonts w:cstheme="minorHAnsi"/>
          <w:color w:val="FF0000"/>
          <w:sz w:val="20"/>
          <w:szCs w:val="20"/>
        </w:rPr>
        <w:t xml:space="preserve">I-II </w:t>
      </w:r>
      <w:r w:rsidRPr="00376584">
        <w:rPr>
          <w:rFonts w:cstheme="minorHAnsi"/>
          <w:sz w:val="20"/>
          <w:szCs w:val="20"/>
        </w:rPr>
        <w:tab/>
      </w:r>
      <w:r w:rsidRPr="00376584">
        <w:rPr>
          <w:rFonts w:cstheme="minorHAnsi"/>
          <w:sz w:val="20"/>
          <w:szCs w:val="20"/>
        </w:rPr>
        <w:tab/>
      </w:r>
      <w:r w:rsidRPr="00376584">
        <w:rPr>
          <w:rFonts w:cstheme="minorHAnsi"/>
          <w:b/>
          <w:bCs/>
          <w:sz w:val="20"/>
          <w:szCs w:val="20"/>
        </w:rPr>
        <w:t xml:space="preserve">B) </w:t>
      </w:r>
      <w:r w:rsidRPr="00376584">
        <w:rPr>
          <w:rFonts w:cstheme="minorHAnsi"/>
          <w:sz w:val="20"/>
          <w:szCs w:val="20"/>
        </w:rPr>
        <w:t xml:space="preserve">I-III </w:t>
      </w:r>
      <w:r w:rsidRPr="00376584">
        <w:rPr>
          <w:rFonts w:cstheme="minorHAnsi"/>
          <w:sz w:val="20"/>
          <w:szCs w:val="20"/>
        </w:rPr>
        <w:tab/>
      </w:r>
      <w:r w:rsidRPr="00376584">
        <w:rPr>
          <w:rFonts w:cstheme="minorHAnsi"/>
          <w:sz w:val="20"/>
          <w:szCs w:val="20"/>
        </w:rPr>
        <w:tab/>
      </w:r>
    </w:p>
    <w:p w14:paraId="5AEF1C02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C) </w:t>
      </w:r>
      <w:r w:rsidRPr="00376584">
        <w:rPr>
          <w:rFonts w:cstheme="minorHAnsi"/>
          <w:sz w:val="20"/>
          <w:szCs w:val="20"/>
        </w:rPr>
        <w:t xml:space="preserve">II-III </w:t>
      </w:r>
      <w:r w:rsidRPr="00376584">
        <w:rPr>
          <w:rFonts w:cstheme="minorHAnsi"/>
          <w:sz w:val="20"/>
          <w:szCs w:val="20"/>
        </w:rPr>
        <w:tab/>
      </w:r>
      <w:r w:rsidRPr="00376584">
        <w:rPr>
          <w:rFonts w:cstheme="minorHAnsi"/>
          <w:sz w:val="20"/>
          <w:szCs w:val="20"/>
        </w:rPr>
        <w:tab/>
      </w:r>
      <w:r w:rsidRPr="00376584">
        <w:rPr>
          <w:rFonts w:cstheme="minorHAnsi"/>
          <w:b/>
          <w:bCs/>
          <w:sz w:val="20"/>
          <w:szCs w:val="20"/>
        </w:rPr>
        <w:t xml:space="preserve">D) </w:t>
      </w:r>
      <w:r w:rsidRPr="00376584">
        <w:rPr>
          <w:rFonts w:cstheme="minorHAnsi"/>
          <w:sz w:val="20"/>
          <w:szCs w:val="20"/>
        </w:rPr>
        <w:t>I-II-III</w:t>
      </w:r>
    </w:p>
    <w:p w14:paraId="221260A7" w14:textId="18658C91" w:rsidR="0078710D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0ACE552B" w14:textId="28A618D5" w:rsid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07135E6D" w14:textId="77777777" w:rsidR="00376584" w:rsidRP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3612BE09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3. </w:t>
      </w:r>
      <w:r w:rsidRPr="00376584">
        <w:rPr>
          <w:rFonts w:cstheme="minorHAnsi"/>
          <w:sz w:val="20"/>
          <w:szCs w:val="20"/>
        </w:rPr>
        <w:t xml:space="preserve">Hz. </w:t>
      </w:r>
      <w:proofErr w:type="spellStart"/>
      <w:r w:rsidRPr="00376584">
        <w:rPr>
          <w:rFonts w:cstheme="minorHAnsi"/>
          <w:sz w:val="20"/>
          <w:szCs w:val="20"/>
        </w:rPr>
        <w:t>Âişe</w:t>
      </w:r>
      <w:proofErr w:type="spellEnd"/>
      <w:r w:rsidRPr="00376584">
        <w:rPr>
          <w:rFonts w:cstheme="minorHAnsi"/>
          <w:sz w:val="20"/>
          <w:szCs w:val="20"/>
        </w:rPr>
        <w:t xml:space="preserve"> (</w:t>
      </w:r>
      <w:proofErr w:type="spellStart"/>
      <w:r w:rsidRPr="00376584">
        <w:rPr>
          <w:rFonts w:cstheme="minorHAnsi"/>
          <w:sz w:val="20"/>
          <w:szCs w:val="20"/>
        </w:rPr>
        <w:t>r.a</w:t>
      </w:r>
      <w:proofErr w:type="spellEnd"/>
      <w:r w:rsidRPr="00376584">
        <w:rPr>
          <w:rFonts w:cstheme="minorHAnsi"/>
          <w:sz w:val="20"/>
          <w:szCs w:val="20"/>
        </w:rPr>
        <w:t>.) şöyle demiştir: “Hz. Peygamber’in herhangi bir konuyu anlatırken (tane tane konuşması sebebiyle) sözcüklerini saymak isteyen kimse sayabilirdi.” (</w:t>
      </w:r>
      <w:proofErr w:type="spellStart"/>
      <w:r w:rsidRPr="00376584">
        <w:rPr>
          <w:rFonts w:cstheme="minorHAnsi"/>
          <w:sz w:val="20"/>
          <w:szCs w:val="20"/>
        </w:rPr>
        <w:t>Buhârî</w:t>
      </w:r>
      <w:proofErr w:type="spellEnd"/>
      <w:r w:rsidRPr="00376584">
        <w:rPr>
          <w:rFonts w:cstheme="minorHAnsi"/>
          <w:sz w:val="20"/>
          <w:szCs w:val="20"/>
        </w:rPr>
        <w:t xml:space="preserve">, </w:t>
      </w:r>
      <w:proofErr w:type="spellStart"/>
      <w:r w:rsidRPr="00376584">
        <w:rPr>
          <w:rFonts w:cstheme="minorHAnsi"/>
          <w:sz w:val="20"/>
          <w:szCs w:val="20"/>
        </w:rPr>
        <w:t>Menâkıb</w:t>
      </w:r>
      <w:proofErr w:type="spellEnd"/>
      <w:r w:rsidRPr="00376584">
        <w:rPr>
          <w:rFonts w:cstheme="minorHAnsi"/>
          <w:sz w:val="20"/>
          <w:szCs w:val="20"/>
        </w:rPr>
        <w:t>, 23.)</w:t>
      </w:r>
    </w:p>
    <w:p w14:paraId="0811312B" w14:textId="0F65D663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Hz. </w:t>
      </w:r>
      <w:proofErr w:type="spellStart"/>
      <w:r w:rsidRPr="00376584">
        <w:rPr>
          <w:rFonts w:cstheme="minorHAnsi"/>
          <w:b/>
          <w:bCs/>
          <w:sz w:val="20"/>
          <w:szCs w:val="20"/>
        </w:rPr>
        <w:t>Aişe</w:t>
      </w:r>
      <w:proofErr w:type="spellEnd"/>
      <w:r w:rsidRPr="00376584">
        <w:rPr>
          <w:rFonts w:cstheme="minorHAnsi"/>
          <w:b/>
          <w:bCs/>
          <w:sz w:val="20"/>
          <w:szCs w:val="20"/>
        </w:rPr>
        <w:t xml:space="preserve"> (</w:t>
      </w:r>
      <w:proofErr w:type="spellStart"/>
      <w:r w:rsidRPr="00376584">
        <w:rPr>
          <w:rFonts w:cstheme="minorHAnsi"/>
          <w:b/>
          <w:bCs/>
          <w:sz w:val="20"/>
          <w:szCs w:val="20"/>
        </w:rPr>
        <w:t>r.a</w:t>
      </w:r>
      <w:proofErr w:type="spellEnd"/>
      <w:r w:rsidRPr="00376584">
        <w:rPr>
          <w:rFonts w:cstheme="minorHAnsi"/>
          <w:b/>
          <w:bCs/>
          <w:sz w:val="20"/>
          <w:szCs w:val="20"/>
        </w:rPr>
        <w:t>.) verdiği bu bilgide neyi vurgulamaktadır?</w:t>
      </w:r>
    </w:p>
    <w:p w14:paraId="1698068E" w14:textId="003643E8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A) </w:t>
      </w:r>
      <w:r w:rsidRPr="00376584">
        <w:rPr>
          <w:rFonts w:cstheme="minorHAnsi"/>
          <w:sz w:val="20"/>
          <w:szCs w:val="20"/>
        </w:rPr>
        <w:t>Hz. Muhammed (</w:t>
      </w:r>
      <w:proofErr w:type="spellStart"/>
      <w:r w:rsidRPr="00376584">
        <w:rPr>
          <w:rFonts w:cstheme="minorHAnsi"/>
          <w:sz w:val="20"/>
          <w:szCs w:val="20"/>
        </w:rPr>
        <w:t>s.a.v</w:t>
      </w:r>
      <w:proofErr w:type="spellEnd"/>
      <w:r w:rsidRPr="00376584">
        <w:rPr>
          <w:rFonts w:cstheme="minorHAnsi"/>
          <w:sz w:val="20"/>
          <w:szCs w:val="20"/>
        </w:rPr>
        <w:t>.) güvenilirdi.</w:t>
      </w:r>
    </w:p>
    <w:p w14:paraId="61403772" w14:textId="2EBD02DB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B) </w:t>
      </w:r>
      <w:r w:rsidRPr="00376584">
        <w:rPr>
          <w:rFonts w:cstheme="minorHAnsi"/>
          <w:color w:val="FF0000"/>
          <w:sz w:val="20"/>
          <w:szCs w:val="20"/>
        </w:rPr>
        <w:t>Hz. Muhammed (</w:t>
      </w:r>
      <w:proofErr w:type="spellStart"/>
      <w:r w:rsidRPr="00376584">
        <w:rPr>
          <w:rFonts w:cstheme="minorHAnsi"/>
          <w:color w:val="FF0000"/>
          <w:sz w:val="20"/>
          <w:szCs w:val="20"/>
        </w:rPr>
        <w:t>s.a.v</w:t>
      </w:r>
      <w:proofErr w:type="spellEnd"/>
      <w:r w:rsidRPr="00376584">
        <w:rPr>
          <w:rFonts w:cstheme="minorHAnsi"/>
          <w:color w:val="FF0000"/>
          <w:sz w:val="20"/>
          <w:szCs w:val="20"/>
        </w:rPr>
        <w:t>.) açık ve net konuşurdu.</w:t>
      </w:r>
    </w:p>
    <w:p w14:paraId="779C03A7" w14:textId="6BFD7E0A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C) </w:t>
      </w:r>
      <w:r w:rsidRPr="00376584">
        <w:rPr>
          <w:rFonts w:cstheme="minorHAnsi"/>
          <w:sz w:val="20"/>
          <w:szCs w:val="20"/>
        </w:rPr>
        <w:t>Hz. Muhammed (</w:t>
      </w:r>
      <w:proofErr w:type="spellStart"/>
      <w:r w:rsidRPr="00376584">
        <w:rPr>
          <w:rFonts w:cstheme="minorHAnsi"/>
          <w:sz w:val="20"/>
          <w:szCs w:val="20"/>
        </w:rPr>
        <w:t>s.a.v</w:t>
      </w:r>
      <w:proofErr w:type="spellEnd"/>
      <w:r w:rsidRPr="00376584">
        <w:rPr>
          <w:rFonts w:cstheme="minorHAnsi"/>
          <w:sz w:val="20"/>
          <w:szCs w:val="20"/>
        </w:rPr>
        <w:t>.) merhametliydi.</w:t>
      </w:r>
    </w:p>
    <w:p w14:paraId="37450572" w14:textId="543E1C03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D) </w:t>
      </w:r>
      <w:r w:rsidRPr="00376584">
        <w:rPr>
          <w:rFonts w:cstheme="minorHAnsi"/>
          <w:sz w:val="20"/>
          <w:szCs w:val="20"/>
        </w:rPr>
        <w:t>Hz. Muhammed (</w:t>
      </w:r>
      <w:proofErr w:type="spellStart"/>
      <w:r w:rsidRPr="00376584">
        <w:rPr>
          <w:rFonts w:cstheme="minorHAnsi"/>
          <w:sz w:val="20"/>
          <w:szCs w:val="20"/>
        </w:rPr>
        <w:t>s.a.v</w:t>
      </w:r>
      <w:proofErr w:type="spellEnd"/>
      <w:r w:rsidRPr="00376584">
        <w:rPr>
          <w:rFonts w:cstheme="minorHAnsi"/>
          <w:sz w:val="20"/>
          <w:szCs w:val="20"/>
        </w:rPr>
        <w:t>.) insanlara değer verirdi.</w:t>
      </w:r>
    </w:p>
    <w:p w14:paraId="6DEEAFEB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4. Aşağıdakilerden hangisi sofra adabına uygun </w:t>
      </w:r>
      <w:r w:rsidRPr="00376584">
        <w:rPr>
          <w:rFonts w:cstheme="minorHAnsi"/>
          <w:b/>
          <w:bCs/>
          <w:sz w:val="20"/>
          <w:szCs w:val="20"/>
          <w:u w:val="single"/>
        </w:rPr>
        <w:t>değildir</w:t>
      </w:r>
      <w:r w:rsidRPr="00376584">
        <w:rPr>
          <w:rFonts w:cstheme="minorHAnsi"/>
          <w:b/>
          <w:bCs/>
          <w:sz w:val="20"/>
          <w:szCs w:val="20"/>
        </w:rPr>
        <w:t>?</w:t>
      </w:r>
    </w:p>
    <w:p w14:paraId="78DFAB7A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A) </w:t>
      </w:r>
      <w:r w:rsidRPr="00376584">
        <w:rPr>
          <w:rFonts w:cstheme="minorHAnsi"/>
          <w:sz w:val="20"/>
          <w:szCs w:val="20"/>
        </w:rPr>
        <w:t>Yemeğe besmele çekerek başlamak</w:t>
      </w:r>
    </w:p>
    <w:p w14:paraId="37C250BF" w14:textId="46082F6E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B) </w:t>
      </w:r>
      <w:r w:rsidRPr="00376584">
        <w:rPr>
          <w:rFonts w:cstheme="minorHAnsi"/>
          <w:sz w:val="20"/>
          <w:szCs w:val="20"/>
        </w:rPr>
        <w:t>Yemeği ölçülü yemek</w:t>
      </w:r>
    </w:p>
    <w:p w14:paraId="34A078BE" w14:textId="19550660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C) </w:t>
      </w:r>
      <w:r w:rsidRPr="00376584">
        <w:rPr>
          <w:rFonts w:cstheme="minorHAnsi"/>
          <w:sz w:val="20"/>
          <w:szCs w:val="20"/>
        </w:rPr>
        <w:t>Yemekten önce elleri yıkamak</w:t>
      </w:r>
    </w:p>
    <w:p w14:paraId="0B44E433" w14:textId="59AC5A51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D) </w:t>
      </w:r>
      <w:r w:rsidRPr="00376584">
        <w:rPr>
          <w:rFonts w:cstheme="minorHAnsi"/>
          <w:color w:val="FF0000"/>
          <w:sz w:val="20"/>
          <w:szCs w:val="20"/>
        </w:rPr>
        <w:t>Gösterişli sofralar hazırlamak</w:t>
      </w:r>
    </w:p>
    <w:p w14:paraId="6CF31D77" w14:textId="0D1A342C" w:rsidR="0078710D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415034C8" w14:textId="3D05AA5B" w:rsid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D654CC3" w14:textId="76EC3CFD" w:rsid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463F433B" w14:textId="77777777" w:rsidR="00376584" w:rsidRP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45BE4D20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5. </w:t>
      </w:r>
      <w:r w:rsidRPr="00376584">
        <w:rPr>
          <w:rFonts w:cstheme="minorHAnsi"/>
          <w:sz w:val="20"/>
          <w:szCs w:val="20"/>
        </w:rPr>
        <w:t>I- Hz. Muhammed’e (</w:t>
      </w:r>
      <w:proofErr w:type="spellStart"/>
      <w:r w:rsidRPr="00376584">
        <w:rPr>
          <w:rFonts w:cstheme="minorHAnsi"/>
          <w:sz w:val="20"/>
          <w:szCs w:val="20"/>
        </w:rPr>
        <w:t>s.a.v</w:t>
      </w:r>
      <w:proofErr w:type="spellEnd"/>
      <w:r w:rsidRPr="00376584">
        <w:rPr>
          <w:rFonts w:cstheme="minorHAnsi"/>
          <w:sz w:val="20"/>
          <w:szCs w:val="20"/>
        </w:rPr>
        <w:t>.) esenlik dilemek</w:t>
      </w:r>
    </w:p>
    <w:p w14:paraId="30A197DF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sz w:val="20"/>
          <w:szCs w:val="20"/>
        </w:rPr>
        <w:t>II- Kelime-i Şehadet</w:t>
      </w:r>
    </w:p>
    <w:p w14:paraId="424C1848" w14:textId="3C08E5FF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sz w:val="20"/>
          <w:szCs w:val="20"/>
        </w:rPr>
        <w:t>III- Hz. İbrahim’e (</w:t>
      </w:r>
      <w:proofErr w:type="spellStart"/>
      <w:r w:rsidRPr="00376584">
        <w:rPr>
          <w:rFonts w:cstheme="minorHAnsi"/>
          <w:sz w:val="20"/>
          <w:szCs w:val="20"/>
        </w:rPr>
        <w:t>a.s</w:t>
      </w:r>
      <w:proofErr w:type="spellEnd"/>
      <w:r w:rsidRPr="00376584">
        <w:rPr>
          <w:rFonts w:cstheme="minorHAnsi"/>
          <w:sz w:val="20"/>
          <w:szCs w:val="20"/>
        </w:rPr>
        <w:t>.) esenlik dilemek</w:t>
      </w:r>
    </w:p>
    <w:p w14:paraId="7C4C6CED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Yukarıda verilen bilgilerden hangileri </w:t>
      </w:r>
      <w:proofErr w:type="spellStart"/>
      <w:r w:rsidRPr="00376584">
        <w:rPr>
          <w:rFonts w:cstheme="minorHAnsi"/>
          <w:b/>
          <w:bCs/>
          <w:sz w:val="20"/>
          <w:szCs w:val="20"/>
        </w:rPr>
        <w:t>Tahiyyat</w:t>
      </w:r>
      <w:proofErr w:type="spellEnd"/>
      <w:r w:rsidRPr="00376584">
        <w:rPr>
          <w:rFonts w:cstheme="minorHAnsi"/>
          <w:b/>
          <w:bCs/>
          <w:sz w:val="20"/>
          <w:szCs w:val="20"/>
        </w:rPr>
        <w:t xml:space="preserve"> Duasında yer almaktadır?</w:t>
      </w:r>
    </w:p>
    <w:p w14:paraId="1AFBBA15" w14:textId="77777777" w:rsidR="0078710D" w:rsidRPr="00376584" w:rsidRDefault="0078710D" w:rsidP="0078710D">
      <w:pPr>
        <w:pStyle w:val="AIKLAMA"/>
        <w:spacing w:after="0"/>
        <w:rPr>
          <w:rFonts w:asciiTheme="minorHAnsi" w:hAnsiTheme="minorHAnsi" w:cstheme="minorHAnsi"/>
          <w:sz w:val="20"/>
          <w:szCs w:val="20"/>
        </w:rPr>
      </w:pPr>
      <w:r w:rsidRPr="00376584">
        <w:rPr>
          <w:rFonts w:asciiTheme="minorHAnsi" w:hAnsiTheme="minorHAnsi" w:cstheme="minorHAnsi"/>
          <w:b/>
          <w:bCs/>
          <w:sz w:val="20"/>
          <w:szCs w:val="20"/>
        </w:rPr>
        <w:t>A</w:t>
      </w:r>
      <w:r w:rsidRPr="00376584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) </w:t>
      </w:r>
      <w:r w:rsidRPr="00376584">
        <w:rPr>
          <w:rFonts w:asciiTheme="minorHAnsi" w:hAnsiTheme="minorHAnsi" w:cstheme="minorHAnsi"/>
          <w:color w:val="FF0000"/>
          <w:sz w:val="20"/>
          <w:szCs w:val="20"/>
        </w:rPr>
        <w:t xml:space="preserve">I-II </w:t>
      </w:r>
      <w:r w:rsidRPr="00376584">
        <w:rPr>
          <w:rFonts w:asciiTheme="minorHAnsi" w:hAnsiTheme="minorHAnsi" w:cstheme="minorHAnsi"/>
          <w:sz w:val="20"/>
          <w:szCs w:val="20"/>
        </w:rPr>
        <w:tab/>
      </w:r>
      <w:r w:rsidRPr="00376584">
        <w:rPr>
          <w:rFonts w:asciiTheme="minorHAnsi" w:hAnsiTheme="minorHAnsi" w:cstheme="minorHAnsi"/>
          <w:sz w:val="20"/>
          <w:szCs w:val="20"/>
        </w:rPr>
        <w:tab/>
      </w:r>
      <w:r w:rsidRPr="00376584">
        <w:rPr>
          <w:rFonts w:asciiTheme="minorHAnsi" w:hAnsiTheme="minorHAnsi" w:cstheme="minorHAnsi"/>
          <w:b/>
          <w:bCs/>
          <w:sz w:val="20"/>
          <w:szCs w:val="20"/>
        </w:rPr>
        <w:t xml:space="preserve">B) </w:t>
      </w:r>
      <w:r w:rsidRPr="00376584">
        <w:rPr>
          <w:rFonts w:asciiTheme="minorHAnsi" w:hAnsiTheme="minorHAnsi" w:cstheme="minorHAnsi"/>
          <w:sz w:val="20"/>
          <w:szCs w:val="20"/>
        </w:rPr>
        <w:t xml:space="preserve">II-III </w:t>
      </w:r>
      <w:r w:rsidRPr="00376584">
        <w:rPr>
          <w:rFonts w:asciiTheme="minorHAnsi" w:hAnsiTheme="minorHAnsi" w:cstheme="minorHAnsi"/>
          <w:sz w:val="20"/>
          <w:szCs w:val="20"/>
        </w:rPr>
        <w:tab/>
      </w:r>
      <w:r w:rsidRPr="00376584">
        <w:rPr>
          <w:rFonts w:asciiTheme="minorHAnsi" w:hAnsiTheme="minorHAnsi" w:cstheme="minorHAnsi"/>
          <w:sz w:val="20"/>
          <w:szCs w:val="20"/>
        </w:rPr>
        <w:tab/>
      </w:r>
    </w:p>
    <w:p w14:paraId="461E8661" w14:textId="77777777" w:rsidR="00547758" w:rsidRPr="00376584" w:rsidRDefault="0078710D" w:rsidP="0078710D">
      <w:pPr>
        <w:pStyle w:val="AIKLAMA"/>
        <w:spacing w:after="0"/>
        <w:rPr>
          <w:rFonts w:asciiTheme="minorHAnsi" w:hAnsiTheme="minorHAnsi" w:cstheme="minorHAnsi"/>
          <w:sz w:val="20"/>
          <w:szCs w:val="20"/>
        </w:rPr>
      </w:pPr>
      <w:r w:rsidRPr="00376584">
        <w:rPr>
          <w:rFonts w:asciiTheme="minorHAnsi" w:hAnsiTheme="minorHAnsi" w:cstheme="minorHAnsi"/>
          <w:b/>
          <w:bCs/>
          <w:sz w:val="20"/>
          <w:szCs w:val="20"/>
        </w:rPr>
        <w:t xml:space="preserve">C) </w:t>
      </w:r>
      <w:r w:rsidRPr="00376584">
        <w:rPr>
          <w:rFonts w:asciiTheme="minorHAnsi" w:hAnsiTheme="minorHAnsi" w:cstheme="minorHAnsi"/>
          <w:sz w:val="20"/>
          <w:szCs w:val="20"/>
        </w:rPr>
        <w:t xml:space="preserve">I-III </w:t>
      </w:r>
      <w:r w:rsidRPr="00376584">
        <w:rPr>
          <w:rFonts w:asciiTheme="minorHAnsi" w:hAnsiTheme="minorHAnsi" w:cstheme="minorHAnsi"/>
          <w:sz w:val="20"/>
          <w:szCs w:val="20"/>
        </w:rPr>
        <w:tab/>
      </w:r>
      <w:r w:rsidRPr="00376584">
        <w:rPr>
          <w:rFonts w:asciiTheme="minorHAnsi" w:hAnsiTheme="minorHAnsi" w:cstheme="minorHAnsi"/>
          <w:b/>
          <w:bCs/>
          <w:sz w:val="20"/>
          <w:szCs w:val="20"/>
        </w:rPr>
        <w:t xml:space="preserve">D) </w:t>
      </w:r>
      <w:r w:rsidRPr="00376584">
        <w:rPr>
          <w:rFonts w:asciiTheme="minorHAnsi" w:hAnsiTheme="minorHAnsi" w:cstheme="minorHAnsi"/>
          <w:sz w:val="20"/>
          <w:szCs w:val="20"/>
        </w:rPr>
        <w:t>I-II-III</w:t>
      </w:r>
    </w:p>
    <w:p w14:paraId="1C160D69" w14:textId="02BBDC97" w:rsidR="0078710D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0646D5BD" w14:textId="668271A0" w:rsid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354DE948" w14:textId="08FB470D" w:rsid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2AE173AC" w14:textId="261F5EEF" w:rsid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C89BB50" w14:textId="6AE3A049" w:rsid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39890183" w14:textId="0C2F2939" w:rsid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58FC4B52" w14:textId="61E27E0D" w:rsid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490A9CD4" w14:textId="77777777" w:rsidR="00376584" w:rsidRPr="00376584" w:rsidRDefault="00376584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50D2447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6. </w:t>
      </w:r>
      <w:r w:rsidRPr="00376584">
        <w:rPr>
          <w:rFonts w:cstheme="minorHAnsi"/>
          <w:b/>
          <w:sz w:val="20"/>
          <w:szCs w:val="20"/>
        </w:rPr>
        <w:t>Dinin ve aklın beğendiği, insanın, başkaları tarafından takdir edilmesini, her türlü hata ve kusurdan korunmasını sağlayan ve ona üstün meziyetler kazandıran ahlaki davranışlar aşağıdaki kavramlardan hangisiyle ifade edilir?</w:t>
      </w:r>
    </w:p>
    <w:p w14:paraId="343574EF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A) </w:t>
      </w:r>
      <w:r w:rsidRPr="00376584">
        <w:rPr>
          <w:rFonts w:cstheme="minorHAnsi"/>
          <w:sz w:val="20"/>
          <w:szCs w:val="20"/>
        </w:rPr>
        <w:t xml:space="preserve">Örf </w:t>
      </w:r>
      <w:r w:rsidRPr="00376584">
        <w:rPr>
          <w:rFonts w:cstheme="minorHAnsi"/>
          <w:sz w:val="20"/>
          <w:szCs w:val="20"/>
        </w:rPr>
        <w:tab/>
      </w:r>
      <w:r w:rsidRPr="00376584">
        <w:rPr>
          <w:rFonts w:cstheme="minorHAnsi"/>
          <w:sz w:val="20"/>
          <w:szCs w:val="20"/>
        </w:rPr>
        <w:tab/>
      </w:r>
      <w:r w:rsidRPr="00376584">
        <w:rPr>
          <w:rFonts w:cstheme="minorHAnsi"/>
          <w:b/>
          <w:bCs/>
          <w:sz w:val="20"/>
          <w:szCs w:val="20"/>
        </w:rPr>
        <w:t xml:space="preserve">B) </w:t>
      </w:r>
      <w:r w:rsidRPr="00376584">
        <w:rPr>
          <w:rFonts w:cstheme="minorHAnsi"/>
          <w:sz w:val="20"/>
          <w:szCs w:val="20"/>
        </w:rPr>
        <w:t xml:space="preserve">Âdet </w:t>
      </w:r>
      <w:r w:rsidRPr="00376584">
        <w:rPr>
          <w:rFonts w:cstheme="minorHAnsi"/>
          <w:sz w:val="20"/>
          <w:szCs w:val="20"/>
        </w:rPr>
        <w:tab/>
      </w:r>
    </w:p>
    <w:p w14:paraId="01D3D70F" w14:textId="77777777" w:rsidR="0078710D" w:rsidRPr="00376584" w:rsidRDefault="0078710D" w:rsidP="0078710D">
      <w:pPr>
        <w:autoSpaceDE w:val="0"/>
        <w:autoSpaceDN w:val="0"/>
        <w:adjustRightInd w:val="0"/>
        <w:spacing w:after="0"/>
        <w:rPr>
          <w:rFonts w:cstheme="minorHAnsi"/>
          <w:color w:val="FF0000"/>
          <w:sz w:val="20"/>
          <w:szCs w:val="20"/>
        </w:rPr>
      </w:pPr>
      <w:r w:rsidRPr="00376584">
        <w:rPr>
          <w:rFonts w:cstheme="minorHAnsi"/>
          <w:b/>
          <w:bCs/>
          <w:sz w:val="20"/>
          <w:szCs w:val="20"/>
        </w:rPr>
        <w:t xml:space="preserve">C) </w:t>
      </w:r>
      <w:r w:rsidRPr="00376584">
        <w:rPr>
          <w:rFonts w:cstheme="minorHAnsi"/>
          <w:sz w:val="20"/>
          <w:szCs w:val="20"/>
        </w:rPr>
        <w:t xml:space="preserve">Kanun </w:t>
      </w:r>
      <w:r w:rsidRPr="00376584">
        <w:rPr>
          <w:rFonts w:cstheme="minorHAnsi"/>
          <w:sz w:val="20"/>
          <w:szCs w:val="20"/>
        </w:rPr>
        <w:tab/>
      </w:r>
      <w:r w:rsidRPr="00376584">
        <w:rPr>
          <w:rFonts w:cstheme="minorHAnsi"/>
          <w:b/>
          <w:bCs/>
          <w:sz w:val="20"/>
          <w:szCs w:val="20"/>
        </w:rPr>
        <w:t xml:space="preserve">D) </w:t>
      </w:r>
      <w:r w:rsidRPr="00376584">
        <w:rPr>
          <w:rFonts w:cstheme="minorHAnsi"/>
          <w:color w:val="FF0000"/>
          <w:sz w:val="20"/>
          <w:szCs w:val="20"/>
        </w:rPr>
        <w:t>Adap</w:t>
      </w:r>
    </w:p>
    <w:p w14:paraId="2D14C41F" w14:textId="77777777" w:rsidR="00376584" w:rsidRPr="00376584" w:rsidRDefault="00376584" w:rsidP="00376584">
      <w:pPr>
        <w:pStyle w:val="SEENEKLER"/>
        <w:numPr>
          <w:ilvl w:val="0"/>
          <w:numId w:val="0"/>
        </w:numPr>
      </w:pPr>
    </w:p>
    <w:p w14:paraId="6659A61B" w14:textId="77777777" w:rsidR="0078710D" w:rsidRPr="0078710D" w:rsidRDefault="0078710D" w:rsidP="0078710D">
      <w:pPr>
        <w:pStyle w:val="SEENEKLER"/>
        <w:numPr>
          <w:ilvl w:val="0"/>
          <w:numId w:val="0"/>
        </w:numPr>
        <w:ind w:left="454"/>
      </w:pPr>
    </w:p>
    <w:p w14:paraId="184642A3" w14:textId="1986F22D" w:rsidR="00A97A71" w:rsidRDefault="00376584" w:rsidP="00A97A71">
      <w:pPr>
        <w:pStyle w:val="SORUMETN"/>
        <w:numPr>
          <w:ilvl w:val="0"/>
          <w:numId w:val="0"/>
        </w:numPr>
        <w:ind w:left="113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FCD769" wp14:editId="4F2D2849">
                <wp:simplePos x="0" y="0"/>
                <wp:positionH relativeFrom="column">
                  <wp:posOffset>751205</wp:posOffset>
                </wp:positionH>
                <wp:positionV relativeFrom="paragraph">
                  <wp:posOffset>-111125</wp:posOffset>
                </wp:positionV>
                <wp:extent cx="4397071" cy="341906"/>
                <wp:effectExtent l="0" t="0" r="0" b="1270"/>
                <wp:wrapNone/>
                <wp:docPr id="91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862AB" w14:textId="77777777" w:rsidR="005B64D6" w:rsidRPr="00501EC5" w:rsidRDefault="005B64D6" w:rsidP="005B64D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FCD769" id="Metin Kutusu 2" o:spid="_x0000_s1103" type="#_x0000_t202" href="https://www.dindersi.com/icerik/din-kulturu-ve-ahlak-bilgisi-c76" style="position:absolute;left:0;text-align:left;margin-left:59.15pt;margin-top:-8.75pt;width:346.25pt;height:26.9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" o:button="t" filled="f" stroked="f">
                <v:fill o:detectmouseclick="t"/>
                <v:textbox>
                  <w:txbxContent>
                    <w:p w14:paraId="787862AB" w14:textId="77777777" w:rsidR="005B64D6" w:rsidRPr="00501EC5" w:rsidRDefault="005B64D6" w:rsidP="005B64D6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3088" behindDoc="0" locked="0" layoutInCell="1" allowOverlap="1" wp14:anchorId="46F49602" wp14:editId="276B3A50">
            <wp:simplePos x="0" y="0"/>
            <wp:positionH relativeFrom="column">
              <wp:posOffset>-882650</wp:posOffset>
            </wp:positionH>
            <wp:positionV relativeFrom="paragraph">
              <wp:posOffset>-956945</wp:posOffset>
            </wp:positionV>
            <wp:extent cx="7595870" cy="10669905"/>
            <wp:effectExtent l="0" t="0" r="5080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esim 7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234BBB" w14:textId="75BAC791" w:rsidR="005B64D6" w:rsidRDefault="005B64D6" w:rsidP="00A97A71">
      <w:pPr>
        <w:pStyle w:val="SEENEKLER"/>
        <w:numPr>
          <w:ilvl w:val="0"/>
          <w:numId w:val="0"/>
        </w:numPr>
        <w:ind w:left="454" w:hanging="284"/>
      </w:pPr>
    </w:p>
    <w:p w14:paraId="1B07802A" w14:textId="486BE55E" w:rsidR="005B64D6" w:rsidRDefault="00376584">
      <w:pPr>
        <w:rPr>
          <w:rFonts w:ascii="Arial" w:eastAsia="Calibri" w:hAnsi="Arial" w:cs="Arial"/>
          <w:sz w:val="18"/>
          <w:szCs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C28231" wp14:editId="25152E1E">
                <wp:simplePos x="0" y="0"/>
                <wp:positionH relativeFrom="column">
                  <wp:posOffset>4067175</wp:posOffset>
                </wp:positionH>
                <wp:positionV relativeFrom="paragraph">
                  <wp:posOffset>6224270</wp:posOffset>
                </wp:positionV>
                <wp:extent cx="596265" cy="572135"/>
                <wp:effectExtent l="0" t="0" r="0" b="0"/>
                <wp:wrapNone/>
                <wp:docPr id="88" name="Oval 8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8F5C5E" id="Oval 88" o:spid="_x0000_s1026" href="https://www.youtube.com/@dindersi-com" style="position:absolute;margin-left:320.25pt;margin-top:490.1pt;width:46.95pt;height:45.0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JyA5UbiAAAADA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57EE09" wp14:editId="7FC78A64">
                <wp:simplePos x="0" y="0"/>
                <wp:positionH relativeFrom="column">
                  <wp:posOffset>2647950</wp:posOffset>
                </wp:positionH>
                <wp:positionV relativeFrom="paragraph">
                  <wp:posOffset>6224270</wp:posOffset>
                </wp:positionV>
                <wp:extent cx="596265" cy="572135"/>
                <wp:effectExtent l="0" t="0" r="0" b="0"/>
                <wp:wrapNone/>
                <wp:docPr id="87" name="Oval 8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D33D67B" id="Oval 87" o:spid="_x0000_s1026" href="https://www.facebook.com/ddyayinlari/" style="position:absolute;margin-left:208.5pt;margin-top:490.1pt;width:46.95pt;height:45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MekmKPiAAAADA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F66666C" wp14:editId="52D2E5D2">
                <wp:simplePos x="0" y="0"/>
                <wp:positionH relativeFrom="column">
                  <wp:posOffset>1009650</wp:posOffset>
                </wp:positionH>
                <wp:positionV relativeFrom="paragraph">
                  <wp:posOffset>6251575</wp:posOffset>
                </wp:positionV>
                <wp:extent cx="596265" cy="572135"/>
                <wp:effectExtent l="0" t="0" r="0" b="0"/>
                <wp:wrapNone/>
                <wp:docPr id="86" name="Oval 8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2873F3D" id="Oval 86" o:spid="_x0000_s1026" href="https://www.instagram.com/ddy_yayinlari/" style="position:absolute;margin-left:79.5pt;margin-top:492.25pt;width:46.95pt;height:45.0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8qPbN4AAAAAwBAAAPAAAAAAAAAAAA&#10;AAAAAMUEAABkcnMvZG93bnJldi54bWxQSwUGAAAAAAQABADzAAAA0gUAAAAA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9E1C5E" wp14:editId="7184DC3A">
                <wp:simplePos x="0" y="0"/>
                <wp:positionH relativeFrom="column">
                  <wp:posOffset>1992630</wp:posOffset>
                </wp:positionH>
                <wp:positionV relativeFrom="paragraph">
                  <wp:posOffset>3767455</wp:posOffset>
                </wp:positionV>
                <wp:extent cx="937895" cy="937895"/>
                <wp:effectExtent l="0" t="0" r="0" b="0"/>
                <wp:wrapNone/>
                <wp:docPr id="85" name="Oval 8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ECE52DF" id="Oval 85" o:spid="_x0000_s1026" href="https://t.me/DinDersiTurkiyeZumresi" style="position:absolute;margin-left:156.9pt;margin-top:296.65pt;width:73.85pt;height:73.8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tODQU4QAAAAsBAAAPAAAAZHJzL2Rv&#10;d25yZXYueG1sTI/BTsMwEETvSPyDtUjcqBPShCZkU1UIhKgAiVLubrzEFrEdxU4b/h5zguNoRjNv&#10;6vVsenak0WtnEdJFAoxs66S2HcL+/eFqBcwHYaXonSWEb/Kwbs7PalFJd7JvdNyFjsUS6yuBoEIY&#10;Ks59q8gIv3AD2eh9utGIEOXYcTmKUyw3Pb9OkoIboW1cUGKgO0Xt124yCN1Kbyf1/FHm+/uy1MWG&#10;nl4eXxEvL+bNLbBAc/gLwy9+RIcmMh3cZKVnPUKWZhE9IORllgGLiWWR5sAOCDfLNAHe1Pz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rTg0F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E9C3F7" wp14:editId="110181DA">
                <wp:simplePos x="0" y="0"/>
                <wp:positionH relativeFrom="column">
                  <wp:posOffset>3029585</wp:posOffset>
                </wp:positionH>
                <wp:positionV relativeFrom="paragraph">
                  <wp:posOffset>3767455</wp:posOffset>
                </wp:positionV>
                <wp:extent cx="937895" cy="937895"/>
                <wp:effectExtent l="0" t="0" r="0" b="0"/>
                <wp:wrapNone/>
                <wp:docPr id="83" name="Oval 8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B1BE398" id="Oval 83" o:spid="_x0000_s1026" href="https://t.me/dindersicom" style="position:absolute;margin-left:238.55pt;margin-top:296.65pt;width:73.85pt;height:73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DT04Bj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E7136EE" wp14:editId="01DF4784">
                <wp:simplePos x="0" y="0"/>
                <wp:positionH relativeFrom="column">
                  <wp:posOffset>3837940</wp:posOffset>
                </wp:positionH>
                <wp:positionV relativeFrom="paragraph">
                  <wp:posOffset>1208405</wp:posOffset>
                </wp:positionV>
                <wp:extent cx="937895" cy="937895"/>
                <wp:effectExtent l="0" t="0" r="0" b="0"/>
                <wp:wrapNone/>
                <wp:docPr id="82" name="Oval 82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1338C5D" id="Oval 82" o:spid="_x0000_s1026" href="https://chat.whatsapp.com/1l65VLvh4c2GwvOLzCJUUo" style="position:absolute;margin-left:302.2pt;margin-top:95.15pt;width:73.85pt;height:73.8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n+wz74QAAAAsBAAAPAAAAZHJzL2Rv&#10;d25yZXYueG1sTI/LTsMwEEX3SPyDNUjsqN2mDUmIU1UIhECA1Ad7Nx7iiNiOYqcNf8+wguXoHt17&#10;plxPtmMnHELrnYT5TABDV3vdukbCYf94kwELUTmtOu9QwjcGWFeXF6UqtD+7LZ52sWFU4kKhJJgY&#10;+4LzUBu0Ksx8j46yTz9YFekcGq4HdaZy2/GFECm3qnW0YFSP9wbrr91oJTRZ+zKa1498dXjI8zbd&#10;4PPb07uU11fT5g5YxCn+wfCrT+pQkdPRj04H1klIxXJJKAW5SIARcbtazIEdJSRJJoBXJf//Q/UD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5/sM+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EB34645" wp14:editId="6DC732B8">
                <wp:simplePos x="0" y="0"/>
                <wp:positionH relativeFrom="column">
                  <wp:posOffset>2741930</wp:posOffset>
                </wp:positionH>
                <wp:positionV relativeFrom="paragraph">
                  <wp:posOffset>7781925</wp:posOffset>
                </wp:positionV>
                <wp:extent cx="2488565" cy="516255"/>
                <wp:effectExtent l="0" t="0" r="0" b="0"/>
                <wp:wrapNone/>
                <wp:docPr id="90" name="Dikdörtgen 90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712715" id="Dikdörtgen 90" o:spid="_x0000_s1026" href="http://www.ddyayinlari.com/" style="position:absolute;margin-left:215.9pt;margin-top:612.75pt;width:195.95pt;height:40.6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FB92282" wp14:editId="0DF1BDA7">
                <wp:simplePos x="0" y="0"/>
                <wp:positionH relativeFrom="column">
                  <wp:posOffset>645795</wp:posOffset>
                </wp:positionH>
                <wp:positionV relativeFrom="paragraph">
                  <wp:posOffset>7800340</wp:posOffset>
                </wp:positionV>
                <wp:extent cx="1931670" cy="516255"/>
                <wp:effectExtent l="0" t="0" r="0" b="0"/>
                <wp:wrapNone/>
                <wp:docPr id="89" name="Dikdörtgen 8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9C35A0" id="Dikdörtgen 89" o:spid="_x0000_s1026" href="http://www.dindersi.com/" style="position:absolute;margin-left:50.85pt;margin-top:614.2pt;width:152.1pt;height:40.6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BPndS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A6C8BA5" wp14:editId="0E055D01">
                <wp:simplePos x="0" y="0"/>
                <wp:positionH relativeFrom="column">
                  <wp:posOffset>1009650</wp:posOffset>
                </wp:positionH>
                <wp:positionV relativeFrom="paragraph">
                  <wp:posOffset>1221740</wp:posOffset>
                </wp:positionV>
                <wp:extent cx="937895" cy="937895"/>
                <wp:effectExtent l="0" t="0" r="0" b="0"/>
                <wp:wrapNone/>
                <wp:docPr id="80" name="Oval 80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4B85A5A" id="Oval 80" o:spid="_x0000_s1026" href="https://chat.whatsapp.com/IR0KARlUCd4ItMDPQkjplO" style="position:absolute;margin-left:79.5pt;margin-top:96.2pt;width:73.85pt;height:73.8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8nqOX4AAAAAsBAAAPAAAAZHJzL2Rv&#10;d25yZXYueG1sTI/BTsMwEETvSPyDtUjcqN3SpnWIU1UIhKgAqaXc3XhJLGI7ip02/D3LCW4z2tHs&#10;m2I9upadsI82eAXTiQCGvgrG+lrB4f3xZgUsJu2NboNHBd8YYV1eXhQ6N+Hsd3jap5pRiY+5VtCk&#10;1OWcx6pBp+MkdOjp9hl6pxPZvuam12cqdy2fCZFxp62nD43u8L7B6ms/OAX1ym6H5uVDLg4PUtps&#10;g8+vT29KXV+NmztgCcf0F4ZffEKHkpiOYfAmspb8QtKWRELO5sAocSuyJbAjibmYAi8L/n9D+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8nqOX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842CE5F" wp14:editId="7ECD9EB7">
                <wp:simplePos x="0" y="0"/>
                <wp:positionH relativeFrom="column">
                  <wp:posOffset>2429510</wp:posOffset>
                </wp:positionH>
                <wp:positionV relativeFrom="paragraph">
                  <wp:posOffset>1208405</wp:posOffset>
                </wp:positionV>
                <wp:extent cx="937895" cy="937895"/>
                <wp:effectExtent l="0" t="0" r="0" b="0"/>
                <wp:wrapNone/>
                <wp:docPr id="81" name="Oval 81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120F9D" id="Oval 81" o:spid="_x0000_s1026" href="https://chat.whatsapp.com/Flg4Iy7vRGqIRQYk23TONo" style="position:absolute;margin-left:191.3pt;margin-top:95.15pt;width:73.85pt;height:73.8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20QQ3wAAAAsBAAAPAAAAZHJzL2Rv&#10;d25yZXYueG1sTI9RS8MwEMffBb9DOME3l7iy0tamY4giihOc8z1rzibYJKVJt/rtvT3p2x2/P//7&#10;Xb2eXc+OOEYbvITbhQCGvg3a+k7C/uPxpgAWk/Ja9cGjhB+MsG4uL2pV6XDy73jcpY5RiY+VkmBS&#10;GirOY2vQqbgIA3piX2F0KtE6dlyP6kTlrudLIXLulPV0wagB7w2237vJSegK+zKZ189ytX8oS5tv&#10;8Hn79Cbl9dW8uQOWcE5/YTjrkzo05HQIk9eR9RKyYplTlEApMmCUWGXn4UAoKwTwpub/f2h+AQ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APbRBDfAAAACw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5B64D6">
        <w:br w:type="page"/>
      </w:r>
    </w:p>
    <w:p w14:paraId="7EC5B2F3" w14:textId="594A097D" w:rsidR="00A97A71" w:rsidRPr="00A97A71" w:rsidRDefault="005B64D6" w:rsidP="00A97A71">
      <w:pPr>
        <w:pStyle w:val="SEENEKLER"/>
        <w:numPr>
          <w:ilvl w:val="0"/>
          <w:numId w:val="0"/>
        </w:numPr>
        <w:ind w:left="454" w:hanging="284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5376" behindDoc="0" locked="0" layoutInCell="1" allowOverlap="1" wp14:anchorId="0FF91915" wp14:editId="699BD3CB">
            <wp:simplePos x="0" y="0"/>
            <wp:positionH relativeFrom="page">
              <wp:align>right</wp:align>
            </wp:positionH>
            <wp:positionV relativeFrom="paragraph">
              <wp:posOffset>-1198814</wp:posOffset>
            </wp:positionV>
            <wp:extent cx="7711651" cy="10902599"/>
            <wp:effectExtent l="0" t="0" r="3810" b="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97A71" w:rsidRPr="00A97A71" w:rsidSect="00547758">
      <w:type w:val="continuous"/>
      <w:pgSz w:w="11906" w:h="16838"/>
      <w:pgMar w:top="1418" w:right="1418" w:bottom="567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62400" w14:textId="77777777" w:rsidR="00316892" w:rsidRDefault="00316892" w:rsidP="00375F1D">
      <w:pPr>
        <w:spacing w:after="0" w:line="240" w:lineRule="auto"/>
      </w:pPr>
      <w:r>
        <w:separator/>
      </w:r>
    </w:p>
  </w:endnote>
  <w:endnote w:type="continuationSeparator" w:id="0">
    <w:p w14:paraId="19CBDA30" w14:textId="77777777" w:rsidR="00316892" w:rsidRDefault="00316892" w:rsidP="00375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88B10" w14:textId="0DADFB9E" w:rsidR="00481B20" w:rsidRDefault="00481B2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69A860E" wp14:editId="5115C6FD">
          <wp:simplePos x="0" y="0"/>
          <wp:positionH relativeFrom="column">
            <wp:posOffset>3020060</wp:posOffset>
          </wp:positionH>
          <wp:positionV relativeFrom="paragraph">
            <wp:posOffset>69850</wp:posOffset>
          </wp:positionV>
          <wp:extent cx="991870" cy="251460"/>
          <wp:effectExtent l="0" t="0" r="0" b="0"/>
          <wp:wrapNone/>
          <wp:docPr id="94" name="Resim 9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B7FB412" wp14:editId="7D2C0069">
          <wp:simplePos x="0" y="0"/>
          <wp:positionH relativeFrom="column">
            <wp:posOffset>4458970</wp:posOffset>
          </wp:positionH>
          <wp:positionV relativeFrom="paragraph">
            <wp:posOffset>88900</wp:posOffset>
          </wp:positionV>
          <wp:extent cx="1151420" cy="223730"/>
          <wp:effectExtent l="0" t="0" r="0" b="5080"/>
          <wp:wrapNone/>
          <wp:docPr id="95" name="Resim 9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18AF3D" wp14:editId="7A076AA2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84" name="Ok: Sağ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62D66A" w14:textId="77777777" w:rsidR="00481B20" w:rsidRPr="001016DC" w:rsidRDefault="00481B20" w:rsidP="00481B2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C18AF3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84" o:spid="_x0000_s1104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4B62D66A" w14:textId="77777777" w:rsidR="00481B20" w:rsidRPr="001016DC" w:rsidRDefault="00481B20" w:rsidP="00481B2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013BC" w14:textId="77777777" w:rsidR="00316892" w:rsidRDefault="00316892" w:rsidP="00375F1D">
      <w:pPr>
        <w:spacing w:after="0" w:line="240" w:lineRule="auto"/>
      </w:pPr>
      <w:r>
        <w:separator/>
      </w:r>
    </w:p>
  </w:footnote>
  <w:footnote w:type="continuationSeparator" w:id="0">
    <w:p w14:paraId="7EF1AE3F" w14:textId="77777777" w:rsidR="00316892" w:rsidRDefault="00316892" w:rsidP="00375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E4BC0" w14:textId="77777777" w:rsidR="00375F1D" w:rsidRDefault="00375F1D" w:rsidP="00375F1D">
    <w:pPr>
      <w:pStyle w:val="stBilgi"/>
      <w:jc w:val="center"/>
    </w:pPr>
    <w:bookmarkStart w:id="2" w:name="_Hlk121295565"/>
    <w:r>
      <w:t>DİN KÜLTÜRÜ VE AHLAK BİLGİSİ</w:t>
    </w:r>
  </w:p>
  <w:p w14:paraId="30ECD48D" w14:textId="77777777" w:rsidR="00375F1D" w:rsidRDefault="00375F1D" w:rsidP="00375F1D">
    <w:pPr>
      <w:pStyle w:val="stBilgi"/>
      <w:jc w:val="center"/>
    </w:pPr>
    <w:r>
      <w:t>5. Sınıf 2.Dönem 1. Yazılı / Sınav Soruları</w:t>
    </w:r>
  </w:p>
  <w:bookmarkEnd w:id="2"/>
  <w:p w14:paraId="3DB3600D" w14:textId="77777777" w:rsidR="00375F1D" w:rsidRDefault="00375F1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2188B"/>
    <w:rsid w:val="0004214C"/>
    <w:rsid w:val="00064669"/>
    <w:rsid w:val="000718B7"/>
    <w:rsid w:val="000A2B32"/>
    <w:rsid w:val="000A6365"/>
    <w:rsid w:val="00185F2D"/>
    <w:rsid w:val="001C3B80"/>
    <w:rsid w:val="001D57BE"/>
    <w:rsid w:val="001D6437"/>
    <w:rsid w:val="001E3CB3"/>
    <w:rsid w:val="00232D1D"/>
    <w:rsid w:val="00244226"/>
    <w:rsid w:val="0027154F"/>
    <w:rsid w:val="00295971"/>
    <w:rsid w:val="002C1C38"/>
    <w:rsid w:val="00316892"/>
    <w:rsid w:val="00375F1D"/>
    <w:rsid w:val="00376584"/>
    <w:rsid w:val="0038090A"/>
    <w:rsid w:val="00381E2D"/>
    <w:rsid w:val="003957B1"/>
    <w:rsid w:val="003D42D3"/>
    <w:rsid w:val="003E159F"/>
    <w:rsid w:val="003F7049"/>
    <w:rsid w:val="0040041E"/>
    <w:rsid w:val="00401657"/>
    <w:rsid w:val="00426B9F"/>
    <w:rsid w:val="0043281E"/>
    <w:rsid w:val="004578EE"/>
    <w:rsid w:val="00481B20"/>
    <w:rsid w:val="00495D75"/>
    <w:rsid w:val="00540191"/>
    <w:rsid w:val="00547758"/>
    <w:rsid w:val="00557498"/>
    <w:rsid w:val="00595251"/>
    <w:rsid w:val="005B64D6"/>
    <w:rsid w:val="005D18C5"/>
    <w:rsid w:val="005D58BB"/>
    <w:rsid w:val="00607B95"/>
    <w:rsid w:val="0061075C"/>
    <w:rsid w:val="00636BC5"/>
    <w:rsid w:val="0065575C"/>
    <w:rsid w:val="00671E72"/>
    <w:rsid w:val="00673764"/>
    <w:rsid w:val="006B0CA3"/>
    <w:rsid w:val="006B2433"/>
    <w:rsid w:val="00707FFC"/>
    <w:rsid w:val="00714F08"/>
    <w:rsid w:val="007477E4"/>
    <w:rsid w:val="007841BD"/>
    <w:rsid w:val="0078710D"/>
    <w:rsid w:val="007C5C6C"/>
    <w:rsid w:val="007F32A2"/>
    <w:rsid w:val="00832730"/>
    <w:rsid w:val="00866749"/>
    <w:rsid w:val="00867EB3"/>
    <w:rsid w:val="0092235A"/>
    <w:rsid w:val="0092343E"/>
    <w:rsid w:val="009336E0"/>
    <w:rsid w:val="009441AD"/>
    <w:rsid w:val="00956A34"/>
    <w:rsid w:val="009747C6"/>
    <w:rsid w:val="0098052E"/>
    <w:rsid w:val="009A2E5E"/>
    <w:rsid w:val="009C0495"/>
    <w:rsid w:val="009D11D2"/>
    <w:rsid w:val="00A22C04"/>
    <w:rsid w:val="00A3738E"/>
    <w:rsid w:val="00A41F14"/>
    <w:rsid w:val="00A51FDD"/>
    <w:rsid w:val="00A83480"/>
    <w:rsid w:val="00A901C6"/>
    <w:rsid w:val="00A94287"/>
    <w:rsid w:val="00A97A71"/>
    <w:rsid w:val="00AD5D89"/>
    <w:rsid w:val="00B67338"/>
    <w:rsid w:val="00C23134"/>
    <w:rsid w:val="00C23A23"/>
    <w:rsid w:val="00CB6C62"/>
    <w:rsid w:val="00CC1E93"/>
    <w:rsid w:val="00D21860"/>
    <w:rsid w:val="00D25D36"/>
    <w:rsid w:val="00D316E0"/>
    <w:rsid w:val="00D61BB6"/>
    <w:rsid w:val="00DB6FB8"/>
    <w:rsid w:val="00E13BBA"/>
    <w:rsid w:val="00E71579"/>
    <w:rsid w:val="00EE57A3"/>
    <w:rsid w:val="00EE7729"/>
    <w:rsid w:val="00F34887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8C293"/>
  <w15:docId w15:val="{F6AE91DB-59B4-4656-858E-DD6BE7CC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1D6437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375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375F1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75F1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75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75F1D"/>
  </w:style>
  <w:style w:type="paragraph" w:styleId="AltBilgi">
    <w:name w:val="footer"/>
    <w:basedOn w:val="Normal"/>
    <w:link w:val="AltBilgiChar"/>
    <w:uiPriority w:val="99"/>
    <w:unhideWhenUsed/>
    <w:rsid w:val="00375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75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eader" Target="header1.xml"/><Relationship Id="rId12" Type="http://schemas.openxmlformats.org/officeDocument/2006/relationships/hyperlink" Target="https://www.facebook.com/ddyayinlari/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@dindersi-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chat.whatsapp.com/IR0KARlUCd4ItMDPQkjpl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76" TargetMode="External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117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MN_Dizgi-2</cp:lastModifiedBy>
  <cp:revision>42</cp:revision>
  <dcterms:created xsi:type="dcterms:W3CDTF">2014-12-21T13:11:00Z</dcterms:created>
  <dcterms:modified xsi:type="dcterms:W3CDTF">2023-01-20T06:48:00Z</dcterms:modified>
</cp:coreProperties>
</file>