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D544D" w14:paraId="6E4E17F6" w14:textId="77777777" w:rsidTr="00096985">
        <w:trPr>
          <w:trHeight w:val="374"/>
        </w:trPr>
        <w:tc>
          <w:tcPr>
            <w:tcW w:w="884" w:type="dxa"/>
            <w:shd w:val="clear" w:color="auto" w:fill="FFFFFF" w:themeFill="background1"/>
            <w:vAlign w:val="center"/>
          </w:tcPr>
          <w:p w14:paraId="05BB7D8A" w14:textId="77777777" w:rsidR="00ED544D" w:rsidRPr="00FD75DF" w:rsidRDefault="00ED544D" w:rsidP="00096985">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4CBD33B"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A732579" w14:textId="5238A7A2"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sidR="00C150A7">
              <w:rPr>
                <w:rFonts w:asciiTheme="minorHAnsi" w:hAnsiTheme="minorHAnsi"/>
                <w:b/>
                <w:iCs/>
                <w:sz w:val="24"/>
                <w:szCs w:val="24"/>
              </w:rPr>
              <w:t>Ortaokulu</w:t>
            </w:r>
          </w:p>
        </w:tc>
        <w:tc>
          <w:tcPr>
            <w:tcW w:w="2241" w:type="dxa"/>
            <w:shd w:val="clear" w:color="auto" w:fill="FFFFFF" w:themeFill="background1"/>
            <w:vAlign w:val="center"/>
          </w:tcPr>
          <w:p w14:paraId="4E715EC9" w14:textId="77777777" w:rsidR="00ED544D" w:rsidRDefault="00ED544D" w:rsidP="00096985">
            <w:pPr>
              <w:pStyle w:val="AIKMETN"/>
              <w:spacing w:before="0" w:after="0"/>
              <w:ind w:left="0" w:firstLine="0"/>
            </w:pPr>
          </w:p>
        </w:tc>
      </w:tr>
      <w:tr w:rsidR="00ED544D" w14:paraId="31B8ABB1" w14:textId="77777777" w:rsidTr="00096985">
        <w:trPr>
          <w:trHeight w:val="374"/>
        </w:trPr>
        <w:tc>
          <w:tcPr>
            <w:tcW w:w="884" w:type="dxa"/>
            <w:shd w:val="clear" w:color="auto" w:fill="FFFFFF" w:themeFill="background1"/>
            <w:vAlign w:val="center"/>
          </w:tcPr>
          <w:p w14:paraId="44FA3B7E" w14:textId="77777777" w:rsidR="00ED544D" w:rsidRPr="00FD75DF" w:rsidRDefault="00ED544D" w:rsidP="0009698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EC925D1"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5BCA2FD" w14:textId="77777777"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00C57225" w14:textId="77777777" w:rsidR="00ED544D" w:rsidRDefault="00ED544D" w:rsidP="00096985">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ED544D" w14:paraId="2D221D2A" w14:textId="77777777" w:rsidTr="00096985">
        <w:trPr>
          <w:trHeight w:val="374"/>
        </w:trPr>
        <w:tc>
          <w:tcPr>
            <w:tcW w:w="884" w:type="dxa"/>
            <w:shd w:val="clear" w:color="auto" w:fill="FFFFFF" w:themeFill="background1"/>
            <w:vAlign w:val="center"/>
          </w:tcPr>
          <w:p w14:paraId="149F6C43" w14:textId="77777777" w:rsidR="00ED544D" w:rsidRPr="00FD75DF" w:rsidRDefault="00ED544D" w:rsidP="0009698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30905D7"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4C31F3D7" w14:textId="77777777" w:rsidR="00ED544D" w:rsidRDefault="00ED544D" w:rsidP="0009698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3646276" w14:textId="77777777" w:rsidR="00ED544D" w:rsidRDefault="00ED544D" w:rsidP="00096985">
            <w:pPr>
              <w:pStyle w:val="AIKMETN"/>
              <w:spacing w:before="0" w:after="0"/>
              <w:ind w:left="0" w:firstLine="0"/>
            </w:pPr>
            <w:r w:rsidRPr="000E4DCF">
              <w:rPr>
                <w:rFonts w:asciiTheme="minorHAnsi" w:hAnsiTheme="minorHAnsi"/>
                <w:sz w:val="24"/>
                <w:szCs w:val="24"/>
              </w:rPr>
              <w:t>Aldığı Not</w:t>
            </w:r>
          </w:p>
        </w:tc>
      </w:tr>
      <w:tr w:rsidR="00ED544D" w14:paraId="55E9AB7E" w14:textId="77777777" w:rsidTr="00096985">
        <w:trPr>
          <w:trHeight w:val="374"/>
        </w:trPr>
        <w:tc>
          <w:tcPr>
            <w:tcW w:w="884" w:type="dxa"/>
            <w:shd w:val="clear" w:color="auto" w:fill="FFFFFF" w:themeFill="background1"/>
            <w:vAlign w:val="center"/>
          </w:tcPr>
          <w:p w14:paraId="10C59500" w14:textId="77777777" w:rsidR="00ED544D" w:rsidRPr="00FD75DF" w:rsidRDefault="00ED544D" w:rsidP="0009698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6F1D215"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06152222" w14:textId="76786B85" w:rsidR="00ED544D" w:rsidRDefault="00202AA3" w:rsidP="00096985">
            <w:pPr>
              <w:pStyle w:val="AIKMETN"/>
              <w:spacing w:before="0" w:after="0"/>
              <w:ind w:left="0" w:firstLine="0"/>
              <w:jc w:val="center"/>
            </w:pPr>
            <w:r>
              <w:rPr>
                <w:rFonts w:asciiTheme="minorHAnsi" w:hAnsiTheme="minorHAnsi"/>
                <w:b/>
                <w:iCs/>
                <w:sz w:val="24"/>
                <w:szCs w:val="24"/>
              </w:rPr>
              <w:t>5</w:t>
            </w:r>
            <w:r w:rsidR="00ED544D" w:rsidRPr="000E4DCF">
              <w:rPr>
                <w:rFonts w:asciiTheme="minorHAnsi" w:hAnsiTheme="minorHAnsi"/>
                <w:b/>
                <w:iCs/>
                <w:sz w:val="24"/>
                <w:szCs w:val="24"/>
              </w:rPr>
              <w:t xml:space="preserve">. Sınıf </w:t>
            </w:r>
            <w:r w:rsidR="00C150A7">
              <w:rPr>
                <w:rFonts w:asciiTheme="minorHAnsi" w:hAnsiTheme="minorHAnsi"/>
                <w:b/>
                <w:iCs/>
                <w:sz w:val="24"/>
                <w:szCs w:val="24"/>
              </w:rPr>
              <w:t>2</w:t>
            </w:r>
            <w:r w:rsidR="00ED544D" w:rsidRPr="000E4DCF">
              <w:rPr>
                <w:rFonts w:asciiTheme="minorHAnsi" w:hAnsiTheme="minorHAnsi"/>
                <w:b/>
                <w:iCs/>
                <w:sz w:val="24"/>
                <w:szCs w:val="24"/>
              </w:rPr>
              <w:t xml:space="preserve">.Dönem </w:t>
            </w:r>
            <w:r w:rsidR="00C150A7">
              <w:rPr>
                <w:rFonts w:asciiTheme="minorHAnsi" w:hAnsiTheme="minorHAnsi"/>
                <w:b/>
                <w:iCs/>
                <w:sz w:val="24"/>
                <w:szCs w:val="24"/>
              </w:rPr>
              <w:t>1</w:t>
            </w:r>
            <w:r w:rsidR="00ED544D"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3CB3629" w14:textId="77777777" w:rsidR="00ED544D" w:rsidRDefault="00ED544D" w:rsidP="00096985">
            <w:pPr>
              <w:pStyle w:val="AIKMETN"/>
              <w:spacing w:before="0" w:after="0"/>
              <w:ind w:left="0" w:firstLine="0"/>
            </w:pPr>
          </w:p>
        </w:tc>
      </w:tr>
    </w:tbl>
    <w:bookmarkEnd w:id="0"/>
    <w:p w14:paraId="22A1F490" w14:textId="77777777" w:rsidR="00917691" w:rsidRPr="00917691" w:rsidRDefault="00917691" w:rsidP="00295016">
      <w:pPr>
        <w:pStyle w:val="SORUNOLUAIK"/>
        <w:spacing w:after="0"/>
      </w:pPr>
      <w:r w:rsidRPr="00917691">
        <w:t>Temel’in otobüste cep telefonu çalmış. Açmış konuşurken, yolcular uyarmış; “Tabelayı görmüyor musunuz?</w:t>
      </w:r>
    </w:p>
    <w:p w14:paraId="3A2FFD8C" w14:textId="77777777" w:rsidR="00917691" w:rsidRPr="00917691" w:rsidRDefault="00917691" w:rsidP="00295016">
      <w:pPr>
        <w:pStyle w:val="SORUNOLUAIK"/>
        <w:numPr>
          <w:ilvl w:val="0"/>
          <w:numId w:val="0"/>
        </w:numPr>
        <w:spacing w:after="0"/>
        <w:ind w:left="284"/>
      </w:pPr>
      <w:r w:rsidRPr="00917691">
        <w:t>Bu otobüslerde cep telefonuyla konuşmak yasaktır” diyerek. Temel de hemen telefonun diğer ucundaki arkadaşı Cemal’i uyarmış: – Ula Cemal, otobüsün içinde cep telefonuyla konuşmak yasakmış. Sen konuş ben dinliyorum</w:t>
      </w:r>
      <w:proofErr w:type="gramStart"/>
      <w:r w:rsidRPr="00917691">
        <w:t>!...</w:t>
      </w:r>
      <w:proofErr w:type="gramEnd"/>
    </w:p>
    <w:p w14:paraId="5E1EB767" w14:textId="77777777" w:rsidR="00917691" w:rsidRPr="00917691" w:rsidRDefault="00917691" w:rsidP="00295016">
      <w:pPr>
        <w:pStyle w:val="SORUMETN"/>
        <w:numPr>
          <w:ilvl w:val="0"/>
          <w:numId w:val="0"/>
        </w:numPr>
        <w:spacing w:after="0"/>
        <w:ind w:left="284"/>
      </w:pPr>
      <w:r w:rsidRPr="00917691">
        <w:t>Paragrafta uyulması gereken hangi nezaket kuralı vurgulanmıştır?</w:t>
      </w:r>
    </w:p>
    <w:p w14:paraId="5B6ED890" w14:textId="77777777" w:rsidR="00917691" w:rsidRPr="00917691" w:rsidRDefault="00917691" w:rsidP="00295016">
      <w:pPr>
        <w:pStyle w:val="AIKLAMA"/>
        <w:spacing w:after="0"/>
      </w:pPr>
      <w:r w:rsidRPr="00917691">
        <w:t>A) Toplu taşıma araçlarında büyüklere yer verme</w:t>
      </w:r>
    </w:p>
    <w:p w14:paraId="4676E69A" w14:textId="77777777" w:rsidR="00917691" w:rsidRPr="00917691" w:rsidRDefault="00917691" w:rsidP="00295016">
      <w:pPr>
        <w:pStyle w:val="AIKLAMA"/>
        <w:spacing w:after="0"/>
      </w:pPr>
      <w:r w:rsidRPr="00917691">
        <w:t>B) Kalabalık ortamlarda yemek yemekten kaçınma</w:t>
      </w:r>
    </w:p>
    <w:p w14:paraId="5A797710" w14:textId="77777777" w:rsidR="00917691" w:rsidRPr="00917691" w:rsidRDefault="00917691" w:rsidP="00295016">
      <w:pPr>
        <w:pStyle w:val="AIKLAMA"/>
        <w:spacing w:after="0"/>
      </w:pPr>
      <w:r w:rsidRPr="00917691">
        <w:t>C) Topluluk içinde başkalarını rahatsız edecek derecede konuşmaktan kaçınma</w:t>
      </w:r>
    </w:p>
    <w:p w14:paraId="2643A686" w14:textId="00D987D8" w:rsidR="00096985" w:rsidRDefault="00917691" w:rsidP="00295016">
      <w:pPr>
        <w:pStyle w:val="AIKLAMA"/>
        <w:spacing w:after="0"/>
      </w:pPr>
      <w:r w:rsidRPr="00917691">
        <w:t>D) Toplu taşıma araçlarında yüksek sesli müzik dinlememe</w:t>
      </w:r>
    </w:p>
    <w:p w14:paraId="786C2FCF" w14:textId="77777777" w:rsidR="00295016" w:rsidRDefault="00295016" w:rsidP="00295016">
      <w:pPr>
        <w:pStyle w:val="SORUMETN"/>
        <w:numPr>
          <w:ilvl w:val="0"/>
          <w:numId w:val="0"/>
        </w:numPr>
        <w:ind w:left="113"/>
      </w:pPr>
    </w:p>
    <w:p w14:paraId="07FC0FC6" w14:textId="77777777" w:rsidR="00295016" w:rsidRPr="00295016" w:rsidRDefault="00295016" w:rsidP="00295016">
      <w:pPr>
        <w:pStyle w:val="SEENEKLER"/>
      </w:pPr>
    </w:p>
    <w:p w14:paraId="417E6250" w14:textId="77777777" w:rsidR="00917691" w:rsidRPr="00917691" w:rsidRDefault="00917691" w:rsidP="00295016">
      <w:pPr>
        <w:pStyle w:val="SORUMETN"/>
        <w:numPr>
          <w:ilvl w:val="0"/>
          <w:numId w:val="0"/>
        </w:numPr>
        <w:spacing w:after="0"/>
        <w:ind w:left="113"/>
      </w:pPr>
    </w:p>
    <w:p w14:paraId="719C2D4C" w14:textId="77777777" w:rsidR="00917691" w:rsidRPr="00917691" w:rsidRDefault="00917691" w:rsidP="00295016">
      <w:pPr>
        <w:pStyle w:val="SORUNOLUAIK"/>
        <w:spacing w:after="0"/>
      </w:pPr>
      <w:r w:rsidRPr="00917691">
        <w:t>Toplu taşıma araçları ile yapılan yolculuklarda herkesin uyması gereken birtakım kurallar vardır. Bu kuralların ihlal edilmesi karşı tarafa zarar vereceği için dini ve dünyevi anlamda hoş karşılanmamakta ve kul hakkına neden olmaktadır.</w:t>
      </w:r>
    </w:p>
    <w:p w14:paraId="0F82BEB0" w14:textId="77777777" w:rsidR="00917691" w:rsidRPr="00917691" w:rsidRDefault="00917691" w:rsidP="00295016">
      <w:pPr>
        <w:pStyle w:val="SORUMETN"/>
        <w:numPr>
          <w:ilvl w:val="0"/>
          <w:numId w:val="0"/>
        </w:numPr>
        <w:spacing w:after="0"/>
        <w:ind w:left="113"/>
      </w:pPr>
      <w:r w:rsidRPr="00917691">
        <w:t>Aşağıdaki davranışlardan hangisi buna örnek olarak verilemez?</w:t>
      </w:r>
    </w:p>
    <w:p w14:paraId="25DA2601" w14:textId="77777777" w:rsidR="00917691" w:rsidRPr="00917691" w:rsidRDefault="00917691" w:rsidP="00295016">
      <w:pPr>
        <w:pStyle w:val="AIKLAMA"/>
        <w:spacing w:after="0"/>
      </w:pPr>
      <w:r w:rsidRPr="00917691">
        <w:t>A) Yüksek sesli müzik dinlemek</w:t>
      </w:r>
    </w:p>
    <w:p w14:paraId="3CF0B374" w14:textId="77777777" w:rsidR="00917691" w:rsidRPr="00917691" w:rsidRDefault="00917691" w:rsidP="00295016">
      <w:pPr>
        <w:pStyle w:val="AIKLAMA"/>
        <w:spacing w:after="0"/>
      </w:pPr>
      <w:r w:rsidRPr="00917691">
        <w:t>B) Kötü koku yayan yiyecekler tüketmek</w:t>
      </w:r>
    </w:p>
    <w:p w14:paraId="792140BB" w14:textId="77777777" w:rsidR="00917691" w:rsidRPr="00917691" w:rsidRDefault="00917691" w:rsidP="00295016">
      <w:pPr>
        <w:pStyle w:val="AIKLAMA"/>
        <w:spacing w:after="0"/>
      </w:pPr>
      <w:r w:rsidRPr="00917691">
        <w:t>C) Yüksek ses tonuyla konuşmak</w:t>
      </w:r>
    </w:p>
    <w:p w14:paraId="2F6A13C0" w14:textId="0BBD2CBD" w:rsidR="00096985" w:rsidRDefault="00917691" w:rsidP="00295016">
      <w:pPr>
        <w:pStyle w:val="AIKLAMA"/>
        <w:spacing w:after="0"/>
      </w:pPr>
      <w:r w:rsidRPr="00917691">
        <w:t>D) Yolculuk boyunca uyumak</w:t>
      </w:r>
    </w:p>
    <w:p w14:paraId="697309F0" w14:textId="77777777" w:rsidR="00295016" w:rsidRDefault="00295016" w:rsidP="00295016">
      <w:pPr>
        <w:pStyle w:val="SORUMETN"/>
        <w:numPr>
          <w:ilvl w:val="0"/>
          <w:numId w:val="0"/>
        </w:numPr>
        <w:ind w:left="113"/>
      </w:pPr>
    </w:p>
    <w:p w14:paraId="2405A79E" w14:textId="77777777" w:rsidR="00295016" w:rsidRPr="00295016" w:rsidRDefault="00295016" w:rsidP="00295016">
      <w:pPr>
        <w:pStyle w:val="SEENEKLER"/>
      </w:pPr>
    </w:p>
    <w:p w14:paraId="736A0A3A" w14:textId="77777777" w:rsidR="00917691" w:rsidRPr="00917691" w:rsidRDefault="00917691" w:rsidP="00295016">
      <w:pPr>
        <w:pStyle w:val="SORUMETN"/>
        <w:numPr>
          <w:ilvl w:val="0"/>
          <w:numId w:val="0"/>
        </w:numPr>
        <w:spacing w:after="0"/>
        <w:ind w:left="113"/>
      </w:pPr>
    </w:p>
    <w:p w14:paraId="75046707" w14:textId="77777777" w:rsidR="00917691" w:rsidRPr="00917691" w:rsidRDefault="00917691" w:rsidP="00295016">
      <w:pPr>
        <w:pStyle w:val="SORUNOLUAIK"/>
        <w:spacing w:after="0"/>
      </w:pPr>
      <w:r w:rsidRPr="00917691">
        <w:t xml:space="preserve">Ziyaretleşme sosyal hayatın önemli bir parçası ve insanlar arası ilişkinin vazgeçilmez bir unsurudur. Bu bakımdan İslam, ziyarete büyük bir önem vermiş ve </w:t>
      </w:r>
      <w:proofErr w:type="spellStart"/>
      <w:r w:rsidRPr="00917691">
        <w:t>mü’minleri</w:t>
      </w:r>
      <w:proofErr w:type="spellEnd"/>
      <w:r w:rsidRPr="00917691">
        <w:t xml:space="preserve"> teşvik etmiştir.</w:t>
      </w:r>
    </w:p>
    <w:p w14:paraId="44F171C0" w14:textId="77777777" w:rsidR="00917691" w:rsidRPr="00917691" w:rsidRDefault="00917691" w:rsidP="00295016">
      <w:pPr>
        <w:pStyle w:val="SORUMETN"/>
        <w:numPr>
          <w:ilvl w:val="0"/>
          <w:numId w:val="0"/>
        </w:numPr>
        <w:spacing w:after="0"/>
        <w:ind w:left="113"/>
      </w:pPr>
      <w:r w:rsidRPr="00917691">
        <w:t>Buna göre ziyaret adabında,</w:t>
      </w:r>
    </w:p>
    <w:p w14:paraId="7DA5B67A" w14:textId="77777777" w:rsidR="00917691" w:rsidRPr="00917691" w:rsidRDefault="00917691" w:rsidP="00295016">
      <w:pPr>
        <w:pStyle w:val="AIKMETN"/>
        <w:spacing w:before="0" w:after="0"/>
      </w:pPr>
      <w:r w:rsidRPr="00917691">
        <w:t>I. Gidilecek yere önceden haber vermek,</w:t>
      </w:r>
    </w:p>
    <w:p w14:paraId="59565D75" w14:textId="77777777" w:rsidR="00917691" w:rsidRPr="00917691" w:rsidRDefault="00917691" w:rsidP="00295016">
      <w:pPr>
        <w:pStyle w:val="AIKMETN"/>
        <w:spacing w:before="0" w:after="0"/>
      </w:pPr>
      <w:r w:rsidRPr="00917691">
        <w:t>II. Ziyareti mümkün olduğunca uzun tutmak,</w:t>
      </w:r>
    </w:p>
    <w:p w14:paraId="614C2426" w14:textId="77777777" w:rsidR="00917691" w:rsidRPr="00917691" w:rsidRDefault="00917691" w:rsidP="00295016">
      <w:pPr>
        <w:pStyle w:val="AIKMETN"/>
        <w:spacing w:before="0" w:after="0"/>
      </w:pPr>
      <w:r w:rsidRPr="00917691">
        <w:t>III. Ev sahibini rahatsız edecek her durumdan kaçınmak</w:t>
      </w:r>
    </w:p>
    <w:p w14:paraId="4113AD0E" w14:textId="77777777" w:rsidR="00917691" w:rsidRPr="00917691" w:rsidRDefault="00917691" w:rsidP="00295016">
      <w:pPr>
        <w:pStyle w:val="SORUMETN"/>
        <w:numPr>
          <w:ilvl w:val="0"/>
          <w:numId w:val="0"/>
        </w:numPr>
        <w:spacing w:after="0"/>
        <w:ind w:left="113"/>
      </w:pPr>
      <w:proofErr w:type="gramStart"/>
      <w:r w:rsidRPr="00917691">
        <w:t>davranışlarından</w:t>
      </w:r>
      <w:proofErr w:type="gramEnd"/>
      <w:r w:rsidRPr="00917691">
        <w:t xml:space="preserve"> hangisi bu adaba uygundur?</w:t>
      </w:r>
    </w:p>
    <w:p w14:paraId="2AE2D777" w14:textId="77777777" w:rsidR="00917691" w:rsidRPr="00917691" w:rsidRDefault="00917691" w:rsidP="00295016">
      <w:pPr>
        <w:pStyle w:val="AIKLAMA"/>
        <w:spacing w:after="0"/>
      </w:pPr>
      <w:r w:rsidRPr="00917691">
        <w:t xml:space="preserve">A) Yalnız I </w:t>
      </w:r>
      <w:r w:rsidRPr="00917691">
        <w:tab/>
        <w:t>B) I ve II</w:t>
      </w:r>
    </w:p>
    <w:p w14:paraId="5AEA8608" w14:textId="5B70C0DA" w:rsidR="00096985" w:rsidRDefault="00917691" w:rsidP="00295016">
      <w:pPr>
        <w:pStyle w:val="AIKLAMA"/>
        <w:spacing w:after="0"/>
      </w:pPr>
      <w:r w:rsidRPr="00917691">
        <w:t xml:space="preserve">C) I ve III </w:t>
      </w:r>
      <w:r w:rsidRPr="00917691">
        <w:tab/>
        <w:t>D) I, II ve III</w:t>
      </w:r>
    </w:p>
    <w:p w14:paraId="7D513232" w14:textId="77777777" w:rsidR="00295016" w:rsidRDefault="00295016" w:rsidP="00295016">
      <w:pPr>
        <w:pStyle w:val="SORUMETN"/>
        <w:numPr>
          <w:ilvl w:val="0"/>
          <w:numId w:val="0"/>
        </w:numPr>
        <w:ind w:left="113"/>
      </w:pPr>
    </w:p>
    <w:p w14:paraId="0A2762CA" w14:textId="77777777" w:rsidR="00295016" w:rsidRPr="00295016" w:rsidRDefault="00295016" w:rsidP="00295016">
      <w:pPr>
        <w:pStyle w:val="SEENEKLER"/>
      </w:pPr>
    </w:p>
    <w:p w14:paraId="04A65D2D" w14:textId="77777777" w:rsidR="00917691" w:rsidRDefault="00917691" w:rsidP="00295016">
      <w:pPr>
        <w:pStyle w:val="SORUMETN"/>
        <w:numPr>
          <w:ilvl w:val="0"/>
          <w:numId w:val="0"/>
        </w:numPr>
        <w:spacing w:after="0"/>
        <w:ind w:left="113"/>
      </w:pPr>
    </w:p>
    <w:p w14:paraId="2A968EDF" w14:textId="77777777" w:rsidR="00917691" w:rsidRDefault="00917691" w:rsidP="00295016">
      <w:pPr>
        <w:pStyle w:val="SORUNOLUAIK"/>
        <w:spacing w:after="0"/>
      </w:pPr>
      <w:r>
        <w:t>Her yerde olduğu gibi gazete, dergi, televizyon ve internet gibi kitle iletişim araçlarında da kul hakkına dikkat edilmelidir. Kitlelere ulaşan araçlarda söylenen bir sözün, yazılan bir yazının milyonlarca kişiye ulaşabileceği gerçeğini unutmamak gerekir.</w:t>
      </w:r>
    </w:p>
    <w:p w14:paraId="6CF3D9CD" w14:textId="77777777" w:rsidR="00917691" w:rsidRDefault="00917691" w:rsidP="00295016">
      <w:pPr>
        <w:pStyle w:val="SORUMETN"/>
        <w:numPr>
          <w:ilvl w:val="0"/>
          <w:numId w:val="0"/>
        </w:numPr>
        <w:spacing w:after="0"/>
        <w:ind w:left="113"/>
      </w:pPr>
      <w:r>
        <w:t>Buna göre aşağıdaki davranışlardan hangisinden kaçınmak gerekmez?</w:t>
      </w:r>
    </w:p>
    <w:p w14:paraId="61F77C2D" w14:textId="77777777" w:rsidR="00917691" w:rsidRDefault="00917691" w:rsidP="00295016">
      <w:pPr>
        <w:pStyle w:val="AIKLAMA"/>
        <w:spacing w:after="0"/>
      </w:pPr>
      <w:r>
        <w:t xml:space="preserve">A) Yalan </w:t>
      </w:r>
      <w:r>
        <w:tab/>
        <w:t>B) İftira</w:t>
      </w:r>
    </w:p>
    <w:p w14:paraId="0FA3561F" w14:textId="6E63C5C1" w:rsidR="00917691" w:rsidRDefault="00917691" w:rsidP="00295016">
      <w:pPr>
        <w:pStyle w:val="AIKLAMA"/>
        <w:spacing w:after="0"/>
      </w:pPr>
      <w:r>
        <w:t xml:space="preserve">C) Dedikodu </w:t>
      </w:r>
      <w:r>
        <w:tab/>
        <w:t>D) Güzel söz</w:t>
      </w:r>
    </w:p>
    <w:p w14:paraId="2EFFAB97" w14:textId="77777777" w:rsidR="00295016" w:rsidRDefault="00295016" w:rsidP="00295016">
      <w:pPr>
        <w:pStyle w:val="SORUMETN"/>
        <w:numPr>
          <w:ilvl w:val="0"/>
          <w:numId w:val="0"/>
        </w:numPr>
        <w:ind w:left="113"/>
      </w:pPr>
    </w:p>
    <w:p w14:paraId="21668A69" w14:textId="77777777" w:rsidR="00295016" w:rsidRDefault="00295016" w:rsidP="00295016">
      <w:pPr>
        <w:pStyle w:val="SEENEKLER"/>
      </w:pPr>
    </w:p>
    <w:p w14:paraId="780190C6" w14:textId="77777777" w:rsidR="00917691" w:rsidRDefault="00917691" w:rsidP="00295016">
      <w:pPr>
        <w:pStyle w:val="SORUNOLUAIK"/>
        <w:spacing w:after="0"/>
      </w:pPr>
      <w:r>
        <w:t>* Yemekten önce ve sonra elleri yıkamak</w:t>
      </w:r>
    </w:p>
    <w:p w14:paraId="6F1BFCCE" w14:textId="77777777" w:rsidR="00917691" w:rsidRDefault="00917691" w:rsidP="00295016">
      <w:pPr>
        <w:pStyle w:val="SORUNOLUAIK"/>
        <w:numPr>
          <w:ilvl w:val="0"/>
          <w:numId w:val="0"/>
        </w:numPr>
        <w:spacing w:after="0"/>
        <w:ind w:left="284"/>
      </w:pPr>
      <w:r>
        <w:t>* Yemek yerken tabağın ortasından başlamak</w:t>
      </w:r>
    </w:p>
    <w:p w14:paraId="1FBE54DD" w14:textId="77777777" w:rsidR="00917691" w:rsidRDefault="00917691" w:rsidP="00295016">
      <w:pPr>
        <w:pStyle w:val="SORUNOLUAIK"/>
        <w:numPr>
          <w:ilvl w:val="0"/>
          <w:numId w:val="0"/>
        </w:numPr>
        <w:spacing w:after="0"/>
        <w:ind w:left="284"/>
      </w:pPr>
      <w:r>
        <w:t>* Yemeğe besmele ile başlamak</w:t>
      </w:r>
    </w:p>
    <w:p w14:paraId="63CA56A8" w14:textId="77777777" w:rsidR="00917691" w:rsidRDefault="00917691" w:rsidP="00295016">
      <w:pPr>
        <w:pStyle w:val="SORUNOLUAIK"/>
        <w:numPr>
          <w:ilvl w:val="0"/>
          <w:numId w:val="0"/>
        </w:numPr>
        <w:spacing w:after="0"/>
        <w:ind w:left="284"/>
      </w:pPr>
      <w:r>
        <w:t>* Yemekten sonra Allah’a (</w:t>
      </w:r>
      <w:proofErr w:type="spellStart"/>
      <w:r>
        <w:t>c.c</w:t>
      </w:r>
      <w:proofErr w:type="spellEnd"/>
      <w:r>
        <w:t>) şükretmek.</w:t>
      </w:r>
    </w:p>
    <w:p w14:paraId="646B69F5" w14:textId="77777777" w:rsidR="00917691" w:rsidRDefault="00917691" w:rsidP="00295016">
      <w:pPr>
        <w:pStyle w:val="SORUMETN"/>
        <w:numPr>
          <w:ilvl w:val="0"/>
          <w:numId w:val="0"/>
        </w:numPr>
        <w:spacing w:after="0"/>
        <w:ind w:left="113"/>
      </w:pPr>
      <w:r>
        <w:t>Örneklerinden kaçı yeme-içme adabına uygun davranışlar arasında yer alır?</w:t>
      </w:r>
    </w:p>
    <w:p w14:paraId="07E3B4C3" w14:textId="07CCD0AC" w:rsidR="00917691" w:rsidRDefault="00917691" w:rsidP="00295016">
      <w:pPr>
        <w:pStyle w:val="AIKLAMA"/>
        <w:spacing w:after="0"/>
      </w:pPr>
      <w:r>
        <w:t xml:space="preserve">A) 1 </w:t>
      </w:r>
      <w:r>
        <w:tab/>
        <w:t xml:space="preserve">B) 2 </w:t>
      </w:r>
      <w:r>
        <w:tab/>
        <w:t xml:space="preserve">C) 3 </w:t>
      </w:r>
      <w:r>
        <w:tab/>
        <w:t>D) 4</w:t>
      </w:r>
    </w:p>
    <w:p w14:paraId="6BF5DB52" w14:textId="77777777" w:rsidR="00295016" w:rsidRPr="00295016" w:rsidRDefault="00295016" w:rsidP="00295016">
      <w:pPr>
        <w:pStyle w:val="SORUMETN"/>
        <w:numPr>
          <w:ilvl w:val="0"/>
          <w:numId w:val="0"/>
        </w:numPr>
        <w:ind w:left="113"/>
      </w:pPr>
    </w:p>
    <w:p w14:paraId="326FE053" w14:textId="77777777" w:rsidR="00917691" w:rsidRPr="00917691" w:rsidRDefault="00917691" w:rsidP="00295016">
      <w:pPr>
        <w:pStyle w:val="SORUMETN"/>
        <w:numPr>
          <w:ilvl w:val="0"/>
          <w:numId w:val="0"/>
        </w:numPr>
        <w:spacing w:after="0"/>
        <w:ind w:left="113"/>
      </w:pPr>
    </w:p>
    <w:p w14:paraId="468BEDCA" w14:textId="77777777" w:rsidR="00917691" w:rsidRPr="00917691" w:rsidRDefault="00917691" w:rsidP="00295016">
      <w:pPr>
        <w:pStyle w:val="SORUNOLUAIK"/>
        <w:spacing w:after="0"/>
        <w:rPr>
          <w:rStyle w:val="Gl"/>
        </w:rPr>
      </w:pPr>
      <w:r w:rsidRPr="00917691">
        <w:rPr>
          <w:rStyle w:val="Gl"/>
        </w:rPr>
        <w:t>Hz. Lokman’ın, halk arasında “Lokman Hekim” adıyla meşhur olmasının nedeni aşağıdakilerden hangisidir?</w:t>
      </w:r>
    </w:p>
    <w:p w14:paraId="012E3DB2" w14:textId="77777777" w:rsidR="00917691" w:rsidRPr="00917691" w:rsidRDefault="00917691" w:rsidP="00295016">
      <w:pPr>
        <w:pStyle w:val="AIKLAMA"/>
        <w:spacing w:after="0"/>
      </w:pPr>
      <w:r w:rsidRPr="00917691">
        <w:t>A) Şifa dağıtan bir hekim olması</w:t>
      </w:r>
    </w:p>
    <w:p w14:paraId="66018AF0" w14:textId="77777777" w:rsidR="00917691" w:rsidRPr="00917691" w:rsidRDefault="00917691" w:rsidP="00295016">
      <w:pPr>
        <w:pStyle w:val="AIKLAMA"/>
        <w:spacing w:after="0"/>
      </w:pPr>
      <w:r w:rsidRPr="00917691">
        <w:t>B) Oğluna öğütler vermesi</w:t>
      </w:r>
    </w:p>
    <w:p w14:paraId="643BF8A5" w14:textId="77777777" w:rsidR="00917691" w:rsidRPr="00917691" w:rsidRDefault="00917691" w:rsidP="00295016">
      <w:pPr>
        <w:pStyle w:val="AIKLAMA"/>
        <w:spacing w:after="0"/>
      </w:pPr>
      <w:r w:rsidRPr="00917691">
        <w:t>C) İnsanların sorunlarıyla ilgilenmesi</w:t>
      </w:r>
    </w:p>
    <w:p w14:paraId="06EBF9C0" w14:textId="6BBEC6FA" w:rsidR="00096985" w:rsidRDefault="00917691" w:rsidP="00295016">
      <w:pPr>
        <w:pStyle w:val="AIKLAMA"/>
        <w:spacing w:after="0"/>
      </w:pPr>
      <w:r w:rsidRPr="00917691">
        <w:t>D) İlim sahibi olması</w:t>
      </w:r>
    </w:p>
    <w:p w14:paraId="3F856C90" w14:textId="77777777" w:rsidR="00917691" w:rsidRPr="00917691" w:rsidRDefault="00917691" w:rsidP="00295016">
      <w:pPr>
        <w:pStyle w:val="SORUMETN"/>
        <w:numPr>
          <w:ilvl w:val="0"/>
          <w:numId w:val="0"/>
        </w:numPr>
        <w:spacing w:after="0"/>
        <w:ind w:left="113"/>
      </w:pPr>
    </w:p>
    <w:p w14:paraId="4D1BD349" w14:textId="77777777" w:rsidR="00917691" w:rsidRPr="00917691" w:rsidRDefault="00917691" w:rsidP="00295016">
      <w:pPr>
        <w:pStyle w:val="SEENEKLER"/>
      </w:pPr>
    </w:p>
    <w:p w14:paraId="2727DC85" w14:textId="77777777" w:rsidR="00917691" w:rsidRPr="00917691" w:rsidRDefault="00917691" w:rsidP="00295016">
      <w:pPr>
        <w:pStyle w:val="SORUNOLUAIK"/>
        <w:spacing w:after="0"/>
      </w:pPr>
      <w:r w:rsidRPr="00917691">
        <w:t xml:space="preserve">“Müslüman’ın, Müslüman üstündeki hakkı beştir: “Selamını almak, hasta ziyaretine gitmek, cenazesine katılmak, davetine </w:t>
      </w:r>
      <w:proofErr w:type="spellStart"/>
      <w:r w:rsidRPr="00917691">
        <w:t>icâbet</w:t>
      </w:r>
      <w:proofErr w:type="spellEnd"/>
      <w:r w:rsidRPr="00917691">
        <w:t xml:space="preserve"> etmek, hapşırınca ‘</w:t>
      </w:r>
      <w:proofErr w:type="spellStart"/>
      <w:r w:rsidRPr="00917691">
        <w:t>yerhamükallah</w:t>
      </w:r>
      <w:proofErr w:type="spellEnd"/>
      <w:r w:rsidRPr="00917691">
        <w:t>’ demek.” (Buhari)</w:t>
      </w:r>
    </w:p>
    <w:p w14:paraId="3F439B21" w14:textId="77777777" w:rsidR="00917691" w:rsidRPr="00917691" w:rsidRDefault="00917691" w:rsidP="00295016">
      <w:pPr>
        <w:pStyle w:val="SORUMETN"/>
        <w:numPr>
          <w:ilvl w:val="0"/>
          <w:numId w:val="0"/>
        </w:numPr>
        <w:spacing w:after="0"/>
        <w:ind w:left="113"/>
      </w:pPr>
      <w:r w:rsidRPr="00917691">
        <w:t>Hadise göre aşağıdakilerden hangisi doğru değildir?</w:t>
      </w:r>
    </w:p>
    <w:p w14:paraId="1FA31F66" w14:textId="77777777" w:rsidR="00917691" w:rsidRPr="00917691" w:rsidRDefault="00917691" w:rsidP="00295016">
      <w:pPr>
        <w:pStyle w:val="AIKLAMA"/>
        <w:spacing w:after="0"/>
      </w:pPr>
      <w:r w:rsidRPr="00917691">
        <w:t>A) Müslümanlar birbirlerini arayıp sormalıdır.</w:t>
      </w:r>
    </w:p>
    <w:p w14:paraId="4FF860CC" w14:textId="77777777" w:rsidR="00917691" w:rsidRPr="00917691" w:rsidRDefault="00917691" w:rsidP="00295016">
      <w:pPr>
        <w:pStyle w:val="AIKLAMA"/>
        <w:spacing w:after="0"/>
      </w:pPr>
      <w:r w:rsidRPr="00917691">
        <w:t>B) Karşılıklı dua edilmelidir.</w:t>
      </w:r>
    </w:p>
    <w:p w14:paraId="06A65CA9" w14:textId="77777777" w:rsidR="00917691" w:rsidRPr="00917691" w:rsidRDefault="00917691" w:rsidP="00295016">
      <w:pPr>
        <w:pStyle w:val="AIKLAMA"/>
        <w:spacing w:after="0"/>
      </w:pPr>
      <w:r w:rsidRPr="00917691">
        <w:t>C) Karşılıklı haklara dikkat edilmelidir.</w:t>
      </w:r>
    </w:p>
    <w:p w14:paraId="0FB367AD" w14:textId="373D7E1C" w:rsidR="00096985" w:rsidRDefault="00917691" w:rsidP="00295016">
      <w:pPr>
        <w:pStyle w:val="AIKLAMA"/>
        <w:spacing w:after="0"/>
      </w:pPr>
      <w:r w:rsidRPr="00917691">
        <w:t>D) Ziyaret hastalık ve cenazeyle sınırlandırılmalıdır.</w:t>
      </w:r>
    </w:p>
    <w:p w14:paraId="51EBC210" w14:textId="77777777" w:rsidR="00295016" w:rsidRPr="00295016" w:rsidRDefault="00295016" w:rsidP="00295016">
      <w:pPr>
        <w:pStyle w:val="SORUMETN"/>
        <w:numPr>
          <w:ilvl w:val="0"/>
          <w:numId w:val="0"/>
        </w:numPr>
        <w:ind w:left="113"/>
      </w:pPr>
    </w:p>
    <w:p w14:paraId="17BB729D" w14:textId="77777777" w:rsidR="00917691" w:rsidRPr="000564C4" w:rsidRDefault="00917691" w:rsidP="00295016">
      <w:pPr>
        <w:autoSpaceDE w:val="0"/>
        <w:autoSpaceDN w:val="0"/>
        <w:adjustRightInd w:val="0"/>
        <w:spacing w:after="0" w:line="240" w:lineRule="auto"/>
        <w:rPr>
          <w:rFonts w:ascii="Helvetica" w:hAnsi="Helvetica" w:cs="Helvetica"/>
          <w:sz w:val="20"/>
          <w:szCs w:val="20"/>
        </w:rPr>
      </w:pPr>
    </w:p>
    <w:p w14:paraId="1A17BD2B" w14:textId="1BA73881" w:rsidR="00917691" w:rsidRPr="00917691" w:rsidRDefault="00917691" w:rsidP="00295016">
      <w:pPr>
        <w:pStyle w:val="SORUNOLUAIK"/>
        <w:spacing w:after="0"/>
      </w:pPr>
      <w:proofErr w:type="spellStart"/>
      <w:r>
        <w:t>I.</w:t>
      </w:r>
      <w:r w:rsidRPr="00917691">
        <w:t>Malı</w:t>
      </w:r>
      <w:proofErr w:type="spellEnd"/>
      <w:r w:rsidRPr="00917691">
        <w:t xml:space="preserve"> değerinde satmak</w:t>
      </w:r>
    </w:p>
    <w:p w14:paraId="1BC0CDF3" w14:textId="77777777" w:rsidR="00917691" w:rsidRPr="00917691" w:rsidRDefault="00917691" w:rsidP="00295016">
      <w:pPr>
        <w:pStyle w:val="AIKMETN"/>
        <w:spacing w:before="0" w:after="0"/>
      </w:pPr>
      <w:r w:rsidRPr="00917691">
        <w:t>II. Malın kusurunu gizlemek</w:t>
      </w:r>
    </w:p>
    <w:p w14:paraId="4EA9A703" w14:textId="77777777" w:rsidR="00917691" w:rsidRPr="00917691" w:rsidRDefault="00917691" w:rsidP="00295016">
      <w:pPr>
        <w:pStyle w:val="AIKMETN"/>
        <w:spacing w:before="0" w:after="0"/>
      </w:pPr>
      <w:r w:rsidRPr="00917691">
        <w:t>III. Ölçü ve tartıya riayet etmemek</w:t>
      </w:r>
    </w:p>
    <w:p w14:paraId="5D78FFB8" w14:textId="77777777" w:rsidR="00917691" w:rsidRPr="00917691" w:rsidRDefault="00917691" w:rsidP="00295016">
      <w:pPr>
        <w:pStyle w:val="AIKMETN"/>
        <w:spacing w:before="0" w:after="0"/>
      </w:pPr>
      <w:r w:rsidRPr="00917691">
        <w:t>IV. Helal ve haram ölçüsüne dikkat etmek</w:t>
      </w:r>
    </w:p>
    <w:p w14:paraId="05F729B0" w14:textId="77777777" w:rsidR="00917691" w:rsidRPr="00917691" w:rsidRDefault="00917691" w:rsidP="00295016">
      <w:pPr>
        <w:pStyle w:val="SORUMETN"/>
        <w:numPr>
          <w:ilvl w:val="0"/>
          <w:numId w:val="0"/>
        </w:numPr>
        <w:spacing w:after="0"/>
        <w:ind w:left="113"/>
      </w:pPr>
      <w:r w:rsidRPr="00917691">
        <w:t>Hangileri alış-veriş adabına uygun davranışlar arasında yer alır?</w:t>
      </w:r>
    </w:p>
    <w:p w14:paraId="7606F15E" w14:textId="77777777" w:rsidR="00917691" w:rsidRPr="00917691" w:rsidRDefault="00917691" w:rsidP="00295016">
      <w:pPr>
        <w:pStyle w:val="AIKLAMA"/>
        <w:spacing w:after="0"/>
      </w:pPr>
      <w:r w:rsidRPr="00917691">
        <w:t xml:space="preserve">A) I ve II </w:t>
      </w:r>
      <w:r w:rsidRPr="00917691">
        <w:tab/>
        <w:t>B) II ve III</w:t>
      </w:r>
    </w:p>
    <w:p w14:paraId="01EBF9C5" w14:textId="03669857" w:rsidR="00096985" w:rsidRDefault="00917691" w:rsidP="00295016">
      <w:pPr>
        <w:pStyle w:val="AIKLAMA"/>
        <w:spacing w:after="0"/>
      </w:pPr>
      <w:r w:rsidRPr="00917691">
        <w:t xml:space="preserve">C) II ve IV </w:t>
      </w:r>
      <w:r w:rsidRPr="00917691">
        <w:tab/>
        <w:t>D) I ve IV</w:t>
      </w:r>
    </w:p>
    <w:p w14:paraId="5C80C198" w14:textId="77777777" w:rsidR="00295016" w:rsidRPr="00295016" w:rsidRDefault="00295016" w:rsidP="00295016">
      <w:pPr>
        <w:pStyle w:val="SORUMETN"/>
        <w:numPr>
          <w:ilvl w:val="0"/>
          <w:numId w:val="0"/>
        </w:numPr>
        <w:ind w:left="113"/>
      </w:pPr>
    </w:p>
    <w:p w14:paraId="77E223E7" w14:textId="77777777" w:rsidR="00917691" w:rsidRPr="00917691" w:rsidRDefault="00917691" w:rsidP="00295016">
      <w:pPr>
        <w:pStyle w:val="SORUMETN"/>
        <w:numPr>
          <w:ilvl w:val="0"/>
          <w:numId w:val="0"/>
        </w:numPr>
        <w:spacing w:after="0"/>
        <w:ind w:left="113"/>
      </w:pPr>
    </w:p>
    <w:p w14:paraId="5AF4323D" w14:textId="77777777" w:rsidR="00917691" w:rsidRPr="00917691" w:rsidRDefault="00917691" w:rsidP="00295016">
      <w:pPr>
        <w:pStyle w:val="SORUNOLUAIK"/>
        <w:spacing w:after="0"/>
      </w:pPr>
      <w:r w:rsidRPr="00917691">
        <w:t>Selamlaşmanın toplum hayatına sağladığı faydalar arasında,</w:t>
      </w:r>
    </w:p>
    <w:p w14:paraId="65383B7B" w14:textId="77777777" w:rsidR="00917691" w:rsidRPr="00917691" w:rsidRDefault="00917691" w:rsidP="00295016">
      <w:pPr>
        <w:pStyle w:val="AIKMETN"/>
        <w:spacing w:before="0" w:after="0"/>
      </w:pPr>
      <w:r w:rsidRPr="00917691">
        <w:t xml:space="preserve">I. Birlik ve </w:t>
      </w:r>
      <w:proofErr w:type="spellStart"/>
      <w:r w:rsidRPr="00917691">
        <w:t>berabeliği</w:t>
      </w:r>
      <w:proofErr w:type="spellEnd"/>
      <w:r w:rsidRPr="00917691">
        <w:t xml:space="preserve"> pekiştirmek,</w:t>
      </w:r>
    </w:p>
    <w:p w14:paraId="394EB80C" w14:textId="77777777" w:rsidR="00917691" w:rsidRPr="00917691" w:rsidRDefault="00917691" w:rsidP="00295016">
      <w:pPr>
        <w:pStyle w:val="AIKMETN"/>
        <w:spacing w:before="0" w:after="0"/>
      </w:pPr>
      <w:r w:rsidRPr="00917691">
        <w:t>II. Sevgi ve saygıyı artırmak,</w:t>
      </w:r>
    </w:p>
    <w:p w14:paraId="1BF78073" w14:textId="77777777" w:rsidR="00917691" w:rsidRPr="00917691" w:rsidRDefault="00917691" w:rsidP="00295016">
      <w:pPr>
        <w:pStyle w:val="AIKMETN"/>
        <w:spacing w:before="0" w:after="0"/>
      </w:pPr>
      <w:r w:rsidRPr="00917691">
        <w:t>III. Bireyselliği pekiştirmek</w:t>
      </w:r>
    </w:p>
    <w:p w14:paraId="01077853" w14:textId="77777777" w:rsidR="00917691" w:rsidRPr="00917691" w:rsidRDefault="00917691" w:rsidP="00295016">
      <w:pPr>
        <w:pStyle w:val="SORUMETN"/>
        <w:numPr>
          <w:ilvl w:val="0"/>
          <w:numId w:val="0"/>
        </w:numPr>
        <w:spacing w:after="0"/>
        <w:ind w:left="113"/>
      </w:pPr>
      <w:proofErr w:type="gramStart"/>
      <w:r w:rsidRPr="00917691">
        <w:t>hangilerinin</w:t>
      </w:r>
      <w:proofErr w:type="gramEnd"/>
      <w:r w:rsidRPr="00917691">
        <w:t xml:space="preserve"> yer aldığı söylenebilir?</w:t>
      </w:r>
    </w:p>
    <w:p w14:paraId="169FB2A4" w14:textId="77777777" w:rsidR="00917691" w:rsidRPr="00917691" w:rsidRDefault="00917691" w:rsidP="00295016">
      <w:pPr>
        <w:pStyle w:val="AIKLAMA"/>
        <w:spacing w:after="0"/>
      </w:pPr>
      <w:r w:rsidRPr="00917691">
        <w:t xml:space="preserve">A) Yalnız I </w:t>
      </w:r>
      <w:r w:rsidRPr="00917691">
        <w:tab/>
        <w:t>B) I ve II</w:t>
      </w:r>
    </w:p>
    <w:p w14:paraId="616F1E0C" w14:textId="0794F0AF" w:rsidR="00917691" w:rsidRDefault="00917691" w:rsidP="00295016">
      <w:pPr>
        <w:pStyle w:val="AIKLAMA"/>
        <w:spacing w:after="0"/>
      </w:pPr>
      <w:r w:rsidRPr="00917691">
        <w:t xml:space="preserve">C) I ve III </w:t>
      </w:r>
      <w:r w:rsidRPr="00917691">
        <w:tab/>
        <w:t>D) I, II ve III</w:t>
      </w:r>
    </w:p>
    <w:p w14:paraId="528FBFA1" w14:textId="77777777" w:rsidR="00295016" w:rsidRPr="00295016" w:rsidRDefault="00295016" w:rsidP="00295016">
      <w:pPr>
        <w:pStyle w:val="SORUMETN"/>
        <w:numPr>
          <w:ilvl w:val="0"/>
          <w:numId w:val="0"/>
        </w:numPr>
        <w:ind w:left="113"/>
      </w:pPr>
    </w:p>
    <w:p w14:paraId="786B8B6B" w14:textId="77777777" w:rsidR="00917691" w:rsidRPr="00917691" w:rsidRDefault="00917691" w:rsidP="00295016">
      <w:pPr>
        <w:pStyle w:val="SORUMETN"/>
        <w:numPr>
          <w:ilvl w:val="0"/>
          <w:numId w:val="0"/>
        </w:numPr>
        <w:spacing w:after="0"/>
        <w:ind w:left="113"/>
      </w:pPr>
    </w:p>
    <w:p w14:paraId="17EBF7C3" w14:textId="77777777" w:rsidR="00917691" w:rsidRDefault="00917691" w:rsidP="00295016">
      <w:pPr>
        <w:pStyle w:val="SORUNOLUAIK"/>
        <w:spacing w:after="0"/>
      </w:pPr>
      <w:r>
        <w:t xml:space="preserve">Hasta ziyareti yapan kişi, dönünceye kadar kendisini cennete ulaştıracak bir yol üzerindedir.” </w:t>
      </w:r>
    </w:p>
    <w:p w14:paraId="528CB507" w14:textId="77777777" w:rsidR="00917691" w:rsidRDefault="00917691" w:rsidP="00295016">
      <w:pPr>
        <w:pStyle w:val="SORUNOLUAIK"/>
        <w:numPr>
          <w:ilvl w:val="0"/>
          <w:numId w:val="0"/>
        </w:numPr>
        <w:spacing w:after="0"/>
        <w:ind w:left="284"/>
      </w:pPr>
      <w:r>
        <w:t xml:space="preserve">(Müslim, </w:t>
      </w:r>
      <w:proofErr w:type="spellStart"/>
      <w:r>
        <w:t>Birr</w:t>
      </w:r>
      <w:proofErr w:type="spellEnd"/>
      <w:r>
        <w:t xml:space="preserve"> ve Sıla, 39)</w:t>
      </w:r>
    </w:p>
    <w:p w14:paraId="7B09A86D" w14:textId="77777777" w:rsidR="00917691" w:rsidRDefault="00917691" w:rsidP="00295016">
      <w:pPr>
        <w:pStyle w:val="SORUMETN"/>
        <w:numPr>
          <w:ilvl w:val="0"/>
          <w:numId w:val="0"/>
        </w:numPr>
        <w:spacing w:after="0"/>
        <w:ind w:left="113"/>
      </w:pPr>
      <w:r>
        <w:t>Verilen hadiste Hasta ziyaretiyle ilgili vurgulanan ana konu aşağıdakilerden hangisidir?</w:t>
      </w:r>
    </w:p>
    <w:p w14:paraId="3C8F6A77" w14:textId="77777777" w:rsidR="00917691" w:rsidRDefault="00917691" w:rsidP="00295016">
      <w:pPr>
        <w:pStyle w:val="AIKLAMA"/>
        <w:spacing w:after="0"/>
      </w:pPr>
      <w:r>
        <w:t>A) Sevaba vesile olması</w:t>
      </w:r>
    </w:p>
    <w:p w14:paraId="64F41D49" w14:textId="77777777" w:rsidR="00917691" w:rsidRDefault="00917691" w:rsidP="00295016">
      <w:pPr>
        <w:pStyle w:val="AIKLAMA"/>
        <w:spacing w:after="0"/>
      </w:pPr>
      <w:r>
        <w:t>B) Zorunlu ibadetlerden biri olması</w:t>
      </w:r>
    </w:p>
    <w:p w14:paraId="0414735B" w14:textId="77777777" w:rsidR="00917691" w:rsidRDefault="00917691" w:rsidP="00295016">
      <w:pPr>
        <w:pStyle w:val="AIKLAMA"/>
        <w:spacing w:after="0"/>
      </w:pPr>
      <w:r>
        <w:t>C) Kısa tutulması gerektiği</w:t>
      </w:r>
    </w:p>
    <w:p w14:paraId="39885190" w14:textId="1F9A2AE0" w:rsidR="00917691" w:rsidRDefault="00917691" w:rsidP="00295016">
      <w:pPr>
        <w:pStyle w:val="AIKLAMA"/>
        <w:spacing w:after="0"/>
      </w:pPr>
      <w:r>
        <w:t>D) Gürültüden uzak durulması gerektiği</w:t>
      </w:r>
    </w:p>
    <w:p w14:paraId="29EF2B6E" w14:textId="77777777" w:rsidR="00917691" w:rsidRPr="00917691" w:rsidRDefault="00917691" w:rsidP="00295016">
      <w:pPr>
        <w:pStyle w:val="SORUMETN"/>
        <w:numPr>
          <w:ilvl w:val="0"/>
          <w:numId w:val="0"/>
        </w:numPr>
        <w:spacing w:after="0"/>
        <w:ind w:left="113"/>
      </w:pPr>
    </w:p>
    <w:p w14:paraId="3A7EBF6E" w14:textId="77777777" w:rsidR="00917691" w:rsidRPr="00917691" w:rsidRDefault="00917691" w:rsidP="00295016">
      <w:pPr>
        <w:pStyle w:val="SORUNOLUAIK"/>
        <w:spacing w:after="0"/>
        <w:rPr>
          <w:b/>
        </w:rPr>
      </w:pPr>
      <w:r w:rsidRPr="00917691">
        <w:rPr>
          <w:b/>
        </w:rPr>
        <w:t>Aşağıdakilerden hangisi konuşma adabında dikkat edilmesi gereken durumlardan biri değildir?</w:t>
      </w:r>
    </w:p>
    <w:p w14:paraId="2B82BF2C" w14:textId="77777777" w:rsidR="00917691" w:rsidRDefault="00917691" w:rsidP="00295016">
      <w:pPr>
        <w:pStyle w:val="AIKLAMA"/>
        <w:spacing w:after="0"/>
      </w:pPr>
      <w:r>
        <w:t>A) Konuşmayı gereğinden fazla uzatmamak</w:t>
      </w:r>
    </w:p>
    <w:p w14:paraId="51ECB727" w14:textId="77777777" w:rsidR="00917691" w:rsidRDefault="00917691" w:rsidP="00295016">
      <w:pPr>
        <w:pStyle w:val="AIKLAMA"/>
        <w:spacing w:after="0"/>
      </w:pPr>
      <w:r>
        <w:t>B) Ses tonunu uygun ayarlamak</w:t>
      </w:r>
    </w:p>
    <w:p w14:paraId="013B278B" w14:textId="77777777" w:rsidR="00917691" w:rsidRDefault="00917691" w:rsidP="00295016">
      <w:pPr>
        <w:pStyle w:val="AIKLAMA"/>
        <w:spacing w:after="0"/>
      </w:pPr>
      <w:r>
        <w:t>C) Karşıdakinin yüzüne bakarak konuşmak</w:t>
      </w:r>
    </w:p>
    <w:p w14:paraId="50D082FA" w14:textId="5568A0D7" w:rsidR="00917691" w:rsidRDefault="00917691" w:rsidP="00295016">
      <w:pPr>
        <w:pStyle w:val="AIKLAMA"/>
        <w:spacing w:after="0"/>
      </w:pPr>
      <w:r>
        <w:t>D) Konuşurken oturmak</w:t>
      </w:r>
    </w:p>
    <w:p w14:paraId="602F77CD" w14:textId="77777777" w:rsidR="00917691" w:rsidRDefault="00917691" w:rsidP="00295016">
      <w:pPr>
        <w:pStyle w:val="SORUMETN"/>
        <w:numPr>
          <w:ilvl w:val="0"/>
          <w:numId w:val="0"/>
        </w:numPr>
        <w:spacing w:after="0"/>
        <w:ind w:left="113"/>
      </w:pPr>
    </w:p>
    <w:p w14:paraId="65FBDBB5" w14:textId="77777777" w:rsidR="00295016" w:rsidRDefault="00295016" w:rsidP="00295016">
      <w:pPr>
        <w:pStyle w:val="SEENEKLER"/>
      </w:pPr>
    </w:p>
    <w:p w14:paraId="0A289795" w14:textId="77777777" w:rsidR="00295016" w:rsidRDefault="00295016" w:rsidP="00295016">
      <w:pPr>
        <w:pStyle w:val="SEENEKLER"/>
      </w:pPr>
    </w:p>
    <w:p w14:paraId="524BE706" w14:textId="77777777" w:rsidR="00295016" w:rsidRDefault="00295016" w:rsidP="00295016">
      <w:pPr>
        <w:pStyle w:val="SEENEKLER"/>
      </w:pPr>
    </w:p>
    <w:p w14:paraId="44EABE5A" w14:textId="77777777" w:rsidR="00295016" w:rsidRDefault="00295016" w:rsidP="00295016">
      <w:pPr>
        <w:pStyle w:val="SEENEKLER"/>
      </w:pPr>
    </w:p>
    <w:p w14:paraId="7C954F1E" w14:textId="77777777" w:rsidR="00295016" w:rsidRDefault="00295016" w:rsidP="00295016">
      <w:pPr>
        <w:pStyle w:val="SEENEKLER"/>
      </w:pPr>
    </w:p>
    <w:p w14:paraId="07093C98" w14:textId="77777777" w:rsidR="00295016" w:rsidRPr="00295016" w:rsidRDefault="00295016" w:rsidP="00295016">
      <w:pPr>
        <w:pStyle w:val="SEENEKLER"/>
      </w:pPr>
    </w:p>
    <w:p w14:paraId="7B496A2D" w14:textId="77777777" w:rsidR="00917691" w:rsidRDefault="00917691" w:rsidP="00295016">
      <w:pPr>
        <w:pStyle w:val="SORUNOLUAIK"/>
        <w:spacing w:after="0"/>
      </w:pPr>
      <w:r>
        <w:t>Selamlaşma adabında,</w:t>
      </w:r>
    </w:p>
    <w:p w14:paraId="4A7B28B9" w14:textId="77777777" w:rsidR="00917691" w:rsidRDefault="00917691" w:rsidP="00295016">
      <w:pPr>
        <w:pStyle w:val="AIKMETN"/>
        <w:spacing w:before="0" w:after="0"/>
      </w:pPr>
      <w:r>
        <w:t>I. Selam veren kişinin selamını almak,</w:t>
      </w:r>
    </w:p>
    <w:p w14:paraId="71D61C18" w14:textId="77777777" w:rsidR="00917691" w:rsidRDefault="00917691" w:rsidP="00295016">
      <w:pPr>
        <w:pStyle w:val="AIKMETN"/>
        <w:spacing w:before="0" w:after="0"/>
      </w:pPr>
      <w:r>
        <w:t>II. Gidilen bir ortamda önce selam vermek,</w:t>
      </w:r>
    </w:p>
    <w:p w14:paraId="3E00AB39" w14:textId="77777777" w:rsidR="00917691" w:rsidRDefault="00917691" w:rsidP="00295016">
      <w:pPr>
        <w:pStyle w:val="AIKMETN"/>
        <w:spacing w:before="0" w:after="0"/>
      </w:pPr>
      <w:r>
        <w:t>III. Selam vermeyen kişiye aynı şekilde karşılık vermek</w:t>
      </w:r>
    </w:p>
    <w:p w14:paraId="3AB56FC4" w14:textId="77777777" w:rsidR="00917691" w:rsidRDefault="00917691" w:rsidP="00295016">
      <w:pPr>
        <w:pStyle w:val="SORUMETN"/>
        <w:numPr>
          <w:ilvl w:val="0"/>
          <w:numId w:val="0"/>
        </w:numPr>
        <w:spacing w:after="0"/>
        <w:ind w:left="113"/>
      </w:pPr>
      <w:proofErr w:type="gramStart"/>
      <w:r>
        <w:t>hangilerinin</w:t>
      </w:r>
      <w:proofErr w:type="gramEnd"/>
      <w:r>
        <w:t xml:space="preserve"> yapılması doğrudur?</w:t>
      </w:r>
    </w:p>
    <w:p w14:paraId="5D8D85AC" w14:textId="77777777" w:rsidR="00917691" w:rsidRDefault="00917691" w:rsidP="00295016">
      <w:pPr>
        <w:pStyle w:val="AIKLAMA"/>
        <w:spacing w:after="0"/>
      </w:pPr>
      <w:r>
        <w:t xml:space="preserve">A) Yalnız I </w:t>
      </w:r>
      <w:r>
        <w:tab/>
        <w:t>B) I ve II</w:t>
      </w:r>
    </w:p>
    <w:p w14:paraId="5761D94D" w14:textId="194DFEAA" w:rsidR="00917691" w:rsidRDefault="00917691" w:rsidP="00295016">
      <w:pPr>
        <w:pStyle w:val="AIKLAMA"/>
        <w:spacing w:after="0"/>
      </w:pPr>
      <w:r>
        <w:t xml:space="preserve">C) I ve III </w:t>
      </w:r>
      <w:r>
        <w:tab/>
        <w:t>D) I, II ve III</w:t>
      </w:r>
    </w:p>
    <w:p w14:paraId="26271D95" w14:textId="77777777" w:rsidR="00295016" w:rsidRPr="00295016" w:rsidRDefault="00295016" w:rsidP="00295016">
      <w:pPr>
        <w:pStyle w:val="SORUMETN"/>
        <w:numPr>
          <w:ilvl w:val="0"/>
          <w:numId w:val="0"/>
        </w:numPr>
        <w:ind w:left="113"/>
      </w:pPr>
    </w:p>
    <w:p w14:paraId="08664F17" w14:textId="77777777" w:rsidR="00295016" w:rsidRDefault="00295016" w:rsidP="00295016">
      <w:pPr>
        <w:pStyle w:val="SORUMETN"/>
        <w:numPr>
          <w:ilvl w:val="0"/>
          <w:numId w:val="0"/>
        </w:numPr>
        <w:ind w:left="113"/>
      </w:pPr>
    </w:p>
    <w:p w14:paraId="7A0B1421" w14:textId="77777777" w:rsidR="00295016" w:rsidRPr="00295016" w:rsidRDefault="00295016" w:rsidP="00295016">
      <w:pPr>
        <w:pStyle w:val="SEENEKLER"/>
      </w:pPr>
    </w:p>
    <w:p w14:paraId="24BF24AD" w14:textId="77777777" w:rsidR="00917691" w:rsidRPr="00917691" w:rsidRDefault="00917691" w:rsidP="00295016">
      <w:pPr>
        <w:pStyle w:val="SORUNOLUAIK"/>
        <w:spacing w:after="0"/>
      </w:pPr>
      <w:proofErr w:type="spellStart"/>
      <w:r w:rsidRPr="00917691">
        <w:t>Tahiyyât</w:t>
      </w:r>
      <w:proofErr w:type="spellEnd"/>
      <w:r w:rsidRPr="00917691">
        <w:t>, Hz. Muhammed (</w:t>
      </w:r>
      <w:proofErr w:type="spellStart"/>
      <w:r w:rsidRPr="00917691">
        <w:t>s.a.v</w:t>
      </w:r>
      <w:proofErr w:type="spellEnd"/>
      <w:r w:rsidRPr="00917691">
        <w:t xml:space="preserve">)’in </w:t>
      </w:r>
      <w:proofErr w:type="gramStart"/>
      <w:r w:rsidRPr="00917691">
        <w:t>...............</w:t>
      </w:r>
      <w:proofErr w:type="gramEnd"/>
      <w:r w:rsidRPr="00917691">
        <w:t xml:space="preserve"> </w:t>
      </w:r>
      <w:proofErr w:type="gramStart"/>
      <w:r w:rsidRPr="00917691">
        <w:t>gecesinde</w:t>
      </w:r>
      <w:proofErr w:type="gramEnd"/>
    </w:p>
    <w:p w14:paraId="53EED837" w14:textId="77777777" w:rsidR="00917691" w:rsidRPr="00917691" w:rsidRDefault="00917691" w:rsidP="00295016">
      <w:pPr>
        <w:spacing w:after="0"/>
        <w:rPr>
          <w:rFonts w:cstheme="minorHAnsi"/>
          <w:sz w:val="24"/>
          <w:szCs w:val="24"/>
        </w:rPr>
      </w:pPr>
      <w:r w:rsidRPr="00917691">
        <w:rPr>
          <w:rFonts w:cstheme="minorHAnsi"/>
          <w:sz w:val="24"/>
          <w:szCs w:val="24"/>
        </w:rPr>
        <w:t>Yüce Allah ile yaptığı selâmlaşmasıdır.</w:t>
      </w:r>
    </w:p>
    <w:p w14:paraId="0CE987E1" w14:textId="77777777" w:rsidR="00917691" w:rsidRPr="00917691" w:rsidRDefault="00917691" w:rsidP="00295016">
      <w:pPr>
        <w:pStyle w:val="SORUMETN"/>
        <w:numPr>
          <w:ilvl w:val="0"/>
          <w:numId w:val="0"/>
        </w:numPr>
        <w:spacing w:after="0"/>
        <w:ind w:left="113"/>
      </w:pPr>
      <w:r w:rsidRPr="00917691">
        <w:t>Boşluğa aşağıdaki önemli gecelerden hangisi yazılmalıdır?</w:t>
      </w:r>
    </w:p>
    <w:p w14:paraId="760E8AAB" w14:textId="77777777" w:rsidR="00917691" w:rsidRPr="00917691" w:rsidRDefault="00917691" w:rsidP="00295016">
      <w:pPr>
        <w:pStyle w:val="AIKLAMA"/>
        <w:spacing w:after="0"/>
      </w:pPr>
      <w:r w:rsidRPr="00917691">
        <w:t xml:space="preserve">A) Kadir </w:t>
      </w:r>
      <w:r w:rsidRPr="00917691">
        <w:tab/>
      </w:r>
      <w:r w:rsidRPr="00917691">
        <w:tab/>
        <w:t xml:space="preserve">B) </w:t>
      </w:r>
      <w:proofErr w:type="spellStart"/>
      <w:r w:rsidRPr="00917691">
        <w:t>Mirac</w:t>
      </w:r>
      <w:proofErr w:type="spellEnd"/>
    </w:p>
    <w:p w14:paraId="57F4DDDA" w14:textId="67EFCC62" w:rsidR="00295016" w:rsidRDefault="00917691" w:rsidP="00295016">
      <w:pPr>
        <w:pStyle w:val="AIKLAMA"/>
        <w:spacing w:after="0"/>
      </w:pPr>
      <w:r w:rsidRPr="00917691">
        <w:t xml:space="preserve">C) </w:t>
      </w:r>
      <w:proofErr w:type="spellStart"/>
      <w:r w:rsidRPr="00917691">
        <w:t>Ragaip</w:t>
      </w:r>
      <w:proofErr w:type="spellEnd"/>
      <w:r w:rsidRPr="00917691">
        <w:t xml:space="preserve"> </w:t>
      </w:r>
      <w:r w:rsidRPr="00917691">
        <w:tab/>
      </w:r>
      <w:r w:rsidRPr="00917691">
        <w:tab/>
        <w:t>C) Mevlit</w:t>
      </w:r>
    </w:p>
    <w:p w14:paraId="45A69540" w14:textId="77777777" w:rsidR="00295016" w:rsidRPr="00295016" w:rsidRDefault="00295016" w:rsidP="00295016">
      <w:pPr>
        <w:pStyle w:val="SORUMETN"/>
        <w:numPr>
          <w:ilvl w:val="0"/>
          <w:numId w:val="0"/>
        </w:numPr>
        <w:ind w:left="113"/>
      </w:pPr>
    </w:p>
    <w:p w14:paraId="08DA1DB4" w14:textId="77777777" w:rsidR="00917691" w:rsidRDefault="00917691" w:rsidP="00295016">
      <w:pPr>
        <w:pStyle w:val="SORUMETN"/>
        <w:numPr>
          <w:ilvl w:val="0"/>
          <w:numId w:val="0"/>
        </w:numPr>
        <w:spacing w:after="0"/>
        <w:ind w:left="113"/>
      </w:pPr>
    </w:p>
    <w:p w14:paraId="0F5CE6B3" w14:textId="77777777" w:rsidR="00295016" w:rsidRPr="00295016" w:rsidRDefault="00295016" w:rsidP="00295016">
      <w:pPr>
        <w:pStyle w:val="SEENEKLER"/>
      </w:pPr>
    </w:p>
    <w:p w14:paraId="38E076BA" w14:textId="77777777" w:rsidR="00917691" w:rsidRDefault="00917691" w:rsidP="00295016">
      <w:pPr>
        <w:pStyle w:val="SORUNOLUAIK"/>
        <w:spacing w:after="0"/>
      </w:pPr>
      <w:proofErr w:type="spellStart"/>
      <w:r>
        <w:t>Eşhedu</w:t>
      </w:r>
      <w:proofErr w:type="spellEnd"/>
      <w:r>
        <w:t xml:space="preserve"> </w:t>
      </w:r>
      <w:proofErr w:type="spellStart"/>
      <w:r>
        <w:t>enla</w:t>
      </w:r>
      <w:proofErr w:type="spellEnd"/>
      <w:r>
        <w:t xml:space="preserve"> ilahe illallah, </w:t>
      </w:r>
      <w:proofErr w:type="gramStart"/>
      <w:r>
        <w:t>....................</w:t>
      </w:r>
      <w:proofErr w:type="gramEnd"/>
    </w:p>
    <w:p w14:paraId="16378E6C" w14:textId="77777777" w:rsidR="00917691" w:rsidRDefault="00917691" w:rsidP="00295016">
      <w:pPr>
        <w:pStyle w:val="SORUMETN"/>
        <w:numPr>
          <w:ilvl w:val="0"/>
          <w:numId w:val="0"/>
        </w:numPr>
        <w:spacing w:after="0"/>
        <w:ind w:left="113"/>
      </w:pPr>
      <w:proofErr w:type="spellStart"/>
      <w:r>
        <w:t>Tahiyyat</w:t>
      </w:r>
      <w:proofErr w:type="spellEnd"/>
      <w:r>
        <w:t xml:space="preserve"> duasının bu bölümünden sonra aşağıdaki ifadelerden hangisi gelmelidir?</w:t>
      </w:r>
    </w:p>
    <w:p w14:paraId="6C5F7855" w14:textId="77777777" w:rsidR="00917691" w:rsidRDefault="00917691" w:rsidP="00295016">
      <w:pPr>
        <w:pStyle w:val="AIKLAMA"/>
        <w:spacing w:after="0"/>
      </w:pPr>
      <w:r>
        <w:t xml:space="preserve">A) ve </w:t>
      </w:r>
      <w:proofErr w:type="spellStart"/>
      <w:r>
        <w:t>rahmetullahi</w:t>
      </w:r>
      <w:proofErr w:type="spellEnd"/>
    </w:p>
    <w:p w14:paraId="25985070" w14:textId="77777777" w:rsidR="00917691" w:rsidRDefault="00917691" w:rsidP="00295016">
      <w:pPr>
        <w:pStyle w:val="AIKLAMA"/>
        <w:spacing w:after="0"/>
      </w:pPr>
      <w:r>
        <w:t xml:space="preserve">B) ve </w:t>
      </w:r>
      <w:proofErr w:type="spellStart"/>
      <w:r>
        <w:t>berekatuh</w:t>
      </w:r>
      <w:proofErr w:type="spellEnd"/>
    </w:p>
    <w:p w14:paraId="5F52A064" w14:textId="77777777" w:rsidR="00917691" w:rsidRDefault="00917691" w:rsidP="00295016">
      <w:pPr>
        <w:pStyle w:val="AIKLAMA"/>
        <w:spacing w:after="0"/>
      </w:pPr>
      <w:r>
        <w:t>C) Es-</w:t>
      </w:r>
      <w:proofErr w:type="spellStart"/>
      <w:r>
        <w:t>selamu</w:t>
      </w:r>
      <w:proofErr w:type="spellEnd"/>
      <w:r>
        <w:t xml:space="preserve"> </w:t>
      </w:r>
      <w:proofErr w:type="spellStart"/>
      <w:r>
        <w:t>aleyna</w:t>
      </w:r>
      <w:proofErr w:type="spellEnd"/>
    </w:p>
    <w:p w14:paraId="1395E549" w14:textId="7FE01602" w:rsidR="00917691" w:rsidRDefault="00917691" w:rsidP="00295016">
      <w:pPr>
        <w:pStyle w:val="AIKLAMA"/>
        <w:spacing w:after="0"/>
      </w:pPr>
      <w:r>
        <w:t xml:space="preserve">D) Ve </w:t>
      </w:r>
      <w:proofErr w:type="spellStart"/>
      <w:r>
        <w:t>eşhedu</w:t>
      </w:r>
      <w:proofErr w:type="spellEnd"/>
      <w:r>
        <w:t xml:space="preserve"> </w:t>
      </w:r>
      <w:proofErr w:type="spellStart"/>
      <w:r>
        <w:t>enne</w:t>
      </w:r>
      <w:proofErr w:type="spellEnd"/>
      <w:r>
        <w:t xml:space="preserve"> </w:t>
      </w:r>
      <w:proofErr w:type="spellStart"/>
      <w:r>
        <w:t>Muhammeden</w:t>
      </w:r>
      <w:proofErr w:type="spellEnd"/>
    </w:p>
    <w:p w14:paraId="22B893F7" w14:textId="77777777" w:rsidR="00295016" w:rsidRDefault="00295016" w:rsidP="00295016">
      <w:pPr>
        <w:pStyle w:val="SEENEKLER"/>
        <w:rPr>
          <w:rFonts w:ascii="Arial" w:hAnsi="Arial"/>
          <w:b/>
          <w:color w:val="000000"/>
          <w:sz w:val="18"/>
        </w:rPr>
      </w:pPr>
    </w:p>
    <w:p w14:paraId="1E112ACC" w14:textId="77777777" w:rsidR="00295016" w:rsidRDefault="00295016" w:rsidP="00295016">
      <w:pPr>
        <w:pStyle w:val="SEENEKLER"/>
      </w:pPr>
    </w:p>
    <w:p w14:paraId="023A3DAE" w14:textId="77777777" w:rsidR="00295016" w:rsidRPr="00295016" w:rsidRDefault="00295016" w:rsidP="00295016">
      <w:pPr>
        <w:pStyle w:val="SEENEKLER"/>
      </w:pPr>
    </w:p>
    <w:p w14:paraId="59E7D659" w14:textId="77777777" w:rsidR="00917691" w:rsidRPr="00295016" w:rsidRDefault="00917691" w:rsidP="00295016">
      <w:pPr>
        <w:pStyle w:val="SORUNOLUAIK"/>
        <w:spacing w:after="0"/>
        <w:rPr>
          <w:b/>
        </w:rPr>
      </w:pPr>
      <w:r w:rsidRPr="00295016">
        <w:rPr>
          <w:b/>
        </w:rPr>
        <w:t>Aşağıdaki davranışlardan hangisinin nezakete uygun olduğu söylenemez?</w:t>
      </w:r>
    </w:p>
    <w:p w14:paraId="2E16FDC2" w14:textId="77777777" w:rsidR="00917691" w:rsidRDefault="00917691" w:rsidP="00295016">
      <w:pPr>
        <w:pStyle w:val="AIKLAMA"/>
        <w:spacing w:after="0"/>
      </w:pPr>
      <w:r>
        <w:t>A) Konuşan birinin sözünü kesmemek</w:t>
      </w:r>
    </w:p>
    <w:p w14:paraId="4311C4C2" w14:textId="77777777" w:rsidR="00917691" w:rsidRDefault="00917691" w:rsidP="00295016">
      <w:pPr>
        <w:pStyle w:val="AIKLAMA"/>
        <w:spacing w:after="0"/>
      </w:pPr>
      <w:r>
        <w:t>B) Yemeği oturarak yemek</w:t>
      </w:r>
    </w:p>
    <w:p w14:paraId="1BB612AE" w14:textId="77777777" w:rsidR="00917691" w:rsidRDefault="00917691" w:rsidP="00295016">
      <w:pPr>
        <w:pStyle w:val="AIKLAMA"/>
        <w:spacing w:after="0"/>
      </w:pPr>
      <w:r>
        <w:t xml:space="preserve">C) Otobüste ayakta duran büyükleri </w:t>
      </w:r>
      <w:proofErr w:type="spellStart"/>
      <w:r>
        <w:t>gözmezden</w:t>
      </w:r>
      <w:proofErr w:type="spellEnd"/>
      <w:r>
        <w:t xml:space="preserve"> gelmek</w:t>
      </w:r>
    </w:p>
    <w:p w14:paraId="32B232A5" w14:textId="32F76CA3" w:rsidR="00917691" w:rsidRDefault="00917691" w:rsidP="00295016">
      <w:pPr>
        <w:pStyle w:val="AIKLAMA"/>
        <w:spacing w:after="0"/>
      </w:pPr>
      <w:r>
        <w:t>D) Yolda karşılaştığın birine selam vermek</w:t>
      </w:r>
    </w:p>
    <w:p w14:paraId="13A39334" w14:textId="77777777" w:rsidR="00295016" w:rsidRPr="00295016" w:rsidRDefault="00295016" w:rsidP="00295016">
      <w:pPr>
        <w:pStyle w:val="SORUMETN"/>
        <w:numPr>
          <w:ilvl w:val="0"/>
          <w:numId w:val="0"/>
        </w:numPr>
        <w:ind w:left="113"/>
      </w:pPr>
    </w:p>
    <w:p w14:paraId="1999B308" w14:textId="77777777" w:rsidR="00295016" w:rsidRDefault="00295016" w:rsidP="00295016">
      <w:pPr>
        <w:pStyle w:val="SORUMETN"/>
        <w:numPr>
          <w:ilvl w:val="0"/>
          <w:numId w:val="0"/>
        </w:numPr>
        <w:spacing w:after="0"/>
        <w:ind w:left="113"/>
      </w:pPr>
    </w:p>
    <w:p w14:paraId="0BE8EF8A" w14:textId="77777777" w:rsidR="00295016" w:rsidRPr="00295016" w:rsidRDefault="00295016" w:rsidP="00295016">
      <w:pPr>
        <w:pStyle w:val="SEENEKLER"/>
      </w:pPr>
    </w:p>
    <w:p w14:paraId="6A696632" w14:textId="77777777" w:rsidR="00295016" w:rsidRPr="00295016" w:rsidRDefault="00295016" w:rsidP="00295016">
      <w:pPr>
        <w:pStyle w:val="SORUNOLUAIK"/>
        <w:spacing w:after="0"/>
      </w:pPr>
      <w:r w:rsidRPr="00295016">
        <w:t>Toplumsal yaşam alanında çeşitli durumlarda uyulması gereken ayrıntılı kurallardır.</w:t>
      </w:r>
    </w:p>
    <w:p w14:paraId="68826A0C" w14:textId="77777777" w:rsidR="00295016" w:rsidRPr="00295016" w:rsidRDefault="00295016" w:rsidP="00295016">
      <w:pPr>
        <w:spacing w:after="0"/>
        <w:rPr>
          <w:rFonts w:cstheme="minorHAnsi"/>
          <w:b/>
          <w:sz w:val="24"/>
          <w:szCs w:val="24"/>
        </w:rPr>
      </w:pPr>
      <w:r w:rsidRPr="00295016">
        <w:rPr>
          <w:rFonts w:cstheme="minorHAnsi"/>
          <w:b/>
          <w:sz w:val="24"/>
          <w:szCs w:val="24"/>
        </w:rPr>
        <w:t>Tanımı yapılan kavram aşağıdakilerden hangisidir?</w:t>
      </w:r>
    </w:p>
    <w:p w14:paraId="6E2B3F0D" w14:textId="77777777" w:rsidR="00295016" w:rsidRPr="00295016" w:rsidRDefault="00295016" w:rsidP="00295016">
      <w:pPr>
        <w:pStyle w:val="AIKLAMA"/>
        <w:spacing w:after="0"/>
      </w:pPr>
      <w:r w:rsidRPr="00295016">
        <w:t xml:space="preserve">A) Nezaket </w:t>
      </w:r>
      <w:r w:rsidRPr="00295016">
        <w:tab/>
      </w:r>
      <w:r w:rsidRPr="00295016">
        <w:tab/>
        <w:t>B) İbadet</w:t>
      </w:r>
    </w:p>
    <w:p w14:paraId="2C736179" w14:textId="0C1EB6C2" w:rsidR="00917691" w:rsidRDefault="00295016" w:rsidP="00295016">
      <w:pPr>
        <w:pStyle w:val="AIKLAMA"/>
        <w:spacing w:after="0"/>
      </w:pPr>
      <w:r w:rsidRPr="00295016">
        <w:t xml:space="preserve">C) İnanç </w:t>
      </w:r>
      <w:r w:rsidRPr="00295016">
        <w:tab/>
      </w:r>
      <w:r w:rsidRPr="00295016">
        <w:tab/>
        <w:t>D) Kıssa</w:t>
      </w:r>
    </w:p>
    <w:p w14:paraId="57DFDCB3" w14:textId="77777777" w:rsidR="00295016" w:rsidRDefault="00295016" w:rsidP="00295016">
      <w:pPr>
        <w:pStyle w:val="SORUMETN"/>
        <w:numPr>
          <w:ilvl w:val="0"/>
          <w:numId w:val="0"/>
        </w:numPr>
        <w:ind w:left="113"/>
      </w:pPr>
    </w:p>
    <w:p w14:paraId="14C7053E" w14:textId="77777777" w:rsidR="00295016" w:rsidRPr="00295016" w:rsidRDefault="00295016" w:rsidP="00295016">
      <w:pPr>
        <w:pStyle w:val="SORUNOLUAIK"/>
        <w:spacing w:after="0"/>
      </w:pPr>
      <w:r w:rsidRPr="00295016">
        <w:t>Her şeyde olduğu gibi ziyarette de uyulması gereken belli kurallar vardır.</w:t>
      </w:r>
    </w:p>
    <w:p w14:paraId="3220CBDA" w14:textId="77777777" w:rsidR="00295016" w:rsidRPr="00295016" w:rsidRDefault="00295016" w:rsidP="00295016">
      <w:pPr>
        <w:spacing w:after="0"/>
        <w:rPr>
          <w:rFonts w:cstheme="minorHAnsi"/>
          <w:b/>
          <w:sz w:val="24"/>
          <w:szCs w:val="24"/>
        </w:rPr>
      </w:pPr>
      <w:r w:rsidRPr="00295016">
        <w:rPr>
          <w:rFonts w:cstheme="minorHAnsi"/>
          <w:b/>
          <w:sz w:val="24"/>
          <w:szCs w:val="24"/>
        </w:rPr>
        <w:t>Bu örnekler arasında aşağıdakilerden hangisi yer almaz?</w:t>
      </w:r>
    </w:p>
    <w:p w14:paraId="2F394A1B" w14:textId="77777777" w:rsidR="00295016" w:rsidRPr="00295016" w:rsidRDefault="00295016" w:rsidP="00295016">
      <w:pPr>
        <w:pStyle w:val="AIKLAMA"/>
        <w:spacing w:after="0"/>
      </w:pPr>
      <w:r w:rsidRPr="00295016">
        <w:t>A) Ziyarette uygun bir zaman seçmek</w:t>
      </w:r>
    </w:p>
    <w:p w14:paraId="43DCB477" w14:textId="77777777" w:rsidR="00295016" w:rsidRPr="00295016" w:rsidRDefault="00295016" w:rsidP="00295016">
      <w:pPr>
        <w:pStyle w:val="AIKLAMA"/>
        <w:spacing w:after="0"/>
      </w:pPr>
      <w:r w:rsidRPr="00295016">
        <w:t>B) Ziyarete gelineceğini önceden haber vermek</w:t>
      </w:r>
    </w:p>
    <w:p w14:paraId="05041E16" w14:textId="77777777" w:rsidR="00295016" w:rsidRPr="00295016" w:rsidRDefault="00295016" w:rsidP="00295016">
      <w:pPr>
        <w:pStyle w:val="AIKLAMA"/>
        <w:spacing w:after="0"/>
      </w:pPr>
      <w:r w:rsidRPr="00295016">
        <w:t>C) Zorunlu olmadıkça ziyarete gitmemek</w:t>
      </w:r>
    </w:p>
    <w:p w14:paraId="538476F5" w14:textId="1DF03791" w:rsidR="00096985" w:rsidRDefault="00295016" w:rsidP="00295016">
      <w:pPr>
        <w:pStyle w:val="AIKLAMA"/>
        <w:spacing w:after="0"/>
      </w:pPr>
      <w:r w:rsidRPr="00295016">
        <w:t>D) Ziyareti fazla uzatmamak</w:t>
      </w:r>
    </w:p>
    <w:p w14:paraId="16102230" w14:textId="77777777" w:rsidR="00295016" w:rsidRDefault="00295016" w:rsidP="00295016">
      <w:pPr>
        <w:pStyle w:val="SORUMETN"/>
        <w:numPr>
          <w:ilvl w:val="0"/>
          <w:numId w:val="0"/>
        </w:numPr>
        <w:ind w:left="113"/>
      </w:pPr>
    </w:p>
    <w:p w14:paraId="75D05FE2" w14:textId="77777777" w:rsidR="00295016" w:rsidRPr="00295016" w:rsidRDefault="00295016" w:rsidP="00295016">
      <w:pPr>
        <w:pStyle w:val="SEENEKLER"/>
      </w:pPr>
    </w:p>
    <w:p w14:paraId="239089BF" w14:textId="77777777" w:rsidR="00295016" w:rsidRDefault="00295016" w:rsidP="00295016">
      <w:pPr>
        <w:pStyle w:val="SORUMETN"/>
        <w:numPr>
          <w:ilvl w:val="0"/>
          <w:numId w:val="0"/>
        </w:numPr>
        <w:ind w:left="113"/>
      </w:pPr>
    </w:p>
    <w:p w14:paraId="0C942E7F" w14:textId="77777777" w:rsidR="00295016" w:rsidRPr="00295016" w:rsidRDefault="00295016" w:rsidP="00295016">
      <w:pPr>
        <w:pStyle w:val="SEENEKLER"/>
      </w:pPr>
    </w:p>
    <w:p w14:paraId="363DA42F" w14:textId="77777777" w:rsidR="00295016" w:rsidRPr="00295016" w:rsidRDefault="00295016" w:rsidP="00295016">
      <w:pPr>
        <w:pStyle w:val="SEENEKLER"/>
      </w:pPr>
    </w:p>
    <w:p w14:paraId="3AF73E7D" w14:textId="77777777" w:rsidR="00295016" w:rsidRPr="00295016" w:rsidRDefault="00295016" w:rsidP="00295016">
      <w:pPr>
        <w:pStyle w:val="SORUNOLUAIK"/>
      </w:pPr>
      <w:r w:rsidRPr="00295016">
        <w:t xml:space="preserve">Güzel söz sadakadır” (Buhârî, </w:t>
      </w:r>
      <w:proofErr w:type="spellStart"/>
      <w:r w:rsidRPr="00295016">
        <w:t>Edeb</w:t>
      </w:r>
      <w:proofErr w:type="spellEnd"/>
      <w:r w:rsidRPr="00295016">
        <w:t>, 34.)</w:t>
      </w:r>
    </w:p>
    <w:p w14:paraId="3A252703" w14:textId="77777777" w:rsidR="00295016" w:rsidRPr="00295016" w:rsidRDefault="00295016" w:rsidP="00295016">
      <w:pPr>
        <w:pStyle w:val="SORUMETN"/>
        <w:numPr>
          <w:ilvl w:val="0"/>
          <w:numId w:val="0"/>
        </w:numPr>
        <w:ind w:left="113"/>
      </w:pPr>
      <w:r w:rsidRPr="00295016">
        <w:t>Verilen hadiste aşağıdakilerden hangisi vurgulanmamıştır?</w:t>
      </w:r>
    </w:p>
    <w:p w14:paraId="3E56839E" w14:textId="77777777" w:rsidR="00295016" w:rsidRPr="00295016" w:rsidRDefault="00295016" w:rsidP="00295016">
      <w:pPr>
        <w:pStyle w:val="AIKLAMA"/>
      </w:pPr>
      <w:r w:rsidRPr="00295016">
        <w:t>A) Kullanılan kelimelere dikkat edilmesi gerektiği</w:t>
      </w:r>
    </w:p>
    <w:p w14:paraId="180422F6" w14:textId="77777777" w:rsidR="00295016" w:rsidRPr="00295016" w:rsidRDefault="00295016" w:rsidP="00295016">
      <w:pPr>
        <w:pStyle w:val="AIKLAMA"/>
      </w:pPr>
      <w:r w:rsidRPr="00295016">
        <w:t xml:space="preserve">B) Güzel konuşmanın </w:t>
      </w:r>
      <w:proofErr w:type="spellStart"/>
      <w:r w:rsidRPr="00295016">
        <w:t>salih</w:t>
      </w:r>
      <w:proofErr w:type="spellEnd"/>
      <w:r w:rsidRPr="00295016">
        <w:t xml:space="preserve"> amel olduğu</w:t>
      </w:r>
    </w:p>
    <w:p w14:paraId="71BDF3AF" w14:textId="77777777" w:rsidR="00295016" w:rsidRPr="00295016" w:rsidRDefault="00295016" w:rsidP="00295016">
      <w:pPr>
        <w:pStyle w:val="AIKLAMA"/>
      </w:pPr>
      <w:r w:rsidRPr="00295016">
        <w:t>C) Konuşmanın da belli bir adapta olması</w:t>
      </w:r>
    </w:p>
    <w:p w14:paraId="43B7F795" w14:textId="1F3A62E2" w:rsidR="00096985" w:rsidRDefault="00295016" w:rsidP="00295016">
      <w:pPr>
        <w:pStyle w:val="AIKLAMA"/>
      </w:pPr>
      <w:r w:rsidRPr="00295016">
        <w:t>D) Herkesle konuşulmaması gerektiği</w:t>
      </w:r>
    </w:p>
    <w:p w14:paraId="7B013694" w14:textId="77777777" w:rsidR="00295016" w:rsidRDefault="00295016" w:rsidP="00295016">
      <w:pPr>
        <w:pStyle w:val="SORUMETN"/>
        <w:numPr>
          <w:ilvl w:val="0"/>
          <w:numId w:val="0"/>
        </w:numPr>
        <w:ind w:left="113"/>
      </w:pPr>
    </w:p>
    <w:p w14:paraId="7897D5EE" w14:textId="77777777" w:rsidR="00295016" w:rsidRDefault="00295016" w:rsidP="00295016">
      <w:pPr>
        <w:pStyle w:val="SEENEKLER"/>
      </w:pPr>
    </w:p>
    <w:p w14:paraId="73F70990" w14:textId="77777777" w:rsidR="00295016" w:rsidRDefault="00295016" w:rsidP="00295016">
      <w:pPr>
        <w:pStyle w:val="SEENEKLER"/>
      </w:pPr>
    </w:p>
    <w:p w14:paraId="5503C472" w14:textId="77777777" w:rsidR="00295016" w:rsidRDefault="00295016" w:rsidP="00295016">
      <w:pPr>
        <w:pStyle w:val="SEENEKLER"/>
      </w:pPr>
    </w:p>
    <w:p w14:paraId="2BC872E3" w14:textId="77777777" w:rsidR="00295016" w:rsidRDefault="00295016" w:rsidP="00295016">
      <w:pPr>
        <w:pStyle w:val="SEENEKLER"/>
      </w:pPr>
    </w:p>
    <w:p w14:paraId="55FB65E0" w14:textId="77777777" w:rsidR="00295016" w:rsidRDefault="00295016" w:rsidP="00295016">
      <w:pPr>
        <w:pStyle w:val="SEENEKLER"/>
      </w:pPr>
    </w:p>
    <w:p w14:paraId="749FEC6A" w14:textId="77777777" w:rsidR="00295016" w:rsidRDefault="00295016" w:rsidP="00295016">
      <w:pPr>
        <w:pStyle w:val="SEENEKLER"/>
      </w:pPr>
    </w:p>
    <w:p w14:paraId="602DB432" w14:textId="025FAF19" w:rsidR="00295016" w:rsidRDefault="00295016" w:rsidP="00295016">
      <w:pPr>
        <w:pStyle w:val="SORUNOLUAIK"/>
      </w:pPr>
      <w:r>
        <w:t>“Yiyin, için; fakat israf etmeyin. Çünkü O, israf edenleri sevmez.” (</w:t>
      </w:r>
      <w:proofErr w:type="spellStart"/>
      <w:r>
        <w:t>Âraf</w:t>
      </w:r>
      <w:proofErr w:type="spellEnd"/>
      <w:r>
        <w:t>/31)</w:t>
      </w:r>
    </w:p>
    <w:p w14:paraId="5466B974" w14:textId="77777777" w:rsidR="00295016" w:rsidRDefault="00295016" w:rsidP="00295016">
      <w:pPr>
        <w:pStyle w:val="SORUMETN"/>
        <w:numPr>
          <w:ilvl w:val="0"/>
          <w:numId w:val="0"/>
        </w:numPr>
        <w:ind w:left="113"/>
      </w:pPr>
      <w:r>
        <w:t>Verilen ayette vurgulanan ana konu aşağıdakilerden hangisidir?</w:t>
      </w:r>
    </w:p>
    <w:p w14:paraId="03E58870" w14:textId="77777777" w:rsidR="00295016" w:rsidRDefault="00295016" w:rsidP="00295016">
      <w:pPr>
        <w:pStyle w:val="AIKLAMA"/>
      </w:pPr>
      <w:r>
        <w:t>A) Çok yemek yememek</w:t>
      </w:r>
    </w:p>
    <w:p w14:paraId="17AFD661" w14:textId="77777777" w:rsidR="00295016" w:rsidRDefault="00295016" w:rsidP="00295016">
      <w:pPr>
        <w:pStyle w:val="AIKLAMA"/>
      </w:pPr>
      <w:r>
        <w:t>B) Yemekte israftan kaçınmak</w:t>
      </w:r>
    </w:p>
    <w:p w14:paraId="4FC008BA" w14:textId="77777777" w:rsidR="00295016" w:rsidRDefault="00295016" w:rsidP="00295016">
      <w:pPr>
        <w:pStyle w:val="AIKLAMA"/>
      </w:pPr>
      <w:r>
        <w:t>C) Yemeği az yemeye dikkat etmek</w:t>
      </w:r>
    </w:p>
    <w:p w14:paraId="6736CE20" w14:textId="151B97F9" w:rsidR="00295016" w:rsidRDefault="00295016" w:rsidP="00295016">
      <w:pPr>
        <w:pStyle w:val="AIKLAMA"/>
      </w:pPr>
      <w:r>
        <w:t>D) Yemeği toplu olarak yemek</w:t>
      </w:r>
    </w:p>
    <w:p w14:paraId="03FC4A02" w14:textId="77777777" w:rsidR="00295016" w:rsidRDefault="00295016" w:rsidP="00295016">
      <w:pPr>
        <w:pStyle w:val="SORUMETN"/>
        <w:numPr>
          <w:ilvl w:val="0"/>
          <w:numId w:val="0"/>
        </w:numPr>
        <w:ind w:left="113"/>
      </w:pPr>
    </w:p>
    <w:p w14:paraId="00AFD58B" w14:textId="77777777" w:rsidR="00295016" w:rsidRDefault="00295016" w:rsidP="00295016">
      <w:pPr>
        <w:pStyle w:val="SEENEKLER"/>
      </w:pPr>
    </w:p>
    <w:p w14:paraId="2880171F" w14:textId="77777777" w:rsidR="00295016" w:rsidRDefault="00295016" w:rsidP="00295016">
      <w:pPr>
        <w:pStyle w:val="SEENEKLER"/>
      </w:pPr>
    </w:p>
    <w:p w14:paraId="43EC4382" w14:textId="77777777" w:rsidR="00295016" w:rsidRPr="00295016" w:rsidRDefault="00295016" w:rsidP="00295016">
      <w:pPr>
        <w:pStyle w:val="SEENEKLER"/>
      </w:pPr>
    </w:p>
    <w:p w14:paraId="2BCCF11B" w14:textId="77777777" w:rsidR="00295016" w:rsidRPr="00295016" w:rsidRDefault="00295016" w:rsidP="00295016">
      <w:pPr>
        <w:pStyle w:val="SORUMETN"/>
        <w:numPr>
          <w:ilvl w:val="0"/>
          <w:numId w:val="0"/>
        </w:numPr>
        <w:ind w:left="113"/>
      </w:pPr>
    </w:p>
    <w:p w14:paraId="137242D3" w14:textId="77777777" w:rsidR="00295016" w:rsidRPr="00295016" w:rsidRDefault="00295016" w:rsidP="00295016">
      <w:pPr>
        <w:pStyle w:val="SORUNOLUAIK"/>
      </w:pPr>
      <w:r w:rsidRPr="00295016">
        <w:t>Sayısız nimetler veren Allah Teâlâ’ya şükür sunmak için, yemekten sonra aşağıdaki ifadelerden hangisi söylenmelidir?</w:t>
      </w:r>
    </w:p>
    <w:p w14:paraId="217A43E3" w14:textId="77777777" w:rsidR="00295016" w:rsidRPr="00295016" w:rsidRDefault="00295016" w:rsidP="00295016">
      <w:pPr>
        <w:pStyle w:val="AIKLAMA"/>
      </w:pPr>
      <w:r w:rsidRPr="00295016">
        <w:t xml:space="preserve">A) Bismillah </w:t>
      </w:r>
      <w:r w:rsidRPr="00295016">
        <w:tab/>
      </w:r>
      <w:r w:rsidRPr="00295016">
        <w:tab/>
        <w:t>B) Elhamdülillah</w:t>
      </w:r>
    </w:p>
    <w:p w14:paraId="7744EED0" w14:textId="6A8B2DE2" w:rsidR="00096985" w:rsidRDefault="00295016" w:rsidP="00295016">
      <w:pPr>
        <w:pStyle w:val="AIKLAMA"/>
      </w:pPr>
      <w:r w:rsidRPr="00295016">
        <w:t xml:space="preserve">C) </w:t>
      </w:r>
      <w:proofErr w:type="spellStart"/>
      <w:r w:rsidRPr="00295016">
        <w:t>Allahu</w:t>
      </w:r>
      <w:proofErr w:type="spellEnd"/>
      <w:r w:rsidRPr="00295016">
        <w:t xml:space="preserve"> ekber </w:t>
      </w:r>
      <w:r w:rsidRPr="00295016">
        <w:tab/>
        <w:t>D) La ilahe illallah</w:t>
      </w:r>
    </w:p>
    <w:p w14:paraId="210B495F" w14:textId="1F640D17" w:rsidR="00096985" w:rsidRDefault="00096985">
      <w:pPr>
        <w:rPr>
          <w:rFonts w:cstheme="minorHAnsi"/>
          <w:sz w:val="24"/>
          <w:szCs w:val="24"/>
        </w:rPr>
      </w:pPr>
    </w:p>
    <w:p w14:paraId="30E38355" w14:textId="00FCEE07" w:rsidR="00096985" w:rsidRDefault="00096985">
      <w:pPr>
        <w:rPr>
          <w:rFonts w:cstheme="minorHAnsi"/>
          <w:sz w:val="24"/>
          <w:szCs w:val="24"/>
        </w:rPr>
      </w:pPr>
    </w:p>
    <w:p w14:paraId="33D6332D" w14:textId="77777777" w:rsidR="00081CE4" w:rsidRDefault="00081CE4" w:rsidP="00081CE4">
      <w:pPr>
        <w:rPr>
          <w:rFonts w:cstheme="minorHAnsi"/>
          <w:sz w:val="24"/>
          <w:szCs w:val="24"/>
        </w:rPr>
      </w:pPr>
      <w:r w:rsidRPr="00797BD9">
        <w:rPr>
          <w:rFonts w:cstheme="minorHAnsi"/>
          <w:sz w:val="24"/>
          <w:szCs w:val="24"/>
        </w:rPr>
        <w:br w:type="page"/>
      </w:r>
      <w:r w:rsidRPr="001B0C3D">
        <w:rPr>
          <w:rFonts w:cstheme="minorHAnsi"/>
          <w:noProof/>
          <w:sz w:val="24"/>
          <w:szCs w:val="24"/>
        </w:rPr>
        <w:lastRenderedPageBreak/>
        <mc:AlternateContent>
          <mc:Choice Requires="wps">
            <w:drawing>
              <wp:anchor distT="45720" distB="45720" distL="114300" distR="114300" simplePos="0" relativeHeight="251664384" behindDoc="0" locked="0" layoutInCell="1" allowOverlap="1" wp14:anchorId="7D2A31B0" wp14:editId="56C1366E">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9AED2C6" w14:textId="77777777" w:rsidR="00081CE4" w:rsidRPr="001B0C3D" w:rsidRDefault="00081CE4" w:rsidP="00081CE4">
                            <w:pPr>
                              <w:pStyle w:val="stBilgi"/>
                              <w:jc w:val="center"/>
                              <w:rPr>
                                <w:sz w:val="20"/>
                                <w:szCs w:val="20"/>
                              </w:rPr>
                            </w:pPr>
                            <w:r w:rsidRPr="001B0C3D">
                              <w:rPr>
                                <w:sz w:val="20"/>
                                <w:szCs w:val="20"/>
                              </w:rPr>
                              <w:t>DİN KÜLTÜRÜ VE AHLAK BİLGİSİ</w:t>
                            </w:r>
                          </w:p>
                          <w:p w14:paraId="32D8C74E" w14:textId="77777777" w:rsidR="00081CE4" w:rsidRPr="001B0C3D" w:rsidRDefault="00081CE4" w:rsidP="00081CE4">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4162B8DA" w14:textId="77777777" w:rsidR="00081CE4" w:rsidRPr="001B0C3D" w:rsidRDefault="00081CE4" w:rsidP="00081CE4">
                            <w:pPr>
                              <w:pStyle w:val="stBilgi"/>
                              <w:jc w:val="center"/>
                              <w:rPr>
                                <w:sz w:val="20"/>
                                <w:szCs w:val="20"/>
                              </w:rPr>
                            </w:pPr>
                          </w:p>
                          <w:p w14:paraId="035A61E9" w14:textId="77777777" w:rsidR="00081CE4" w:rsidRPr="001B0C3D" w:rsidRDefault="00081CE4" w:rsidP="00081CE4">
                            <w:pPr>
                              <w:pStyle w:val="stBilgi"/>
                              <w:jc w:val="center"/>
                              <w:rPr>
                                <w:sz w:val="20"/>
                                <w:szCs w:val="20"/>
                              </w:rPr>
                            </w:pPr>
                          </w:p>
                          <w:p w14:paraId="3D6ACB89" w14:textId="77777777" w:rsidR="00081CE4" w:rsidRPr="001B0C3D" w:rsidRDefault="00081CE4" w:rsidP="00081CE4">
                            <w:pPr>
                              <w:pStyle w:val="stBilgi"/>
                              <w:jc w:val="center"/>
                              <w:rPr>
                                <w:sz w:val="20"/>
                                <w:szCs w:val="20"/>
                              </w:rPr>
                            </w:pPr>
                          </w:p>
                          <w:p w14:paraId="450F20D5" w14:textId="77777777" w:rsidR="00081CE4" w:rsidRPr="001B0C3D" w:rsidRDefault="00081CE4" w:rsidP="00081CE4">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A31B0"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" stroked="f">
                <v:textbox style="layout-flow:vertical;mso-layout-flow-alt:bottom-to-top">
                  <w:txbxContent>
                    <w:p w14:paraId="29AED2C6" w14:textId="77777777" w:rsidR="00081CE4" w:rsidRPr="001B0C3D" w:rsidRDefault="00081CE4" w:rsidP="00081CE4">
                      <w:pPr>
                        <w:pStyle w:val="stBilgi"/>
                        <w:jc w:val="center"/>
                        <w:rPr>
                          <w:sz w:val="20"/>
                          <w:szCs w:val="20"/>
                        </w:rPr>
                      </w:pPr>
                      <w:r w:rsidRPr="001B0C3D">
                        <w:rPr>
                          <w:sz w:val="20"/>
                          <w:szCs w:val="20"/>
                        </w:rPr>
                        <w:t>DİN KÜLTÜRÜ VE AHLAK BİLGİSİ</w:t>
                      </w:r>
                    </w:p>
                    <w:p w14:paraId="32D8C74E" w14:textId="77777777" w:rsidR="00081CE4" w:rsidRPr="001B0C3D" w:rsidRDefault="00081CE4" w:rsidP="00081CE4">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4162B8DA" w14:textId="77777777" w:rsidR="00081CE4" w:rsidRPr="001B0C3D" w:rsidRDefault="00081CE4" w:rsidP="00081CE4">
                      <w:pPr>
                        <w:pStyle w:val="stBilgi"/>
                        <w:jc w:val="center"/>
                        <w:rPr>
                          <w:sz w:val="20"/>
                          <w:szCs w:val="20"/>
                        </w:rPr>
                      </w:pPr>
                    </w:p>
                    <w:p w14:paraId="035A61E9" w14:textId="77777777" w:rsidR="00081CE4" w:rsidRPr="001B0C3D" w:rsidRDefault="00081CE4" w:rsidP="00081CE4">
                      <w:pPr>
                        <w:pStyle w:val="stBilgi"/>
                        <w:jc w:val="center"/>
                        <w:rPr>
                          <w:sz w:val="20"/>
                          <w:szCs w:val="20"/>
                        </w:rPr>
                      </w:pPr>
                    </w:p>
                    <w:p w14:paraId="3D6ACB89" w14:textId="77777777" w:rsidR="00081CE4" w:rsidRPr="001B0C3D" w:rsidRDefault="00081CE4" w:rsidP="00081CE4">
                      <w:pPr>
                        <w:pStyle w:val="stBilgi"/>
                        <w:jc w:val="center"/>
                        <w:rPr>
                          <w:sz w:val="20"/>
                          <w:szCs w:val="20"/>
                        </w:rPr>
                      </w:pPr>
                    </w:p>
                    <w:p w14:paraId="450F20D5" w14:textId="77777777" w:rsidR="00081CE4" w:rsidRPr="001B0C3D" w:rsidRDefault="00081CE4" w:rsidP="00081CE4">
                      <w:pPr>
                        <w:pStyle w:val="stBilgi"/>
                        <w:jc w:val="center"/>
                        <w:rPr>
                          <w:sz w:val="20"/>
                          <w:szCs w:val="20"/>
                        </w:rPr>
                      </w:pPr>
                    </w:p>
                  </w:txbxContent>
                </v:textbox>
              </v:shape>
            </w:pict>
          </mc:Fallback>
        </mc:AlternateContent>
      </w:r>
      <w:r>
        <w:rPr>
          <w:rFonts w:cstheme="minorHAnsi"/>
          <w:sz w:val="24"/>
          <w:szCs w:val="24"/>
        </w:rPr>
        <w:t xml:space="preserve"> </w:t>
      </w:r>
    </w:p>
    <w:p w14:paraId="3B762568" w14:textId="77777777" w:rsidR="00081CE4" w:rsidRDefault="00081CE4" w:rsidP="00081CE4">
      <w:pPr>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14:anchorId="4D51FFCA" wp14:editId="5DCEBC73">
            <wp:simplePos x="0" y="0"/>
            <wp:positionH relativeFrom="page">
              <wp:align>left</wp:align>
            </wp:positionH>
            <wp:positionV relativeFrom="paragraph">
              <wp:posOffset>257109</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5F208056" wp14:editId="7CE8470B">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06B71F4" w14:textId="77777777" w:rsidR="00081CE4" w:rsidRDefault="00081CE4" w:rsidP="00081CE4">
                            <w:pPr>
                              <w:pStyle w:val="stBilgi"/>
                              <w:jc w:val="center"/>
                            </w:pPr>
                            <w:r>
                              <w:t>DİN KÜLTÜRÜ VE AHLAK BİLGİSİ</w:t>
                            </w:r>
                          </w:p>
                          <w:p w14:paraId="64FF9107" w14:textId="77777777" w:rsidR="00081CE4" w:rsidRDefault="00081CE4" w:rsidP="00081CE4">
                            <w:pPr>
                              <w:pStyle w:val="stBilgi"/>
                              <w:jc w:val="center"/>
                            </w:pPr>
                            <w:r>
                              <w:t>6. Sınıf 2.Dönem 1. Yazılı / Sınav Soruları</w:t>
                            </w:r>
                          </w:p>
                          <w:p w14:paraId="3B6BAF42" w14:textId="77777777" w:rsidR="00081CE4" w:rsidRDefault="00081CE4" w:rsidP="00081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08056"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706B71F4" w14:textId="77777777" w:rsidR="00081CE4" w:rsidRDefault="00081CE4" w:rsidP="00081CE4">
                      <w:pPr>
                        <w:pStyle w:val="stBilgi"/>
                        <w:jc w:val="center"/>
                      </w:pPr>
                      <w:r>
                        <w:t>DİN KÜLTÜRÜ VE AHLAK BİLGİSİ</w:t>
                      </w:r>
                    </w:p>
                    <w:p w14:paraId="64FF9107" w14:textId="77777777" w:rsidR="00081CE4" w:rsidRDefault="00081CE4" w:rsidP="00081CE4">
                      <w:pPr>
                        <w:pStyle w:val="stBilgi"/>
                        <w:jc w:val="center"/>
                      </w:pPr>
                      <w:r>
                        <w:t>6. Sınıf 2.Dönem 1. Yazılı / Sınav Soruları</w:t>
                      </w:r>
                    </w:p>
                    <w:p w14:paraId="3B6BAF42" w14:textId="77777777" w:rsidR="00081CE4" w:rsidRDefault="00081CE4" w:rsidP="00081CE4"/>
                  </w:txbxContent>
                </v:textbox>
                <w10:wrap anchorx="margin"/>
              </v:shape>
            </w:pict>
          </mc:Fallback>
        </mc:AlternateContent>
      </w:r>
    </w:p>
    <w:p w14:paraId="3E85DB60" w14:textId="77777777" w:rsidR="00081CE4" w:rsidRDefault="00081CE4" w:rsidP="00081CE4">
      <w:pPr>
        <w:rPr>
          <w:rFonts w:cstheme="minorHAnsi"/>
          <w:sz w:val="24"/>
          <w:szCs w:val="24"/>
        </w:rPr>
      </w:pPr>
    </w:p>
    <w:p w14:paraId="303DCE7D" w14:textId="77777777" w:rsidR="00081CE4" w:rsidRDefault="00081CE4" w:rsidP="00081CE4">
      <w:pPr>
        <w:rPr>
          <w:rFonts w:cstheme="minorHAnsi"/>
          <w:sz w:val="24"/>
          <w:szCs w:val="24"/>
        </w:rPr>
      </w:pPr>
    </w:p>
    <w:p w14:paraId="4E27585E" w14:textId="77777777" w:rsidR="00081CE4" w:rsidRDefault="00081CE4" w:rsidP="00081CE4">
      <w:pPr>
        <w:rPr>
          <w:rFonts w:cstheme="minorHAnsi"/>
          <w:sz w:val="24"/>
          <w:szCs w:val="24"/>
        </w:rPr>
      </w:pPr>
    </w:p>
    <w:p w14:paraId="5675E883" w14:textId="77777777" w:rsidR="00081CE4" w:rsidRDefault="00081CE4" w:rsidP="00081CE4">
      <w:pPr>
        <w:rPr>
          <w:rFonts w:cstheme="minorHAnsi"/>
          <w:sz w:val="24"/>
          <w:szCs w:val="24"/>
        </w:rPr>
      </w:pPr>
    </w:p>
    <w:p w14:paraId="0465C5AE" w14:textId="77777777" w:rsidR="00081CE4" w:rsidRDefault="00081CE4" w:rsidP="00081CE4">
      <w:pPr>
        <w:rPr>
          <w:rFonts w:cstheme="minorHAnsi"/>
          <w:sz w:val="24"/>
          <w:szCs w:val="24"/>
        </w:rPr>
      </w:pPr>
    </w:p>
    <w:p w14:paraId="4F5D60C1" w14:textId="77777777" w:rsidR="00081CE4" w:rsidRDefault="00081CE4" w:rsidP="00081CE4">
      <w:pPr>
        <w:rPr>
          <w:rFonts w:cstheme="minorHAnsi"/>
          <w:sz w:val="24"/>
          <w:szCs w:val="24"/>
        </w:rPr>
      </w:pPr>
    </w:p>
    <w:p w14:paraId="4C559CF6" w14:textId="77777777" w:rsidR="00081CE4" w:rsidRDefault="00081CE4" w:rsidP="00081CE4">
      <w:pPr>
        <w:rPr>
          <w:rFonts w:cstheme="minorHAnsi"/>
          <w:sz w:val="24"/>
          <w:szCs w:val="24"/>
        </w:rPr>
      </w:pPr>
    </w:p>
    <w:p w14:paraId="0B7362D6" w14:textId="77777777" w:rsidR="00081CE4" w:rsidRDefault="00081CE4" w:rsidP="00081CE4">
      <w:pPr>
        <w:rPr>
          <w:rFonts w:cstheme="minorHAnsi"/>
          <w:sz w:val="24"/>
          <w:szCs w:val="24"/>
        </w:rPr>
      </w:pPr>
    </w:p>
    <w:p w14:paraId="64A35A92" w14:textId="77777777" w:rsidR="00081CE4" w:rsidRDefault="00081CE4" w:rsidP="00081CE4">
      <w:pPr>
        <w:rPr>
          <w:rFonts w:cstheme="minorHAnsi"/>
          <w:sz w:val="24"/>
          <w:szCs w:val="24"/>
        </w:rPr>
      </w:pPr>
    </w:p>
    <w:p w14:paraId="69D68108" w14:textId="77777777" w:rsidR="00081CE4" w:rsidRDefault="00081CE4" w:rsidP="00081CE4">
      <w:pPr>
        <w:rPr>
          <w:rFonts w:cstheme="minorHAnsi"/>
          <w:sz w:val="24"/>
          <w:szCs w:val="24"/>
        </w:rPr>
      </w:pPr>
    </w:p>
    <w:p w14:paraId="6521029F" w14:textId="77777777" w:rsidR="00081CE4" w:rsidRDefault="00081CE4" w:rsidP="00081CE4">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663360" behindDoc="0" locked="0" layoutInCell="1" allowOverlap="1" wp14:anchorId="75FA6F19" wp14:editId="238506E6">
                <wp:simplePos x="0" y="0"/>
                <wp:positionH relativeFrom="column">
                  <wp:posOffset>916940</wp:posOffset>
                </wp:positionH>
                <wp:positionV relativeFrom="paragraph">
                  <wp:posOffset>80645</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D2F382A" w14:textId="77777777" w:rsidR="00081CE4" w:rsidRPr="000661E9" w:rsidRDefault="00081CE4" w:rsidP="00081CE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A6F19" id="_x0000_s1028" type="#_x0000_t202" href="https://www.dindersi.com/icerik/din-kulturu-ve-ahlak-bilgisi-c93" style="position:absolute;margin-left:72.2pt;margin-top:6.35pt;width:392.8pt;height:21.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el/AEAANQ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" o:button="t" filled="f" stroked="f">
                <v:fill o:detectmouseclick="t"/>
                <v:textbox>
                  <w:txbxContent>
                    <w:p w14:paraId="2D2F382A" w14:textId="77777777" w:rsidR="00081CE4" w:rsidRPr="000661E9" w:rsidRDefault="00081CE4" w:rsidP="00081CE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3E6E6B1F" w14:textId="77777777" w:rsidR="00081CE4" w:rsidRDefault="00081CE4" w:rsidP="00081CE4">
      <w:pPr>
        <w:rPr>
          <w:rFonts w:cstheme="minorHAnsi"/>
          <w:sz w:val="24"/>
          <w:szCs w:val="24"/>
        </w:rPr>
      </w:pPr>
    </w:p>
    <w:p w14:paraId="2D106A8A" w14:textId="77777777" w:rsidR="00081CE4" w:rsidRDefault="00081CE4" w:rsidP="00081CE4">
      <w:pPr>
        <w:rPr>
          <w:rFonts w:cstheme="minorHAnsi"/>
          <w:sz w:val="24"/>
          <w:szCs w:val="24"/>
        </w:rPr>
      </w:pPr>
    </w:p>
    <w:p w14:paraId="69D407A6" w14:textId="77777777" w:rsidR="00081CE4" w:rsidRDefault="00081CE4" w:rsidP="00081CE4">
      <w:pPr>
        <w:rPr>
          <w:rFonts w:cstheme="minorHAnsi"/>
          <w:sz w:val="24"/>
          <w:szCs w:val="24"/>
        </w:rPr>
      </w:pPr>
    </w:p>
    <w:p w14:paraId="06364B24" w14:textId="77777777" w:rsidR="00081CE4" w:rsidRDefault="00081CE4" w:rsidP="00081CE4">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65408" behindDoc="0" locked="0" layoutInCell="1" allowOverlap="1" wp14:anchorId="41665FED" wp14:editId="0F7ACDAF">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71637F1" w14:textId="77777777" w:rsidR="00081CE4" w:rsidRPr="001B0C3D" w:rsidRDefault="00081CE4" w:rsidP="00081CE4">
                            <w:pPr>
                              <w:pStyle w:val="stBilgi"/>
                              <w:jc w:val="center"/>
                              <w:rPr>
                                <w:sz w:val="20"/>
                                <w:szCs w:val="20"/>
                              </w:rPr>
                            </w:pPr>
                            <w:r w:rsidRPr="001B0C3D">
                              <w:rPr>
                                <w:sz w:val="20"/>
                                <w:szCs w:val="20"/>
                              </w:rPr>
                              <w:t>DİN KÜLTÜRÜ VE AHLAK BİLGİSİ</w:t>
                            </w:r>
                          </w:p>
                          <w:p w14:paraId="5A6D04F9" w14:textId="77777777" w:rsidR="00081CE4" w:rsidRPr="001B0C3D" w:rsidRDefault="00081CE4" w:rsidP="00081CE4">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236497EE" w14:textId="77777777" w:rsidR="00081CE4" w:rsidRPr="001B0C3D" w:rsidRDefault="00081CE4" w:rsidP="00081CE4">
                            <w:pPr>
                              <w:pStyle w:val="stBilgi"/>
                              <w:jc w:val="center"/>
                              <w:rPr>
                                <w:sz w:val="20"/>
                                <w:szCs w:val="20"/>
                              </w:rPr>
                            </w:pPr>
                          </w:p>
                          <w:p w14:paraId="65254646" w14:textId="77777777" w:rsidR="00081CE4" w:rsidRPr="001B0C3D" w:rsidRDefault="00081CE4" w:rsidP="00081CE4">
                            <w:pPr>
                              <w:pStyle w:val="stBilgi"/>
                              <w:jc w:val="center"/>
                              <w:rPr>
                                <w:sz w:val="20"/>
                                <w:szCs w:val="20"/>
                              </w:rPr>
                            </w:pPr>
                          </w:p>
                          <w:p w14:paraId="6205C9D6" w14:textId="77777777" w:rsidR="00081CE4" w:rsidRPr="001B0C3D" w:rsidRDefault="00081CE4" w:rsidP="00081CE4">
                            <w:pPr>
                              <w:pStyle w:val="stBilgi"/>
                              <w:jc w:val="center"/>
                              <w:rPr>
                                <w:sz w:val="20"/>
                                <w:szCs w:val="20"/>
                              </w:rPr>
                            </w:pPr>
                          </w:p>
                          <w:p w14:paraId="131D11DA" w14:textId="77777777" w:rsidR="00081CE4" w:rsidRPr="001B0C3D" w:rsidRDefault="00081CE4" w:rsidP="00081CE4">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65FED" id="_x0000_s1029" type="#_x0000_t202" style="position:absolute;margin-left:-13.5pt;margin-top:19.8pt;width:37.85pt;height:17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" stroked="f">
                <v:textbox style="layout-flow:vertical;mso-layout-flow-alt:bottom-to-top">
                  <w:txbxContent>
                    <w:p w14:paraId="671637F1" w14:textId="77777777" w:rsidR="00081CE4" w:rsidRPr="001B0C3D" w:rsidRDefault="00081CE4" w:rsidP="00081CE4">
                      <w:pPr>
                        <w:pStyle w:val="stBilgi"/>
                        <w:jc w:val="center"/>
                        <w:rPr>
                          <w:sz w:val="20"/>
                          <w:szCs w:val="20"/>
                        </w:rPr>
                      </w:pPr>
                      <w:r w:rsidRPr="001B0C3D">
                        <w:rPr>
                          <w:sz w:val="20"/>
                          <w:szCs w:val="20"/>
                        </w:rPr>
                        <w:t>DİN KÜLTÜRÜ VE AHLAK BİLGİSİ</w:t>
                      </w:r>
                    </w:p>
                    <w:p w14:paraId="5A6D04F9" w14:textId="77777777" w:rsidR="00081CE4" w:rsidRPr="001B0C3D" w:rsidRDefault="00081CE4" w:rsidP="00081CE4">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236497EE" w14:textId="77777777" w:rsidR="00081CE4" w:rsidRPr="001B0C3D" w:rsidRDefault="00081CE4" w:rsidP="00081CE4">
                      <w:pPr>
                        <w:pStyle w:val="stBilgi"/>
                        <w:jc w:val="center"/>
                        <w:rPr>
                          <w:sz w:val="20"/>
                          <w:szCs w:val="20"/>
                        </w:rPr>
                      </w:pPr>
                    </w:p>
                    <w:p w14:paraId="65254646" w14:textId="77777777" w:rsidR="00081CE4" w:rsidRPr="001B0C3D" w:rsidRDefault="00081CE4" w:rsidP="00081CE4">
                      <w:pPr>
                        <w:pStyle w:val="stBilgi"/>
                        <w:jc w:val="center"/>
                        <w:rPr>
                          <w:sz w:val="20"/>
                          <w:szCs w:val="20"/>
                        </w:rPr>
                      </w:pPr>
                    </w:p>
                    <w:p w14:paraId="6205C9D6" w14:textId="77777777" w:rsidR="00081CE4" w:rsidRPr="001B0C3D" w:rsidRDefault="00081CE4" w:rsidP="00081CE4">
                      <w:pPr>
                        <w:pStyle w:val="stBilgi"/>
                        <w:jc w:val="center"/>
                        <w:rPr>
                          <w:sz w:val="20"/>
                          <w:szCs w:val="20"/>
                        </w:rPr>
                      </w:pPr>
                    </w:p>
                    <w:p w14:paraId="131D11DA" w14:textId="77777777" w:rsidR="00081CE4" w:rsidRPr="001B0C3D" w:rsidRDefault="00081CE4" w:rsidP="00081CE4">
                      <w:pPr>
                        <w:pStyle w:val="stBilgi"/>
                        <w:jc w:val="center"/>
                        <w:rPr>
                          <w:sz w:val="20"/>
                          <w:szCs w:val="20"/>
                        </w:rPr>
                      </w:pPr>
                    </w:p>
                  </w:txbxContent>
                </v:textbox>
              </v:shape>
            </w:pict>
          </mc:Fallback>
        </mc:AlternateContent>
      </w:r>
    </w:p>
    <w:p w14:paraId="6BED63C4" w14:textId="77777777" w:rsidR="00081CE4" w:rsidRDefault="00081CE4" w:rsidP="00081CE4">
      <w:pPr>
        <w:rPr>
          <w:rFonts w:cstheme="minorHAnsi"/>
          <w:sz w:val="24"/>
          <w:szCs w:val="24"/>
        </w:rPr>
      </w:pPr>
    </w:p>
    <w:p w14:paraId="0D193F2E" w14:textId="77777777" w:rsidR="00081CE4" w:rsidRDefault="00081CE4" w:rsidP="00081CE4">
      <w:pPr>
        <w:rPr>
          <w:rFonts w:cstheme="minorHAnsi"/>
          <w:sz w:val="24"/>
          <w:szCs w:val="24"/>
        </w:rPr>
      </w:pPr>
    </w:p>
    <w:p w14:paraId="1C998D9F" w14:textId="77777777" w:rsidR="00081CE4" w:rsidRDefault="00081CE4" w:rsidP="00081CE4">
      <w:pPr>
        <w:rPr>
          <w:rFonts w:cstheme="minorHAnsi"/>
          <w:sz w:val="24"/>
          <w:szCs w:val="24"/>
        </w:rPr>
      </w:pPr>
    </w:p>
    <w:p w14:paraId="49DAD24B" w14:textId="77777777" w:rsidR="00081CE4" w:rsidRDefault="00081CE4" w:rsidP="00081CE4">
      <w:pPr>
        <w:rPr>
          <w:rFonts w:cstheme="minorHAnsi"/>
          <w:sz w:val="24"/>
          <w:szCs w:val="24"/>
        </w:rPr>
      </w:pPr>
    </w:p>
    <w:p w14:paraId="6AC276AA" w14:textId="77777777" w:rsidR="00081CE4" w:rsidRDefault="00081CE4" w:rsidP="00081CE4">
      <w:pPr>
        <w:rPr>
          <w:rFonts w:cstheme="minorHAnsi"/>
          <w:sz w:val="24"/>
          <w:szCs w:val="24"/>
        </w:rPr>
      </w:pPr>
    </w:p>
    <w:p w14:paraId="414F356B" w14:textId="77777777" w:rsidR="00081CE4" w:rsidRDefault="00081CE4" w:rsidP="00081CE4">
      <w:pPr>
        <w:rPr>
          <w:rFonts w:cstheme="minorHAnsi"/>
          <w:sz w:val="24"/>
          <w:szCs w:val="24"/>
        </w:rPr>
      </w:pPr>
    </w:p>
    <w:p w14:paraId="16C125A9" w14:textId="77777777" w:rsidR="00081CE4" w:rsidRDefault="00081CE4" w:rsidP="00081CE4">
      <w:pPr>
        <w:rPr>
          <w:rFonts w:cstheme="minorHAnsi"/>
          <w:sz w:val="24"/>
          <w:szCs w:val="24"/>
        </w:rPr>
      </w:pPr>
    </w:p>
    <w:p w14:paraId="0ACE8B6E" w14:textId="77777777" w:rsidR="00081CE4" w:rsidRDefault="00081CE4" w:rsidP="00081CE4">
      <w:pPr>
        <w:rPr>
          <w:rFonts w:cstheme="minorHAnsi"/>
          <w:sz w:val="24"/>
          <w:szCs w:val="24"/>
        </w:rPr>
      </w:pPr>
    </w:p>
    <w:p w14:paraId="30C7B5EE" w14:textId="77777777" w:rsidR="00081CE4" w:rsidRDefault="00081CE4" w:rsidP="00081CE4">
      <w:pPr>
        <w:rPr>
          <w:rFonts w:cstheme="minorHAnsi"/>
          <w:sz w:val="24"/>
          <w:szCs w:val="24"/>
        </w:rPr>
      </w:pPr>
      <w:r>
        <w:rPr>
          <w:rFonts w:cstheme="minorHAnsi"/>
          <w:sz w:val="24"/>
          <w:szCs w:val="24"/>
        </w:rPr>
        <w:t xml:space="preserve"> </w:t>
      </w:r>
    </w:p>
    <w:p w14:paraId="789B436C" w14:textId="77777777" w:rsidR="00081CE4" w:rsidRDefault="00081CE4" w:rsidP="00081CE4">
      <w:pPr>
        <w:rPr>
          <w:rFonts w:cstheme="minorHAnsi"/>
          <w:sz w:val="24"/>
          <w:szCs w:val="24"/>
        </w:rPr>
      </w:pPr>
      <w:r>
        <w:rPr>
          <w:rFonts w:cstheme="minorHAnsi"/>
          <w:sz w:val="24"/>
          <w:szCs w:val="24"/>
        </w:rPr>
        <w:br w:type="page"/>
      </w:r>
    </w:p>
    <w:p w14:paraId="77768FE0" w14:textId="77777777" w:rsidR="00081CE4" w:rsidRDefault="00081CE4" w:rsidP="00081CE4">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2336" behindDoc="0" locked="0" layoutInCell="1" allowOverlap="1" wp14:anchorId="75316A18" wp14:editId="3D4A28FB">
                <wp:simplePos x="0" y="0"/>
                <wp:positionH relativeFrom="column">
                  <wp:posOffset>-581025</wp:posOffset>
                </wp:positionH>
                <wp:positionV relativeFrom="paragraph">
                  <wp:posOffset>-965200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910686" y="2442949"/>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330053" y="2429301"/>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776716" y="2429301"/>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893325"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10686" y="7519916"/>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48418" y="749262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67785" y="749262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555844" y="9116704"/>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725839" y="9116704"/>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65027" y="846161"/>
                            <a:ext cx="4397071" cy="341906"/>
                          </a:xfrm>
                          <a:prstGeom prst="rect">
                            <a:avLst/>
                          </a:prstGeom>
                          <a:noFill/>
                          <a:ln w="9525">
                            <a:noFill/>
                            <a:miter lim="800000"/>
                            <a:headEnd/>
                            <a:tailEnd/>
                          </a:ln>
                        </wps:spPr>
                        <wps:txbx>
                          <w:txbxContent>
                            <w:p w14:paraId="5F761A51" w14:textId="77777777" w:rsidR="00081CE4" w:rsidRPr="00501EC5" w:rsidRDefault="00081CE4" w:rsidP="00081CE4">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5316A18" id="Grup 2" o:spid="_x0000_s1030" style="position:absolute;margin-left:-45.75pt;margin-top:-76pt;width:598.1pt;height:840.15pt;z-index:25166233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xKKKK6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bNIIk8x3CqvLM3agB1FfCX7Zn/Bdn4Cfs9eIbn4efBjw+3j/XrNmjvrq3uxDptpIDgp5uGa&#10;ZgRyEG0f38givlu//wCDjP8AainuWk074NeDLeL+GOT7TIR+O8fyr5/FcT5LhajpyqXa3sm/x2P2&#10;jh/6P/ilxFgI4yhgvZ05K8faTjBtPZ8rfMk+l0rrVaH7I0V+NP8AxEWftXf9En8E/wDfm5/+O0f8&#10;RFn7V3/RJ/BP/fm5/wDjtc/+uGR/zP8A8BZ7n/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Gxjk0gGRgNTqKAG+XznNLtx0paKAEK5PNKAB0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CAetNKehp1FACbB3oKDtS0UA&#10;NwU5o8z2pxAPWk2r6UAKDkZ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YkDgU3cxOAvPpQA6irEOkarOMx2En1ZcfzqX/hHt&#10;Y/58z/30P8aOaI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MZ6iiigA6dBSBcCl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3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2" href="https://chat.whatsapp.com/IR0KARlUCd4ItMDPQkjplO" style="position:absolute;left:19106;top:24429;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3" href="https://chat.whatsapp.com/Flg4Iy7vRGqIRQYk23TONo" style="position:absolute;left:33300;top:24293;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4" href="https://chat.whatsapp.com/1l65VLvh4c2GwvOLzCJUUo" style="position:absolute;left:47767;top:24293;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5"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6" href="https://t.me/DinDersiTurkiyeZumresi" style="position:absolute;left:28933;top:5036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7" href="https://www.instagram.com/ddy_yayinlari/" style="position:absolute;left:19106;top:75199;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8" href="https://www.facebook.com/ddyayinlari/" style="position:absolute;left:35484;top:7492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9" href="https://www.youtube.com/@dindersi-com" style="position:absolute;left:49677;top:7492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0" href="http://www.dindersi.com/" style="position:absolute;left:15558;top:91167;width:193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1" href="http://www.ddyayinlari.com/" style="position:absolute;left:37258;top:91167;width:24887;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2" type="#_x0000_t202" href="https://www.dindersi.com/icerik/din-kulturu-ve-ahlak-bilgisi-c76" style="position:absolute;left:16650;top:8461;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F761A51" w14:textId="77777777" w:rsidR="00081CE4" w:rsidRPr="00501EC5" w:rsidRDefault="00081CE4" w:rsidP="00081CE4">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v:textbox>
                </v:shape>
              </v:group>
            </w:pict>
          </mc:Fallback>
        </mc:AlternateContent>
      </w:r>
    </w:p>
    <w:p w14:paraId="1A7A7824" w14:textId="77777777" w:rsidR="00081CE4" w:rsidRDefault="00081CE4" w:rsidP="00081CE4">
      <w:pPr>
        <w:rPr>
          <w:rFonts w:cstheme="minorHAnsi"/>
          <w:sz w:val="24"/>
          <w:szCs w:val="24"/>
        </w:rPr>
      </w:pPr>
    </w:p>
    <w:p w14:paraId="675FC8FA" w14:textId="77777777" w:rsidR="00081CE4" w:rsidRDefault="00081CE4" w:rsidP="00081CE4">
      <w:pPr>
        <w:rPr>
          <w:rFonts w:cstheme="minorHAnsi"/>
          <w:sz w:val="24"/>
          <w:szCs w:val="24"/>
        </w:rPr>
      </w:pPr>
    </w:p>
    <w:p w14:paraId="60AE1F19" w14:textId="77777777" w:rsidR="00081CE4" w:rsidRDefault="00081CE4" w:rsidP="00081CE4">
      <w:pPr>
        <w:rPr>
          <w:rFonts w:cstheme="minorHAnsi"/>
          <w:sz w:val="24"/>
          <w:szCs w:val="24"/>
        </w:rPr>
      </w:pPr>
    </w:p>
    <w:p w14:paraId="12EBDABA" w14:textId="77777777" w:rsidR="00081CE4" w:rsidRDefault="00081CE4" w:rsidP="00081CE4">
      <w:pPr>
        <w:rPr>
          <w:rFonts w:cstheme="minorHAnsi"/>
          <w:sz w:val="24"/>
          <w:szCs w:val="24"/>
        </w:rPr>
      </w:pPr>
      <w:r>
        <w:rPr>
          <w:rFonts w:cstheme="minorHAnsi"/>
          <w:sz w:val="24"/>
          <w:szCs w:val="24"/>
        </w:rPr>
        <w:br w:type="page"/>
      </w:r>
    </w:p>
    <w:p w14:paraId="7D32C079" w14:textId="77777777" w:rsidR="00081CE4" w:rsidRDefault="00081CE4" w:rsidP="00081CE4">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79829C2C" wp14:editId="2B435E13">
            <wp:simplePos x="0" y="0"/>
            <wp:positionH relativeFrom="margin">
              <wp:posOffset>-581025</wp:posOffset>
            </wp:positionH>
            <wp:positionV relativeFrom="paragraph">
              <wp:posOffset>-1191914</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F0ED6EC" w14:textId="77777777" w:rsidR="00081CE4" w:rsidRDefault="00081CE4" w:rsidP="00081CE4">
      <w:pPr>
        <w:rPr>
          <w:rFonts w:cstheme="minorHAnsi"/>
          <w:sz w:val="24"/>
          <w:szCs w:val="24"/>
        </w:rPr>
      </w:pPr>
    </w:p>
    <w:p w14:paraId="1757E40B" w14:textId="77777777" w:rsidR="00081CE4" w:rsidRDefault="00081CE4" w:rsidP="00081CE4">
      <w:pPr>
        <w:rPr>
          <w:rFonts w:cstheme="minorHAnsi"/>
          <w:sz w:val="24"/>
          <w:szCs w:val="24"/>
        </w:rPr>
      </w:pPr>
    </w:p>
    <w:p w14:paraId="21D43857" w14:textId="77777777" w:rsidR="00081CE4" w:rsidRDefault="00081CE4" w:rsidP="00081CE4">
      <w:pPr>
        <w:rPr>
          <w:rFonts w:cstheme="minorHAnsi"/>
          <w:sz w:val="24"/>
          <w:szCs w:val="24"/>
        </w:rPr>
      </w:pPr>
    </w:p>
    <w:p w14:paraId="658219E0" w14:textId="77777777" w:rsidR="00081CE4" w:rsidRDefault="00081CE4" w:rsidP="00081CE4">
      <w:pPr>
        <w:rPr>
          <w:rFonts w:cstheme="minorHAnsi"/>
          <w:sz w:val="24"/>
          <w:szCs w:val="24"/>
        </w:rPr>
      </w:pPr>
    </w:p>
    <w:p w14:paraId="4B279006" w14:textId="77777777" w:rsidR="00081CE4" w:rsidRDefault="00081CE4" w:rsidP="00081CE4">
      <w:pPr>
        <w:rPr>
          <w:rFonts w:cstheme="minorHAnsi"/>
          <w:sz w:val="24"/>
          <w:szCs w:val="24"/>
        </w:rPr>
      </w:pPr>
    </w:p>
    <w:p w14:paraId="47CD145D" w14:textId="77777777" w:rsidR="00081CE4" w:rsidRDefault="00081CE4" w:rsidP="00081CE4">
      <w:pPr>
        <w:rPr>
          <w:rFonts w:cstheme="minorHAnsi"/>
          <w:sz w:val="24"/>
          <w:szCs w:val="24"/>
        </w:rPr>
      </w:pPr>
    </w:p>
    <w:p w14:paraId="219319FD" w14:textId="77777777" w:rsidR="00081CE4" w:rsidRDefault="00081CE4" w:rsidP="00081CE4">
      <w:pPr>
        <w:rPr>
          <w:rFonts w:cstheme="minorHAnsi"/>
          <w:sz w:val="24"/>
          <w:szCs w:val="24"/>
        </w:rPr>
      </w:pPr>
    </w:p>
    <w:p w14:paraId="2358CF76" w14:textId="77777777" w:rsidR="00081CE4" w:rsidRDefault="00081CE4" w:rsidP="00081CE4">
      <w:pPr>
        <w:rPr>
          <w:rFonts w:cstheme="minorHAnsi"/>
          <w:sz w:val="24"/>
          <w:szCs w:val="24"/>
        </w:rPr>
      </w:pPr>
    </w:p>
    <w:p w14:paraId="211B9F76" w14:textId="77777777" w:rsidR="00081CE4" w:rsidRDefault="00081CE4" w:rsidP="00081CE4">
      <w:pPr>
        <w:rPr>
          <w:rFonts w:cstheme="minorHAnsi"/>
          <w:sz w:val="24"/>
          <w:szCs w:val="24"/>
        </w:rPr>
      </w:pPr>
    </w:p>
    <w:p w14:paraId="3BC1312F" w14:textId="77777777" w:rsidR="00081CE4" w:rsidRDefault="00081CE4" w:rsidP="00081CE4">
      <w:pPr>
        <w:rPr>
          <w:rFonts w:cstheme="minorHAnsi"/>
          <w:sz w:val="24"/>
          <w:szCs w:val="24"/>
        </w:rPr>
      </w:pPr>
    </w:p>
    <w:p w14:paraId="7D889E34" w14:textId="77777777" w:rsidR="00081CE4" w:rsidRPr="008D43D4" w:rsidRDefault="00081CE4" w:rsidP="00081CE4">
      <w:pPr>
        <w:spacing w:after="0" w:line="240" w:lineRule="auto"/>
        <w:rPr>
          <w:rFonts w:cstheme="minorHAnsi"/>
          <w:sz w:val="24"/>
          <w:szCs w:val="24"/>
        </w:rPr>
      </w:pPr>
    </w:p>
    <w:p w14:paraId="57A916A9" w14:textId="74519A14" w:rsidR="00096985" w:rsidRDefault="00096985">
      <w:pPr>
        <w:rPr>
          <w:rFonts w:cstheme="minorHAnsi"/>
          <w:sz w:val="24"/>
          <w:szCs w:val="24"/>
        </w:rPr>
      </w:pPr>
    </w:p>
    <w:p w14:paraId="37547AF1" w14:textId="7C0D9F59" w:rsidR="00096985" w:rsidRDefault="00096985">
      <w:pPr>
        <w:rPr>
          <w:rFonts w:cstheme="minorHAnsi"/>
          <w:sz w:val="24"/>
          <w:szCs w:val="24"/>
        </w:rPr>
      </w:pPr>
    </w:p>
    <w:p w14:paraId="149F4265" w14:textId="77777777" w:rsidR="00096985" w:rsidRDefault="00096985">
      <w:pPr>
        <w:rPr>
          <w:rFonts w:cstheme="minorHAnsi"/>
          <w:sz w:val="24"/>
          <w:szCs w:val="24"/>
        </w:rPr>
      </w:pPr>
    </w:p>
    <w:p w14:paraId="25ED1268" w14:textId="384BD6CA" w:rsidR="00C150A7" w:rsidRDefault="00C150A7">
      <w:pPr>
        <w:rPr>
          <w:rFonts w:cstheme="minorHAnsi"/>
          <w:sz w:val="24"/>
          <w:szCs w:val="24"/>
        </w:rPr>
      </w:pPr>
    </w:p>
    <w:p w14:paraId="75FF8233" w14:textId="74E424CE" w:rsidR="00C150A7" w:rsidRDefault="00C150A7">
      <w:pPr>
        <w:rPr>
          <w:rFonts w:cstheme="minorHAnsi"/>
          <w:sz w:val="24"/>
          <w:szCs w:val="24"/>
        </w:rPr>
      </w:pP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54DAD658" w:rsidR="00917691" w:rsidRDefault="00917691" w:rsidP="000A1EF0">
      <w:pPr>
        <w:spacing w:after="0" w:line="240" w:lineRule="auto"/>
        <w:rPr>
          <w:rFonts w:cstheme="minorHAnsi"/>
          <w:sz w:val="24"/>
          <w:szCs w:val="24"/>
        </w:rPr>
      </w:pPr>
    </w:p>
    <w:p w14:paraId="6A5DC4E3" w14:textId="02480707" w:rsidR="00917691" w:rsidRDefault="00917691">
      <w:pPr>
        <w:rPr>
          <w:rFonts w:cstheme="minorHAnsi"/>
          <w:sz w:val="24"/>
          <w:szCs w:val="24"/>
        </w:rPr>
      </w:pPr>
    </w:p>
    <w:sectPr w:rsidR="00917691" w:rsidSect="00E709B5">
      <w:headerReference w:type="default" r:id="rId24"/>
      <w:footerReference w:type="default" r:id="rId25"/>
      <w:type w:val="continuous"/>
      <w:pgSz w:w="11906" w:h="16838" w:code="9"/>
      <w:pgMar w:top="1418" w:right="849" w:bottom="567" w:left="851" w:header="709" w:footer="694"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BE08" w14:textId="77777777" w:rsidR="00161802" w:rsidRDefault="00161802" w:rsidP="00ED544D">
      <w:pPr>
        <w:spacing w:after="0" w:line="240" w:lineRule="auto"/>
      </w:pPr>
      <w:r>
        <w:separator/>
      </w:r>
    </w:p>
  </w:endnote>
  <w:endnote w:type="continuationSeparator" w:id="0">
    <w:p w14:paraId="275B08A0" w14:textId="77777777" w:rsidR="00161802" w:rsidRDefault="00161802"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504020202020204"/>
    <w:charset w:val="A2"/>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3"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6DF3" w14:textId="77777777" w:rsidR="00161802" w:rsidRDefault="00161802" w:rsidP="00ED544D">
      <w:pPr>
        <w:spacing w:after="0" w:line="240" w:lineRule="auto"/>
      </w:pPr>
      <w:r>
        <w:separator/>
      </w:r>
    </w:p>
  </w:footnote>
  <w:footnote w:type="continuationSeparator" w:id="0">
    <w:p w14:paraId="53D7449E" w14:textId="77777777" w:rsidR="00161802" w:rsidRDefault="00161802"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1" w:name="_Hlk121295565"/>
    <w:r>
      <w:t>DİN KÜLTÜRÜ VE AHLAK BİLGİSİ</w:t>
    </w:r>
  </w:p>
  <w:p w14:paraId="267D6F43" w14:textId="6CED0483" w:rsidR="00C150A7" w:rsidRDefault="00202AA3" w:rsidP="00C150A7">
    <w:pPr>
      <w:pStyle w:val="stBilgi"/>
      <w:jc w:val="center"/>
    </w:pPr>
    <w:r>
      <w:t>5</w:t>
    </w:r>
    <w:r w:rsidR="00C150A7">
      <w:t>. Sınıf 2.Dönem 1. Yazılı / Sınav Soruları</w:t>
    </w:r>
  </w:p>
  <w:bookmarkEnd w:id="1"/>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295797230">
    <w:abstractNumId w:val="6"/>
  </w:num>
  <w:num w:numId="2" w16cid:durableId="1873417892">
    <w:abstractNumId w:val="7"/>
  </w:num>
  <w:num w:numId="3" w16cid:durableId="1313563843">
    <w:abstractNumId w:val="8"/>
  </w:num>
  <w:num w:numId="4" w16cid:durableId="1329482252">
    <w:abstractNumId w:val="4"/>
  </w:num>
  <w:num w:numId="5" w16cid:durableId="1910924957">
    <w:abstractNumId w:val="6"/>
    <w:lvlOverride w:ilvl="0">
      <w:startOverride w:val="1"/>
    </w:lvlOverride>
  </w:num>
  <w:num w:numId="6" w16cid:durableId="872427775">
    <w:abstractNumId w:val="6"/>
    <w:lvlOverride w:ilvl="0">
      <w:startOverride w:val="1"/>
    </w:lvlOverride>
  </w:num>
  <w:num w:numId="7" w16cid:durableId="742876624">
    <w:abstractNumId w:val="6"/>
    <w:lvlOverride w:ilvl="0">
      <w:startOverride w:val="1"/>
    </w:lvlOverride>
  </w:num>
  <w:num w:numId="8" w16cid:durableId="1947688790">
    <w:abstractNumId w:val="6"/>
    <w:lvlOverride w:ilvl="0">
      <w:startOverride w:val="1"/>
    </w:lvlOverride>
  </w:num>
  <w:num w:numId="9" w16cid:durableId="681707947">
    <w:abstractNumId w:val="8"/>
    <w:lvlOverride w:ilvl="0">
      <w:startOverride w:val="1"/>
    </w:lvlOverride>
  </w:num>
  <w:num w:numId="10" w16cid:durableId="1460995795">
    <w:abstractNumId w:val="6"/>
    <w:lvlOverride w:ilvl="0">
      <w:startOverride w:val="1"/>
    </w:lvlOverride>
  </w:num>
  <w:num w:numId="11" w16cid:durableId="495146783">
    <w:abstractNumId w:val="6"/>
    <w:lvlOverride w:ilvl="0">
      <w:startOverride w:val="1"/>
    </w:lvlOverride>
  </w:num>
  <w:num w:numId="12" w16cid:durableId="440301555">
    <w:abstractNumId w:val="6"/>
    <w:lvlOverride w:ilvl="0">
      <w:startOverride w:val="1"/>
    </w:lvlOverride>
  </w:num>
  <w:num w:numId="13" w16cid:durableId="705570296">
    <w:abstractNumId w:val="8"/>
    <w:lvlOverride w:ilvl="0">
      <w:startOverride w:val="1"/>
    </w:lvlOverride>
  </w:num>
  <w:num w:numId="14" w16cid:durableId="583345691">
    <w:abstractNumId w:val="6"/>
    <w:lvlOverride w:ilvl="0">
      <w:startOverride w:val="1"/>
    </w:lvlOverride>
  </w:num>
  <w:num w:numId="15" w16cid:durableId="295189166">
    <w:abstractNumId w:val="6"/>
    <w:lvlOverride w:ilvl="0">
      <w:startOverride w:val="1"/>
    </w:lvlOverride>
  </w:num>
  <w:num w:numId="16" w16cid:durableId="1854175789">
    <w:abstractNumId w:val="6"/>
    <w:lvlOverride w:ilvl="0">
      <w:startOverride w:val="1"/>
    </w:lvlOverride>
  </w:num>
  <w:num w:numId="17" w16cid:durableId="2111854845">
    <w:abstractNumId w:val="6"/>
    <w:lvlOverride w:ilvl="0">
      <w:startOverride w:val="1"/>
    </w:lvlOverride>
  </w:num>
  <w:num w:numId="18" w16cid:durableId="1992446313">
    <w:abstractNumId w:val="8"/>
    <w:lvlOverride w:ilvl="0">
      <w:startOverride w:val="1"/>
    </w:lvlOverride>
  </w:num>
  <w:num w:numId="19" w16cid:durableId="1639259250">
    <w:abstractNumId w:val="6"/>
    <w:lvlOverride w:ilvl="0">
      <w:startOverride w:val="1"/>
    </w:lvlOverride>
  </w:num>
  <w:num w:numId="20" w16cid:durableId="204752376">
    <w:abstractNumId w:val="6"/>
    <w:lvlOverride w:ilvl="0">
      <w:startOverride w:val="1"/>
    </w:lvlOverride>
  </w:num>
  <w:num w:numId="21" w16cid:durableId="1407848828">
    <w:abstractNumId w:val="6"/>
    <w:lvlOverride w:ilvl="0">
      <w:startOverride w:val="1"/>
    </w:lvlOverride>
  </w:num>
  <w:num w:numId="22" w16cid:durableId="2010021621">
    <w:abstractNumId w:val="6"/>
    <w:lvlOverride w:ilvl="0">
      <w:startOverride w:val="1"/>
    </w:lvlOverride>
  </w:num>
  <w:num w:numId="23" w16cid:durableId="1719086815">
    <w:abstractNumId w:val="6"/>
    <w:lvlOverride w:ilvl="0">
      <w:startOverride w:val="1"/>
    </w:lvlOverride>
  </w:num>
  <w:num w:numId="24" w16cid:durableId="1970940214">
    <w:abstractNumId w:val="6"/>
    <w:lvlOverride w:ilvl="0">
      <w:startOverride w:val="1"/>
    </w:lvlOverride>
  </w:num>
  <w:num w:numId="25" w16cid:durableId="228149936">
    <w:abstractNumId w:val="6"/>
    <w:lvlOverride w:ilvl="0">
      <w:startOverride w:val="1"/>
    </w:lvlOverride>
  </w:num>
  <w:num w:numId="26" w16cid:durableId="1549678833">
    <w:abstractNumId w:val="6"/>
    <w:lvlOverride w:ilvl="0">
      <w:startOverride w:val="1"/>
    </w:lvlOverride>
  </w:num>
  <w:num w:numId="27" w16cid:durableId="1862819759">
    <w:abstractNumId w:val="6"/>
    <w:lvlOverride w:ilvl="0">
      <w:startOverride w:val="1"/>
    </w:lvlOverride>
  </w:num>
  <w:num w:numId="28" w16cid:durableId="571548591">
    <w:abstractNumId w:val="6"/>
    <w:lvlOverride w:ilvl="0">
      <w:startOverride w:val="1"/>
    </w:lvlOverride>
  </w:num>
  <w:num w:numId="29" w16cid:durableId="925697094">
    <w:abstractNumId w:val="6"/>
    <w:lvlOverride w:ilvl="0">
      <w:startOverride w:val="1"/>
    </w:lvlOverride>
  </w:num>
  <w:num w:numId="30" w16cid:durableId="1890217056">
    <w:abstractNumId w:val="6"/>
    <w:lvlOverride w:ilvl="0">
      <w:startOverride w:val="1"/>
    </w:lvlOverride>
  </w:num>
  <w:num w:numId="31" w16cid:durableId="640235610">
    <w:abstractNumId w:val="6"/>
    <w:lvlOverride w:ilvl="0">
      <w:startOverride w:val="1"/>
    </w:lvlOverride>
  </w:num>
  <w:num w:numId="32" w16cid:durableId="1132871053">
    <w:abstractNumId w:val="3"/>
  </w:num>
  <w:num w:numId="33" w16cid:durableId="2048069685">
    <w:abstractNumId w:val="1"/>
  </w:num>
  <w:num w:numId="34" w16cid:durableId="1526938879">
    <w:abstractNumId w:val="9"/>
  </w:num>
  <w:num w:numId="35" w16cid:durableId="321664435">
    <w:abstractNumId w:val="5"/>
  </w:num>
  <w:num w:numId="36" w16cid:durableId="1568957177">
    <w:abstractNumId w:val="0"/>
  </w:num>
  <w:num w:numId="37" w16cid:durableId="96411546">
    <w:abstractNumId w:val="6"/>
    <w:lvlOverride w:ilvl="0">
      <w:startOverride w:val="1"/>
    </w:lvlOverride>
  </w:num>
  <w:num w:numId="38" w16cid:durableId="196747250">
    <w:abstractNumId w:val="6"/>
    <w:lvlOverride w:ilvl="0">
      <w:startOverride w:val="1"/>
    </w:lvlOverride>
  </w:num>
  <w:num w:numId="39" w16cid:durableId="355280118">
    <w:abstractNumId w:val="6"/>
    <w:lvlOverride w:ilvl="0">
      <w:startOverride w:val="1"/>
    </w:lvlOverride>
  </w:num>
  <w:num w:numId="40" w16cid:durableId="1290086821">
    <w:abstractNumId w:val="6"/>
    <w:lvlOverride w:ilvl="0">
      <w:startOverride w:val="1"/>
    </w:lvlOverride>
  </w:num>
  <w:num w:numId="41" w16cid:durableId="1059861101">
    <w:abstractNumId w:val="6"/>
    <w:lvlOverride w:ilvl="0">
      <w:startOverride w:val="1"/>
    </w:lvlOverride>
  </w:num>
  <w:num w:numId="42" w16cid:durableId="1846364827">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718B7"/>
    <w:rsid w:val="00081CE4"/>
    <w:rsid w:val="00096985"/>
    <w:rsid w:val="000A1EF0"/>
    <w:rsid w:val="000A2B32"/>
    <w:rsid w:val="000A6365"/>
    <w:rsid w:val="000B06BD"/>
    <w:rsid w:val="00161802"/>
    <w:rsid w:val="001C3B80"/>
    <w:rsid w:val="001D57BE"/>
    <w:rsid w:val="00202AA3"/>
    <w:rsid w:val="00232D1D"/>
    <w:rsid w:val="00255E3B"/>
    <w:rsid w:val="002577EA"/>
    <w:rsid w:val="0027154F"/>
    <w:rsid w:val="00295016"/>
    <w:rsid w:val="002B7944"/>
    <w:rsid w:val="002C1C38"/>
    <w:rsid w:val="002D31AD"/>
    <w:rsid w:val="0038090A"/>
    <w:rsid w:val="003957B1"/>
    <w:rsid w:val="003C2262"/>
    <w:rsid w:val="003D0AE6"/>
    <w:rsid w:val="003D42D3"/>
    <w:rsid w:val="00401657"/>
    <w:rsid w:val="00426B9F"/>
    <w:rsid w:val="004578EE"/>
    <w:rsid w:val="00461443"/>
    <w:rsid w:val="00462A7E"/>
    <w:rsid w:val="004819FD"/>
    <w:rsid w:val="00495D75"/>
    <w:rsid w:val="00497E71"/>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C7C0E"/>
    <w:rsid w:val="00707FFC"/>
    <w:rsid w:val="00714F08"/>
    <w:rsid w:val="007841BD"/>
    <w:rsid w:val="007A0FAF"/>
    <w:rsid w:val="007B2670"/>
    <w:rsid w:val="007D3729"/>
    <w:rsid w:val="007F45DE"/>
    <w:rsid w:val="00801789"/>
    <w:rsid w:val="00827435"/>
    <w:rsid w:val="00866749"/>
    <w:rsid w:val="00866F3E"/>
    <w:rsid w:val="008677E5"/>
    <w:rsid w:val="00867EB3"/>
    <w:rsid w:val="008C29B9"/>
    <w:rsid w:val="008C5BBE"/>
    <w:rsid w:val="008D43D4"/>
    <w:rsid w:val="00917691"/>
    <w:rsid w:val="0092235A"/>
    <w:rsid w:val="009234AD"/>
    <w:rsid w:val="009336E0"/>
    <w:rsid w:val="009441AD"/>
    <w:rsid w:val="00956A34"/>
    <w:rsid w:val="0098052E"/>
    <w:rsid w:val="00982AF2"/>
    <w:rsid w:val="009E31C7"/>
    <w:rsid w:val="009E4F35"/>
    <w:rsid w:val="009F7F2E"/>
    <w:rsid w:val="00A0559F"/>
    <w:rsid w:val="00A754CD"/>
    <w:rsid w:val="00A80AE1"/>
    <w:rsid w:val="00A83480"/>
    <w:rsid w:val="00A92366"/>
    <w:rsid w:val="00AD3F1A"/>
    <w:rsid w:val="00B67338"/>
    <w:rsid w:val="00BC0CF0"/>
    <w:rsid w:val="00C150A7"/>
    <w:rsid w:val="00C23134"/>
    <w:rsid w:val="00C27595"/>
    <w:rsid w:val="00C7169B"/>
    <w:rsid w:val="00C87FD4"/>
    <w:rsid w:val="00CB65BF"/>
    <w:rsid w:val="00CB6C62"/>
    <w:rsid w:val="00CE7DEC"/>
    <w:rsid w:val="00CF4F54"/>
    <w:rsid w:val="00D21860"/>
    <w:rsid w:val="00D316E0"/>
    <w:rsid w:val="00D40B3C"/>
    <w:rsid w:val="00D501AB"/>
    <w:rsid w:val="00D64042"/>
    <w:rsid w:val="00D8207C"/>
    <w:rsid w:val="00D93959"/>
    <w:rsid w:val="00D9648A"/>
    <w:rsid w:val="00DB5596"/>
    <w:rsid w:val="00DB6FB8"/>
    <w:rsid w:val="00E709B5"/>
    <w:rsid w:val="00E71579"/>
    <w:rsid w:val="00E7530C"/>
    <w:rsid w:val="00E912EB"/>
    <w:rsid w:val="00EB3584"/>
    <w:rsid w:val="00ED544D"/>
    <w:rsid w:val="00EE7729"/>
    <w:rsid w:val="00F34887"/>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BAEC3FD2-97D0-4C83-AF55-3ADEDE545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paragraph" w:styleId="Balk1">
    <w:name w:val="heading 1"/>
    <w:basedOn w:val="Normal"/>
    <w:next w:val="Normal"/>
    <w:link w:val="Balk1Char"/>
    <w:uiPriority w:val="9"/>
    <w:qFormat/>
    <w:rsid w:val="002577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7169B"/>
    <w:p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2577EA"/>
    <w:pPr>
      <w:spacing w:after="0" w:line="240" w:lineRule="auto"/>
    </w:pPr>
  </w:style>
  <w:style w:type="character" w:customStyle="1" w:styleId="Balk1Char">
    <w:name w:val="Başlık 1 Char"/>
    <w:basedOn w:val="VarsaylanParagrafYazTipi"/>
    <w:link w:val="Balk1"/>
    <w:uiPriority w:val="9"/>
    <w:rsid w:val="002577EA"/>
    <w:rPr>
      <w:rFonts w:asciiTheme="majorHAnsi" w:eastAsiaTheme="majorEastAsia" w:hAnsiTheme="majorHAnsi" w:cstheme="majorBidi"/>
      <w:b/>
      <w:bCs/>
      <w:color w:val="365F91" w:themeColor="accent1" w:themeShade="BF"/>
      <w:sz w:val="28"/>
      <w:szCs w:val="28"/>
    </w:rPr>
  </w:style>
  <w:style w:type="character" w:styleId="Vurgu">
    <w:name w:val="Emphasis"/>
    <w:basedOn w:val="VarsaylanParagrafYazTipi"/>
    <w:uiPriority w:val="20"/>
    <w:qFormat/>
    <w:rsid w:val="002577EA"/>
    <w:rPr>
      <w:i/>
      <w:iCs/>
    </w:rPr>
  </w:style>
  <w:style w:type="character" w:styleId="GlVurgulama">
    <w:name w:val="Intense Emphasis"/>
    <w:basedOn w:val="VarsaylanParagrafYazTipi"/>
    <w:uiPriority w:val="21"/>
    <w:qFormat/>
    <w:rsid w:val="002577EA"/>
    <w:rPr>
      <w:b/>
      <w:bCs/>
      <w:i/>
      <w:iCs/>
      <w:color w:val="4F81BD" w:themeColor="accent1"/>
    </w:rPr>
  </w:style>
  <w:style w:type="character" w:styleId="Gl">
    <w:name w:val="Strong"/>
    <w:basedOn w:val="VarsaylanParagrafYazTipi"/>
    <w:uiPriority w:val="22"/>
    <w:qFormat/>
    <w:rsid w:val="002577EA"/>
    <w:rPr>
      <w:b/>
      <w:bCs/>
    </w:rPr>
  </w:style>
  <w:style w:type="paragraph" w:styleId="Alnt">
    <w:name w:val="Quote"/>
    <w:basedOn w:val="Normal"/>
    <w:next w:val="Normal"/>
    <w:link w:val="AlntChar"/>
    <w:uiPriority w:val="29"/>
    <w:qFormat/>
    <w:rsid w:val="002577EA"/>
    <w:rPr>
      <w:i/>
      <w:iCs/>
      <w:color w:val="000000" w:themeColor="text1"/>
    </w:rPr>
  </w:style>
  <w:style w:type="character" w:customStyle="1" w:styleId="AlntChar">
    <w:name w:val="Alıntı Char"/>
    <w:basedOn w:val="VarsaylanParagrafYazTipi"/>
    <w:link w:val="Alnt"/>
    <w:uiPriority w:val="29"/>
    <w:rsid w:val="002577EA"/>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indersi.com/icerik/din-kulturu-ve-ahlak-bilgisi-c76" TargetMode="External"/><Relationship Id="rId7" Type="http://schemas.openxmlformats.org/officeDocument/2006/relationships/endnotes" Target="endnotes.xml"/><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me/DinDersiTurkiyeZumresi"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http://www.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t.me/dindersicom"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8E1E7-1668-45EA-8D22-B4BD31867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3</TotalTime>
  <Pages>5</Pages>
  <Words>918</Words>
  <Characters>5235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Köse</cp:lastModifiedBy>
  <cp:revision>3</cp:revision>
  <cp:lastPrinted>2022-12-07T14:03:00Z</cp:lastPrinted>
  <dcterms:created xsi:type="dcterms:W3CDTF">2023-01-18T14:06:00Z</dcterms:created>
  <dcterms:modified xsi:type="dcterms:W3CDTF">2023-01-19T14:16:00Z</dcterms:modified>
</cp:coreProperties>
</file>