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D544D" w14:paraId="6E4E17F6" w14:textId="77777777" w:rsidTr="00096985">
        <w:trPr>
          <w:trHeight w:val="374"/>
        </w:trPr>
        <w:tc>
          <w:tcPr>
            <w:tcW w:w="884" w:type="dxa"/>
            <w:shd w:val="clear" w:color="auto" w:fill="FFFFFF" w:themeFill="background1"/>
            <w:vAlign w:val="center"/>
          </w:tcPr>
          <w:p w14:paraId="05BB7D8A" w14:textId="77777777" w:rsidR="00ED544D" w:rsidRPr="00FD75DF" w:rsidRDefault="00ED544D" w:rsidP="00096985">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04CBD33B"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1A732579" w14:textId="5238A7A2" w:rsidR="00ED544D" w:rsidRDefault="00ED544D" w:rsidP="0009698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sidR="00C150A7">
              <w:rPr>
                <w:rFonts w:asciiTheme="minorHAnsi" w:hAnsiTheme="minorHAnsi"/>
                <w:b/>
                <w:iCs/>
                <w:sz w:val="24"/>
                <w:szCs w:val="24"/>
              </w:rPr>
              <w:t>Ortaokulu</w:t>
            </w:r>
          </w:p>
        </w:tc>
        <w:tc>
          <w:tcPr>
            <w:tcW w:w="2241" w:type="dxa"/>
            <w:shd w:val="clear" w:color="auto" w:fill="FFFFFF" w:themeFill="background1"/>
            <w:vAlign w:val="center"/>
          </w:tcPr>
          <w:p w14:paraId="4E715EC9" w14:textId="77777777" w:rsidR="00ED544D" w:rsidRDefault="00ED544D" w:rsidP="00096985">
            <w:pPr>
              <w:pStyle w:val="AIKMETN"/>
              <w:spacing w:before="0" w:after="0"/>
              <w:ind w:left="0" w:firstLine="0"/>
            </w:pPr>
          </w:p>
        </w:tc>
      </w:tr>
      <w:tr w:rsidR="00ED544D" w14:paraId="31B8ABB1" w14:textId="77777777" w:rsidTr="00096985">
        <w:trPr>
          <w:trHeight w:val="374"/>
        </w:trPr>
        <w:tc>
          <w:tcPr>
            <w:tcW w:w="884" w:type="dxa"/>
            <w:shd w:val="clear" w:color="auto" w:fill="FFFFFF" w:themeFill="background1"/>
            <w:vAlign w:val="center"/>
          </w:tcPr>
          <w:p w14:paraId="44FA3B7E" w14:textId="77777777" w:rsidR="00ED544D" w:rsidRPr="00FD75DF" w:rsidRDefault="00ED544D" w:rsidP="0009698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EC925D1"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15BCA2FD" w14:textId="77777777" w:rsidR="00ED544D" w:rsidRDefault="00ED544D" w:rsidP="0009698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00C57225" w14:textId="77777777" w:rsidR="00ED544D" w:rsidRDefault="00ED544D" w:rsidP="00096985">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ED544D" w14:paraId="2D221D2A" w14:textId="77777777" w:rsidTr="00096985">
        <w:trPr>
          <w:trHeight w:val="374"/>
        </w:trPr>
        <w:tc>
          <w:tcPr>
            <w:tcW w:w="884" w:type="dxa"/>
            <w:shd w:val="clear" w:color="auto" w:fill="FFFFFF" w:themeFill="background1"/>
            <w:vAlign w:val="center"/>
          </w:tcPr>
          <w:p w14:paraId="149F6C43" w14:textId="77777777" w:rsidR="00ED544D" w:rsidRPr="00FD75DF" w:rsidRDefault="00ED544D" w:rsidP="0009698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30905D7"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4C31F3D7" w14:textId="77777777" w:rsidR="00ED544D" w:rsidRDefault="00ED544D" w:rsidP="0009698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3646276" w14:textId="77777777" w:rsidR="00ED544D" w:rsidRDefault="00ED544D" w:rsidP="00096985">
            <w:pPr>
              <w:pStyle w:val="AIKMETN"/>
              <w:spacing w:before="0" w:after="0"/>
              <w:ind w:left="0" w:firstLine="0"/>
            </w:pPr>
            <w:r w:rsidRPr="000E4DCF">
              <w:rPr>
                <w:rFonts w:asciiTheme="minorHAnsi" w:hAnsiTheme="minorHAnsi"/>
                <w:sz w:val="24"/>
                <w:szCs w:val="24"/>
              </w:rPr>
              <w:t>Aldığı Not</w:t>
            </w:r>
          </w:p>
        </w:tc>
      </w:tr>
      <w:tr w:rsidR="00ED544D" w14:paraId="55E9AB7E" w14:textId="77777777" w:rsidTr="00096985">
        <w:trPr>
          <w:trHeight w:val="374"/>
        </w:trPr>
        <w:tc>
          <w:tcPr>
            <w:tcW w:w="884" w:type="dxa"/>
            <w:shd w:val="clear" w:color="auto" w:fill="FFFFFF" w:themeFill="background1"/>
            <w:vAlign w:val="center"/>
          </w:tcPr>
          <w:p w14:paraId="10C59500" w14:textId="77777777" w:rsidR="00ED544D" w:rsidRPr="00FD75DF" w:rsidRDefault="00ED544D" w:rsidP="0009698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6F1D215"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06152222" w14:textId="76786B85" w:rsidR="00ED544D" w:rsidRDefault="00202AA3" w:rsidP="00096985">
            <w:pPr>
              <w:pStyle w:val="AIKMETN"/>
              <w:spacing w:before="0" w:after="0"/>
              <w:ind w:left="0" w:firstLine="0"/>
              <w:jc w:val="center"/>
            </w:pPr>
            <w:r>
              <w:rPr>
                <w:rFonts w:asciiTheme="minorHAnsi" w:hAnsiTheme="minorHAnsi"/>
                <w:b/>
                <w:iCs/>
                <w:sz w:val="24"/>
                <w:szCs w:val="24"/>
              </w:rPr>
              <w:t>5</w:t>
            </w:r>
            <w:r w:rsidR="00ED544D" w:rsidRPr="000E4DCF">
              <w:rPr>
                <w:rFonts w:asciiTheme="minorHAnsi" w:hAnsiTheme="minorHAnsi"/>
                <w:b/>
                <w:iCs/>
                <w:sz w:val="24"/>
                <w:szCs w:val="24"/>
              </w:rPr>
              <w:t xml:space="preserve">. Sınıf </w:t>
            </w:r>
            <w:r w:rsidR="00C150A7">
              <w:rPr>
                <w:rFonts w:asciiTheme="minorHAnsi" w:hAnsiTheme="minorHAnsi"/>
                <w:b/>
                <w:iCs/>
                <w:sz w:val="24"/>
                <w:szCs w:val="24"/>
              </w:rPr>
              <w:t>2</w:t>
            </w:r>
            <w:r w:rsidR="00ED544D" w:rsidRPr="000E4DCF">
              <w:rPr>
                <w:rFonts w:asciiTheme="minorHAnsi" w:hAnsiTheme="minorHAnsi"/>
                <w:b/>
                <w:iCs/>
                <w:sz w:val="24"/>
                <w:szCs w:val="24"/>
              </w:rPr>
              <w:t xml:space="preserve">.Dönem </w:t>
            </w:r>
            <w:r w:rsidR="00C150A7">
              <w:rPr>
                <w:rFonts w:asciiTheme="minorHAnsi" w:hAnsiTheme="minorHAnsi"/>
                <w:b/>
                <w:iCs/>
                <w:sz w:val="24"/>
                <w:szCs w:val="24"/>
              </w:rPr>
              <w:t>1</w:t>
            </w:r>
            <w:r w:rsidR="00ED544D"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73CB3629" w14:textId="77777777" w:rsidR="00ED544D" w:rsidRDefault="00ED544D" w:rsidP="00096985">
            <w:pPr>
              <w:pStyle w:val="AIKMETN"/>
              <w:spacing w:before="0" w:after="0"/>
              <w:ind w:left="0" w:firstLine="0"/>
            </w:pPr>
          </w:p>
        </w:tc>
      </w:tr>
    </w:tbl>
    <w:bookmarkEnd w:id="0"/>
    <w:p w14:paraId="47DC8873" w14:textId="77777777" w:rsidR="00C563DC" w:rsidRPr="00C563DC" w:rsidRDefault="00C563DC" w:rsidP="00D41D25">
      <w:pPr>
        <w:pStyle w:val="SORUNOLUAIK"/>
        <w:spacing w:after="0"/>
      </w:pPr>
      <w:r w:rsidRPr="00C563DC">
        <w:t>Hz. Muhammed (</w:t>
      </w:r>
      <w:proofErr w:type="spellStart"/>
      <w:r w:rsidRPr="00C563DC">
        <w:t>s.a.v</w:t>
      </w:r>
      <w:proofErr w:type="spellEnd"/>
      <w:r w:rsidRPr="00C563DC">
        <w:t xml:space="preserve">) ile Hz. Hatice’nin evliliklerinden altı çocukları dünyaya gelmiştir. Bunlar; Kasım, Zeynep, Aişe, Rukiye, </w:t>
      </w:r>
      <w:proofErr w:type="spellStart"/>
      <w:r w:rsidRPr="00C563DC">
        <w:t>Ümmü</w:t>
      </w:r>
      <w:proofErr w:type="spellEnd"/>
      <w:r w:rsidRPr="00C563DC">
        <w:t xml:space="preserve"> Gülsüm ve Fatıma’dır. Erkek çocukları küçük yaşlarda, kız çocuklarından Hz. Fatıma dışındakiler de Peygamberimizden önce vefat etmişlerdir.</w:t>
      </w:r>
    </w:p>
    <w:p w14:paraId="726B8242" w14:textId="53CB90F7" w:rsidR="00C563DC" w:rsidRPr="00C563DC" w:rsidRDefault="00312186" w:rsidP="00D41D25">
      <w:pPr>
        <w:pStyle w:val="SORUMETN"/>
        <w:numPr>
          <w:ilvl w:val="0"/>
          <w:numId w:val="0"/>
        </w:numPr>
        <w:spacing w:after="0"/>
        <w:ind w:left="113"/>
      </w:pPr>
      <w:r>
        <w:t xml:space="preserve">  </w:t>
      </w:r>
      <w:r w:rsidR="00C563DC" w:rsidRPr="00C563DC">
        <w:t>Metinde Hz. Muhammed (</w:t>
      </w:r>
      <w:proofErr w:type="spellStart"/>
      <w:r w:rsidR="00C563DC" w:rsidRPr="00C563DC">
        <w:t>s.a.v</w:t>
      </w:r>
      <w:proofErr w:type="spellEnd"/>
      <w:r w:rsidR="00C563DC" w:rsidRPr="00C563DC">
        <w:t xml:space="preserve">.)’in çocukları </w:t>
      </w:r>
      <w:proofErr w:type="gramStart"/>
      <w:r w:rsidR="00C563DC" w:rsidRPr="00C563DC">
        <w:t xml:space="preserve">arasında </w:t>
      </w:r>
      <w:r>
        <w:t xml:space="preserve">      </w:t>
      </w:r>
      <w:r w:rsidR="00C563DC" w:rsidRPr="00C563DC">
        <w:t>yanlış</w:t>
      </w:r>
      <w:proofErr w:type="gramEnd"/>
      <w:r w:rsidR="00C563DC" w:rsidRPr="00C563DC">
        <w:t xml:space="preserve"> verilen isim aşağıdakilerden hangisidir?</w:t>
      </w:r>
    </w:p>
    <w:p w14:paraId="2171200E" w14:textId="37549792" w:rsidR="00C563DC" w:rsidRPr="00C563DC" w:rsidRDefault="00C563DC" w:rsidP="00D41D25">
      <w:pPr>
        <w:pStyle w:val="AIKLAMA"/>
        <w:spacing w:after="0"/>
      </w:pPr>
      <w:r>
        <w:t xml:space="preserve">A) Aişe </w:t>
      </w:r>
      <w:r>
        <w:tab/>
      </w:r>
      <w:r w:rsidRPr="00C563DC">
        <w:t>B) Kasım</w:t>
      </w:r>
    </w:p>
    <w:p w14:paraId="2F6A13C0" w14:textId="0BE77927" w:rsidR="00096985" w:rsidRDefault="00C563DC" w:rsidP="00D41D25">
      <w:pPr>
        <w:pStyle w:val="AIKLAMA"/>
        <w:spacing w:after="0"/>
      </w:pPr>
      <w:r w:rsidRPr="00C563DC">
        <w:t xml:space="preserve">C) Rukiye </w:t>
      </w:r>
      <w:r w:rsidRPr="00C563DC">
        <w:tab/>
        <w:t>D) Zeynep</w:t>
      </w:r>
    </w:p>
    <w:p w14:paraId="2E3733A3" w14:textId="77777777" w:rsidR="00C563DC" w:rsidRDefault="00C563DC" w:rsidP="00D41D25">
      <w:pPr>
        <w:pStyle w:val="SEENEKLER"/>
        <w:rPr>
          <w:rFonts w:ascii="Arial" w:hAnsi="Arial"/>
          <w:b/>
          <w:color w:val="000000"/>
          <w:sz w:val="18"/>
        </w:rPr>
      </w:pPr>
    </w:p>
    <w:p w14:paraId="16C4CB36" w14:textId="77777777" w:rsidR="00C563DC" w:rsidRDefault="00C563DC" w:rsidP="00D41D25">
      <w:pPr>
        <w:pStyle w:val="SEENEKLER"/>
      </w:pPr>
    </w:p>
    <w:p w14:paraId="3FFEE560" w14:textId="77777777" w:rsidR="00D41D25" w:rsidRPr="00C563DC" w:rsidRDefault="00D41D25" w:rsidP="00D41D25">
      <w:pPr>
        <w:pStyle w:val="SEENEKLER"/>
      </w:pPr>
    </w:p>
    <w:p w14:paraId="42762404" w14:textId="77777777" w:rsidR="00C563DC" w:rsidRPr="00C563DC" w:rsidRDefault="00C563DC" w:rsidP="00D41D25">
      <w:pPr>
        <w:pStyle w:val="SORUNOLUAIK"/>
        <w:spacing w:after="0"/>
        <w:rPr>
          <w:b/>
        </w:rPr>
      </w:pPr>
      <w:r w:rsidRPr="00C563DC">
        <w:rPr>
          <w:b/>
        </w:rPr>
        <w:t>Peygamberimizin Hz. Hatice ile evlilik süreci hakkında aşağıdakilerden hangisi söylenemez?</w:t>
      </w:r>
    </w:p>
    <w:p w14:paraId="495096CD" w14:textId="77777777" w:rsidR="00C563DC" w:rsidRPr="00C563DC" w:rsidRDefault="00C563DC" w:rsidP="00D41D25">
      <w:pPr>
        <w:pStyle w:val="AIKLAMA"/>
        <w:spacing w:after="0"/>
      </w:pPr>
      <w:r w:rsidRPr="00C563DC">
        <w:t>A) Tanıştıklarında Hz. Hatice Peygamberimizden yaşça küçüktü.</w:t>
      </w:r>
    </w:p>
    <w:p w14:paraId="33B61F26" w14:textId="77777777" w:rsidR="00C563DC" w:rsidRPr="00C563DC" w:rsidRDefault="00C563DC" w:rsidP="00D41D25">
      <w:pPr>
        <w:pStyle w:val="AIKLAMA"/>
        <w:spacing w:after="0"/>
      </w:pPr>
      <w:r w:rsidRPr="00C563DC">
        <w:t>B) İkisinin tanışması ticaret ortaklıkları sayesinde olmuştur.</w:t>
      </w:r>
    </w:p>
    <w:p w14:paraId="6CD5C520" w14:textId="77777777" w:rsidR="00C563DC" w:rsidRPr="00C563DC" w:rsidRDefault="00C563DC" w:rsidP="00D41D25">
      <w:pPr>
        <w:pStyle w:val="AIKLAMA"/>
        <w:spacing w:after="0"/>
      </w:pPr>
      <w:r w:rsidRPr="00C563DC">
        <w:t xml:space="preserve">C) Tanışmalarında </w:t>
      </w:r>
      <w:proofErr w:type="spellStart"/>
      <w:r w:rsidRPr="00C563DC">
        <w:t>Meysere</w:t>
      </w:r>
      <w:proofErr w:type="spellEnd"/>
      <w:r w:rsidRPr="00C563DC">
        <w:t xml:space="preserve"> adındaki Hz. Hatice’nin yardımcısı rol oynamıştır.</w:t>
      </w:r>
    </w:p>
    <w:p w14:paraId="5AEA8608" w14:textId="5FF85209" w:rsidR="00096985" w:rsidRDefault="00C563DC" w:rsidP="00D41D25">
      <w:pPr>
        <w:pStyle w:val="AIKLAMA"/>
        <w:spacing w:after="0"/>
      </w:pPr>
      <w:r w:rsidRPr="00C563DC">
        <w:t>D) Peygamberimiz Hz. Hatice ile tanıştığında henüz 25 yaşlarındaydı.</w:t>
      </w:r>
    </w:p>
    <w:p w14:paraId="37FADE84" w14:textId="77777777" w:rsidR="00C563DC" w:rsidRPr="00C563DC" w:rsidRDefault="00C563DC" w:rsidP="00D41D25">
      <w:pPr>
        <w:pStyle w:val="SORUMETN"/>
        <w:numPr>
          <w:ilvl w:val="0"/>
          <w:numId w:val="0"/>
        </w:numPr>
        <w:spacing w:after="0"/>
        <w:ind w:left="113"/>
      </w:pPr>
    </w:p>
    <w:p w14:paraId="54701562" w14:textId="77777777" w:rsidR="00C563DC" w:rsidRDefault="00C563DC" w:rsidP="00D41D25">
      <w:pPr>
        <w:pStyle w:val="SORUMETN"/>
        <w:numPr>
          <w:ilvl w:val="0"/>
          <w:numId w:val="0"/>
        </w:numPr>
        <w:spacing w:after="0"/>
        <w:ind w:left="113"/>
      </w:pPr>
    </w:p>
    <w:p w14:paraId="30B265A0" w14:textId="77777777" w:rsidR="00D41D25" w:rsidRPr="00D41D25" w:rsidRDefault="00D41D25" w:rsidP="00D41D25">
      <w:pPr>
        <w:pStyle w:val="SEENEKLER"/>
      </w:pPr>
    </w:p>
    <w:p w14:paraId="5365E00B" w14:textId="0213CD77" w:rsidR="00C563DC" w:rsidRPr="00C563DC" w:rsidRDefault="00C563DC" w:rsidP="00D41D25">
      <w:pPr>
        <w:pStyle w:val="SORUNOLUAIK"/>
        <w:spacing w:after="0"/>
      </w:pPr>
      <w:r w:rsidRPr="00C563DC">
        <w:t xml:space="preserve">Kasım, Abdullah, Rukiye, </w:t>
      </w:r>
      <w:proofErr w:type="spellStart"/>
      <w:r w:rsidRPr="00C563DC">
        <w:t>Ümmü</w:t>
      </w:r>
      <w:proofErr w:type="spellEnd"/>
      <w:r w:rsidRPr="00C563DC">
        <w:t xml:space="preserve"> Gülsüm, Fatıma, İbrahim ve </w:t>
      </w:r>
      <w:proofErr w:type="gramStart"/>
      <w:r w:rsidRPr="00C563DC">
        <w:t>..........................</w:t>
      </w:r>
      <w:proofErr w:type="gramEnd"/>
    </w:p>
    <w:p w14:paraId="0650DDF7" w14:textId="77777777" w:rsidR="00C563DC" w:rsidRPr="00C563DC" w:rsidRDefault="00C563DC" w:rsidP="00D41D25">
      <w:pPr>
        <w:pStyle w:val="AIKMETN"/>
        <w:spacing w:before="0" w:after="0"/>
        <w:ind w:left="284" w:firstLine="0"/>
        <w:rPr>
          <w:b/>
        </w:rPr>
      </w:pPr>
      <w:r w:rsidRPr="00C563DC">
        <w:rPr>
          <w:b/>
        </w:rPr>
        <w:t>Hz. Muhammed(</w:t>
      </w:r>
      <w:proofErr w:type="spellStart"/>
      <w:r w:rsidRPr="00C563DC">
        <w:rPr>
          <w:b/>
        </w:rPr>
        <w:t>s.a.v</w:t>
      </w:r>
      <w:proofErr w:type="spellEnd"/>
      <w:r w:rsidRPr="00C563DC">
        <w:rPr>
          <w:b/>
        </w:rPr>
        <w:t>.)’in çocuklarının isimlerinin yazdığı listede boş bırakılan yere aşağıdakilerden hangisi getirilmelidir?</w:t>
      </w:r>
    </w:p>
    <w:p w14:paraId="676009A5" w14:textId="77777777" w:rsidR="00C563DC" w:rsidRPr="00C563DC" w:rsidRDefault="00C563DC" w:rsidP="00D41D25">
      <w:pPr>
        <w:pStyle w:val="AIKLAMA"/>
        <w:spacing w:after="0"/>
      </w:pPr>
      <w:r w:rsidRPr="00C563DC">
        <w:t xml:space="preserve">A) Ayşe </w:t>
      </w:r>
      <w:r w:rsidRPr="00C563DC">
        <w:tab/>
        <w:t>B) Esma</w:t>
      </w:r>
    </w:p>
    <w:p w14:paraId="06EBF9C0" w14:textId="6A5EF2A1" w:rsidR="00096985" w:rsidRDefault="00C563DC" w:rsidP="00D41D25">
      <w:pPr>
        <w:pStyle w:val="AIKLAMA"/>
        <w:spacing w:after="0"/>
      </w:pPr>
      <w:r w:rsidRPr="00C563DC">
        <w:t xml:space="preserve">C) Hatice </w:t>
      </w:r>
      <w:r w:rsidRPr="00C563DC">
        <w:tab/>
        <w:t>D) Zeynep</w:t>
      </w:r>
    </w:p>
    <w:p w14:paraId="46F17095" w14:textId="77777777" w:rsidR="00D41D25" w:rsidRPr="00D41D25" w:rsidRDefault="00D41D25" w:rsidP="00D41D25">
      <w:pPr>
        <w:pStyle w:val="SORUMETN"/>
        <w:numPr>
          <w:ilvl w:val="0"/>
          <w:numId w:val="0"/>
        </w:numPr>
        <w:ind w:left="113"/>
      </w:pPr>
    </w:p>
    <w:p w14:paraId="62AA3D34" w14:textId="77777777" w:rsidR="00C563DC" w:rsidRPr="00C563DC" w:rsidRDefault="00C563DC" w:rsidP="00D41D25">
      <w:pPr>
        <w:pStyle w:val="SEENEKLER"/>
      </w:pPr>
    </w:p>
    <w:p w14:paraId="03192BF5" w14:textId="77777777" w:rsidR="00C563DC" w:rsidRPr="00C563DC" w:rsidRDefault="00C563DC" w:rsidP="00D41D25">
      <w:pPr>
        <w:pStyle w:val="SORUNOLUAIK"/>
        <w:spacing w:after="0"/>
        <w:rPr>
          <w:b/>
        </w:rPr>
      </w:pPr>
      <w:r w:rsidRPr="00C563DC">
        <w:rPr>
          <w:b/>
        </w:rPr>
        <w:t>İnsanın karşılaştığı problemleri aile bireyleri ile görüşerek halletmeye çalışması Hz. Muhammed(</w:t>
      </w:r>
      <w:proofErr w:type="spellStart"/>
      <w:r w:rsidRPr="00C563DC">
        <w:rPr>
          <w:b/>
        </w:rPr>
        <w:t>s.a.v</w:t>
      </w:r>
      <w:proofErr w:type="spellEnd"/>
      <w:r w:rsidRPr="00C563DC">
        <w:rPr>
          <w:b/>
        </w:rPr>
        <w:t>.)’in aile içindeki hangi davranışına örnek gösterilebilir?</w:t>
      </w:r>
    </w:p>
    <w:p w14:paraId="77B81697" w14:textId="77777777" w:rsidR="00C563DC" w:rsidRPr="00C563DC" w:rsidRDefault="00C563DC" w:rsidP="00D41D25">
      <w:pPr>
        <w:pStyle w:val="AIKLAMA"/>
        <w:spacing w:after="0"/>
      </w:pPr>
      <w:r w:rsidRPr="00C563DC">
        <w:t>A) Cömert olmasına</w:t>
      </w:r>
    </w:p>
    <w:p w14:paraId="6C478EB9" w14:textId="77777777" w:rsidR="00C563DC" w:rsidRPr="00C563DC" w:rsidRDefault="00C563DC" w:rsidP="00D41D25">
      <w:pPr>
        <w:pStyle w:val="AIKLAMA"/>
        <w:spacing w:after="0"/>
      </w:pPr>
      <w:r w:rsidRPr="00C563DC">
        <w:t>B) Adaletli olmasına</w:t>
      </w:r>
    </w:p>
    <w:p w14:paraId="103B4752" w14:textId="77777777" w:rsidR="00C563DC" w:rsidRPr="00C563DC" w:rsidRDefault="00C563DC" w:rsidP="00D41D25">
      <w:pPr>
        <w:pStyle w:val="AIKLAMA"/>
        <w:spacing w:after="0"/>
      </w:pPr>
      <w:r w:rsidRPr="00C563DC">
        <w:t>C) Danışarak iş yapmasına</w:t>
      </w:r>
    </w:p>
    <w:p w14:paraId="0FB367AD" w14:textId="4D2BCEDC" w:rsidR="00096985" w:rsidRDefault="00C563DC" w:rsidP="00D41D25">
      <w:pPr>
        <w:pStyle w:val="AIKLAMA"/>
        <w:spacing w:after="0"/>
      </w:pPr>
      <w:r w:rsidRPr="00C563DC">
        <w:t>D) Merhametli olmasına</w:t>
      </w:r>
    </w:p>
    <w:p w14:paraId="16B485AD" w14:textId="77777777" w:rsidR="00C563DC" w:rsidRDefault="00C563DC" w:rsidP="00D41D25">
      <w:pPr>
        <w:pStyle w:val="SEENEKLER"/>
      </w:pPr>
    </w:p>
    <w:p w14:paraId="3778EC94" w14:textId="77777777" w:rsidR="00D41D25" w:rsidRPr="00C563DC" w:rsidRDefault="00D41D25" w:rsidP="00D41D25">
      <w:pPr>
        <w:pStyle w:val="SEENEKLER"/>
      </w:pPr>
    </w:p>
    <w:p w14:paraId="751B9CB6" w14:textId="77777777" w:rsidR="00C563DC" w:rsidRPr="00C563DC" w:rsidRDefault="00C563DC" w:rsidP="00D41D25">
      <w:pPr>
        <w:pStyle w:val="SORUNOLUAIK"/>
        <w:spacing w:after="0"/>
        <w:rPr>
          <w:b/>
        </w:rPr>
      </w:pPr>
      <w:r w:rsidRPr="00C563DC">
        <w:rPr>
          <w:b/>
        </w:rPr>
        <w:t>Peygamberimiz gençlik yıllarında geçimini sağlamak için aşağıdakilerden hangisini yapmıştır?</w:t>
      </w:r>
    </w:p>
    <w:p w14:paraId="3F57E5FF" w14:textId="77777777" w:rsidR="00C563DC" w:rsidRPr="00C563DC" w:rsidRDefault="00C563DC" w:rsidP="00D41D25">
      <w:pPr>
        <w:pStyle w:val="AIKLAMA"/>
        <w:spacing w:after="0"/>
      </w:pPr>
      <w:r w:rsidRPr="00C563DC">
        <w:t xml:space="preserve">A) Çiftçilik </w:t>
      </w:r>
      <w:r w:rsidRPr="00C563DC">
        <w:tab/>
        <w:t>B) Ticaret</w:t>
      </w:r>
    </w:p>
    <w:p w14:paraId="28093790" w14:textId="2A1F2AD9" w:rsidR="00E709B5" w:rsidRDefault="00C563DC" w:rsidP="00D41D25">
      <w:pPr>
        <w:pStyle w:val="AIKLAMA"/>
        <w:spacing w:after="0"/>
      </w:pPr>
      <w:r w:rsidRPr="00C563DC">
        <w:t xml:space="preserve">C) Çobanlık </w:t>
      </w:r>
      <w:r w:rsidRPr="00C563DC">
        <w:tab/>
        <w:t>D) Terzilik</w:t>
      </w:r>
    </w:p>
    <w:p w14:paraId="3518CB8C" w14:textId="77777777" w:rsidR="00D41D25" w:rsidRPr="00D41D25" w:rsidRDefault="00D41D25" w:rsidP="00D41D25">
      <w:pPr>
        <w:pStyle w:val="SORUMETN"/>
        <w:numPr>
          <w:ilvl w:val="0"/>
          <w:numId w:val="0"/>
        </w:numPr>
        <w:ind w:left="113"/>
      </w:pPr>
    </w:p>
    <w:p w14:paraId="27AC409A" w14:textId="77777777" w:rsidR="00C563DC" w:rsidRPr="00C563DC" w:rsidRDefault="00C563DC" w:rsidP="00D41D25">
      <w:pPr>
        <w:pStyle w:val="SORUNOLUAIK"/>
        <w:spacing w:after="0"/>
      </w:pPr>
      <w:r w:rsidRPr="00C563DC">
        <w:t>Hz. Zeyd’in çok sevdiği kuşu hastalanmış ve ölmüştü. Bunu duyan peygamberimiz Hz. Zeyd’i ziyaret ederek onun üzüntüsünü paylaşmıştır.</w:t>
      </w:r>
    </w:p>
    <w:p w14:paraId="16370AA5" w14:textId="77777777" w:rsidR="00C563DC" w:rsidRPr="00C563DC" w:rsidRDefault="00C563DC" w:rsidP="00D41D25">
      <w:pPr>
        <w:pStyle w:val="SORUMETN"/>
        <w:numPr>
          <w:ilvl w:val="0"/>
          <w:numId w:val="0"/>
        </w:numPr>
        <w:spacing w:after="0"/>
        <w:ind w:left="113"/>
      </w:pPr>
      <w:r w:rsidRPr="00C563DC">
        <w:t>Peygamberimizin bu davranışı bize neyi gösterir?</w:t>
      </w:r>
    </w:p>
    <w:p w14:paraId="58A02658" w14:textId="77777777" w:rsidR="00C563DC" w:rsidRPr="00C563DC" w:rsidRDefault="00C563DC" w:rsidP="00D41D25">
      <w:pPr>
        <w:pStyle w:val="AIKLAMA"/>
        <w:spacing w:after="0"/>
      </w:pPr>
      <w:r w:rsidRPr="00C563DC">
        <w:t>A) Çocuklara olan sevgisini ve ilgisini</w:t>
      </w:r>
    </w:p>
    <w:p w14:paraId="12EBE5F9" w14:textId="77777777" w:rsidR="00C563DC" w:rsidRPr="00C563DC" w:rsidRDefault="00C563DC" w:rsidP="00D41D25">
      <w:pPr>
        <w:pStyle w:val="AIKLAMA"/>
        <w:spacing w:after="0"/>
      </w:pPr>
      <w:r w:rsidRPr="00C563DC">
        <w:t>B) Kuşları çok sevdiğini</w:t>
      </w:r>
    </w:p>
    <w:p w14:paraId="7EE2396D" w14:textId="77777777" w:rsidR="00C563DC" w:rsidRPr="00C563DC" w:rsidRDefault="00C563DC" w:rsidP="00D41D25">
      <w:pPr>
        <w:pStyle w:val="AIKLAMA"/>
        <w:spacing w:after="0"/>
      </w:pPr>
      <w:r w:rsidRPr="00C563DC">
        <w:t>C) Cömert bir insan olduğunu</w:t>
      </w:r>
    </w:p>
    <w:p w14:paraId="5444E271" w14:textId="47C1FEBD" w:rsidR="00E709B5" w:rsidRDefault="00C563DC" w:rsidP="00D41D25">
      <w:pPr>
        <w:pStyle w:val="AIKLAMA"/>
        <w:spacing w:after="0"/>
      </w:pPr>
      <w:r w:rsidRPr="00C563DC">
        <w:t>D) Yardımlaşmayı sevdiğini</w:t>
      </w:r>
    </w:p>
    <w:p w14:paraId="13459546" w14:textId="77777777" w:rsidR="00D41D25" w:rsidRPr="00D41D25" w:rsidRDefault="00D41D25" w:rsidP="00D41D25">
      <w:pPr>
        <w:pStyle w:val="SORUMETN"/>
        <w:numPr>
          <w:ilvl w:val="0"/>
          <w:numId w:val="0"/>
        </w:numPr>
        <w:ind w:left="113"/>
      </w:pPr>
    </w:p>
    <w:p w14:paraId="7856611D" w14:textId="77777777" w:rsidR="00C563DC" w:rsidRPr="00C563DC" w:rsidRDefault="00C563DC" w:rsidP="00D41D25">
      <w:pPr>
        <w:pStyle w:val="SORUMETN"/>
        <w:numPr>
          <w:ilvl w:val="0"/>
          <w:numId w:val="0"/>
        </w:numPr>
        <w:spacing w:after="0"/>
        <w:ind w:left="113"/>
      </w:pPr>
    </w:p>
    <w:p w14:paraId="147D0039" w14:textId="752F4D67" w:rsidR="00C563DC" w:rsidRPr="00C563DC" w:rsidRDefault="00C563DC" w:rsidP="00312186">
      <w:pPr>
        <w:pStyle w:val="SORUNOLUBOLD"/>
      </w:pPr>
      <w:r w:rsidRPr="00C563DC">
        <w:t>Azmi: Çocukları arasında adil davranırdı.</w:t>
      </w:r>
    </w:p>
    <w:p w14:paraId="0D6E30E9" w14:textId="1B61BBCC" w:rsidR="00AC52A5" w:rsidRDefault="00312186" w:rsidP="00AC52A5">
      <w:pPr>
        <w:spacing w:after="0"/>
        <w:rPr>
          <w:rFonts w:cstheme="minorHAnsi"/>
          <w:sz w:val="24"/>
          <w:szCs w:val="24"/>
        </w:rPr>
      </w:pPr>
      <w:r>
        <w:rPr>
          <w:rFonts w:cstheme="minorHAnsi"/>
          <w:sz w:val="24"/>
          <w:szCs w:val="24"/>
        </w:rPr>
        <w:t xml:space="preserve">    </w:t>
      </w:r>
      <w:r w:rsidR="00C563DC" w:rsidRPr="00C563DC">
        <w:rPr>
          <w:rFonts w:cstheme="minorHAnsi"/>
          <w:sz w:val="24"/>
          <w:szCs w:val="24"/>
        </w:rPr>
        <w:t>Fırat: Eşinin v</w:t>
      </w:r>
      <w:r>
        <w:rPr>
          <w:rFonts w:cstheme="minorHAnsi"/>
          <w:sz w:val="24"/>
          <w:szCs w:val="24"/>
        </w:rPr>
        <w:t xml:space="preserve">e çocuklarının görüşlerine önem                      </w:t>
      </w:r>
      <w:r w:rsidR="00C563DC" w:rsidRPr="00C563DC">
        <w:rPr>
          <w:rFonts w:cstheme="minorHAnsi"/>
          <w:sz w:val="24"/>
          <w:szCs w:val="24"/>
        </w:rPr>
        <w:t>verirdi.</w:t>
      </w:r>
    </w:p>
    <w:p w14:paraId="76B7532B" w14:textId="1288E8AC" w:rsidR="00C563DC" w:rsidRPr="00AC52A5" w:rsidRDefault="00312186" w:rsidP="00AC52A5">
      <w:pPr>
        <w:spacing w:after="0"/>
        <w:rPr>
          <w:rFonts w:cstheme="minorHAnsi"/>
          <w:sz w:val="24"/>
          <w:szCs w:val="24"/>
        </w:rPr>
      </w:pPr>
      <w:r>
        <w:t xml:space="preserve">     </w:t>
      </w:r>
      <w:r w:rsidR="00C563DC" w:rsidRPr="00C563DC">
        <w:t>Nazan: Sevgisini gösterirdi.</w:t>
      </w:r>
    </w:p>
    <w:p w14:paraId="71FE8AA9" w14:textId="77777777" w:rsidR="00C563DC" w:rsidRPr="00C563DC" w:rsidRDefault="00C563DC" w:rsidP="00D41D25">
      <w:pPr>
        <w:pStyle w:val="SORUMETN"/>
        <w:numPr>
          <w:ilvl w:val="0"/>
          <w:numId w:val="0"/>
        </w:numPr>
        <w:spacing w:after="0"/>
        <w:ind w:left="113"/>
      </w:pPr>
      <w:r w:rsidRPr="00C563DC">
        <w:t>Öğrencilerin verdiği bilgiler hangi soruya cevap olarak söylenmiş olabilir?</w:t>
      </w:r>
    </w:p>
    <w:p w14:paraId="4D1A60EB" w14:textId="77777777" w:rsidR="00C563DC" w:rsidRPr="00C563DC" w:rsidRDefault="00C563DC" w:rsidP="00D41D25">
      <w:pPr>
        <w:pStyle w:val="AIKLAMA"/>
        <w:spacing w:after="0"/>
      </w:pPr>
      <w:r w:rsidRPr="00C563DC">
        <w:t>A) Hz. Muhammed (</w:t>
      </w:r>
      <w:proofErr w:type="spellStart"/>
      <w:r w:rsidRPr="00C563DC">
        <w:t>s.a.v</w:t>
      </w:r>
      <w:proofErr w:type="spellEnd"/>
      <w:r w:rsidRPr="00C563DC">
        <w:t>.)’in arkadaşları ile ilişkileri nasıldır?</w:t>
      </w:r>
    </w:p>
    <w:p w14:paraId="0804E407" w14:textId="77777777" w:rsidR="00C563DC" w:rsidRPr="00C563DC" w:rsidRDefault="00C563DC" w:rsidP="00D41D25">
      <w:pPr>
        <w:pStyle w:val="AIKLAMA"/>
        <w:spacing w:after="0"/>
      </w:pPr>
      <w:r w:rsidRPr="00C563DC">
        <w:t>B) Hz. Muhammed(</w:t>
      </w:r>
      <w:proofErr w:type="spellStart"/>
      <w:r w:rsidRPr="00C563DC">
        <w:t>s.a.v</w:t>
      </w:r>
      <w:proofErr w:type="spellEnd"/>
      <w:r w:rsidRPr="00C563DC">
        <w:t>.)’in aile fertleri ile ilişkileri nasıldır?</w:t>
      </w:r>
    </w:p>
    <w:p w14:paraId="3EAC8D0D" w14:textId="77777777" w:rsidR="00C563DC" w:rsidRPr="00C563DC" w:rsidRDefault="00C563DC" w:rsidP="00D41D25">
      <w:pPr>
        <w:pStyle w:val="AIKLAMA"/>
        <w:spacing w:after="0"/>
      </w:pPr>
      <w:r w:rsidRPr="00C563DC">
        <w:t>C) Hz. Muhammed(</w:t>
      </w:r>
      <w:proofErr w:type="spellStart"/>
      <w:r w:rsidRPr="00C563DC">
        <w:t>s.a.v</w:t>
      </w:r>
      <w:proofErr w:type="spellEnd"/>
      <w:r w:rsidRPr="00C563DC">
        <w:t>.)’in akrabaları ile ilişkileri nasıldır?</w:t>
      </w:r>
    </w:p>
    <w:p w14:paraId="34805DB3" w14:textId="7CAC0183" w:rsidR="00096985" w:rsidRDefault="00C563DC" w:rsidP="00D41D25">
      <w:pPr>
        <w:pStyle w:val="AIKLAMA"/>
        <w:spacing w:after="0"/>
      </w:pPr>
      <w:r w:rsidRPr="00C563DC">
        <w:t>D) Hz. Muhammed(</w:t>
      </w:r>
      <w:proofErr w:type="spellStart"/>
      <w:r w:rsidRPr="00C563DC">
        <w:t>s.a.v</w:t>
      </w:r>
      <w:proofErr w:type="spellEnd"/>
      <w:r w:rsidRPr="00C563DC">
        <w:t>.)’in genel olarak insanlar ile ilişkileri nasıldır?</w:t>
      </w:r>
    </w:p>
    <w:p w14:paraId="6DC2FDF7" w14:textId="77777777" w:rsidR="00C563DC" w:rsidRDefault="00C563DC" w:rsidP="00D41D25">
      <w:pPr>
        <w:pStyle w:val="SORUMETN"/>
        <w:numPr>
          <w:ilvl w:val="0"/>
          <w:numId w:val="0"/>
        </w:numPr>
        <w:spacing w:after="0"/>
        <w:ind w:left="113"/>
      </w:pPr>
    </w:p>
    <w:p w14:paraId="6F7C68FB" w14:textId="77777777" w:rsidR="00D41D25" w:rsidRDefault="00D41D25" w:rsidP="00D41D25">
      <w:pPr>
        <w:pStyle w:val="SEENEKLER"/>
      </w:pPr>
    </w:p>
    <w:p w14:paraId="12D45B20" w14:textId="77777777" w:rsidR="00D41D25" w:rsidRPr="00D41D25" w:rsidRDefault="00D41D25" w:rsidP="00D41D25">
      <w:pPr>
        <w:pStyle w:val="SEENEKLER"/>
      </w:pPr>
    </w:p>
    <w:p w14:paraId="7F39EF47" w14:textId="67878878" w:rsidR="00C563DC" w:rsidRPr="00C563DC" w:rsidRDefault="00C563DC" w:rsidP="00AC52A5">
      <w:pPr>
        <w:pStyle w:val="SORUNOLUBOLD"/>
      </w:pPr>
      <w:r w:rsidRPr="00C563DC">
        <w:t>Hz. Muhammed (</w:t>
      </w:r>
      <w:proofErr w:type="spellStart"/>
      <w:r w:rsidRPr="00C563DC">
        <w:t>s.a.v</w:t>
      </w:r>
      <w:proofErr w:type="spellEnd"/>
      <w:r w:rsidRPr="00C563DC">
        <w:t>.) 25 yaşında geçimini sağlamak için ticaretle uğraşıyordu. Güvenin azaldığı bir toplumda dürüst ve güvenilir olmasından dolayı El-emin olarak tanınıyordu. Hz.</w:t>
      </w:r>
      <w:r>
        <w:t xml:space="preserve"> </w:t>
      </w:r>
      <w:r w:rsidRPr="00C563DC">
        <w:t>Hatice ise ticaret hayatında işlerini yürütecek iyi ahlaklı birini arıyordu. Hz. Muhammed(</w:t>
      </w:r>
      <w:proofErr w:type="spellStart"/>
      <w:r w:rsidRPr="00C563DC">
        <w:t>s.a.v</w:t>
      </w:r>
      <w:proofErr w:type="spellEnd"/>
      <w:r w:rsidRPr="00C563DC">
        <w:t>.)’e işlerinde yardımcı olması için teklifte bulundu.</w:t>
      </w:r>
    </w:p>
    <w:p w14:paraId="6C9D7B6A" w14:textId="77777777" w:rsidR="00C563DC" w:rsidRPr="00C563DC" w:rsidRDefault="00C563DC" w:rsidP="00D41D25">
      <w:pPr>
        <w:pStyle w:val="SORUMETN"/>
        <w:numPr>
          <w:ilvl w:val="0"/>
          <w:numId w:val="0"/>
        </w:numPr>
        <w:spacing w:after="0"/>
        <w:ind w:left="113"/>
      </w:pPr>
      <w:r w:rsidRPr="00C563DC">
        <w:t>Hz. Hatice’nin Peygamberimize iş teklifinde bulunmasının sebebi nedir?</w:t>
      </w:r>
    </w:p>
    <w:p w14:paraId="70947ED3" w14:textId="77777777" w:rsidR="00C563DC" w:rsidRPr="00C563DC" w:rsidRDefault="00C563DC" w:rsidP="00D41D25">
      <w:pPr>
        <w:pStyle w:val="AIKLAMA"/>
        <w:spacing w:after="0"/>
      </w:pPr>
      <w:r w:rsidRPr="00C563DC">
        <w:t>A) 25 yaşında olması</w:t>
      </w:r>
    </w:p>
    <w:p w14:paraId="0BD26575" w14:textId="77777777" w:rsidR="00C563DC" w:rsidRPr="00C563DC" w:rsidRDefault="00C563DC" w:rsidP="00D41D25">
      <w:pPr>
        <w:pStyle w:val="AIKLAMA"/>
        <w:spacing w:after="0"/>
      </w:pPr>
      <w:r w:rsidRPr="00C563DC">
        <w:t>B) İsminin Muhammed olması</w:t>
      </w:r>
    </w:p>
    <w:p w14:paraId="218AF646" w14:textId="77777777" w:rsidR="00C563DC" w:rsidRPr="00C563DC" w:rsidRDefault="00C563DC" w:rsidP="00D41D25">
      <w:pPr>
        <w:pStyle w:val="AIKLAMA"/>
        <w:spacing w:after="0"/>
      </w:pPr>
      <w:r w:rsidRPr="00C563DC">
        <w:t>C) Dürüst ve güvenilir olması</w:t>
      </w:r>
    </w:p>
    <w:p w14:paraId="417FE9F3" w14:textId="6B169AD1" w:rsidR="00096985" w:rsidRDefault="00C563DC" w:rsidP="00D41D25">
      <w:pPr>
        <w:pStyle w:val="AIKLAMA"/>
        <w:spacing w:after="0"/>
      </w:pPr>
      <w:r w:rsidRPr="00C563DC">
        <w:t>D) İnsanlar tarafından sevilmesi</w:t>
      </w:r>
    </w:p>
    <w:p w14:paraId="77B88A80" w14:textId="77777777" w:rsidR="00D41D25" w:rsidRPr="00D41D25" w:rsidRDefault="00D41D25" w:rsidP="00D41D25">
      <w:pPr>
        <w:pStyle w:val="SORUMETN"/>
        <w:numPr>
          <w:ilvl w:val="0"/>
          <w:numId w:val="0"/>
        </w:numPr>
        <w:ind w:left="113"/>
      </w:pPr>
    </w:p>
    <w:p w14:paraId="1C60FB91" w14:textId="77777777" w:rsidR="00C563DC" w:rsidRPr="00C563DC" w:rsidRDefault="00C563DC" w:rsidP="00D41D25">
      <w:pPr>
        <w:pStyle w:val="SEENEKLER"/>
      </w:pPr>
    </w:p>
    <w:p w14:paraId="3D49E33A" w14:textId="77777777" w:rsidR="00C563DC" w:rsidRDefault="00C563DC" w:rsidP="00D41D25">
      <w:pPr>
        <w:pStyle w:val="SORUNOLUAIK"/>
        <w:spacing w:after="0"/>
      </w:pPr>
      <w:r>
        <w:t>Müminlerin annesi, Hz. Aişe validemiz, Efendimizi bizlere anlatırken; “Evinde elbisesini diken, ayakkabısını yamayan, keçileri sağan, bir peygamber olarak tanıtmaktadır.</w:t>
      </w:r>
    </w:p>
    <w:p w14:paraId="569F0A60" w14:textId="77777777" w:rsidR="00C563DC" w:rsidRDefault="00C563DC" w:rsidP="00D41D25">
      <w:pPr>
        <w:pStyle w:val="SORUMETN"/>
        <w:numPr>
          <w:ilvl w:val="0"/>
          <w:numId w:val="0"/>
        </w:numPr>
        <w:spacing w:after="0"/>
        <w:ind w:left="113"/>
      </w:pPr>
      <w:r>
        <w:t>Paragrafa göre Peygamberimizle ilgili aşağıdakilerden hangisi söylenirse en doğru olur?</w:t>
      </w:r>
    </w:p>
    <w:p w14:paraId="2E5DEAB4" w14:textId="77777777" w:rsidR="00C563DC" w:rsidRDefault="00C563DC" w:rsidP="00D41D25">
      <w:pPr>
        <w:pStyle w:val="AIKLAMA"/>
        <w:spacing w:after="0"/>
      </w:pPr>
      <w:r>
        <w:t>A) Tamir yapmayı seven</w:t>
      </w:r>
    </w:p>
    <w:p w14:paraId="6401CF75" w14:textId="77777777" w:rsidR="00C563DC" w:rsidRDefault="00C563DC" w:rsidP="00D41D25">
      <w:pPr>
        <w:pStyle w:val="AIKLAMA"/>
        <w:spacing w:after="0"/>
      </w:pPr>
      <w:r>
        <w:t>B) Ailesine yardımcı olan</w:t>
      </w:r>
    </w:p>
    <w:p w14:paraId="3480B411" w14:textId="77777777" w:rsidR="00C563DC" w:rsidRDefault="00C563DC" w:rsidP="00D41D25">
      <w:pPr>
        <w:pStyle w:val="AIKLAMA"/>
        <w:spacing w:after="0"/>
      </w:pPr>
      <w:r>
        <w:t>C) Her işten anlayan</w:t>
      </w:r>
    </w:p>
    <w:p w14:paraId="558B4DC4" w14:textId="4888AD9E" w:rsidR="00C563DC" w:rsidRDefault="00C563DC" w:rsidP="00D41D25">
      <w:pPr>
        <w:pStyle w:val="AIKLAMA"/>
        <w:spacing w:after="0"/>
      </w:pPr>
      <w:r>
        <w:t>D) Çalışmayı seven</w:t>
      </w:r>
    </w:p>
    <w:p w14:paraId="4F9FA073" w14:textId="77777777" w:rsidR="00C563DC" w:rsidRDefault="00C563DC" w:rsidP="00D41D25">
      <w:pPr>
        <w:pStyle w:val="SORUMETN"/>
        <w:numPr>
          <w:ilvl w:val="0"/>
          <w:numId w:val="0"/>
        </w:numPr>
        <w:spacing w:after="0"/>
      </w:pPr>
    </w:p>
    <w:p w14:paraId="13E3B448" w14:textId="77777777" w:rsidR="00C563DC" w:rsidRPr="00C563DC" w:rsidRDefault="00C563DC" w:rsidP="00D41D25">
      <w:pPr>
        <w:pStyle w:val="SEENEKLER"/>
      </w:pPr>
    </w:p>
    <w:p w14:paraId="71D7155B" w14:textId="77777777" w:rsidR="00C563DC" w:rsidRPr="00C563DC" w:rsidRDefault="00C563DC" w:rsidP="00D41D25">
      <w:pPr>
        <w:pStyle w:val="SORUNOLUAIK"/>
        <w:spacing w:after="0"/>
      </w:pPr>
      <w:r w:rsidRPr="00C563DC">
        <w:t>Peygamber Efendimiz (</w:t>
      </w:r>
      <w:proofErr w:type="spellStart"/>
      <w:r w:rsidRPr="00C563DC">
        <w:t>s.a.v</w:t>
      </w:r>
      <w:proofErr w:type="spellEnd"/>
      <w:r w:rsidRPr="00C563DC">
        <w:t>), bütün yoğunluğuna rağmen, ailesiyle geçireceği veya geçirmesi gereken vakitleri aksatmaz, gün içerisinde mutlaka aile fertleriyle bulunmaya özen gösterirdi.</w:t>
      </w:r>
    </w:p>
    <w:p w14:paraId="635B496E" w14:textId="77777777" w:rsidR="00C563DC" w:rsidRPr="00C563DC" w:rsidRDefault="00C563DC" w:rsidP="00D41D25">
      <w:pPr>
        <w:pStyle w:val="SORUMETN"/>
        <w:numPr>
          <w:ilvl w:val="0"/>
          <w:numId w:val="0"/>
        </w:numPr>
        <w:spacing w:after="0"/>
        <w:ind w:left="113"/>
      </w:pPr>
      <w:r w:rsidRPr="00C563DC">
        <w:t>Paragrafa göre Peygamberimizin en çok hangi yönüne vurgu yapılmıştır?</w:t>
      </w:r>
    </w:p>
    <w:p w14:paraId="401CE717" w14:textId="77777777" w:rsidR="00C563DC" w:rsidRPr="00C563DC" w:rsidRDefault="00C563DC" w:rsidP="00D41D25">
      <w:pPr>
        <w:pStyle w:val="AIKLAMA"/>
        <w:spacing w:after="0"/>
      </w:pPr>
      <w:r w:rsidRPr="00C563DC">
        <w:t>A) Ailesi hakkında karar veren</w:t>
      </w:r>
    </w:p>
    <w:p w14:paraId="2FDA26F0" w14:textId="77777777" w:rsidR="00C563DC" w:rsidRPr="00C563DC" w:rsidRDefault="00C563DC" w:rsidP="00D41D25">
      <w:pPr>
        <w:pStyle w:val="AIKLAMA"/>
        <w:spacing w:after="0"/>
      </w:pPr>
      <w:r w:rsidRPr="00C563DC">
        <w:t>B) Ailesi için çalışan</w:t>
      </w:r>
    </w:p>
    <w:p w14:paraId="5F1486E6" w14:textId="77777777" w:rsidR="00C563DC" w:rsidRPr="00C563DC" w:rsidRDefault="00C563DC" w:rsidP="00D41D25">
      <w:pPr>
        <w:pStyle w:val="AIKLAMA"/>
        <w:spacing w:after="0"/>
      </w:pPr>
      <w:r w:rsidRPr="00C563DC">
        <w:t>C) Ailevi ilişkilere özen gösteren</w:t>
      </w:r>
    </w:p>
    <w:p w14:paraId="01EBF9C5" w14:textId="2952BD2B" w:rsidR="00096985" w:rsidRDefault="00C563DC" w:rsidP="00D41D25">
      <w:pPr>
        <w:pStyle w:val="AIKLAMA"/>
        <w:spacing w:after="0"/>
      </w:pPr>
      <w:r w:rsidRPr="00C563DC">
        <w:t>D) Herkese istediğini veren</w:t>
      </w:r>
    </w:p>
    <w:p w14:paraId="662FD450" w14:textId="77777777" w:rsidR="00312186" w:rsidRPr="00312186" w:rsidRDefault="00312186" w:rsidP="00312186">
      <w:pPr>
        <w:pStyle w:val="SORUMETN"/>
        <w:numPr>
          <w:ilvl w:val="0"/>
          <w:numId w:val="0"/>
        </w:numPr>
        <w:ind w:left="113"/>
      </w:pPr>
    </w:p>
    <w:p w14:paraId="1EE35FEC" w14:textId="77777777" w:rsidR="00C563DC" w:rsidRPr="00C563DC" w:rsidRDefault="00C563DC" w:rsidP="00D41D25">
      <w:pPr>
        <w:pStyle w:val="SEENEKLER"/>
      </w:pPr>
    </w:p>
    <w:p w14:paraId="352C6F43" w14:textId="77777777" w:rsidR="00C563DC" w:rsidRPr="00C563DC" w:rsidRDefault="00C563DC" w:rsidP="00D41D25">
      <w:pPr>
        <w:pStyle w:val="SORUNOLUAIK"/>
        <w:spacing w:after="0"/>
        <w:rPr>
          <w:b/>
        </w:rPr>
      </w:pPr>
      <w:r w:rsidRPr="00C563DC">
        <w:rPr>
          <w:b/>
        </w:rPr>
        <w:lastRenderedPageBreak/>
        <w:t>Peygamberimizin aile içi iletişimini ve bir eş olarak üstlendiği sorumlulukları nasıl yerine getirdiğini örnek alan bir kimseden aşağıdakilerden hangisini yapması beklenmez?</w:t>
      </w:r>
    </w:p>
    <w:p w14:paraId="04B538D5" w14:textId="77777777" w:rsidR="00C563DC" w:rsidRPr="00C563DC" w:rsidRDefault="00C563DC" w:rsidP="00D41D25">
      <w:pPr>
        <w:pStyle w:val="AIKLAMA"/>
        <w:spacing w:after="0"/>
      </w:pPr>
      <w:r w:rsidRPr="00C563DC">
        <w:t>A) Ailesiyle ilgilenecek özel zamanlar ayırır.</w:t>
      </w:r>
    </w:p>
    <w:p w14:paraId="3751EE8A" w14:textId="77777777" w:rsidR="00C563DC" w:rsidRPr="00C563DC" w:rsidRDefault="00C563DC" w:rsidP="00D41D25">
      <w:pPr>
        <w:pStyle w:val="AIKLAMA"/>
        <w:spacing w:after="0"/>
      </w:pPr>
      <w:r w:rsidRPr="00C563DC">
        <w:t>B) Eşinin halini hatırını sorar.</w:t>
      </w:r>
    </w:p>
    <w:p w14:paraId="5D38EF96" w14:textId="77777777" w:rsidR="00C563DC" w:rsidRPr="00C563DC" w:rsidRDefault="00C563DC" w:rsidP="00D41D25">
      <w:pPr>
        <w:pStyle w:val="AIKLAMA"/>
        <w:spacing w:after="0"/>
      </w:pPr>
      <w:r w:rsidRPr="00C563DC">
        <w:t>C) Ev işlerinde ailesine yardım eder.</w:t>
      </w:r>
    </w:p>
    <w:p w14:paraId="3D5894C9" w14:textId="6C4C23F5" w:rsidR="00096985" w:rsidRDefault="00C563DC" w:rsidP="00D41D25">
      <w:pPr>
        <w:pStyle w:val="AIKLAMA"/>
        <w:spacing w:after="0"/>
      </w:pPr>
      <w:r w:rsidRPr="00C563DC">
        <w:t>D) Zor kararları danışmaya gerek görmez.</w:t>
      </w:r>
    </w:p>
    <w:p w14:paraId="14F10832" w14:textId="77777777" w:rsidR="00D41D25" w:rsidRPr="00D41D25" w:rsidRDefault="00D41D25" w:rsidP="00D41D25">
      <w:pPr>
        <w:pStyle w:val="SORUMETN"/>
        <w:numPr>
          <w:ilvl w:val="0"/>
          <w:numId w:val="0"/>
        </w:numPr>
        <w:ind w:left="113"/>
      </w:pPr>
    </w:p>
    <w:p w14:paraId="41AD52F7" w14:textId="77777777" w:rsidR="00C563DC" w:rsidRDefault="00C563DC" w:rsidP="00D41D25">
      <w:pPr>
        <w:pStyle w:val="SORUMETN"/>
        <w:numPr>
          <w:ilvl w:val="0"/>
          <w:numId w:val="0"/>
        </w:numPr>
        <w:spacing w:after="0"/>
        <w:ind w:left="113"/>
      </w:pPr>
    </w:p>
    <w:p w14:paraId="39337C6D" w14:textId="77777777" w:rsidR="00C563DC" w:rsidRPr="00C563DC" w:rsidRDefault="00C563DC" w:rsidP="00D41D25">
      <w:pPr>
        <w:pStyle w:val="SEENEKLER"/>
      </w:pPr>
    </w:p>
    <w:p w14:paraId="324408B1" w14:textId="77777777" w:rsidR="00C563DC" w:rsidRPr="00C563DC" w:rsidRDefault="00C563DC" w:rsidP="00D41D25">
      <w:pPr>
        <w:pStyle w:val="SORUNOLUAIK"/>
        <w:spacing w:after="0"/>
        <w:rPr>
          <w:b/>
        </w:rPr>
      </w:pPr>
      <w:r w:rsidRPr="00C563DC">
        <w:rPr>
          <w:b/>
        </w:rPr>
        <w:t>Peygamberimizle ilgili aşağıdakilerden hangisi söylenemez?</w:t>
      </w:r>
    </w:p>
    <w:p w14:paraId="770E45E4" w14:textId="77777777" w:rsidR="00C563DC" w:rsidRPr="00C563DC" w:rsidRDefault="00C563DC" w:rsidP="00D41D25">
      <w:pPr>
        <w:pStyle w:val="AIKLAMA"/>
        <w:spacing w:after="0"/>
      </w:pPr>
      <w:r w:rsidRPr="00C563DC">
        <w:t>A) Peygamberimiz çocuklarına değer verirdi.</w:t>
      </w:r>
    </w:p>
    <w:p w14:paraId="799C22A0" w14:textId="77777777" w:rsidR="00C563DC" w:rsidRPr="00C563DC" w:rsidRDefault="00C563DC" w:rsidP="00D41D25">
      <w:pPr>
        <w:pStyle w:val="AIKLAMA"/>
        <w:spacing w:after="0"/>
      </w:pPr>
      <w:r w:rsidRPr="00C563DC">
        <w:t>B) Eşiyle istişare yaparak kararlar alırdı.</w:t>
      </w:r>
    </w:p>
    <w:p w14:paraId="75E95C6B" w14:textId="77777777" w:rsidR="00C563DC" w:rsidRPr="00C563DC" w:rsidRDefault="00C563DC" w:rsidP="00D41D25">
      <w:pPr>
        <w:pStyle w:val="AIKLAMA"/>
        <w:spacing w:after="0"/>
      </w:pPr>
      <w:r w:rsidRPr="00C563DC">
        <w:t>C) İsraftan kaçınırdı.</w:t>
      </w:r>
    </w:p>
    <w:p w14:paraId="538476F5" w14:textId="148B5E4C" w:rsidR="00096985" w:rsidRDefault="00C563DC" w:rsidP="00D41D25">
      <w:pPr>
        <w:pStyle w:val="AIKLAMA"/>
        <w:spacing w:after="0"/>
      </w:pPr>
      <w:r w:rsidRPr="00C563DC">
        <w:t>D) Ailesiyle ilgilenmeye pek zamanı olmazdı.</w:t>
      </w:r>
    </w:p>
    <w:p w14:paraId="7DD419F0" w14:textId="77777777" w:rsidR="00D41D25" w:rsidRPr="00D41D25" w:rsidRDefault="00D41D25" w:rsidP="00D41D25">
      <w:pPr>
        <w:pStyle w:val="SORUMETN"/>
        <w:numPr>
          <w:ilvl w:val="0"/>
          <w:numId w:val="0"/>
        </w:numPr>
        <w:ind w:left="113"/>
      </w:pPr>
    </w:p>
    <w:p w14:paraId="7501C869" w14:textId="77777777" w:rsidR="00D41D25" w:rsidRDefault="00D41D25" w:rsidP="00D41D25">
      <w:pPr>
        <w:pStyle w:val="SEENEKLER"/>
      </w:pPr>
    </w:p>
    <w:p w14:paraId="43855734" w14:textId="565AD09C" w:rsidR="00D41D25" w:rsidRDefault="00C563DC" w:rsidP="00D41D25">
      <w:pPr>
        <w:pStyle w:val="SORUNOLUAIK"/>
        <w:spacing w:after="0"/>
      </w:pPr>
      <w:r>
        <w:t>Peygamberimiz (sav),</w:t>
      </w:r>
    </w:p>
    <w:p w14:paraId="28585339" w14:textId="77777777" w:rsidR="00C563DC" w:rsidRDefault="00C563DC" w:rsidP="00D41D25">
      <w:pPr>
        <w:pStyle w:val="AIKMETN"/>
        <w:spacing w:before="0" w:after="0"/>
      </w:pPr>
      <w:r>
        <w:t>I. Ailesinin görüşlerine önem verir</w:t>
      </w:r>
    </w:p>
    <w:p w14:paraId="5F7D790A" w14:textId="77777777" w:rsidR="00C563DC" w:rsidRDefault="00C563DC" w:rsidP="00D41D25">
      <w:pPr>
        <w:pStyle w:val="AIKMETN"/>
        <w:spacing w:before="0" w:after="0"/>
      </w:pPr>
      <w:r>
        <w:t>II. Onlarla az vakit geçirir</w:t>
      </w:r>
    </w:p>
    <w:p w14:paraId="6B994B79" w14:textId="77777777" w:rsidR="00C563DC" w:rsidRDefault="00C563DC" w:rsidP="00D41D25">
      <w:pPr>
        <w:pStyle w:val="AIKMETN"/>
        <w:spacing w:before="0" w:after="0"/>
      </w:pPr>
      <w:r>
        <w:t>III. Torunları ile oynar</w:t>
      </w:r>
    </w:p>
    <w:p w14:paraId="72F14ECD" w14:textId="77777777" w:rsidR="00C563DC" w:rsidRDefault="00C563DC" w:rsidP="00D41D25">
      <w:pPr>
        <w:pStyle w:val="AIKMETN"/>
        <w:spacing w:before="0" w:after="0"/>
      </w:pPr>
      <w:r>
        <w:t>IV. Eşi ile koşu yarışı yapardı.</w:t>
      </w:r>
    </w:p>
    <w:p w14:paraId="0B4E83AC" w14:textId="04899E99" w:rsidR="00C563DC" w:rsidRDefault="00C563DC" w:rsidP="00D41D25">
      <w:pPr>
        <w:pStyle w:val="SORUMETN"/>
        <w:numPr>
          <w:ilvl w:val="0"/>
          <w:numId w:val="0"/>
        </w:numPr>
        <w:spacing w:after="0"/>
        <w:ind w:left="113"/>
      </w:pPr>
      <w:r>
        <w:t>Numaralandırılmış cümlelerden hangisi ya da hangileri Peygamberimiz ile ilgili yanlış verilmiştir?</w:t>
      </w:r>
    </w:p>
    <w:p w14:paraId="2E96057C" w14:textId="77777777" w:rsidR="00C563DC" w:rsidRDefault="00C563DC" w:rsidP="00D41D25">
      <w:pPr>
        <w:pStyle w:val="AIKLAMA"/>
        <w:spacing w:after="0"/>
      </w:pPr>
      <w:r>
        <w:t xml:space="preserve">A) Yalnız II </w:t>
      </w:r>
    </w:p>
    <w:p w14:paraId="5E1E1B60" w14:textId="4C5D3ED6" w:rsidR="00C563DC" w:rsidRDefault="00C563DC" w:rsidP="00D41D25">
      <w:pPr>
        <w:pStyle w:val="AIKLAMA"/>
        <w:spacing w:after="0"/>
      </w:pPr>
      <w:r>
        <w:t>B) Yalnız IV</w:t>
      </w:r>
    </w:p>
    <w:p w14:paraId="30407AF3" w14:textId="77777777" w:rsidR="00C563DC" w:rsidRDefault="00C563DC" w:rsidP="00D41D25">
      <w:pPr>
        <w:pStyle w:val="AIKLAMA"/>
        <w:spacing w:after="0"/>
      </w:pPr>
      <w:r>
        <w:t xml:space="preserve">C) I-II </w:t>
      </w:r>
    </w:p>
    <w:p w14:paraId="3154A0E7" w14:textId="34B982A3" w:rsidR="00C563DC" w:rsidRDefault="00C563DC" w:rsidP="00D41D25">
      <w:pPr>
        <w:pStyle w:val="AIKLAMA"/>
        <w:spacing w:after="0"/>
      </w:pPr>
      <w:r>
        <w:t>D) II-IV</w:t>
      </w:r>
    </w:p>
    <w:p w14:paraId="4CF3F9BB" w14:textId="77777777" w:rsidR="00D41D25" w:rsidRDefault="00D41D25" w:rsidP="00D41D25">
      <w:pPr>
        <w:pStyle w:val="SORUMETN"/>
        <w:numPr>
          <w:ilvl w:val="0"/>
          <w:numId w:val="0"/>
        </w:numPr>
        <w:ind w:left="113"/>
      </w:pPr>
    </w:p>
    <w:p w14:paraId="24A405F5" w14:textId="77777777" w:rsidR="00D41D25" w:rsidRPr="00D41D25" w:rsidRDefault="00D41D25" w:rsidP="00D41D25">
      <w:pPr>
        <w:pStyle w:val="SEENEKLER"/>
      </w:pPr>
    </w:p>
    <w:p w14:paraId="4BD57032" w14:textId="77777777" w:rsidR="00C563DC" w:rsidRPr="00C563DC" w:rsidRDefault="00C563DC" w:rsidP="00D41D25">
      <w:pPr>
        <w:pStyle w:val="SORUMETN"/>
        <w:numPr>
          <w:ilvl w:val="0"/>
          <w:numId w:val="0"/>
        </w:numPr>
        <w:spacing w:after="0"/>
        <w:ind w:left="113"/>
      </w:pPr>
    </w:p>
    <w:p w14:paraId="7770C3C3" w14:textId="77777777" w:rsidR="00C563DC" w:rsidRPr="00C563DC" w:rsidRDefault="00C563DC" w:rsidP="00D41D25">
      <w:pPr>
        <w:pStyle w:val="SORUNOLUAIK"/>
        <w:spacing w:after="0"/>
      </w:pPr>
      <w:r w:rsidRPr="00C563DC">
        <w:t>“Bir baba, evladına iyi bir terbiyeden daha güzel bir miras bırakamaz.” (</w:t>
      </w:r>
      <w:proofErr w:type="spellStart"/>
      <w:r w:rsidRPr="00C563DC">
        <w:t>Tirmizi</w:t>
      </w:r>
      <w:proofErr w:type="spellEnd"/>
      <w:r w:rsidRPr="00C563DC">
        <w:t xml:space="preserve">) “Evler içinde en hayırlısı, içinde yetime bakılan evdir; en kötüsü de içinde yetime kötülük yapılan evdir.” (İbn </w:t>
      </w:r>
      <w:proofErr w:type="spellStart"/>
      <w:r w:rsidRPr="00C563DC">
        <w:t>Mace</w:t>
      </w:r>
      <w:proofErr w:type="spellEnd"/>
      <w:r w:rsidRPr="00C563DC">
        <w:t>)</w:t>
      </w:r>
    </w:p>
    <w:p w14:paraId="3C130720" w14:textId="77777777" w:rsidR="00C563DC" w:rsidRPr="00C563DC" w:rsidRDefault="00C563DC" w:rsidP="00D41D25">
      <w:pPr>
        <w:pStyle w:val="SORUMETN"/>
        <w:numPr>
          <w:ilvl w:val="0"/>
          <w:numId w:val="0"/>
        </w:numPr>
        <w:spacing w:after="0"/>
        <w:ind w:left="113"/>
      </w:pPr>
      <w:r w:rsidRPr="00C563DC">
        <w:t>Verilen hadislerden hangisi çıkarılamaz?</w:t>
      </w:r>
    </w:p>
    <w:p w14:paraId="4105370F" w14:textId="77777777" w:rsidR="00C563DC" w:rsidRPr="00C563DC" w:rsidRDefault="00C563DC" w:rsidP="00D41D25">
      <w:pPr>
        <w:pStyle w:val="AIKLAMA"/>
        <w:spacing w:after="0"/>
      </w:pPr>
      <w:r w:rsidRPr="00C563DC">
        <w:t>A) Peygamberimiz yetimlere değer vermiştir.</w:t>
      </w:r>
    </w:p>
    <w:p w14:paraId="001E0B87" w14:textId="77777777" w:rsidR="00C563DC" w:rsidRPr="00C563DC" w:rsidRDefault="00C563DC" w:rsidP="00D41D25">
      <w:pPr>
        <w:pStyle w:val="AIKLAMA"/>
        <w:spacing w:after="0"/>
      </w:pPr>
      <w:r w:rsidRPr="00C563DC">
        <w:t>B) Güzel ahlak en güzel mirastır.</w:t>
      </w:r>
    </w:p>
    <w:p w14:paraId="1BACDBB0" w14:textId="77777777" w:rsidR="00C563DC" w:rsidRPr="00C563DC" w:rsidRDefault="00C563DC" w:rsidP="00D41D25">
      <w:pPr>
        <w:pStyle w:val="AIKLAMA"/>
        <w:spacing w:after="0"/>
      </w:pPr>
      <w:r w:rsidRPr="00C563DC">
        <w:t>C) Yetimlere iyi davranmalıyız.</w:t>
      </w:r>
    </w:p>
    <w:p w14:paraId="26B90FE8" w14:textId="1DC8AFF1" w:rsidR="00D41D25" w:rsidRPr="00D41D25" w:rsidRDefault="00C563DC" w:rsidP="00D41D25">
      <w:pPr>
        <w:pStyle w:val="AIKLAMA"/>
        <w:spacing w:after="0"/>
      </w:pPr>
      <w:r w:rsidRPr="00C563DC">
        <w:t>D) Akrabalarımızı ziyaret etmeliyiz.</w:t>
      </w:r>
    </w:p>
    <w:p w14:paraId="4B3FA5FC" w14:textId="77777777" w:rsidR="00D41D25" w:rsidRPr="00D41D25" w:rsidRDefault="00D41D25" w:rsidP="00D41D25">
      <w:pPr>
        <w:pStyle w:val="SEENEKLER"/>
      </w:pPr>
    </w:p>
    <w:p w14:paraId="2CD2E746" w14:textId="77777777" w:rsidR="00C563DC" w:rsidRPr="00D41D25" w:rsidRDefault="00C563DC" w:rsidP="00D41D25">
      <w:pPr>
        <w:pStyle w:val="SORUNOLUAIK"/>
        <w:spacing w:after="0"/>
        <w:rPr>
          <w:b/>
        </w:rPr>
      </w:pPr>
      <w:r w:rsidRPr="00D41D25">
        <w:rPr>
          <w:b/>
        </w:rPr>
        <w:t>Hz. Muhammed’in namaz kıldırırken çocuk ağlama sesi duyunca namazı kısa kesmesi onun hangi yönünü gösterir?</w:t>
      </w:r>
    </w:p>
    <w:p w14:paraId="31FF3648" w14:textId="77777777" w:rsidR="00C563DC" w:rsidRDefault="00C563DC" w:rsidP="00D41D25">
      <w:pPr>
        <w:pStyle w:val="AIKLAMA"/>
        <w:spacing w:after="0"/>
      </w:pPr>
      <w:r>
        <w:t xml:space="preserve">A) Adalet </w:t>
      </w:r>
      <w:r>
        <w:tab/>
      </w:r>
      <w:r>
        <w:tab/>
      </w:r>
      <w:r>
        <w:tab/>
        <w:t>B) Merhamet</w:t>
      </w:r>
    </w:p>
    <w:p w14:paraId="05BAD7B6" w14:textId="26D2376F" w:rsidR="00C563DC" w:rsidRDefault="00C563DC" w:rsidP="00D41D25">
      <w:pPr>
        <w:pStyle w:val="AIKLAMA"/>
        <w:spacing w:after="0"/>
      </w:pPr>
      <w:r>
        <w:t xml:space="preserve">C) Yardımseverlik </w:t>
      </w:r>
      <w:r>
        <w:tab/>
      </w:r>
      <w:r>
        <w:tab/>
        <w:t>D) Cesaret</w:t>
      </w:r>
    </w:p>
    <w:p w14:paraId="5EBCDC5B" w14:textId="77777777" w:rsidR="00D41D25" w:rsidRDefault="00D41D25" w:rsidP="00D41D25">
      <w:pPr>
        <w:pStyle w:val="SORUMETN"/>
        <w:numPr>
          <w:ilvl w:val="0"/>
          <w:numId w:val="0"/>
        </w:numPr>
        <w:ind w:left="113"/>
      </w:pPr>
    </w:p>
    <w:p w14:paraId="0E5E6AD9" w14:textId="77777777" w:rsidR="00D41D25" w:rsidRDefault="00D41D25" w:rsidP="00D41D25">
      <w:pPr>
        <w:pStyle w:val="SEENEKLER"/>
      </w:pPr>
    </w:p>
    <w:p w14:paraId="48A1CC84" w14:textId="77777777" w:rsidR="00D41D25" w:rsidRPr="00D41D25" w:rsidRDefault="00D41D25" w:rsidP="00D41D25">
      <w:pPr>
        <w:pStyle w:val="SORUNOLUAIK"/>
        <w:spacing w:after="0"/>
      </w:pPr>
      <w:r w:rsidRPr="00D41D25">
        <w:t>Peygamberimiz torunları ile oyunlar oynar, onlara olan sevgisini her fırsatta belli ederdi. Bir gün torunları Hz. Hasan ve Hz. Hüseyin kendilerine deve alınmasını istediklerinde onları sırtına almış ve gezdirmişti.</w:t>
      </w:r>
    </w:p>
    <w:p w14:paraId="022FC67D" w14:textId="77777777" w:rsidR="00D41D25" w:rsidRPr="00D41D25" w:rsidRDefault="00D41D25" w:rsidP="00D41D25">
      <w:pPr>
        <w:pStyle w:val="SORUMETN"/>
        <w:numPr>
          <w:ilvl w:val="0"/>
          <w:numId w:val="0"/>
        </w:numPr>
        <w:spacing w:after="0"/>
        <w:ind w:left="113"/>
      </w:pPr>
      <w:r w:rsidRPr="00D41D25">
        <w:t>Örnek olay Peygamberimizin ailesi içinde aşağıdaki hangi özelliğini anlatmaktadır?</w:t>
      </w:r>
    </w:p>
    <w:p w14:paraId="7DDE576A" w14:textId="77777777" w:rsidR="00D41D25" w:rsidRPr="00D41D25" w:rsidRDefault="00D41D25" w:rsidP="00D41D25">
      <w:pPr>
        <w:pStyle w:val="AIKLAMA"/>
        <w:spacing w:after="0"/>
      </w:pPr>
      <w:r w:rsidRPr="00D41D25">
        <w:t xml:space="preserve">A) Yardımseverdi </w:t>
      </w:r>
      <w:r w:rsidRPr="00D41D25">
        <w:tab/>
      </w:r>
      <w:r w:rsidRPr="00D41D25">
        <w:tab/>
        <w:t>B) Cömertti</w:t>
      </w:r>
    </w:p>
    <w:p w14:paraId="7744EED0" w14:textId="55CC6B94" w:rsidR="00096985" w:rsidRDefault="00D41D25" w:rsidP="00D41D25">
      <w:pPr>
        <w:pStyle w:val="AIKLAMA"/>
        <w:spacing w:after="0"/>
      </w:pPr>
      <w:r w:rsidRPr="00D41D25">
        <w:t xml:space="preserve">C) Merhametliydi </w:t>
      </w:r>
      <w:r w:rsidRPr="00D41D25">
        <w:tab/>
      </w:r>
      <w:r w:rsidRPr="00D41D25">
        <w:tab/>
        <w:t>D) Cesaretliydi</w:t>
      </w:r>
    </w:p>
    <w:p w14:paraId="012D400D" w14:textId="77777777" w:rsidR="00D41D25" w:rsidRPr="00D41D25" w:rsidRDefault="00D41D25" w:rsidP="00D41D25">
      <w:pPr>
        <w:pStyle w:val="SEENEKLER"/>
      </w:pPr>
    </w:p>
    <w:p w14:paraId="7DF71B62" w14:textId="77777777" w:rsidR="00D41D25" w:rsidRPr="00D41D25" w:rsidRDefault="00D41D25" w:rsidP="00D41D25">
      <w:pPr>
        <w:pStyle w:val="SORUNOLUAIK"/>
        <w:spacing w:after="0"/>
      </w:pPr>
      <w:r w:rsidRPr="00D41D25">
        <w:t>Peygamberimiz namaz kılarken secdeye vardığında torunları Hasan ve Hüseyin gelip sırtına binince secdeyi uzattı. Oradakiler, “Ya Resulullah! Secdeyi uzatmış olmadınız mı?” dediler. Peygamber Efendimiz de “Onlar sırtıma binince acele etmekten çekindim.” şeklinde cevap verdi.</w:t>
      </w:r>
    </w:p>
    <w:p w14:paraId="0BE280D5" w14:textId="77777777" w:rsidR="00D41D25" w:rsidRPr="00D41D25" w:rsidRDefault="00D41D25" w:rsidP="00D41D25">
      <w:pPr>
        <w:pStyle w:val="SORUMETN"/>
        <w:numPr>
          <w:ilvl w:val="0"/>
          <w:numId w:val="0"/>
        </w:numPr>
        <w:spacing w:after="0"/>
        <w:ind w:left="113"/>
      </w:pPr>
      <w:r w:rsidRPr="00D41D25">
        <w:t>Metinden Hz. Muhammed(</w:t>
      </w:r>
      <w:proofErr w:type="spellStart"/>
      <w:r w:rsidRPr="00D41D25">
        <w:t>s.a.v</w:t>
      </w:r>
      <w:proofErr w:type="spellEnd"/>
      <w:r w:rsidRPr="00D41D25">
        <w:t>.) ile ilgili aşağıdakilerden hangisi çıkarılamaz?</w:t>
      </w:r>
    </w:p>
    <w:p w14:paraId="0B75132B" w14:textId="77777777" w:rsidR="00D41D25" w:rsidRPr="00D41D25" w:rsidRDefault="00D41D25" w:rsidP="00D41D25">
      <w:pPr>
        <w:pStyle w:val="AIKLAMA"/>
        <w:spacing w:after="0"/>
      </w:pPr>
      <w:r w:rsidRPr="00D41D25">
        <w:t>A) Çocuklar sırtındayken namaza devam ederdi.</w:t>
      </w:r>
    </w:p>
    <w:p w14:paraId="256D1D68" w14:textId="77777777" w:rsidR="00D41D25" w:rsidRPr="00D41D25" w:rsidRDefault="00D41D25" w:rsidP="00D41D25">
      <w:pPr>
        <w:pStyle w:val="AIKLAMA"/>
        <w:spacing w:after="0"/>
      </w:pPr>
      <w:r w:rsidRPr="00D41D25">
        <w:t>B) Erkek çocuklarını kızlara göre daha çok severdi.</w:t>
      </w:r>
    </w:p>
    <w:p w14:paraId="660DEEE1" w14:textId="77777777" w:rsidR="00D41D25" w:rsidRPr="00D41D25" w:rsidRDefault="00D41D25" w:rsidP="00D41D25">
      <w:pPr>
        <w:pStyle w:val="AIKLAMA"/>
        <w:spacing w:after="0"/>
      </w:pPr>
      <w:r w:rsidRPr="00D41D25">
        <w:t>C) Torunları rahatlıkla dedeleri ile oynayabiliyordu.</w:t>
      </w:r>
    </w:p>
    <w:p w14:paraId="3F920E3F" w14:textId="77777777" w:rsidR="00D41D25" w:rsidRPr="00D41D25" w:rsidRDefault="00D41D25" w:rsidP="00D41D25">
      <w:pPr>
        <w:pStyle w:val="AIKLAMA"/>
        <w:spacing w:after="0"/>
      </w:pPr>
      <w:r w:rsidRPr="00D41D25">
        <w:t xml:space="preserve">D) Çocukları rahat ettirmek için gerekirse namazın süresinde </w:t>
      </w:r>
      <w:proofErr w:type="spellStart"/>
      <w:r w:rsidRPr="00D41D25">
        <w:t>değişikilik</w:t>
      </w:r>
      <w:proofErr w:type="spellEnd"/>
      <w:r w:rsidRPr="00D41D25">
        <w:t xml:space="preserve"> yapardı.</w:t>
      </w:r>
    </w:p>
    <w:p w14:paraId="210B495F" w14:textId="1F640D17" w:rsidR="00096985" w:rsidRDefault="00096985">
      <w:pPr>
        <w:rPr>
          <w:rFonts w:cstheme="minorHAnsi"/>
          <w:sz w:val="24"/>
          <w:szCs w:val="24"/>
        </w:rPr>
      </w:pPr>
    </w:p>
    <w:p w14:paraId="3E95E974" w14:textId="77777777" w:rsidR="00D41D25" w:rsidRDefault="00D41D25">
      <w:pPr>
        <w:rPr>
          <w:rFonts w:cstheme="minorHAnsi"/>
          <w:sz w:val="24"/>
          <w:szCs w:val="24"/>
        </w:rPr>
      </w:pPr>
    </w:p>
    <w:p w14:paraId="4C5E4DE6" w14:textId="77777777" w:rsidR="00D41D25" w:rsidRPr="00D41D25" w:rsidRDefault="00D41D25" w:rsidP="00D41D25">
      <w:pPr>
        <w:pStyle w:val="SORUNOLUAIK"/>
      </w:pPr>
      <w:r w:rsidRPr="00D41D25">
        <w:t>Peygamberimiz ve ailesi hakkında;</w:t>
      </w:r>
    </w:p>
    <w:p w14:paraId="58DF4A05" w14:textId="77777777" w:rsidR="00D41D25" w:rsidRPr="00D41D25" w:rsidRDefault="00D41D25" w:rsidP="00D41D25">
      <w:pPr>
        <w:pStyle w:val="AIKMETN"/>
      </w:pPr>
      <w:r w:rsidRPr="00D41D25">
        <w:t>I. Sevinç ve sıkıntılar paylaşılırdı.</w:t>
      </w:r>
    </w:p>
    <w:p w14:paraId="09277703" w14:textId="77777777" w:rsidR="00D41D25" w:rsidRPr="00D41D25" w:rsidRDefault="00D41D25" w:rsidP="00D41D25">
      <w:pPr>
        <w:pStyle w:val="AIKMETN"/>
      </w:pPr>
      <w:r w:rsidRPr="00D41D25">
        <w:t>II. Misafirlere cömert davranılırdı.</w:t>
      </w:r>
    </w:p>
    <w:p w14:paraId="4A0D75B9" w14:textId="77777777" w:rsidR="00D41D25" w:rsidRPr="00D41D25" w:rsidRDefault="00D41D25" w:rsidP="00D41D25">
      <w:pPr>
        <w:pStyle w:val="AIKMETN"/>
      </w:pPr>
      <w:r w:rsidRPr="00D41D25">
        <w:t>III. Nimetler bolca harcanır, israftan kaçınılmazdı.</w:t>
      </w:r>
    </w:p>
    <w:p w14:paraId="016A0690" w14:textId="77777777" w:rsidR="00D41D25" w:rsidRPr="00D41D25" w:rsidRDefault="00D41D25" w:rsidP="00D41D25">
      <w:pPr>
        <w:pStyle w:val="SORUMETN"/>
        <w:numPr>
          <w:ilvl w:val="0"/>
          <w:numId w:val="0"/>
        </w:numPr>
        <w:ind w:left="113"/>
      </w:pPr>
      <w:r w:rsidRPr="00D41D25">
        <w:t>Verilenlere ait doğru yanlış sıralaması aşağıdakilerden hangisidir?</w:t>
      </w:r>
    </w:p>
    <w:p w14:paraId="5B8A794F" w14:textId="77777777" w:rsidR="00D41D25" w:rsidRPr="00D41D25" w:rsidRDefault="00D41D25" w:rsidP="00D41D25">
      <w:pPr>
        <w:pStyle w:val="AIKLAMA"/>
      </w:pPr>
      <w:r w:rsidRPr="00D41D25">
        <w:t xml:space="preserve">A) D – D – D </w:t>
      </w:r>
      <w:r w:rsidRPr="00D41D25">
        <w:tab/>
      </w:r>
      <w:r w:rsidRPr="00D41D25">
        <w:tab/>
        <w:t>B) D – D – Y</w:t>
      </w:r>
    </w:p>
    <w:p w14:paraId="30E38355" w14:textId="6A5CB1FA" w:rsidR="00096985" w:rsidRDefault="00D41D25" w:rsidP="00D41D25">
      <w:pPr>
        <w:pStyle w:val="AIKLAMA"/>
      </w:pPr>
      <w:r w:rsidRPr="00D41D25">
        <w:t xml:space="preserve">C) D – Y – D </w:t>
      </w:r>
      <w:r w:rsidRPr="00D41D25">
        <w:tab/>
      </w:r>
      <w:r w:rsidRPr="00D41D25">
        <w:tab/>
        <w:t>D) Y – D – D</w:t>
      </w:r>
    </w:p>
    <w:p w14:paraId="013E0562" w14:textId="77777777" w:rsidR="00D41D25" w:rsidRDefault="00D41D25" w:rsidP="00D41D25">
      <w:pPr>
        <w:pStyle w:val="SORUMETN"/>
        <w:numPr>
          <w:ilvl w:val="0"/>
          <w:numId w:val="0"/>
        </w:numPr>
        <w:ind w:left="113"/>
      </w:pPr>
    </w:p>
    <w:p w14:paraId="042FF350" w14:textId="77777777" w:rsidR="00D41D25" w:rsidRPr="00D41D25" w:rsidRDefault="00D41D25" w:rsidP="00D41D25">
      <w:pPr>
        <w:pStyle w:val="SEENEKLER"/>
      </w:pPr>
    </w:p>
    <w:p w14:paraId="33C5AB2A" w14:textId="4482361A" w:rsidR="00D41D25" w:rsidRDefault="00D41D25" w:rsidP="00D41D25">
      <w:pPr>
        <w:pStyle w:val="SORUNOLUAIK"/>
      </w:pPr>
      <w:r>
        <w:t>Hz. Muhammed (</w:t>
      </w:r>
      <w:proofErr w:type="spellStart"/>
      <w:r>
        <w:t>s.a.v</w:t>
      </w:r>
      <w:proofErr w:type="spellEnd"/>
      <w:r>
        <w:t>)’e ilk vahiy geldiğinde Hz. Hatice ona “Gönlünü ferah tut, Allah seni güç durumda bırakmaz. Çünkü sen akrabayı gözetirsin, doğruyu söylersin, başkalarının derdini paylaşırsın, misafirleri ağırlarsın, zor durumda olanlara yardım edersin.” demiştir.</w:t>
      </w:r>
    </w:p>
    <w:p w14:paraId="41442B72" w14:textId="77777777" w:rsidR="00D41D25" w:rsidRDefault="00D41D25" w:rsidP="00D41D25">
      <w:pPr>
        <w:pStyle w:val="SORUMETN"/>
        <w:numPr>
          <w:ilvl w:val="0"/>
          <w:numId w:val="0"/>
        </w:numPr>
        <w:ind w:left="113"/>
      </w:pPr>
      <w:r>
        <w:t>Hz. Hatice, eşini teselli ederken onun hangi özelliğinden doğrudan bahsetmemiştir?</w:t>
      </w:r>
    </w:p>
    <w:p w14:paraId="6F438F4D" w14:textId="77777777" w:rsidR="00D41D25" w:rsidRDefault="00D41D25" w:rsidP="00D41D25">
      <w:pPr>
        <w:pStyle w:val="AIKLAMA"/>
      </w:pPr>
      <w:r>
        <w:t xml:space="preserve">A) Doğruluk </w:t>
      </w:r>
      <w:r>
        <w:tab/>
      </w:r>
      <w:r>
        <w:tab/>
        <w:t>B) Cesaret</w:t>
      </w:r>
    </w:p>
    <w:p w14:paraId="0124A6CE" w14:textId="0DDD637A" w:rsidR="00D41D25" w:rsidRDefault="00D41D25" w:rsidP="00D41D25">
      <w:pPr>
        <w:pStyle w:val="AIKLAMA"/>
      </w:pPr>
      <w:r>
        <w:t xml:space="preserve">C) Merhamet </w:t>
      </w:r>
      <w:r>
        <w:tab/>
      </w:r>
      <w:r>
        <w:tab/>
        <w:t>D) Misafirperverlik</w:t>
      </w:r>
    </w:p>
    <w:p w14:paraId="526253B1" w14:textId="77777777" w:rsidR="00D41D25" w:rsidRDefault="00D41D25" w:rsidP="00D41D25">
      <w:pPr>
        <w:pStyle w:val="SORUMETN"/>
        <w:numPr>
          <w:ilvl w:val="0"/>
          <w:numId w:val="0"/>
        </w:numPr>
        <w:ind w:left="113"/>
      </w:pPr>
    </w:p>
    <w:p w14:paraId="37128239" w14:textId="77777777" w:rsidR="00D41D25" w:rsidRDefault="00D41D25" w:rsidP="00D41D25">
      <w:pPr>
        <w:pStyle w:val="SEENEKLER"/>
      </w:pPr>
    </w:p>
    <w:p w14:paraId="5C1A9E18" w14:textId="77777777" w:rsidR="00D41D25" w:rsidRPr="00D41D25" w:rsidRDefault="00D41D25" w:rsidP="00D41D25">
      <w:pPr>
        <w:pStyle w:val="SEENEKLER"/>
      </w:pPr>
    </w:p>
    <w:p w14:paraId="036D6866" w14:textId="77777777" w:rsidR="00D41D25" w:rsidRPr="00D41D25" w:rsidRDefault="00D41D25" w:rsidP="00D41D25">
      <w:pPr>
        <w:pStyle w:val="SORUNOLUAIK"/>
      </w:pPr>
      <w:r w:rsidRPr="00D41D25">
        <w:t>“Allah’a ve ahiret gününe iman eden kimse akrabalarını ziyaret etsin’’ hadisini kendine örnek alan bir kişiden aşağıdaki davranışlardan hangisi beklenmez?</w:t>
      </w:r>
    </w:p>
    <w:p w14:paraId="174AB360" w14:textId="77777777" w:rsidR="00D41D25" w:rsidRPr="00D41D25" w:rsidRDefault="00D41D25" w:rsidP="00D41D25">
      <w:pPr>
        <w:pStyle w:val="AIKLAMA"/>
      </w:pPr>
      <w:r w:rsidRPr="00D41D25">
        <w:t>A) Bayramlarda dedesini ziyarete gitmek</w:t>
      </w:r>
    </w:p>
    <w:p w14:paraId="27D024B2" w14:textId="77777777" w:rsidR="00D41D25" w:rsidRPr="00D41D25" w:rsidRDefault="00D41D25" w:rsidP="00D41D25">
      <w:pPr>
        <w:pStyle w:val="AIKLAMA"/>
      </w:pPr>
      <w:r w:rsidRPr="00D41D25">
        <w:t>B) Amca çocuğunun düğününe katılmak</w:t>
      </w:r>
    </w:p>
    <w:p w14:paraId="771C8AB1" w14:textId="77777777" w:rsidR="00D41D25" w:rsidRPr="00D41D25" w:rsidRDefault="00D41D25" w:rsidP="00D41D25">
      <w:pPr>
        <w:pStyle w:val="AIKLAMA"/>
      </w:pPr>
      <w:r w:rsidRPr="00D41D25">
        <w:t xml:space="preserve">C) Küstüğü akrabası ile aynı ortamda olduğunu görünce derhal orayı </w:t>
      </w:r>
      <w:proofErr w:type="spellStart"/>
      <w:r w:rsidRPr="00D41D25">
        <w:t>terketmek</w:t>
      </w:r>
      <w:proofErr w:type="spellEnd"/>
    </w:p>
    <w:p w14:paraId="57A916A9" w14:textId="1D0193D3" w:rsidR="00096985" w:rsidRDefault="00D41D25" w:rsidP="00D41D25">
      <w:pPr>
        <w:pStyle w:val="AIKLAMA"/>
      </w:pPr>
      <w:r w:rsidRPr="00D41D25">
        <w:t>D) Kaza geçirdiğini duyduğu bir akrabasına geçmiş olsun ziyaretinde bulunmak</w:t>
      </w:r>
    </w:p>
    <w:p w14:paraId="37547AF1" w14:textId="77777777" w:rsidR="00096985" w:rsidRDefault="00096985">
      <w:pPr>
        <w:rPr>
          <w:rFonts w:cstheme="minorHAnsi"/>
          <w:sz w:val="24"/>
          <w:szCs w:val="24"/>
        </w:rPr>
      </w:pPr>
    </w:p>
    <w:p w14:paraId="230FA82F" w14:textId="77777777" w:rsidR="000507D6" w:rsidRDefault="000507D6" w:rsidP="000507D6">
      <w:pPr>
        <w:rPr>
          <w:rFonts w:cstheme="minorHAnsi"/>
          <w:sz w:val="24"/>
          <w:szCs w:val="24"/>
        </w:rPr>
      </w:pPr>
      <w:bookmarkStart w:id="1" w:name="_Hlk125040971"/>
      <w:r w:rsidRPr="00797BD9">
        <w:rPr>
          <w:rFonts w:cstheme="minorHAnsi"/>
          <w:sz w:val="24"/>
          <w:szCs w:val="24"/>
        </w:rPr>
        <w:br w:type="page"/>
      </w:r>
      <w:r w:rsidRPr="001B0C3D">
        <w:rPr>
          <w:rFonts w:cstheme="minorHAnsi"/>
          <w:noProof/>
          <w:sz w:val="24"/>
          <w:szCs w:val="24"/>
        </w:rPr>
        <w:lastRenderedPageBreak/>
        <mc:AlternateContent>
          <mc:Choice Requires="wps">
            <w:drawing>
              <wp:anchor distT="45720" distB="45720" distL="114300" distR="114300" simplePos="0" relativeHeight="251664384" behindDoc="0" locked="0" layoutInCell="1" allowOverlap="1" wp14:anchorId="45D374BD" wp14:editId="5C323FB7">
                <wp:simplePos x="0" y="0"/>
                <wp:positionH relativeFrom="column">
                  <wp:posOffset>-161925</wp:posOffset>
                </wp:positionH>
                <wp:positionV relativeFrom="paragraph">
                  <wp:posOffset>307340</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17337406" w14:textId="77777777" w:rsidR="000507D6" w:rsidRPr="001B0C3D" w:rsidRDefault="000507D6" w:rsidP="000507D6">
                            <w:pPr>
                              <w:pStyle w:val="stBilgi"/>
                              <w:jc w:val="center"/>
                              <w:rPr>
                                <w:sz w:val="20"/>
                                <w:szCs w:val="20"/>
                              </w:rPr>
                            </w:pPr>
                            <w:r w:rsidRPr="001B0C3D">
                              <w:rPr>
                                <w:sz w:val="20"/>
                                <w:szCs w:val="20"/>
                              </w:rPr>
                              <w:t>DİN KÜLTÜRÜ VE AHLAK BİLGİSİ</w:t>
                            </w:r>
                          </w:p>
                          <w:p w14:paraId="2BF6C6F3" w14:textId="77777777" w:rsidR="000507D6" w:rsidRPr="001B0C3D" w:rsidRDefault="000507D6" w:rsidP="000507D6">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3B17AB" w14:textId="77777777" w:rsidR="000507D6" w:rsidRPr="001B0C3D" w:rsidRDefault="000507D6" w:rsidP="000507D6">
                            <w:pPr>
                              <w:pStyle w:val="stBilgi"/>
                              <w:jc w:val="center"/>
                              <w:rPr>
                                <w:sz w:val="20"/>
                                <w:szCs w:val="20"/>
                              </w:rPr>
                            </w:pPr>
                          </w:p>
                          <w:p w14:paraId="3707C839" w14:textId="77777777" w:rsidR="000507D6" w:rsidRPr="001B0C3D" w:rsidRDefault="000507D6" w:rsidP="000507D6">
                            <w:pPr>
                              <w:pStyle w:val="stBilgi"/>
                              <w:jc w:val="center"/>
                              <w:rPr>
                                <w:sz w:val="20"/>
                                <w:szCs w:val="20"/>
                              </w:rPr>
                            </w:pPr>
                          </w:p>
                          <w:p w14:paraId="40990906" w14:textId="77777777" w:rsidR="000507D6" w:rsidRPr="001B0C3D" w:rsidRDefault="000507D6" w:rsidP="000507D6">
                            <w:pPr>
                              <w:pStyle w:val="stBilgi"/>
                              <w:jc w:val="center"/>
                              <w:rPr>
                                <w:sz w:val="20"/>
                                <w:szCs w:val="20"/>
                              </w:rPr>
                            </w:pPr>
                          </w:p>
                          <w:p w14:paraId="49FC0E9C" w14:textId="77777777" w:rsidR="000507D6" w:rsidRPr="001B0C3D" w:rsidRDefault="000507D6" w:rsidP="000507D6">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374BD" id="_x0000_t202" coordsize="21600,21600" o:spt="202" path="m,l,21600r21600,l21600,xe">
                <v:stroke joinstyle="miter"/>
                <v:path gradientshapeok="t" o:connecttype="rect"/>
              </v:shapetype>
              <v:shape id="Metin Kutusu 2" o:spid="_x0000_s1026" type="#_x0000_t202" style="position:absolute;margin-left:-12.75pt;margin-top:24.2pt;width:37.85pt;height:176.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" stroked="f">
                <v:textbox style="layout-flow:vertical;mso-layout-flow-alt:bottom-to-top">
                  <w:txbxContent>
                    <w:p w14:paraId="17337406" w14:textId="77777777" w:rsidR="000507D6" w:rsidRPr="001B0C3D" w:rsidRDefault="000507D6" w:rsidP="000507D6">
                      <w:pPr>
                        <w:pStyle w:val="stBilgi"/>
                        <w:jc w:val="center"/>
                        <w:rPr>
                          <w:sz w:val="20"/>
                          <w:szCs w:val="20"/>
                        </w:rPr>
                      </w:pPr>
                      <w:r w:rsidRPr="001B0C3D">
                        <w:rPr>
                          <w:sz w:val="20"/>
                          <w:szCs w:val="20"/>
                        </w:rPr>
                        <w:t>DİN KÜLTÜRÜ VE AHLAK BİLGİSİ</w:t>
                      </w:r>
                    </w:p>
                    <w:p w14:paraId="2BF6C6F3" w14:textId="77777777" w:rsidR="000507D6" w:rsidRPr="001B0C3D" w:rsidRDefault="000507D6" w:rsidP="000507D6">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3B17AB" w14:textId="77777777" w:rsidR="000507D6" w:rsidRPr="001B0C3D" w:rsidRDefault="000507D6" w:rsidP="000507D6">
                      <w:pPr>
                        <w:pStyle w:val="stBilgi"/>
                        <w:jc w:val="center"/>
                        <w:rPr>
                          <w:sz w:val="20"/>
                          <w:szCs w:val="20"/>
                        </w:rPr>
                      </w:pPr>
                    </w:p>
                    <w:p w14:paraId="3707C839" w14:textId="77777777" w:rsidR="000507D6" w:rsidRPr="001B0C3D" w:rsidRDefault="000507D6" w:rsidP="000507D6">
                      <w:pPr>
                        <w:pStyle w:val="stBilgi"/>
                        <w:jc w:val="center"/>
                        <w:rPr>
                          <w:sz w:val="20"/>
                          <w:szCs w:val="20"/>
                        </w:rPr>
                      </w:pPr>
                    </w:p>
                    <w:p w14:paraId="40990906" w14:textId="77777777" w:rsidR="000507D6" w:rsidRPr="001B0C3D" w:rsidRDefault="000507D6" w:rsidP="000507D6">
                      <w:pPr>
                        <w:pStyle w:val="stBilgi"/>
                        <w:jc w:val="center"/>
                        <w:rPr>
                          <w:sz w:val="20"/>
                          <w:szCs w:val="20"/>
                        </w:rPr>
                      </w:pPr>
                    </w:p>
                    <w:p w14:paraId="49FC0E9C" w14:textId="77777777" w:rsidR="000507D6" w:rsidRPr="001B0C3D" w:rsidRDefault="000507D6" w:rsidP="000507D6">
                      <w:pPr>
                        <w:pStyle w:val="stBilgi"/>
                        <w:jc w:val="center"/>
                        <w:rPr>
                          <w:sz w:val="20"/>
                          <w:szCs w:val="20"/>
                        </w:rPr>
                      </w:pPr>
                    </w:p>
                  </w:txbxContent>
                </v:textbox>
              </v:shape>
            </w:pict>
          </mc:Fallback>
        </mc:AlternateContent>
      </w:r>
      <w:r>
        <w:rPr>
          <w:rFonts w:cstheme="minorHAnsi"/>
          <w:sz w:val="24"/>
          <w:szCs w:val="24"/>
        </w:rPr>
        <w:t xml:space="preserve"> </w:t>
      </w:r>
    </w:p>
    <w:p w14:paraId="2AB3E785" w14:textId="77777777" w:rsidR="000507D6" w:rsidRDefault="000507D6" w:rsidP="000507D6">
      <w:pPr>
        <w:rPr>
          <w:rFonts w:cstheme="minorHAnsi"/>
          <w:sz w:val="24"/>
          <w:szCs w:val="24"/>
        </w:rPr>
      </w:pPr>
      <w:r>
        <w:rPr>
          <w:rFonts w:cstheme="minorHAnsi"/>
          <w:noProof/>
          <w:sz w:val="24"/>
          <w:szCs w:val="24"/>
        </w:rPr>
        <w:drawing>
          <wp:anchor distT="0" distB="0" distL="114300" distR="114300" simplePos="0" relativeHeight="251661312" behindDoc="0" locked="0" layoutInCell="1" allowOverlap="1" wp14:anchorId="0EC32D25" wp14:editId="70A799DD">
            <wp:simplePos x="0" y="0"/>
            <wp:positionH relativeFrom="page">
              <wp:align>left</wp:align>
            </wp:positionH>
            <wp:positionV relativeFrom="paragraph">
              <wp:posOffset>257109</wp:posOffset>
            </wp:positionV>
            <wp:extent cx="10692000" cy="7560000"/>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r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68C6A0AE" wp14:editId="270F148B">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5C951EF" w14:textId="77777777" w:rsidR="000507D6" w:rsidRDefault="000507D6" w:rsidP="000507D6">
                            <w:pPr>
                              <w:pStyle w:val="stBilgi"/>
                              <w:jc w:val="center"/>
                            </w:pPr>
                            <w:r>
                              <w:t>DİN KÜLTÜRÜ VE AHLAK BİLGİSİ</w:t>
                            </w:r>
                          </w:p>
                          <w:p w14:paraId="775920CD" w14:textId="77777777" w:rsidR="000507D6" w:rsidRDefault="000507D6" w:rsidP="000507D6">
                            <w:pPr>
                              <w:pStyle w:val="stBilgi"/>
                              <w:jc w:val="center"/>
                            </w:pPr>
                            <w:r>
                              <w:t>6. Sınıf 2.Dönem 1. Yazılı / Sınav Soruları</w:t>
                            </w:r>
                          </w:p>
                          <w:p w14:paraId="314C56A7" w14:textId="77777777" w:rsidR="000507D6" w:rsidRDefault="000507D6" w:rsidP="00050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6A0AE"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5C951EF" w14:textId="77777777" w:rsidR="000507D6" w:rsidRDefault="000507D6" w:rsidP="000507D6">
                      <w:pPr>
                        <w:pStyle w:val="stBilgi"/>
                        <w:jc w:val="center"/>
                      </w:pPr>
                      <w:r>
                        <w:t>DİN KÜLTÜRÜ VE AHLAK BİLGİSİ</w:t>
                      </w:r>
                    </w:p>
                    <w:p w14:paraId="775920CD" w14:textId="77777777" w:rsidR="000507D6" w:rsidRDefault="000507D6" w:rsidP="000507D6">
                      <w:pPr>
                        <w:pStyle w:val="stBilgi"/>
                        <w:jc w:val="center"/>
                      </w:pPr>
                      <w:r>
                        <w:t>6. Sınıf 2.Dönem 1. Yazılı / Sınav Soruları</w:t>
                      </w:r>
                    </w:p>
                    <w:p w14:paraId="314C56A7" w14:textId="77777777" w:rsidR="000507D6" w:rsidRDefault="000507D6" w:rsidP="000507D6"/>
                  </w:txbxContent>
                </v:textbox>
                <w10:wrap anchorx="margin"/>
              </v:shape>
            </w:pict>
          </mc:Fallback>
        </mc:AlternateContent>
      </w:r>
    </w:p>
    <w:p w14:paraId="52C5A7FE" w14:textId="77777777" w:rsidR="000507D6" w:rsidRDefault="000507D6" w:rsidP="000507D6">
      <w:pPr>
        <w:rPr>
          <w:rFonts w:cstheme="minorHAnsi"/>
          <w:sz w:val="24"/>
          <w:szCs w:val="24"/>
        </w:rPr>
      </w:pPr>
    </w:p>
    <w:p w14:paraId="03CA8A7A" w14:textId="77777777" w:rsidR="000507D6" w:rsidRDefault="000507D6" w:rsidP="000507D6">
      <w:pPr>
        <w:rPr>
          <w:rFonts w:cstheme="minorHAnsi"/>
          <w:sz w:val="24"/>
          <w:szCs w:val="24"/>
        </w:rPr>
      </w:pPr>
    </w:p>
    <w:p w14:paraId="0C2F1D93" w14:textId="77777777" w:rsidR="000507D6" w:rsidRDefault="000507D6" w:rsidP="000507D6">
      <w:pPr>
        <w:rPr>
          <w:rFonts w:cstheme="minorHAnsi"/>
          <w:sz w:val="24"/>
          <w:szCs w:val="24"/>
        </w:rPr>
      </w:pPr>
    </w:p>
    <w:p w14:paraId="068E4D2C" w14:textId="77777777" w:rsidR="000507D6" w:rsidRDefault="000507D6" w:rsidP="000507D6">
      <w:pPr>
        <w:rPr>
          <w:rFonts w:cstheme="minorHAnsi"/>
          <w:sz w:val="24"/>
          <w:szCs w:val="24"/>
        </w:rPr>
      </w:pPr>
    </w:p>
    <w:p w14:paraId="1C335060" w14:textId="77777777" w:rsidR="000507D6" w:rsidRDefault="000507D6" w:rsidP="000507D6">
      <w:pPr>
        <w:rPr>
          <w:rFonts w:cstheme="minorHAnsi"/>
          <w:sz w:val="24"/>
          <w:szCs w:val="24"/>
        </w:rPr>
      </w:pPr>
    </w:p>
    <w:p w14:paraId="779F3FF9" w14:textId="77777777" w:rsidR="000507D6" w:rsidRDefault="000507D6" w:rsidP="000507D6">
      <w:pPr>
        <w:rPr>
          <w:rFonts w:cstheme="minorHAnsi"/>
          <w:sz w:val="24"/>
          <w:szCs w:val="24"/>
        </w:rPr>
      </w:pPr>
    </w:p>
    <w:p w14:paraId="33663024" w14:textId="77777777" w:rsidR="000507D6" w:rsidRDefault="000507D6" w:rsidP="000507D6">
      <w:pPr>
        <w:rPr>
          <w:rFonts w:cstheme="minorHAnsi"/>
          <w:sz w:val="24"/>
          <w:szCs w:val="24"/>
        </w:rPr>
      </w:pPr>
    </w:p>
    <w:p w14:paraId="72519224" w14:textId="77777777" w:rsidR="000507D6" w:rsidRDefault="000507D6" w:rsidP="000507D6">
      <w:pPr>
        <w:rPr>
          <w:rFonts w:cstheme="minorHAnsi"/>
          <w:sz w:val="24"/>
          <w:szCs w:val="24"/>
        </w:rPr>
      </w:pPr>
    </w:p>
    <w:p w14:paraId="3E6070B4" w14:textId="77777777" w:rsidR="000507D6" w:rsidRDefault="000507D6" w:rsidP="000507D6">
      <w:pPr>
        <w:rPr>
          <w:rFonts w:cstheme="minorHAnsi"/>
          <w:sz w:val="24"/>
          <w:szCs w:val="24"/>
        </w:rPr>
      </w:pPr>
    </w:p>
    <w:p w14:paraId="14D08C86" w14:textId="77777777" w:rsidR="000507D6" w:rsidRDefault="000507D6" w:rsidP="000507D6">
      <w:pPr>
        <w:rPr>
          <w:rFonts w:cstheme="minorHAnsi"/>
          <w:sz w:val="24"/>
          <w:szCs w:val="24"/>
        </w:rPr>
      </w:pPr>
    </w:p>
    <w:p w14:paraId="1FABB012" w14:textId="77777777" w:rsidR="000507D6" w:rsidRDefault="000507D6" w:rsidP="000507D6">
      <w:pPr>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663360" behindDoc="0" locked="0" layoutInCell="1" allowOverlap="1" wp14:anchorId="0893F077" wp14:editId="1272EA28">
                <wp:simplePos x="0" y="0"/>
                <wp:positionH relativeFrom="column">
                  <wp:posOffset>916940</wp:posOffset>
                </wp:positionH>
                <wp:positionV relativeFrom="paragraph">
                  <wp:posOffset>12406</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58A51A03" w14:textId="77777777" w:rsidR="000507D6" w:rsidRPr="000661E9" w:rsidRDefault="000507D6" w:rsidP="000507D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3F077" id="_x0000_s1028" type="#_x0000_t202" href="https://www.dindersi.com/icerik/din-kulturu-ve-ahlak-bilgisi-c93" style="position:absolute;margin-left:72.2pt;margin-top:1pt;width:392.8pt;height:21.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el/AEAANQ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" o:button="t" filled="f" stroked="f">
                <v:fill o:detectmouseclick="t"/>
                <v:textbox>
                  <w:txbxContent>
                    <w:p w14:paraId="58A51A03" w14:textId="77777777" w:rsidR="000507D6" w:rsidRPr="000661E9" w:rsidRDefault="000507D6" w:rsidP="000507D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p>
    <w:p w14:paraId="188E6FA5" w14:textId="77777777" w:rsidR="000507D6" w:rsidRDefault="000507D6" w:rsidP="000507D6">
      <w:pPr>
        <w:rPr>
          <w:rFonts w:cstheme="minorHAnsi"/>
          <w:sz w:val="24"/>
          <w:szCs w:val="24"/>
        </w:rPr>
      </w:pPr>
    </w:p>
    <w:p w14:paraId="2B5DBCE6" w14:textId="77777777" w:rsidR="000507D6" w:rsidRDefault="000507D6" w:rsidP="000507D6">
      <w:pPr>
        <w:rPr>
          <w:rFonts w:cstheme="minorHAnsi"/>
          <w:sz w:val="24"/>
          <w:szCs w:val="24"/>
        </w:rPr>
      </w:pPr>
    </w:p>
    <w:p w14:paraId="4624809F" w14:textId="77777777" w:rsidR="000507D6" w:rsidRDefault="000507D6" w:rsidP="000507D6">
      <w:pPr>
        <w:rPr>
          <w:rFonts w:cstheme="minorHAnsi"/>
          <w:sz w:val="24"/>
          <w:szCs w:val="24"/>
        </w:rPr>
      </w:pPr>
    </w:p>
    <w:p w14:paraId="01672F07" w14:textId="77777777" w:rsidR="000507D6" w:rsidRDefault="000507D6" w:rsidP="000507D6">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665408" behindDoc="0" locked="0" layoutInCell="1" allowOverlap="1" wp14:anchorId="0330F922" wp14:editId="08D25237">
                <wp:simplePos x="0" y="0"/>
                <wp:positionH relativeFrom="column">
                  <wp:posOffset>-171450</wp:posOffset>
                </wp:positionH>
                <wp:positionV relativeFrom="paragraph">
                  <wp:posOffset>251460</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50E3BAA8" w14:textId="77777777" w:rsidR="000507D6" w:rsidRPr="001B0C3D" w:rsidRDefault="000507D6" w:rsidP="000507D6">
                            <w:pPr>
                              <w:pStyle w:val="stBilgi"/>
                              <w:jc w:val="center"/>
                              <w:rPr>
                                <w:sz w:val="20"/>
                                <w:szCs w:val="20"/>
                              </w:rPr>
                            </w:pPr>
                            <w:r w:rsidRPr="001B0C3D">
                              <w:rPr>
                                <w:sz w:val="20"/>
                                <w:szCs w:val="20"/>
                              </w:rPr>
                              <w:t>DİN KÜLTÜRÜ VE AHLAK BİLGİSİ</w:t>
                            </w:r>
                          </w:p>
                          <w:p w14:paraId="4B7CA981" w14:textId="77777777" w:rsidR="000507D6" w:rsidRPr="001B0C3D" w:rsidRDefault="000507D6" w:rsidP="000507D6">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087F97FA" w14:textId="77777777" w:rsidR="000507D6" w:rsidRPr="001B0C3D" w:rsidRDefault="000507D6" w:rsidP="000507D6">
                            <w:pPr>
                              <w:pStyle w:val="stBilgi"/>
                              <w:jc w:val="center"/>
                              <w:rPr>
                                <w:sz w:val="20"/>
                                <w:szCs w:val="20"/>
                              </w:rPr>
                            </w:pPr>
                          </w:p>
                          <w:p w14:paraId="21F60AB1" w14:textId="77777777" w:rsidR="000507D6" w:rsidRPr="001B0C3D" w:rsidRDefault="000507D6" w:rsidP="000507D6">
                            <w:pPr>
                              <w:pStyle w:val="stBilgi"/>
                              <w:jc w:val="center"/>
                              <w:rPr>
                                <w:sz w:val="20"/>
                                <w:szCs w:val="20"/>
                              </w:rPr>
                            </w:pPr>
                          </w:p>
                          <w:p w14:paraId="7704FCF7" w14:textId="77777777" w:rsidR="000507D6" w:rsidRPr="001B0C3D" w:rsidRDefault="000507D6" w:rsidP="000507D6">
                            <w:pPr>
                              <w:pStyle w:val="stBilgi"/>
                              <w:jc w:val="center"/>
                              <w:rPr>
                                <w:sz w:val="20"/>
                                <w:szCs w:val="20"/>
                              </w:rPr>
                            </w:pPr>
                          </w:p>
                          <w:p w14:paraId="156999AD" w14:textId="77777777" w:rsidR="000507D6" w:rsidRPr="001B0C3D" w:rsidRDefault="000507D6" w:rsidP="000507D6">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0F922" id="_x0000_s1029" type="#_x0000_t202" style="position:absolute;margin-left:-13.5pt;margin-top:19.8pt;width:37.85pt;height:17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" stroked="f">
                <v:textbox style="layout-flow:vertical;mso-layout-flow-alt:bottom-to-top">
                  <w:txbxContent>
                    <w:p w14:paraId="50E3BAA8" w14:textId="77777777" w:rsidR="000507D6" w:rsidRPr="001B0C3D" w:rsidRDefault="000507D6" w:rsidP="000507D6">
                      <w:pPr>
                        <w:pStyle w:val="stBilgi"/>
                        <w:jc w:val="center"/>
                        <w:rPr>
                          <w:sz w:val="20"/>
                          <w:szCs w:val="20"/>
                        </w:rPr>
                      </w:pPr>
                      <w:r w:rsidRPr="001B0C3D">
                        <w:rPr>
                          <w:sz w:val="20"/>
                          <w:szCs w:val="20"/>
                        </w:rPr>
                        <w:t>DİN KÜLTÜRÜ VE AHLAK BİLGİSİ</w:t>
                      </w:r>
                    </w:p>
                    <w:p w14:paraId="4B7CA981" w14:textId="77777777" w:rsidR="000507D6" w:rsidRPr="001B0C3D" w:rsidRDefault="000507D6" w:rsidP="000507D6">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087F97FA" w14:textId="77777777" w:rsidR="000507D6" w:rsidRPr="001B0C3D" w:rsidRDefault="000507D6" w:rsidP="000507D6">
                      <w:pPr>
                        <w:pStyle w:val="stBilgi"/>
                        <w:jc w:val="center"/>
                        <w:rPr>
                          <w:sz w:val="20"/>
                          <w:szCs w:val="20"/>
                        </w:rPr>
                      </w:pPr>
                    </w:p>
                    <w:p w14:paraId="21F60AB1" w14:textId="77777777" w:rsidR="000507D6" w:rsidRPr="001B0C3D" w:rsidRDefault="000507D6" w:rsidP="000507D6">
                      <w:pPr>
                        <w:pStyle w:val="stBilgi"/>
                        <w:jc w:val="center"/>
                        <w:rPr>
                          <w:sz w:val="20"/>
                          <w:szCs w:val="20"/>
                        </w:rPr>
                      </w:pPr>
                    </w:p>
                    <w:p w14:paraId="7704FCF7" w14:textId="77777777" w:rsidR="000507D6" w:rsidRPr="001B0C3D" w:rsidRDefault="000507D6" w:rsidP="000507D6">
                      <w:pPr>
                        <w:pStyle w:val="stBilgi"/>
                        <w:jc w:val="center"/>
                        <w:rPr>
                          <w:sz w:val="20"/>
                          <w:szCs w:val="20"/>
                        </w:rPr>
                      </w:pPr>
                    </w:p>
                    <w:p w14:paraId="156999AD" w14:textId="77777777" w:rsidR="000507D6" w:rsidRPr="001B0C3D" w:rsidRDefault="000507D6" w:rsidP="000507D6">
                      <w:pPr>
                        <w:pStyle w:val="stBilgi"/>
                        <w:jc w:val="center"/>
                        <w:rPr>
                          <w:sz w:val="20"/>
                          <w:szCs w:val="20"/>
                        </w:rPr>
                      </w:pPr>
                    </w:p>
                  </w:txbxContent>
                </v:textbox>
              </v:shape>
            </w:pict>
          </mc:Fallback>
        </mc:AlternateContent>
      </w:r>
    </w:p>
    <w:p w14:paraId="6E83DC28" w14:textId="77777777" w:rsidR="000507D6" w:rsidRDefault="000507D6" w:rsidP="000507D6">
      <w:pPr>
        <w:rPr>
          <w:rFonts w:cstheme="minorHAnsi"/>
          <w:sz w:val="24"/>
          <w:szCs w:val="24"/>
        </w:rPr>
      </w:pPr>
    </w:p>
    <w:p w14:paraId="53A1E8B6" w14:textId="77777777" w:rsidR="000507D6" w:rsidRDefault="000507D6" w:rsidP="000507D6">
      <w:pPr>
        <w:rPr>
          <w:rFonts w:cstheme="minorHAnsi"/>
          <w:sz w:val="24"/>
          <w:szCs w:val="24"/>
        </w:rPr>
      </w:pPr>
    </w:p>
    <w:p w14:paraId="05696F01" w14:textId="77777777" w:rsidR="000507D6" w:rsidRDefault="000507D6" w:rsidP="000507D6">
      <w:pPr>
        <w:rPr>
          <w:rFonts w:cstheme="minorHAnsi"/>
          <w:sz w:val="24"/>
          <w:szCs w:val="24"/>
        </w:rPr>
      </w:pPr>
    </w:p>
    <w:p w14:paraId="38D42785" w14:textId="77777777" w:rsidR="000507D6" w:rsidRDefault="000507D6" w:rsidP="000507D6">
      <w:pPr>
        <w:rPr>
          <w:rFonts w:cstheme="minorHAnsi"/>
          <w:sz w:val="24"/>
          <w:szCs w:val="24"/>
        </w:rPr>
      </w:pPr>
    </w:p>
    <w:p w14:paraId="3DFCEEF6" w14:textId="77777777" w:rsidR="000507D6" w:rsidRDefault="000507D6" w:rsidP="000507D6">
      <w:pPr>
        <w:rPr>
          <w:rFonts w:cstheme="minorHAnsi"/>
          <w:sz w:val="24"/>
          <w:szCs w:val="24"/>
        </w:rPr>
      </w:pPr>
    </w:p>
    <w:p w14:paraId="2B681E72" w14:textId="77777777" w:rsidR="000507D6" w:rsidRDefault="000507D6" w:rsidP="000507D6">
      <w:pPr>
        <w:rPr>
          <w:rFonts w:cstheme="minorHAnsi"/>
          <w:sz w:val="24"/>
          <w:szCs w:val="24"/>
        </w:rPr>
      </w:pPr>
    </w:p>
    <w:p w14:paraId="5464D567" w14:textId="77777777" w:rsidR="000507D6" w:rsidRDefault="000507D6" w:rsidP="000507D6">
      <w:pPr>
        <w:rPr>
          <w:rFonts w:cstheme="minorHAnsi"/>
          <w:sz w:val="24"/>
          <w:szCs w:val="24"/>
        </w:rPr>
      </w:pPr>
    </w:p>
    <w:p w14:paraId="3B5BB007" w14:textId="77777777" w:rsidR="000507D6" w:rsidRDefault="000507D6" w:rsidP="000507D6">
      <w:pPr>
        <w:rPr>
          <w:rFonts w:cstheme="minorHAnsi"/>
          <w:sz w:val="24"/>
          <w:szCs w:val="24"/>
        </w:rPr>
      </w:pPr>
    </w:p>
    <w:p w14:paraId="477CCDB1" w14:textId="77777777" w:rsidR="000507D6" w:rsidRDefault="000507D6" w:rsidP="000507D6">
      <w:pPr>
        <w:rPr>
          <w:rFonts w:cstheme="minorHAnsi"/>
          <w:sz w:val="24"/>
          <w:szCs w:val="24"/>
        </w:rPr>
      </w:pPr>
      <w:r>
        <w:rPr>
          <w:rFonts w:cstheme="minorHAnsi"/>
          <w:sz w:val="24"/>
          <w:szCs w:val="24"/>
        </w:rPr>
        <w:t xml:space="preserve"> </w:t>
      </w:r>
    </w:p>
    <w:p w14:paraId="19EBCE47" w14:textId="77777777" w:rsidR="000507D6" w:rsidRDefault="000507D6" w:rsidP="000507D6">
      <w:pPr>
        <w:rPr>
          <w:rFonts w:cstheme="minorHAnsi"/>
          <w:sz w:val="24"/>
          <w:szCs w:val="24"/>
        </w:rPr>
      </w:pPr>
      <w:r>
        <w:rPr>
          <w:rFonts w:cstheme="minorHAnsi"/>
          <w:sz w:val="24"/>
          <w:szCs w:val="24"/>
        </w:rPr>
        <w:br w:type="page"/>
      </w:r>
    </w:p>
    <w:p w14:paraId="06553E82" w14:textId="77777777" w:rsidR="000507D6" w:rsidRDefault="000507D6" w:rsidP="000507D6">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2336" behindDoc="0" locked="0" layoutInCell="1" allowOverlap="1" wp14:anchorId="07A8B8B1" wp14:editId="61AF2D01">
                <wp:simplePos x="0" y="0"/>
                <wp:positionH relativeFrom="column">
                  <wp:posOffset>-581025</wp:posOffset>
                </wp:positionH>
                <wp:positionV relativeFrom="paragraph">
                  <wp:posOffset>-960224</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1"/>
                        </wps:cNvPr>
                        <wps:cNvSpPr/>
                        <wps:spPr>
                          <a:xfrm>
                            <a:off x="1910686" y="2442949"/>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330053" y="2429301"/>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4776716" y="2429301"/>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2893325"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1910686" y="7519916"/>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3548418" y="7492621"/>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4967785" y="7492621"/>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1555844" y="9116704"/>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0"/>
                        </wps:cNvPr>
                        <wps:cNvSpPr/>
                        <wps:spPr>
                          <a:xfrm>
                            <a:off x="3725839" y="9116704"/>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1"/>
                        </wps:cNvPr>
                        <wps:cNvSpPr txBox="1">
                          <a:spLocks noChangeArrowheads="1"/>
                        </wps:cNvSpPr>
                        <wps:spPr bwMode="auto">
                          <a:xfrm>
                            <a:off x="1665027" y="846161"/>
                            <a:ext cx="4397071" cy="341906"/>
                          </a:xfrm>
                          <a:prstGeom prst="rect">
                            <a:avLst/>
                          </a:prstGeom>
                          <a:noFill/>
                          <a:ln w="9525">
                            <a:noFill/>
                            <a:miter lim="800000"/>
                            <a:headEnd/>
                            <a:tailEnd/>
                          </a:ln>
                        </wps:spPr>
                        <wps:txbx>
                          <w:txbxContent>
                            <w:p w14:paraId="0F3944C3" w14:textId="77777777" w:rsidR="000507D6" w:rsidRPr="00501EC5" w:rsidRDefault="000507D6" w:rsidP="000507D6">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7A8B8B1" id="Grup 2" o:spid="_x0000_s1030" style="position:absolute;margin-left:-45.75pt;margin-top:-75.6pt;width:598.1pt;height:840.15pt;z-index:25166233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xKKKK6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m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bNIIk8x3CqvLM3agB1FfCX7Zn/Bdn4Cfs9eIbn4efBjw+3j/XrNmjvrq3uxDptpIDgp5uGa&#10;ZgRyEG0f38givlu//wCDjP8AainuWk074NeDLeL+GOT7TIR+O8fyr5/FcT5LhajpyqXa3sm/x2P2&#10;jh/6P/ilxFgI4yhgvZ05K8faTjBtPZ8rfMk+l0rrVaH7I0V+NP8AxEWftXf9En8E/wDfm5/+O0f8&#10;RFn7V3/RJ/BP/fm5/wDjtc/+uGR/zP8A8BZ7n/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Gxjk0gGRgNTqKAG+XznNLtx0paKAEK5PNKAB0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CAetNKehp1FACbB3oKDtS0UA&#10;NwU5o8z2pxAPWk2r6UAKDkZ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YkDgU3cxOAvPpQA6irEOkarOMx2En1ZcfzqX/hHt&#10;Y/58z/30P8aOaI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MZ6iiigA6dBSBcCl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31"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2" o:title=""/>
                </v:shape>
                <v:oval id="Oval 5" o:spid="_x0000_s1032" href="https://chat.whatsapp.com/IR0KARlUCd4ItMDPQkjplO" style="position:absolute;left:19106;top:24429;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3" href="https://chat.whatsapp.com/Flg4Iy7vRGqIRQYk23TONo" style="position:absolute;left:33300;top:24293;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4" href="https://chat.whatsapp.com/1l65VLvh4c2GwvOLzCJUUo" style="position:absolute;left:47767;top:24293;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5"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6" href="https://t.me/DinDersiTurkiyeZumresi" style="position:absolute;left:28933;top:5036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7" href="https://www.instagram.com/ddy_yayinlari/" style="position:absolute;left:19106;top:75199;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8" href="https://www.facebook.com/ddyayinlari/" style="position:absolute;left:35484;top:7492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9" href="https://www.youtube.com/@dindersi-com" style="position:absolute;left:49677;top:7492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0" href="http://www.dindersi.com/" style="position:absolute;left:15558;top:91167;width:19317;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1" href="http://www.ddyayinlari.com/" style="position:absolute;left:37258;top:91167;width:24887;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2" type="#_x0000_t202" href="https://www.dindersi.com/icerik/din-kulturu-ve-ahlak-bilgisi-c76" style="position:absolute;left:16650;top:8461;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0F3944C3" w14:textId="77777777" w:rsidR="000507D6" w:rsidRPr="00501EC5" w:rsidRDefault="000507D6" w:rsidP="000507D6">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v:textbox>
                </v:shape>
              </v:group>
            </w:pict>
          </mc:Fallback>
        </mc:AlternateContent>
      </w:r>
    </w:p>
    <w:p w14:paraId="0F4BA3FF" w14:textId="77777777" w:rsidR="000507D6" w:rsidRDefault="000507D6" w:rsidP="000507D6">
      <w:pPr>
        <w:rPr>
          <w:rFonts w:cstheme="minorHAnsi"/>
          <w:sz w:val="24"/>
          <w:szCs w:val="24"/>
        </w:rPr>
      </w:pPr>
    </w:p>
    <w:p w14:paraId="63DF2BE6" w14:textId="77777777" w:rsidR="000507D6" w:rsidRDefault="000507D6" w:rsidP="000507D6">
      <w:pPr>
        <w:rPr>
          <w:rFonts w:cstheme="minorHAnsi"/>
          <w:sz w:val="24"/>
          <w:szCs w:val="24"/>
        </w:rPr>
      </w:pPr>
    </w:p>
    <w:p w14:paraId="03A41497" w14:textId="77777777" w:rsidR="000507D6" w:rsidRDefault="000507D6" w:rsidP="000507D6">
      <w:pPr>
        <w:rPr>
          <w:rFonts w:cstheme="minorHAnsi"/>
          <w:sz w:val="24"/>
          <w:szCs w:val="24"/>
        </w:rPr>
      </w:pPr>
    </w:p>
    <w:p w14:paraId="48B685E6" w14:textId="77777777" w:rsidR="000507D6" w:rsidRDefault="000507D6" w:rsidP="000507D6">
      <w:pPr>
        <w:rPr>
          <w:rFonts w:cstheme="minorHAnsi"/>
          <w:sz w:val="24"/>
          <w:szCs w:val="24"/>
        </w:rPr>
      </w:pPr>
      <w:r>
        <w:rPr>
          <w:rFonts w:cstheme="minorHAnsi"/>
          <w:sz w:val="24"/>
          <w:szCs w:val="24"/>
        </w:rPr>
        <w:br w:type="page"/>
      </w:r>
    </w:p>
    <w:p w14:paraId="1D3BA65E" w14:textId="77777777" w:rsidR="000507D6" w:rsidRDefault="000507D6" w:rsidP="000507D6">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2444EB19" wp14:editId="4DA76329">
            <wp:simplePos x="0" y="0"/>
            <wp:positionH relativeFrom="margin">
              <wp:posOffset>-553729</wp:posOffset>
            </wp:positionH>
            <wp:positionV relativeFrom="paragraph">
              <wp:posOffset>-1191914</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146A2783" w14:textId="77777777" w:rsidR="000507D6" w:rsidRDefault="000507D6" w:rsidP="000507D6">
      <w:pPr>
        <w:rPr>
          <w:rFonts w:cstheme="minorHAnsi"/>
          <w:sz w:val="24"/>
          <w:szCs w:val="24"/>
        </w:rPr>
      </w:pPr>
    </w:p>
    <w:p w14:paraId="477A8B61" w14:textId="77777777" w:rsidR="000507D6" w:rsidRDefault="000507D6" w:rsidP="000507D6">
      <w:pPr>
        <w:rPr>
          <w:rFonts w:cstheme="minorHAnsi"/>
          <w:sz w:val="24"/>
          <w:szCs w:val="24"/>
        </w:rPr>
      </w:pPr>
    </w:p>
    <w:p w14:paraId="4341EA52" w14:textId="77777777" w:rsidR="000507D6" w:rsidRDefault="000507D6" w:rsidP="000507D6">
      <w:pPr>
        <w:rPr>
          <w:rFonts w:cstheme="minorHAnsi"/>
          <w:sz w:val="24"/>
          <w:szCs w:val="24"/>
        </w:rPr>
      </w:pPr>
    </w:p>
    <w:p w14:paraId="52C71CB6" w14:textId="77777777" w:rsidR="000507D6" w:rsidRDefault="000507D6" w:rsidP="000507D6">
      <w:pPr>
        <w:rPr>
          <w:rFonts w:cstheme="minorHAnsi"/>
          <w:sz w:val="24"/>
          <w:szCs w:val="24"/>
        </w:rPr>
      </w:pPr>
    </w:p>
    <w:p w14:paraId="3BA5528D" w14:textId="77777777" w:rsidR="000507D6" w:rsidRDefault="000507D6" w:rsidP="000507D6">
      <w:pPr>
        <w:rPr>
          <w:rFonts w:cstheme="minorHAnsi"/>
          <w:sz w:val="24"/>
          <w:szCs w:val="24"/>
        </w:rPr>
      </w:pPr>
    </w:p>
    <w:p w14:paraId="505CBC4B" w14:textId="77777777" w:rsidR="000507D6" w:rsidRDefault="000507D6" w:rsidP="000507D6">
      <w:pPr>
        <w:rPr>
          <w:rFonts w:cstheme="minorHAnsi"/>
          <w:sz w:val="24"/>
          <w:szCs w:val="24"/>
        </w:rPr>
      </w:pPr>
    </w:p>
    <w:p w14:paraId="10B0779E" w14:textId="77777777" w:rsidR="000507D6" w:rsidRDefault="000507D6" w:rsidP="000507D6">
      <w:pPr>
        <w:rPr>
          <w:rFonts w:cstheme="minorHAnsi"/>
          <w:sz w:val="24"/>
          <w:szCs w:val="24"/>
        </w:rPr>
      </w:pPr>
    </w:p>
    <w:p w14:paraId="5CE9B13A" w14:textId="77777777" w:rsidR="000507D6" w:rsidRDefault="000507D6" w:rsidP="000507D6">
      <w:pPr>
        <w:rPr>
          <w:rFonts w:cstheme="minorHAnsi"/>
          <w:sz w:val="24"/>
          <w:szCs w:val="24"/>
        </w:rPr>
      </w:pPr>
    </w:p>
    <w:p w14:paraId="0C40ED31" w14:textId="77777777" w:rsidR="000507D6" w:rsidRDefault="000507D6" w:rsidP="000507D6">
      <w:pPr>
        <w:rPr>
          <w:rFonts w:cstheme="minorHAnsi"/>
          <w:sz w:val="24"/>
          <w:szCs w:val="24"/>
        </w:rPr>
      </w:pPr>
    </w:p>
    <w:p w14:paraId="31D83297" w14:textId="77777777" w:rsidR="000507D6" w:rsidRDefault="000507D6" w:rsidP="000507D6">
      <w:pPr>
        <w:rPr>
          <w:rFonts w:cstheme="minorHAnsi"/>
          <w:sz w:val="24"/>
          <w:szCs w:val="24"/>
        </w:rPr>
      </w:pPr>
    </w:p>
    <w:bookmarkEnd w:id="1"/>
    <w:p w14:paraId="4E1990C3" w14:textId="77777777" w:rsidR="000507D6" w:rsidRPr="008D43D4" w:rsidRDefault="000507D6" w:rsidP="000507D6">
      <w:pPr>
        <w:spacing w:after="0" w:line="240" w:lineRule="auto"/>
        <w:rPr>
          <w:rFonts w:cstheme="minorHAnsi"/>
          <w:sz w:val="24"/>
          <w:szCs w:val="24"/>
        </w:rPr>
      </w:pPr>
    </w:p>
    <w:p w14:paraId="149F4265" w14:textId="77777777" w:rsidR="00096985" w:rsidRDefault="00096985">
      <w:pPr>
        <w:rPr>
          <w:rFonts w:cstheme="minorHAnsi"/>
          <w:sz w:val="24"/>
          <w:szCs w:val="24"/>
        </w:rPr>
      </w:pPr>
    </w:p>
    <w:p w14:paraId="1768826D" w14:textId="4F8975E8" w:rsidR="00096985" w:rsidRDefault="00096985">
      <w:pPr>
        <w:rPr>
          <w:rFonts w:cstheme="minorHAnsi"/>
          <w:sz w:val="24"/>
          <w:szCs w:val="24"/>
        </w:rPr>
      </w:pPr>
    </w:p>
    <w:p w14:paraId="25ED1268" w14:textId="68BCF4C0" w:rsidR="00C150A7" w:rsidRDefault="00C150A7">
      <w:pPr>
        <w:rPr>
          <w:rFonts w:cstheme="minorHAnsi"/>
          <w:sz w:val="24"/>
          <w:szCs w:val="24"/>
        </w:rPr>
      </w:pPr>
    </w:p>
    <w:p w14:paraId="75FF8233" w14:textId="4D84F8C8" w:rsidR="00C150A7" w:rsidRDefault="00C150A7">
      <w:pPr>
        <w:rPr>
          <w:rFonts w:cstheme="minorHAnsi"/>
          <w:sz w:val="24"/>
          <w:szCs w:val="24"/>
        </w:rPr>
      </w:pP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67D01CE6" w:rsidR="00C563DC" w:rsidRDefault="00C563DC" w:rsidP="000A1EF0">
      <w:pPr>
        <w:spacing w:after="0" w:line="240" w:lineRule="auto"/>
        <w:rPr>
          <w:rFonts w:cstheme="minorHAnsi"/>
          <w:sz w:val="24"/>
          <w:szCs w:val="24"/>
        </w:rPr>
      </w:pPr>
    </w:p>
    <w:p w14:paraId="62801C72" w14:textId="4E040AA1" w:rsidR="002B7944" w:rsidRPr="008D43D4" w:rsidRDefault="002B7944" w:rsidP="000507D6">
      <w:pPr>
        <w:rPr>
          <w:rFonts w:cstheme="minorHAnsi"/>
          <w:sz w:val="24"/>
          <w:szCs w:val="24"/>
        </w:rPr>
      </w:pPr>
    </w:p>
    <w:sectPr w:rsidR="002B7944" w:rsidRPr="008D43D4" w:rsidSect="00E709B5">
      <w:headerReference w:type="default" r:id="rId24"/>
      <w:footerReference w:type="default" r:id="rId25"/>
      <w:type w:val="continuous"/>
      <w:pgSz w:w="11906" w:h="16838" w:code="9"/>
      <w:pgMar w:top="1418" w:right="849" w:bottom="567" w:left="851" w:header="709" w:footer="694"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6054C" w14:textId="77777777" w:rsidR="001C64A8" w:rsidRDefault="001C64A8" w:rsidP="00ED544D">
      <w:pPr>
        <w:spacing w:after="0" w:line="240" w:lineRule="auto"/>
      </w:pPr>
      <w:r>
        <w:separator/>
      </w:r>
    </w:p>
  </w:endnote>
  <w:endnote w:type="continuationSeparator" w:id="0">
    <w:p w14:paraId="48EC3D5F" w14:textId="77777777" w:rsidR="001C64A8" w:rsidRDefault="001C64A8"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3"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ADD13" w14:textId="77777777" w:rsidR="001C64A8" w:rsidRDefault="001C64A8" w:rsidP="00ED544D">
      <w:pPr>
        <w:spacing w:after="0" w:line="240" w:lineRule="auto"/>
      </w:pPr>
      <w:r>
        <w:separator/>
      </w:r>
    </w:p>
  </w:footnote>
  <w:footnote w:type="continuationSeparator" w:id="0">
    <w:p w14:paraId="14EB1A58" w14:textId="77777777" w:rsidR="001C64A8" w:rsidRDefault="001C64A8"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6CED0483" w:rsidR="00C150A7" w:rsidRDefault="00202AA3" w:rsidP="00C150A7">
    <w:pPr>
      <w:pStyle w:val="stBilgi"/>
      <w:jc w:val="center"/>
    </w:pPr>
    <w:r>
      <w:t>5</w:t>
    </w:r>
    <w:r w:rsidR="00C150A7">
      <w:t>. Sınıf 2.Dönem 1. Yazılı / 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47664331">
    <w:abstractNumId w:val="6"/>
  </w:num>
  <w:num w:numId="2" w16cid:durableId="1509716402">
    <w:abstractNumId w:val="7"/>
  </w:num>
  <w:num w:numId="3" w16cid:durableId="2127657477">
    <w:abstractNumId w:val="8"/>
  </w:num>
  <w:num w:numId="4" w16cid:durableId="1937900756">
    <w:abstractNumId w:val="4"/>
  </w:num>
  <w:num w:numId="5" w16cid:durableId="291714423">
    <w:abstractNumId w:val="6"/>
    <w:lvlOverride w:ilvl="0">
      <w:startOverride w:val="1"/>
    </w:lvlOverride>
  </w:num>
  <w:num w:numId="6" w16cid:durableId="367026829">
    <w:abstractNumId w:val="6"/>
    <w:lvlOverride w:ilvl="0">
      <w:startOverride w:val="1"/>
    </w:lvlOverride>
  </w:num>
  <w:num w:numId="7" w16cid:durableId="229386559">
    <w:abstractNumId w:val="6"/>
    <w:lvlOverride w:ilvl="0">
      <w:startOverride w:val="1"/>
    </w:lvlOverride>
  </w:num>
  <w:num w:numId="8" w16cid:durableId="257369618">
    <w:abstractNumId w:val="6"/>
    <w:lvlOverride w:ilvl="0">
      <w:startOverride w:val="1"/>
    </w:lvlOverride>
  </w:num>
  <w:num w:numId="9" w16cid:durableId="475344178">
    <w:abstractNumId w:val="8"/>
    <w:lvlOverride w:ilvl="0">
      <w:startOverride w:val="1"/>
    </w:lvlOverride>
  </w:num>
  <w:num w:numId="10" w16cid:durableId="1736397525">
    <w:abstractNumId w:val="6"/>
    <w:lvlOverride w:ilvl="0">
      <w:startOverride w:val="1"/>
    </w:lvlOverride>
  </w:num>
  <w:num w:numId="11" w16cid:durableId="1832597728">
    <w:abstractNumId w:val="6"/>
    <w:lvlOverride w:ilvl="0">
      <w:startOverride w:val="1"/>
    </w:lvlOverride>
  </w:num>
  <w:num w:numId="12" w16cid:durableId="522285092">
    <w:abstractNumId w:val="6"/>
    <w:lvlOverride w:ilvl="0">
      <w:startOverride w:val="1"/>
    </w:lvlOverride>
  </w:num>
  <w:num w:numId="13" w16cid:durableId="149250327">
    <w:abstractNumId w:val="8"/>
    <w:lvlOverride w:ilvl="0">
      <w:startOverride w:val="1"/>
    </w:lvlOverride>
  </w:num>
  <w:num w:numId="14" w16cid:durableId="86196623">
    <w:abstractNumId w:val="6"/>
    <w:lvlOverride w:ilvl="0">
      <w:startOverride w:val="1"/>
    </w:lvlOverride>
  </w:num>
  <w:num w:numId="15" w16cid:durableId="1919972626">
    <w:abstractNumId w:val="6"/>
    <w:lvlOverride w:ilvl="0">
      <w:startOverride w:val="1"/>
    </w:lvlOverride>
  </w:num>
  <w:num w:numId="16" w16cid:durableId="511798404">
    <w:abstractNumId w:val="6"/>
    <w:lvlOverride w:ilvl="0">
      <w:startOverride w:val="1"/>
    </w:lvlOverride>
  </w:num>
  <w:num w:numId="17" w16cid:durableId="1987737024">
    <w:abstractNumId w:val="6"/>
    <w:lvlOverride w:ilvl="0">
      <w:startOverride w:val="1"/>
    </w:lvlOverride>
  </w:num>
  <w:num w:numId="18" w16cid:durableId="446199791">
    <w:abstractNumId w:val="8"/>
    <w:lvlOverride w:ilvl="0">
      <w:startOverride w:val="1"/>
    </w:lvlOverride>
  </w:num>
  <w:num w:numId="19" w16cid:durableId="1913546378">
    <w:abstractNumId w:val="6"/>
    <w:lvlOverride w:ilvl="0">
      <w:startOverride w:val="1"/>
    </w:lvlOverride>
  </w:num>
  <w:num w:numId="20" w16cid:durableId="1668366646">
    <w:abstractNumId w:val="6"/>
    <w:lvlOverride w:ilvl="0">
      <w:startOverride w:val="1"/>
    </w:lvlOverride>
  </w:num>
  <w:num w:numId="21" w16cid:durableId="1447263862">
    <w:abstractNumId w:val="6"/>
    <w:lvlOverride w:ilvl="0">
      <w:startOverride w:val="1"/>
    </w:lvlOverride>
  </w:num>
  <w:num w:numId="22" w16cid:durableId="1292327470">
    <w:abstractNumId w:val="6"/>
    <w:lvlOverride w:ilvl="0">
      <w:startOverride w:val="1"/>
    </w:lvlOverride>
  </w:num>
  <w:num w:numId="23" w16cid:durableId="1863932974">
    <w:abstractNumId w:val="6"/>
    <w:lvlOverride w:ilvl="0">
      <w:startOverride w:val="1"/>
    </w:lvlOverride>
  </w:num>
  <w:num w:numId="24" w16cid:durableId="1981572951">
    <w:abstractNumId w:val="6"/>
    <w:lvlOverride w:ilvl="0">
      <w:startOverride w:val="1"/>
    </w:lvlOverride>
  </w:num>
  <w:num w:numId="25" w16cid:durableId="853958110">
    <w:abstractNumId w:val="6"/>
    <w:lvlOverride w:ilvl="0">
      <w:startOverride w:val="1"/>
    </w:lvlOverride>
  </w:num>
  <w:num w:numId="26" w16cid:durableId="1189684482">
    <w:abstractNumId w:val="6"/>
    <w:lvlOverride w:ilvl="0">
      <w:startOverride w:val="1"/>
    </w:lvlOverride>
  </w:num>
  <w:num w:numId="27" w16cid:durableId="514345002">
    <w:abstractNumId w:val="6"/>
    <w:lvlOverride w:ilvl="0">
      <w:startOverride w:val="1"/>
    </w:lvlOverride>
  </w:num>
  <w:num w:numId="28" w16cid:durableId="1813017791">
    <w:abstractNumId w:val="6"/>
    <w:lvlOverride w:ilvl="0">
      <w:startOverride w:val="1"/>
    </w:lvlOverride>
  </w:num>
  <w:num w:numId="29" w16cid:durableId="1630359896">
    <w:abstractNumId w:val="6"/>
    <w:lvlOverride w:ilvl="0">
      <w:startOverride w:val="1"/>
    </w:lvlOverride>
  </w:num>
  <w:num w:numId="30" w16cid:durableId="18625653">
    <w:abstractNumId w:val="6"/>
    <w:lvlOverride w:ilvl="0">
      <w:startOverride w:val="1"/>
    </w:lvlOverride>
  </w:num>
  <w:num w:numId="31" w16cid:durableId="941451559">
    <w:abstractNumId w:val="6"/>
    <w:lvlOverride w:ilvl="0">
      <w:startOverride w:val="1"/>
    </w:lvlOverride>
  </w:num>
  <w:num w:numId="32" w16cid:durableId="1654873754">
    <w:abstractNumId w:val="3"/>
  </w:num>
  <w:num w:numId="33" w16cid:durableId="1195729531">
    <w:abstractNumId w:val="1"/>
  </w:num>
  <w:num w:numId="34" w16cid:durableId="717901021">
    <w:abstractNumId w:val="9"/>
  </w:num>
  <w:num w:numId="35" w16cid:durableId="473107511">
    <w:abstractNumId w:val="5"/>
  </w:num>
  <w:num w:numId="36" w16cid:durableId="1551838857">
    <w:abstractNumId w:val="0"/>
  </w:num>
  <w:num w:numId="37" w16cid:durableId="911768067">
    <w:abstractNumId w:val="6"/>
    <w:lvlOverride w:ilvl="0">
      <w:startOverride w:val="1"/>
    </w:lvlOverride>
  </w:num>
  <w:num w:numId="38" w16cid:durableId="1080564445">
    <w:abstractNumId w:val="6"/>
    <w:lvlOverride w:ilvl="0">
      <w:startOverride w:val="1"/>
    </w:lvlOverride>
  </w:num>
  <w:num w:numId="39" w16cid:durableId="1470128773">
    <w:abstractNumId w:val="6"/>
    <w:lvlOverride w:ilvl="0">
      <w:startOverride w:val="1"/>
    </w:lvlOverride>
  </w:num>
  <w:num w:numId="40" w16cid:durableId="599216707">
    <w:abstractNumId w:val="6"/>
    <w:lvlOverride w:ilvl="0">
      <w:startOverride w:val="1"/>
    </w:lvlOverride>
  </w:num>
  <w:num w:numId="41" w16cid:durableId="570778317">
    <w:abstractNumId w:val="6"/>
    <w:lvlOverride w:ilvl="0">
      <w:startOverride w:val="1"/>
    </w:lvlOverride>
  </w:num>
  <w:num w:numId="42" w16cid:durableId="432165025">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C62"/>
    <w:rsid w:val="0000303E"/>
    <w:rsid w:val="000038EB"/>
    <w:rsid w:val="00025BCF"/>
    <w:rsid w:val="000507D6"/>
    <w:rsid w:val="00050EE9"/>
    <w:rsid w:val="00054486"/>
    <w:rsid w:val="000718B7"/>
    <w:rsid w:val="00096985"/>
    <w:rsid w:val="000A1EF0"/>
    <w:rsid w:val="000A2B32"/>
    <w:rsid w:val="000A6365"/>
    <w:rsid w:val="000B06BD"/>
    <w:rsid w:val="00161802"/>
    <w:rsid w:val="001C3B80"/>
    <w:rsid w:val="001C64A8"/>
    <w:rsid w:val="001D57BE"/>
    <w:rsid w:val="001D7C5C"/>
    <w:rsid w:val="00202AA3"/>
    <w:rsid w:val="00232D1D"/>
    <w:rsid w:val="00255E3B"/>
    <w:rsid w:val="002577EA"/>
    <w:rsid w:val="0027154F"/>
    <w:rsid w:val="002B7944"/>
    <w:rsid w:val="002C1C38"/>
    <w:rsid w:val="002D31AD"/>
    <w:rsid w:val="00312186"/>
    <w:rsid w:val="0038090A"/>
    <w:rsid w:val="003957B1"/>
    <w:rsid w:val="003C2262"/>
    <w:rsid w:val="003D0AE6"/>
    <w:rsid w:val="003D42D3"/>
    <w:rsid w:val="00401657"/>
    <w:rsid w:val="00426B9F"/>
    <w:rsid w:val="004578EE"/>
    <w:rsid w:val="00461443"/>
    <w:rsid w:val="00462A7E"/>
    <w:rsid w:val="004819FD"/>
    <w:rsid w:val="00495D75"/>
    <w:rsid w:val="00497E71"/>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C7C0E"/>
    <w:rsid w:val="00707FFC"/>
    <w:rsid w:val="00714F08"/>
    <w:rsid w:val="007841BD"/>
    <w:rsid w:val="007A0FAF"/>
    <w:rsid w:val="007B2670"/>
    <w:rsid w:val="007D3729"/>
    <w:rsid w:val="007F45DE"/>
    <w:rsid w:val="00801789"/>
    <w:rsid w:val="00827435"/>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E31C7"/>
    <w:rsid w:val="009E4F35"/>
    <w:rsid w:val="009F7F2E"/>
    <w:rsid w:val="00A0559F"/>
    <w:rsid w:val="00A754CD"/>
    <w:rsid w:val="00A80AE1"/>
    <w:rsid w:val="00A83480"/>
    <w:rsid w:val="00A92366"/>
    <w:rsid w:val="00AC52A5"/>
    <w:rsid w:val="00AD3F1A"/>
    <w:rsid w:val="00B2338B"/>
    <w:rsid w:val="00B67338"/>
    <w:rsid w:val="00BC0CF0"/>
    <w:rsid w:val="00C150A7"/>
    <w:rsid w:val="00C23134"/>
    <w:rsid w:val="00C27595"/>
    <w:rsid w:val="00C563DC"/>
    <w:rsid w:val="00C7169B"/>
    <w:rsid w:val="00C87FD4"/>
    <w:rsid w:val="00CB65BF"/>
    <w:rsid w:val="00CB6C62"/>
    <w:rsid w:val="00CE7DEC"/>
    <w:rsid w:val="00CF4F54"/>
    <w:rsid w:val="00D21860"/>
    <w:rsid w:val="00D316E0"/>
    <w:rsid w:val="00D40B3C"/>
    <w:rsid w:val="00D41D25"/>
    <w:rsid w:val="00D501AB"/>
    <w:rsid w:val="00D64042"/>
    <w:rsid w:val="00D8207C"/>
    <w:rsid w:val="00D93959"/>
    <w:rsid w:val="00D9648A"/>
    <w:rsid w:val="00DB5596"/>
    <w:rsid w:val="00DB6FB8"/>
    <w:rsid w:val="00E709B5"/>
    <w:rsid w:val="00E71579"/>
    <w:rsid w:val="00E7530C"/>
    <w:rsid w:val="00E912EB"/>
    <w:rsid w:val="00EB3584"/>
    <w:rsid w:val="00ED544D"/>
    <w:rsid w:val="00EE7729"/>
    <w:rsid w:val="00F34887"/>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30A0A"/>
  <w15:docId w15:val="{FC2C9F39-1F73-4B0E-8C65-7F023CFA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paragraph" w:styleId="Balk1">
    <w:name w:val="heading 1"/>
    <w:basedOn w:val="Normal"/>
    <w:next w:val="Normal"/>
    <w:link w:val="Balk1Char"/>
    <w:uiPriority w:val="9"/>
    <w:qFormat/>
    <w:rsid w:val="002577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C7169B"/>
    <w:p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uiPriority w:val="1"/>
    <w:qFormat/>
    <w:rsid w:val="002577EA"/>
    <w:pPr>
      <w:spacing w:after="0" w:line="240" w:lineRule="auto"/>
    </w:pPr>
  </w:style>
  <w:style w:type="character" w:customStyle="1" w:styleId="Balk1Char">
    <w:name w:val="Başlık 1 Char"/>
    <w:basedOn w:val="VarsaylanParagrafYazTipi"/>
    <w:link w:val="Balk1"/>
    <w:uiPriority w:val="9"/>
    <w:rsid w:val="002577EA"/>
    <w:rPr>
      <w:rFonts w:asciiTheme="majorHAnsi" w:eastAsiaTheme="majorEastAsia" w:hAnsiTheme="majorHAnsi" w:cstheme="majorBidi"/>
      <w:b/>
      <w:bCs/>
      <w:color w:val="365F91" w:themeColor="accent1" w:themeShade="BF"/>
      <w:sz w:val="28"/>
      <w:szCs w:val="28"/>
    </w:rPr>
  </w:style>
  <w:style w:type="character" w:styleId="Vurgu">
    <w:name w:val="Emphasis"/>
    <w:basedOn w:val="VarsaylanParagrafYazTipi"/>
    <w:uiPriority w:val="20"/>
    <w:qFormat/>
    <w:rsid w:val="002577EA"/>
    <w:rPr>
      <w:i/>
      <w:iCs/>
    </w:rPr>
  </w:style>
  <w:style w:type="character" w:styleId="GlVurgulama">
    <w:name w:val="Intense Emphasis"/>
    <w:basedOn w:val="VarsaylanParagrafYazTipi"/>
    <w:uiPriority w:val="21"/>
    <w:qFormat/>
    <w:rsid w:val="002577EA"/>
    <w:rPr>
      <w:b/>
      <w:bCs/>
      <w:i/>
      <w:iCs/>
      <w:color w:val="4F81BD" w:themeColor="accent1"/>
    </w:rPr>
  </w:style>
  <w:style w:type="character" w:styleId="Gl">
    <w:name w:val="Strong"/>
    <w:basedOn w:val="VarsaylanParagrafYazTipi"/>
    <w:uiPriority w:val="22"/>
    <w:qFormat/>
    <w:rsid w:val="002577EA"/>
    <w:rPr>
      <w:b/>
      <w:bCs/>
    </w:rPr>
  </w:style>
  <w:style w:type="paragraph" w:styleId="Alnt">
    <w:name w:val="Quote"/>
    <w:basedOn w:val="Normal"/>
    <w:next w:val="Normal"/>
    <w:link w:val="AlntChar"/>
    <w:uiPriority w:val="29"/>
    <w:qFormat/>
    <w:rsid w:val="002577EA"/>
    <w:rPr>
      <w:i/>
      <w:iCs/>
      <w:color w:val="000000" w:themeColor="text1"/>
    </w:rPr>
  </w:style>
  <w:style w:type="character" w:customStyle="1" w:styleId="AlntChar">
    <w:name w:val="Alıntı Char"/>
    <w:basedOn w:val="VarsaylanParagrafYazTipi"/>
    <w:link w:val="Alnt"/>
    <w:uiPriority w:val="29"/>
    <w:rsid w:val="002577EA"/>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indersi.com/icerik/din-kulturu-ve-ahlak-bilgisi-c76" TargetMode="External"/><Relationship Id="rId7" Type="http://schemas.openxmlformats.org/officeDocument/2006/relationships/endnotes" Target="endnotes.xml"/><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me/DinDersiTurkiyeZumresi" TargetMode="External"/><Relationship Id="rId23"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hyperlink" Target="http://www.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t.me/dindersicom" TargetMode="External"/><Relationship Id="rId22" Type="http://schemas.openxmlformats.org/officeDocument/2006/relationships/image" Target="media/image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5D197-E5A8-46BB-B695-26B5A2964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10</TotalTime>
  <Pages>5</Pages>
  <Words>1070</Words>
  <Characters>6105</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Köse</cp:lastModifiedBy>
  <cp:revision>5</cp:revision>
  <cp:lastPrinted>2022-12-07T14:03:00Z</cp:lastPrinted>
  <dcterms:created xsi:type="dcterms:W3CDTF">2023-01-18T14:26:00Z</dcterms:created>
  <dcterms:modified xsi:type="dcterms:W3CDTF">2023-01-19T14:18:00Z</dcterms:modified>
</cp:coreProperties>
</file>