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60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E1C39" w14:paraId="3113282B" w14:textId="77777777" w:rsidTr="003E1C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7698153" w14:textId="77777777" w:rsidR="003E1C39" w:rsidRPr="00FD75DF" w:rsidRDefault="003E1C39" w:rsidP="003E1C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5934230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D5F2101" w14:textId="77777777" w:rsidR="003E1C39" w:rsidRDefault="003E1C39" w:rsidP="003E1C3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581D69E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</w:tr>
      <w:tr w:rsidR="003E1C39" w14:paraId="448472C7" w14:textId="77777777" w:rsidTr="003E1C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F8B903" w14:textId="77777777" w:rsidR="003E1C39" w:rsidRPr="00FD75DF" w:rsidRDefault="003E1C39" w:rsidP="003E1C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DE7531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742AF1E" w14:textId="77777777" w:rsidR="003E1C39" w:rsidRDefault="003E1C39" w:rsidP="003E1C3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444F554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E1C39" w14:paraId="15AB9159" w14:textId="77777777" w:rsidTr="003E1C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8341F46" w14:textId="77777777" w:rsidR="003E1C39" w:rsidRPr="00FD75DF" w:rsidRDefault="003E1C39" w:rsidP="003E1C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A0983E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FD7E3C" w14:textId="77777777" w:rsidR="003E1C39" w:rsidRDefault="003E1C39" w:rsidP="003E1C3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8E07314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E1C39" w14:paraId="6D7B856E" w14:textId="77777777" w:rsidTr="003E1C3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F3B6F4" w14:textId="77777777" w:rsidR="003E1C39" w:rsidRPr="00FD75DF" w:rsidRDefault="003E1C39" w:rsidP="003E1C3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BEB49D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23BC30" w14:textId="1C65CD95" w:rsidR="003E1C39" w:rsidRDefault="003E1C39" w:rsidP="00217EF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E07D7F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Sınav </w:t>
            </w:r>
            <w:r w:rsidR="00217EF4">
              <w:rPr>
                <w:rFonts w:asciiTheme="minorHAnsi" w:hAnsiTheme="minorHAnsi"/>
                <w:b/>
                <w:iCs/>
                <w:sz w:val="24"/>
                <w:szCs w:val="24"/>
              </w:rPr>
              <w:t>Cevapları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F7260C" w14:textId="77777777" w:rsidR="003E1C39" w:rsidRDefault="003E1C39" w:rsidP="003E1C39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08229DE" w14:textId="6DCD6357" w:rsidR="00CB6C62" w:rsidRDefault="003835A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0CF9E3" wp14:editId="0511E575">
                <wp:simplePos x="0" y="0"/>
                <wp:positionH relativeFrom="column">
                  <wp:posOffset>-537210</wp:posOffset>
                </wp:positionH>
                <wp:positionV relativeFrom="paragraph">
                  <wp:posOffset>718820</wp:posOffset>
                </wp:positionV>
                <wp:extent cx="6875780" cy="1984375"/>
                <wp:effectExtent l="0" t="0" r="39370" b="15875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984375"/>
                          <a:chOff x="704" y="972"/>
                          <a:chExt cx="10828" cy="3125"/>
                        </a:xfrm>
                      </wpg:grpSpPr>
                      <wps:wsp>
                        <wps:cNvPr id="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39192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4"/>
                        <wpg:cNvGrpSpPr>
                          <a:grpSpLocks/>
                        </wpg:cNvGrpSpPr>
                        <wpg:grpSpPr bwMode="auto">
                          <a:xfrm>
                            <a:off x="3019" y="1797"/>
                            <a:ext cx="2256" cy="510"/>
                            <a:chOff x="3551" y="1432"/>
                            <a:chExt cx="2256" cy="510"/>
                          </a:xfrm>
                        </wpg:grpSpPr>
                        <wps:wsp>
                          <wps:cNvPr id="53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7360F42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1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F7B7EBD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İnnâ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FB9DB80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"/>
                        <wpg:cNvGrpSpPr>
                          <a:grpSpLocks/>
                        </wpg:cNvGrpSpPr>
                        <wpg:grpSpPr bwMode="auto">
                          <a:xfrm>
                            <a:off x="3076" y="3387"/>
                            <a:ext cx="2540" cy="510"/>
                            <a:chOff x="3551" y="1432"/>
                            <a:chExt cx="2540" cy="510"/>
                          </a:xfrm>
                        </wpg:grpSpPr>
                        <wps:wsp>
                          <wps:cNvPr id="56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5EB76F1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098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4D282EA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e'taynâ</w:t>
                                </w:r>
                                <w:proofErr w:type="spellEnd"/>
                              </w:p>
                              <w:p w14:paraId="7AF53939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"/>
                        <wpg:cNvGrpSpPr>
                          <a:grpSpLocks/>
                        </wpg:cNvGrpSpPr>
                        <wpg:grpSpPr bwMode="auto">
                          <a:xfrm>
                            <a:off x="4045" y="2679"/>
                            <a:ext cx="3333" cy="510"/>
                            <a:chOff x="3551" y="1432"/>
                            <a:chExt cx="3333" cy="510"/>
                          </a:xfrm>
                        </wpg:grpSpPr>
                        <wps:wsp>
                          <wps:cNvPr id="59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23A32AA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89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B5C5B01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Bismillahirrahmânirrahîm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511C24DB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"/>
                        <wpg:cNvGrpSpPr>
                          <a:grpSpLocks/>
                        </wpg:cNvGrpSpPr>
                        <wpg:grpSpPr bwMode="auto">
                          <a:xfrm>
                            <a:off x="6382" y="1774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55F6B1B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E6DC5CA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ke’l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kevser</w:t>
                                </w:r>
                                <w:proofErr w:type="spellEnd"/>
                              </w:p>
                              <w:p w14:paraId="5449C01B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"/>
                        <wpg:cNvGrpSpPr>
                          <a:grpSpLocks/>
                        </wpg:cNvGrpSpPr>
                        <wpg:grpSpPr bwMode="auto">
                          <a:xfrm>
                            <a:off x="8318" y="2592"/>
                            <a:ext cx="2766" cy="510"/>
                            <a:chOff x="3551" y="1432"/>
                            <a:chExt cx="2766" cy="510"/>
                          </a:xfrm>
                        </wpg:grpSpPr>
                        <wps:wsp>
                          <wps:cNvPr id="65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4A38F51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32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282C6AA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İnne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şânieke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E0C354F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"/>
                        <wpg:cNvGrpSpPr>
                          <a:grpSpLocks/>
                        </wpg:cNvGrpSpPr>
                        <wpg:grpSpPr bwMode="auto">
                          <a:xfrm>
                            <a:off x="9162" y="1687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2ED2CEF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F5352F6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rPr>
                                    <w:rFonts w:ascii="Titillium-ThinItalic" w:hAnsi="Titillium-ThinItalic" w:cs="Titillium-ThinItalic"/>
                                    <w:i/>
                                    <w:iCs/>
                                    <w:color w:val="00000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hüvel'ebter</w:t>
                                </w:r>
                                <w:proofErr w:type="spellEnd"/>
                              </w:p>
                              <w:p w14:paraId="4AA298E2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2"/>
                        <wpg:cNvGrpSpPr>
                          <a:grpSpLocks/>
                        </wpg:cNvGrpSpPr>
                        <wpg:grpSpPr bwMode="auto">
                          <a:xfrm>
                            <a:off x="9034" y="3300"/>
                            <a:ext cx="2313" cy="510"/>
                            <a:chOff x="3551" y="1432"/>
                            <a:chExt cx="2313" cy="510"/>
                          </a:xfrm>
                        </wpg:grpSpPr>
                        <wps:wsp>
                          <wps:cNvPr id="71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745D5EF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7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8A5F692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venhar</w:t>
                                </w:r>
                                <w:proofErr w:type="spellEnd"/>
                              </w:p>
                              <w:p w14:paraId="71F11581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5948" y="3474"/>
                            <a:ext cx="3020" cy="510"/>
                            <a:chOff x="2749" y="1402"/>
                            <a:chExt cx="3020" cy="510"/>
                          </a:xfrm>
                        </wpg:grpSpPr>
                        <wps:wsp>
                          <wps:cNvPr id="74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9" y="140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DFD9587" w14:textId="77777777" w:rsidR="00CB6C62" w:rsidRPr="000D2296" w:rsidRDefault="00A3738E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9" y="1485"/>
                              <a:ext cx="2600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FCCB3AE" w14:textId="77777777" w:rsidR="00C30287" w:rsidRDefault="00C30287" w:rsidP="00C30287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Fesalli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>lirabbike</w:t>
                                </w:r>
                                <w:proofErr w:type="spellEnd"/>
                                <w:r>
                                  <w:rPr>
                                    <w:rFonts w:ascii="OpenSans" w:hAnsi="OpenSans" w:cs="OpenSans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B15C6B8" w14:textId="77777777" w:rsidR="00CB6C62" w:rsidRDefault="00CB6C62" w:rsidP="00E13BBA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605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9843B" w14:textId="1305F6C6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1-  </w:t>
                              </w:r>
                              <w:r w:rsidR="00217EF4">
                                <w:rPr>
                                  <w:b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  <w:p w14:paraId="1BA29D2F" w14:textId="260937E2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2-  </w:t>
                              </w:r>
                              <w:r w:rsidR="00217EF4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  <w:p w14:paraId="4874CE12" w14:textId="1BBDB529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3-  </w:t>
                              </w:r>
                              <w:r w:rsidR="00217EF4">
                                <w:rPr>
                                  <w:b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 w14:paraId="441252A5" w14:textId="7150A4BF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4- </w:t>
                              </w:r>
                              <w:r w:rsidR="00217EF4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B</w:t>
                              </w:r>
                            </w:p>
                            <w:p w14:paraId="0DF95012" w14:textId="0D081288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5-</w:t>
                              </w:r>
                              <w:r w:rsidR="00217EF4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17EF4">
                                <w:rPr>
                                  <w:b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  <w:p w14:paraId="30818AFF" w14:textId="1CBBE713" w:rsidR="00CB6C62" w:rsidRPr="00547758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6-  </w:t>
                              </w:r>
                              <w:r w:rsidR="00217EF4">
                                <w:rPr>
                                  <w:b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74BE24E9" w14:textId="621804D6" w:rsidR="00CB6C62" w:rsidRDefault="00CB6C62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4775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7- </w:t>
                              </w:r>
                              <w:r w:rsidR="00217EF4">
                                <w:rPr>
                                  <w:b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  <w:p w14:paraId="3D9AFB67" w14:textId="6AC5FFA3" w:rsidR="00547758" w:rsidRPr="00547758" w:rsidRDefault="00217EF4" w:rsidP="00E13BBA">
                              <w:pPr>
                                <w:shd w:val="clear" w:color="auto" w:fill="FFFFFF" w:themeFill="background1"/>
                                <w:spacing w:after="0"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8- C</w:t>
                              </w:r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8"/>
                            <a:ext cx="10828" cy="4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2EFB327" w14:textId="77777777" w:rsidR="00CB6C62" w:rsidRPr="00CB6C62" w:rsidRDefault="00CB6C62" w:rsidP="00CB6C62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="002C1C38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Aşağıda </w:t>
                              </w:r>
                              <w:r w:rsidR="00C30287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Kevser Suresi’nin</w:t>
                              </w: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okunuşu karışık olarak verilmiştir. Okunuş sırasına göre yan tarafa sıralayalım. </w:t>
                              </w:r>
                              <w:r w:rsidRPr="00547758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(2X8=16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2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D4A16" w14:textId="77777777" w:rsidR="00CB6C62" w:rsidRPr="00446E26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EB5EF6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CF9E3" id="Group 2" o:spid="_x0000_s1026" style="position:absolute;margin-left:-42.3pt;margin-top:56.6pt;width:541.4pt;height:156.25pt;z-index:251660288" coordorigin="704,972" coordsize="10828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19;top:1432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" fillcolor="#ccc0d9 [1303]" strokecolor="#5f497a [2407]" strokeweight="1.5pt">
                  <v:textbox>
                    <w:txbxContent>
                      <w:p w14:paraId="11939192" w14:textId="77777777" w:rsidR="00CB6C62" w:rsidRDefault="00CB6C62" w:rsidP="00CB6C62"/>
                    </w:txbxContent>
                  </v:textbox>
                </v:shape>
                <v:group id="Group 4" o:spid="_x0000_s1028" style="position:absolute;left:3019;top:1797;width:2256;height:510" coordorigin="3551,1432" coordsize="225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58" coordsize="21600,21600" o:spt="58" adj="2538" path="m21600,10800l@3@6,18436,3163@4@5,10800,0@6@5,3163,3163@5@6,,10800@5@4,3163,18436@6@3,10800,21600@4@3,18436,18436@3@4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</v:formulas>
                    <v:path gradientshapeok="t" o:connecttype="rect" textboxrect="@9,@9,@8,@8"/>
                    <v:handles>
                      <v:h position="#0,center" xrange="0,10800"/>
                    </v:handles>
                  </v:shapetype>
                  <v:shape id="AutoShape 5" o:spid="_x0000_s102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Z7wAAAANsAAAAPAAAAZHJzL2Rvd25yZXYueG1sRI9BawIx&#10;FITvhf6H8ITealbL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bCome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07360F42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3993;top:1519;width:181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ntwwAAANsAAAAPAAAAZHJzL2Rvd25yZXYueG1sRI9BSwMx&#10;EIXvgv8hjNCbnVRq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JkeJ7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0F7B7EBD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İnnâ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FB9DB80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7" o:spid="_x0000_s1031" style="position:absolute;left:3076;top:3387;width:2540;height:510" coordorigin="3551,1432" coordsize="254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AutoShape 8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Xj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kA5&#10;h78v+Qfo1S8AAAD//wMAUEsBAi0AFAAGAAgAAAAhANvh9svuAAAAhQEAABMAAAAAAAAAAAAAAAAA&#10;AAAAAFtDb250ZW50X1R5cGVzXS54bWxQSwECLQAUAAYACAAAACEAWvQsW78AAAAVAQAACwAAAAAA&#10;AAAAAAAAAAAfAQAAX3JlbHMvLnJlbHNQSwECLQAUAAYACAAAACEAfF2F4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5EB76F1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3993;top:1519;width:209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64D282EA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e'taynâ</w:t>
                          </w:r>
                          <w:proofErr w:type="spellEnd"/>
                        </w:p>
                        <w:p w14:paraId="7AF53939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0" o:spid="_x0000_s1034" style="position:absolute;left:4045;top:2679;width:3333;height:510" coordorigin="3551,1432" coordsize="333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11" o:spid="_x0000_s1035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423A32AA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6B5C5B01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Bismillahirrahmânirrahîm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511C24DB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3" o:spid="_x0000_s1037" style="position:absolute;left:6382;top:1774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utoShape 14" o:spid="_x0000_s1038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155F6B1B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skwwAAANsAAAAPAAAAZHJzL2Rvd25yZXYueG1sRI9BSwMx&#10;EIXvgv8hjNCbndTC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Z8LbJ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E6DC5CA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ke’l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kevser</w:t>
                          </w:r>
                          <w:proofErr w:type="spellEnd"/>
                        </w:p>
                        <w:p w14:paraId="5449C01B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6" o:spid="_x0000_s1040" style="position:absolute;left:8318;top:2592;width:2766;height:510" coordorigin="3551,1432" coordsize="276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AutoShape 17" o:spid="_x0000_s1041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9Ep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sC8&#10;hL8v+Qfo1S8AAAD//wMAUEsBAi0AFAAGAAgAAAAhANvh9svuAAAAhQEAABMAAAAAAAAAAAAAAAAA&#10;AAAAAFtDb250ZW50X1R5cGVzXS54bWxQSwECLQAUAAYACAAAACEAWvQsW78AAAAVAQAACwAAAAAA&#10;AAAAAAAAAAAfAQAAX3JlbHMvLnJlbHNQSwECLQAUAAYACAAAACEAQuP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54A38F51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42" type="#_x0000_t202" style="position:absolute;left:3993;top:1519;width:232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1282C6AA" w14:textId="77777777" w:rsidR="00C30287" w:rsidRDefault="00C30287" w:rsidP="00C30287">
                          <w:pPr>
                            <w:shd w:val="clear" w:color="auto" w:fill="FFFFFF" w:themeFill="background1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İnne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şânieke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E0C354F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19" o:spid="_x0000_s1043" style="position:absolute;left:9162;top:1687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AutoShape 20" o:spid="_x0000_s1044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63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j81f&#10;8g/Q6wcAAAD//wMAUEsBAi0AFAAGAAgAAAAhANvh9svuAAAAhQEAABMAAAAAAAAAAAAAAAAAAAAA&#10;AFtDb250ZW50X1R5cGVzXS54bWxQSwECLQAUAAYACAAAACEAWvQsW78AAAAVAQAACwAAAAAAAAAA&#10;AAAAAAAfAQAAX3JlbHMvLnJlbHNQSwECLQAUAAYACAAAACEArOJ+t7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62ED2CEF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1" o:spid="_x0000_s1045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4F5352F6" w14:textId="77777777" w:rsidR="00C30287" w:rsidRDefault="00C30287" w:rsidP="00C30287">
                          <w:pPr>
                            <w:shd w:val="clear" w:color="auto" w:fill="FFFFFF" w:themeFill="background1"/>
                            <w:rPr>
                              <w:rFonts w:ascii="Titillium-ThinItalic" w:hAnsi="Titillium-ThinItalic" w:cs="Titillium-ThinItalic"/>
                              <w:i/>
                              <w:iCs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hüvel'ebter</w:t>
                          </w:r>
                          <w:proofErr w:type="spellEnd"/>
                        </w:p>
                        <w:p w14:paraId="4AA298E2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2" o:spid="_x0000_s1046" style="position:absolute;left:9034;top:3300;width:2313;height:510" coordorigin="3551,1432" coordsize="231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AutoShape 23" o:spid="_x0000_s104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745D5EF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58A5F692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venhar</w:t>
                          </w:r>
                          <w:proofErr w:type="spellEnd"/>
                        </w:p>
                        <w:p w14:paraId="71F11581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5" o:spid="_x0000_s1049" style="position:absolute;left:5948;top:3474;width:3020;height:510" coordorigin="2749,1402" coordsize="302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AutoShape 26" o:spid="_x0000_s1050" type="#_x0000_t58" style="position:absolute;left:2749;top:140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5DFD9587" w14:textId="77777777" w:rsidR="00CB6C62" w:rsidRPr="000D2296" w:rsidRDefault="00A3738E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27" o:spid="_x0000_s1051" type="#_x0000_t202" style="position:absolute;left:3169;top:1485;width:260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0FCCB3AE" w14:textId="77777777" w:rsidR="00C30287" w:rsidRDefault="00C30287" w:rsidP="00C30287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Fesalli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>lirabbike</w:t>
                          </w:r>
                          <w:proofErr w:type="spellEnd"/>
                          <w:r>
                            <w:rPr>
                              <w:rFonts w:ascii="OpenSans" w:hAnsi="OpenSans" w:cs="OpenSans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B15C6B8" w14:textId="77777777" w:rsidR="00CB6C62" w:rsidRDefault="00CB6C62" w:rsidP="00E13BBA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28" o:spid="_x0000_s1052" type="#_x0000_t202" style="position:absolute;left:719;top:1432;width:160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" fillcolor="#e5dfec [663]">
                  <v:textbox inset=",2.3mm,,.3mm">
                    <w:txbxContent>
                      <w:p w14:paraId="2989843B" w14:textId="1305F6C6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1-  </w:t>
                        </w:r>
                        <w:r w:rsidR="00217EF4">
                          <w:rPr>
                            <w:b/>
                            <w:sz w:val="18"/>
                            <w:szCs w:val="18"/>
                          </w:rPr>
                          <w:t>G</w:t>
                        </w:r>
                      </w:p>
                      <w:p w14:paraId="1BA29D2F" w14:textId="260937E2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2-  </w:t>
                        </w:r>
                        <w:r w:rsidR="00217EF4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  <w:p w14:paraId="4874CE12" w14:textId="1BBDB529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3-  </w:t>
                        </w:r>
                        <w:r w:rsidR="00217EF4">
                          <w:rPr>
                            <w:b/>
                            <w:sz w:val="18"/>
                            <w:szCs w:val="18"/>
                          </w:rPr>
                          <w:t>D</w:t>
                        </w:r>
                      </w:p>
                      <w:p w14:paraId="441252A5" w14:textId="7150A4BF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4- </w:t>
                        </w:r>
                        <w:r w:rsidR="00217EF4">
                          <w:rPr>
                            <w:b/>
                            <w:sz w:val="18"/>
                            <w:szCs w:val="18"/>
                          </w:rPr>
                          <w:t xml:space="preserve"> B</w:t>
                        </w:r>
                      </w:p>
                      <w:p w14:paraId="0DF95012" w14:textId="0D081288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5-</w:t>
                        </w:r>
                        <w:r w:rsidR="00217EF4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217EF4">
                          <w:rPr>
                            <w:b/>
                            <w:sz w:val="18"/>
                            <w:szCs w:val="18"/>
                          </w:rPr>
                          <w:t>H</w:t>
                        </w:r>
                      </w:p>
                      <w:p w14:paraId="30818AFF" w14:textId="1CBBE713" w:rsidR="00CB6C62" w:rsidRPr="00547758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6-  </w:t>
                        </w:r>
                        <w:r w:rsidR="00217EF4">
                          <w:rPr>
                            <w:b/>
                            <w:sz w:val="18"/>
                            <w:szCs w:val="18"/>
                          </w:rPr>
                          <w:t>E</w:t>
                        </w: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  <w:p w14:paraId="74BE24E9" w14:textId="621804D6" w:rsidR="00CB6C62" w:rsidRDefault="00CB6C62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47758">
                          <w:rPr>
                            <w:b/>
                            <w:sz w:val="18"/>
                            <w:szCs w:val="18"/>
                          </w:rPr>
                          <w:t xml:space="preserve">7- </w:t>
                        </w:r>
                        <w:r w:rsidR="00217EF4">
                          <w:rPr>
                            <w:b/>
                            <w:sz w:val="18"/>
                            <w:szCs w:val="18"/>
                          </w:rPr>
                          <w:t>F</w:t>
                        </w:r>
                      </w:p>
                      <w:p w14:paraId="3D9AFB67" w14:textId="6AC5FFA3" w:rsidR="00547758" w:rsidRPr="00547758" w:rsidRDefault="00217EF4" w:rsidP="00E13BBA">
                        <w:pPr>
                          <w:shd w:val="clear" w:color="auto" w:fill="FFFFFF" w:themeFill="background1"/>
                          <w:spacing w:after="0"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8- C</w:t>
                        </w:r>
                      </w:p>
                    </w:txbxContent>
                  </v:textbox>
                </v:shape>
                <v:shape id="Text Box 29" o:spid="_x0000_s1053" type="#_x0000_t202" style="position:absolute;left:704;top:978;width:108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" fillcolor="#8064a2 [3207]" strokecolor="#f2f2f2 [3041]" strokeweight="1pt">
                  <v:shadow on="t" color="#3f3151 [1607]" opacity=".5" offset="1pt"/>
                  <v:textbox>
                    <w:txbxContent>
                      <w:p w14:paraId="32EFB327" w14:textId="77777777" w:rsidR="00CB6C62" w:rsidRPr="00CB6C62" w:rsidRDefault="00CB6C62" w:rsidP="00CB6C62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</w:t>
                        </w:r>
                        <w:r w:rsidR="002C1C38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Aşağıda </w:t>
                        </w:r>
                        <w:r w:rsidR="00C30287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Kevser Suresi’nin</w:t>
                        </w: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okunuşu karışık olarak verilmiştir. Okunuş sırasına göre yan tarafa sıralayalım. </w:t>
                        </w:r>
                        <w:r w:rsidRPr="00547758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(2X8=16 PUAN)</w:t>
                        </w:r>
                      </w:p>
                    </w:txbxContent>
                  </v:textbox>
                </v:shape>
                <v:shape id="Text Box 30" o:spid="_x0000_s1054" type="#_x0000_t202" style="position:absolute;left:704;top:972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" fillcolor="#f79646 [3209]">
                  <v:textbox inset=",.3mm">
                    <w:txbxContent>
                      <w:p w14:paraId="3A6D4A16" w14:textId="77777777" w:rsidR="00CB6C62" w:rsidRPr="00446E26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1.</w:t>
                        </w:r>
                        <w:r w:rsidRPr="00EB5EF6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6E74C0" w14:textId="75A7D0A6" w:rsidR="003E1C39" w:rsidRDefault="003E1C39" w:rsidP="00CB6C62"/>
    <w:p w14:paraId="0B5DA91B" w14:textId="7E7BC8A5" w:rsidR="00CB6C62" w:rsidRDefault="00CB6C62" w:rsidP="00CB6C62"/>
    <w:p w14:paraId="232D1B25" w14:textId="77777777" w:rsidR="00CB6C62" w:rsidRDefault="00CB6C62" w:rsidP="00CB6C62"/>
    <w:p w14:paraId="147725F9" w14:textId="77777777" w:rsidR="00CB6C62" w:rsidRDefault="00CB6C62" w:rsidP="00CB6C62"/>
    <w:p w14:paraId="39F87888" w14:textId="77777777" w:rsidR="00CB6C62" w:rsidRDefault="00CB6C62" w:rsidP="00CB6C62"/>
    <w:p w14:paraId="0C34C04B" w14:textId="77777777" w:rsidR="00CB6C62" w:rsidRDefault="00CB6C62" w:rsidP="00CB6C62"/>
    <w:p w14:paraId="5EC1AA47" w14:textId="52DB4F19" w:rsidR="00CB6C62" w:rsidRDefault="003835A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89F5CC" wp14:editId="4383116C">
                <wp:simplePos x="0" y="0"/>
                <wp:positionH relativeFrom="column">
                  <wp:posOffset>-483870</wp:posOffset>
                </wp:positionH>
                <wp:positionV relativeFrom="paragraph">
                  <wp:posOffset>130810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EF73E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9F5CC" id="Text Box 60" o:spid="_x0000_s1055" type="#_x0000_t202" style="position:absolute;margin-left:-38.1pt;margin-top:10.3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" fillcolor="#92d050">
                <v:textbox inset=",.3mm">
                  <w:txbxContent>
                    <w:p w14:paraId="1C6EF73E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E0DC6B" wp14:editId="3383FF1E">
                <wp:simplePos x="0" y="0"/>
                <wp:positionH relativeFrom="column">
                  <wp:posOffset>-514350</wp:posOffset>
                </wp:positionH>
                <wp:positionV relativeFrom="paragraph">
                  <wp:posOffset>148590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5B851F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DC6B" id="Text Box 59" o:spid="_x0000_s1056" type="#_x0000_t202" style="position:absolute;margin-left:-40.5pt;margin-top:11.7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" fillcolor="#fbd4b4 [1305]" strokecolor="#f79646 [3209]" strokeweight="1.5pt">
                <v:shadow color="#868686"/>
                <v:textbox>
                  <w:txbxContent>
                    <w:p w14:paraId="3E5B851F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6AE4600" w14:textId="3AE5FE76" w:rsidR="00CB6C62" w:rsidRDefault="003835A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5F4A42" wp14:editId="367FED33">
                <wp:simplePos x="0" y="0"/>
                <wp:positionH relativeFrom="column">
                  <wp:posOffset>3738245</wp:posOffset>
                </wp:positionH>
                <wp:positionV relativeFrom="paragraph">
                  <wp:posOffset>1528445</wp:posOffset>
                </wp:positionV>
                <wp:extent cx="720090" cy="301625"/>
                <wp:effectExtent l="0" t="0" r="41910" b="60325"/>
                <wp:wrapNone/>
                <wp:docPr id="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301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6625AE3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Mihrap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4A42" id="Text Box 56" o:spid="_x0000_s1057" type="#_x0000_t202" style="position:absolute;margin-left:294.35pt;margin-top:120.35pt;width:56.7pt;height:2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6625AE3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Mihrap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C8DB2B" wp14:editId="6AAAD37A">
                <wp:simplePos x="0" y="0"/>
                <wp:positionH relativeFrom="column">
                  <wp:posOffset>1162685</wp:posOffset>
                </wp:positionH>
                <wp:positionV relativeFrom="paragraph">
                  <wp:posOffset>413385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979B08" w14:textId="77777777" w:rsidR="00CB6C62" w:rsidRPr="001D57BE" w:rsidRDefault="00DB1495" w:rsidP="00E13BBA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>3. Yarım küre biçiminde olan ve caminin üzerini örten yapıdır.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DB2B" id="Text Box 52" o:spid="_x0000_s1058" type="#_x0000_t202" style="position:absolute;margin-left:91.55pt;margin-top:32.55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9979B08" w14:textId="77777777" w:rsidR="00CB6C62" w:rsidRPr="001D57BE" w:rsidRDefault="00DB1495" w:rsidP="00E13BBA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  <w:t>3. Yarım küre biçiminde olan ve caminin üzerini örten yapıdır.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E29DDA" wp14:editId="5E9DE6C4">
                <wp:simplePos x="0" y="0"/>
                <wp:positionH relativeFrom="column">
                  <wp:posOffset>-397510</wp:posOffset>
                </wp:positionH>
                <wp:positionV relativeFrom="paragraph">
                  <wp:posOffset>380365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915CE1" w14:textId="77777777" w:rsidR="00CB6C62" w:rsidRPr="001D57BE" w:rsidRDefault="00DB1495" w:rsidP="00DB149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OpenSans" w:hAnsi="OpenSans" w:cs="OpenSans"/>
                                <w:sz w:val="24"/>
                                <w:szCs w:val="24"/>
                              </w:rPr>
                              <w:t>1. Bir yapının diğerlerinden ayrılmasını sağlayan özellikleridir.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29DDA" id="Text Box 51" o:spid="_x0000_s1059" type="#_x0000_t202" style="position:absolute;margin-left:-31.3pt;margin-top:29.95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2915CE1" w14:textId="77777777" w:rsidR="00CB6C62" w:rsidRPr="001D57BE" w:rsidRDefault="00DB1495" w:rsidP="00DB149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OpenSans" w:hAnsi="OpenSans" w:cs="OpenSans"/>
                          <w:sz w:val="24"/>
                          <w:szCs w:val="24"/>
                        </w:rPr>
                        <w:t>1. Bir yapının diğerlerinden ayrılmasını sağlayan özellikleridir.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BDAC4F" wp14:editId="5B54C888">
                <wp:simplePos x="0" y="0"/>
                <wp:positionH relativeFrom="column">
                  <wp:posOffset>4925060</wp:posOffset>
                </wp:positionH>
                <wp:positionV relativeFrom="paragraph">
                  <wp:posOffset>380365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0D757C" w14:textId="77777777" w:rsidR="00DB1495" w:rsidRPr="00DB1495" w:rsidRDefault="00DB1495" w:rsidP="00DB149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DB149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Cuma ve bayram namazlarında hutbe okumak için çıkılan merdivenli, yüksekçe</w:t>
                            </w:r>
                          </w:p>
                          <w:p w14:paraId="1960E300" w14:textId="77777777" w:rsidR="00CB6C62" w:rsidRPr="00DB1495" w:rsidRDefault="00DB1495" w:rsidP="00DB1495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Cs/>
                                <w:szCs w:val="20"/>
                              </w:rPr>
                            </w:pPr>
                            <w:proofErr w:type="gramStart"/>
                            <w:r w:rsidRPr="00DB149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yerdir</w:t>
                            </w:r>
                            <w:proofErr w:type="gramEnd"/>
                            <w:r w:rsidRPr="00DB149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DAC4F" id="Text Box 47" o:spid="_x0000_s1060" type="#_x0000_t202" style="position:absolute;margin-left:387.8pt;margin-top:29.95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20D757C" w14:textId="77777777" w:rsidR="00DB1495" w:rsidRPr="00DB1495" w:rsidRDefault="00DB1495" w:rsidP="00DB149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5. </w:t>
                      </w:r>
                      <w:r w:rsidRPr="00DB1495">
                        <w:rPr>
                          <w:rFonts w:cstheme="minorHAnsi"/>
                          <w:sz w:val="24"/>
                          <w:szCs w:val="24"/>
                        </w:rPr>
                        <w:t>Cuma ve bayram namazlarında hutbe okumak için çıkılan merdivenli, yüksekçe</w:t>
                      </w:r>
                    </w:p>
                    <w:p w14:paraId="1960E300" w14:textId="77777777" w:rsidR="00CB6C62" w:rsidRPr="00DB1495" w:rsidRDefault="00DB1495" w:rsidP="00DB1495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Cs/>
                          <w:szCs w:val="20"/>
                        </w:rPr>
                      </w:pPr>
                      <w:proofErr w:type="gramStart"/>
                      <w:r w:rsidRPr="00DB1495">
                        <w:rPr>
                          <w:rFonts w:cstheme="minorHAnsi"/>
                          <w:sz w:val="24"/>
                          <w:szCs w:val="24"/>
                        </w:rPr>
                        <w:t>yerdir</w:t>
                      </w:r>
                      <w:proofErr w:type="gramEnd"/>
                      <w:r w:rsidRPr="00DB1495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88C9C0" wp14:editId="38060E06">
                <wp:simplePos x="0" y="0"/>
                <wp:positionH relativeFrom="column">
                  <wp:posOffset>2644775</wp:posOffset>
                </wp:positionH>
                <wp:positionV relativeFrom="paragraph">
                  <wp:posOffset>1029335</wp:posOffset>
                </wp:positionV>
                <wp:extent cx="720090" cy="285115"/>
                <wp:effectExtent l="0" t="0" r="41910" b="57785"/>
                <wp:wrapNone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85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C30CAD9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Kubbe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C9C0" id="Text Box 54" o:spid="_x0000_s1061" type="#_x0000_t202" style="position:absolute;margin-left:208.25pt;margin-top:81.05pt;width:56.7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C30CAD9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Kubbe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F3C97D" wp14:editId="6FE4CFD5">
                <wp:simplePos x="0" y="0"/>
                <wp:positionH relativeFrom="column">
                  <wp:posOffset>1591310</wp:posOffset>
                </wp:positionH>
                <wp:positionV relativeFrom="paragraph">
                  <wp:posOffset>1029335</wp:posOffset>
                </wp:positionV>
                <wp:extent cx="720090" cy="248285"/>
                <wp:effectExtent l="0" t="0" r="41910" b="56515"/>
                <wp:wrapNone/>
                <wp:docPr id="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82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E9C4F6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Cami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C97D" id="Text Box 55" o:spid="_x0000_s1062" type="#_x0000_t202" style="position:absolute;margin-left:125.3pt;margin-top:81.05pt;width:56.7pt;height:1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2E9C4F6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F094A4" wp14:editId="21D1277E">
                <wp:simplePos x="0" y="0"/>
                <wp:positionH relativeFrom="column">
                  <wp:posOffset>2642870</wp:posOffset>
                </wp:positionH>
                <wp:positionV relativeFrom="paragraph">
                  <wp:posOffset>1528445</wp:posOffset>
                </wp:positionV>
                <wp:extent cx="621030" cy="292735"/>
                <wp:effectExtent l="0" t="0" r="45720" b="50165"/>
                <wp:wrapNone/>
                <wp:docPr id="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927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22C480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Minare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094A4" id="Text Box 57" o:spid="_x0000_s1063" type="#_x0000_t202" style="position:absolute;margin-left:208.1pt;margin-top:120.35pt;width:48.9pt;height:2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422C480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Minare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F1A7F" wp14:editId="0CBBF5CB">
                <wp:simplePos x="0" y="0"/>
                <wp:positionH relativeFrom="column">
                  <wp:posOffset>1590675</wp:posOffset>
                </wp:positionH>
                <wp:positionV relativeFrom="paragraph">
                  <wp:posOffset>1528445</wp:posOffset>
                </wp:positionV>
                <wp:extent cx="720090" cy="275590"/>
                <wp:effectExtent l="0" t="0" r="41910" b="48260"/>
                <wp:wrapNone/>
                <wp:docPr id="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55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EF3021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Mimari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1A7F" id="Text Box 58" o:spid="_x0000_s1064" type="#_x0000_t202" style="position:absolute;margin-left:125.25pt;margin-top:120.35pt;width:56.7pt;height:2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EEF3021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Mimari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165ACE" wp14:editId="1D0966DD">
                <wp:simplePos x="0" y="0"/>
                <wp:positionH relativeFrom="column">
                  <wp:posOffset>-406400</wp:posOffset>
                </wp:positionH>
                <wp:positionV relativeFrom="paragraph">
                  <wp:posOffset>1445260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A07598" w14:textId="77777777" w:rsidR="00CB6C62" w:rsidRPr="0092343E" w:rsidRDefault="00DB1495" w:rsidP="00DB149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Sans" w:hAnsi="OpenSans" w:cs="OpenSans"/>
                                <w:sz w:val="24"/>
                                <w:szCs w:val="24"/>
                              </w:rPr>
                              <w:t>2. Müslümanların ibadet yapma ve bir araya gelme yeridir.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5ACE" id="Text Box 50" o:spid="_x0000_s1065" type="#_x0000_t202" style="position:absolute;margin-left:-32pt;margin-top:113.8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3A07598" w14:textId="77777777" w:rsidR="00CB6C62" w:rsidRPr="0092343E" w:rsidRDefault="00DB1495" w:rsidP="00DB149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OpenSans" w:hAnsi="OpenSans" w:cs="OpenSans"/>
                          <w:sz w:val="24"/>
                          <w:szCs w:val="24"/>
                        </w:rPr>
                        <w:t>2. Müslümanların ibadet yapma ve bir araya gelme yeridir.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780FAC" wp14:editId="57DB8EFD">
                <wp:simplePos x="0" y="0"/>
                <wp:positionH relativeFrom="column">
                  <wp:posOffset>4933950</wp:posOffset>
                </wp:positionH>
                <wp:positionV relativeFrom="paragraph">
                  <wp:posOffset>1454150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6B7DCD" w14:textId="77777777" w:rsidR="00CB6C62" w:rsidRPr="001D57BE" w:rsidRDefault="00DB1495" w:rsidP="00E13BBA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>6. Kâbe yönünü gösteren ve imamın cemaate namaz kıldırırken durduğu yerdir.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0FAC" id="Text Box 48" o:spid="_x0000_s1066" type="#_x0000_t202" style="position:absolute;margin-left:388.5pt;margin-top:114.5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2C6B7DCD" w14:textId="77777777" w:rsidR="00CB6C62" w:rsidRPr="001D57BE" w:rsidRDefault="00DB1495" w:rsidP="00E13BBA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  <w:t>6. Kâbe yönünü gösteren ve imamın cemaate namaz kıldırırken durduğu yerdir.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2BE77" wp14:editId="2F22747C">
                <wp:simplePos x="0" y="0"/>
                <wp:positionH relativeFrom="column">
                  <wp:posOffset>3719830</wp:posOffset>
                </wp:positionH>
                <wp:positionV relativeFrom="paragraph">
                  <wp:posOffset>1029335</wp:posOffset>
                </wp:positionV>
                <wp:extent cx="720090" cy="292100"/>
                <wp:effectExtent l="0" t="0" r="41910" b="50800"/>
                <wp:wrapNone/>
                <wp:docPr id="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92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CBC88F" w14:textId="77777777" w:rsidR="00CB6C62" w:rsidRPr="00DB1495" w:rsidRDefault="00DB1495" w:rsidP="00E13BBA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B149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Minber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2BE77" id="Text Box 53" o:spid="_x0000_s1067" type="#_x0000_t202" style="position:absolute;margin-left:292.9pt;margin-top:81.05pt;width:56.7pt;height: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ACBC88F" w14:textId="77777777" w:rsidR="00CB6C62" w:rsidRPr="00DB1495" w:rsidRDefault="00DB1495" w:rsidP="00E13BBA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DB149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Minber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FCA517" wp14:editId="1D89161F">
                <wp:simplePos x="0" y="0"/>
                <wp:positionH relativeFrom="column">
                  <wp:posOffset>1180465</wp:posOffset>
                </wp:positionH>
                <wp:positionV relativeFrom="paragraph">
                  <wp:posOffset>2026920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D6E2C7" w14:textId="77777777" w:rsidR="00DB1495" w:rsidRDefault="00DB1495" w:rsidP="00DB1495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>4. Müezzinin ezan okuduğu, salâ verdiği, şerefesi olan, yüksek</w:t>
                            </w:r>
                          </w:p>
                          <w:p w14:paraId="21C6CCF4" w14:textId="77777777" w:rsidR="00CB6C62" w:rsidRPr="001D57BE" w:rsidRDefault="00DB1495" w:rsidP="00DB1495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rFonts w:ascii="Kalam-Regular" w:hAnsi="Kalam-Regular" w:cs="Kalam-Regular"/>
                                <w:sz w:val="24"/>
                                <w:szCs w:val="24"/>
                              </w:rPr>
                              <w:t xml:space="preserve"> ince yapıdır.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A517" id="Text Box 49" o:spid="_x0000_s1068" type="#_x0000_t202" style="position:absolute;margin-left:92.95pt;margin-top:159.6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FD6E2C7" w14:textId="77777777" w:rsidR="00DB1495" w:rsidRDefault="00DB1495" w:rsidP="00DB1495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</w:pPr>
                      <w:r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  <w:t>4. Müezzinin ezan okuduğu, salâ verdiği, şerefesi olan, yüksek</w:t>
                      </w:r>
                    </w:p>
                    <w:p w14:paraId="21C6CCF4" w14:textId="77777777" w:rsidR="00CB6C62" w:rsidRPr="001D57BE" w:rsidRDefault="00DB1495" w:rsidP="00DB1495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proofErr w:type="gramStart"/>
                      <w:r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  <w:t>ve</w:t>
                      </w:r>
                      <w:proofErr w:type="gramEnd"/>
                      <w:r>
                        <w:rPr>
                          <w:rFonts w:ascii="Kalam-Regular" w:hAnsi="Kalam-Regular" w:cs="Kalam-Regular"/>
                          <w:sz w:val="24"/>
                          <w:szCs w:val="24"/>
                        </w:rPr>
                        <w:t xml:space="preserve"> ince yapıdır.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EE6C2C" wp14:editId="19B2A162">
                <wp:simplePos x="0" y="0"/>
                <wp:positionH relativeFrom="column">
                  <wp:posOffset>-498475</wp:posOffset>
                </wp:positionH>
                <wp:positionV relativeFrom="paragraph">
                  <wp:posOffset>335280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61957EA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E6C2C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9" type="#_x0000_t109" style="position:absolute;margin-left:-39.25pt;margin-top:26.4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" fillcolor="#dbe5f1 [660]" strokecolor="#548dd4 [1951]" strokeweight="1.5pt">
                <v:shadow on="t" color="#974706 [1609]" opacity=".5" offset="1pt"/>
                <v:textbox>
                  <w:txbxContent>
                    <w:p w14:paraId="261957EA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26C05088" w14:textId="6D143299" w:rsidR="00CB6C62" w:rsidRDefault="00CB6C62" w:rsidP="00CB6C62"/>
    <w:p w14:paraId="3ADE45C7" w14:textId="2917D32D" w:rsidR="00CB6C62" w:rsidRDefault="00CB6C62" w:rsidP="00CB6C62"/>
    <w:p w14:paraId="7C27AAFF" w14:textId="77777777" w:rsidR="00CB6C62" w:rsidRDefault="00CB6C62" w:rsidP="00CB6C62"/>
    <w:p w14:paraId="18D7F253" w14:textId="1D91DCEF" w:rsidR="00CB6C62" w:rsidRDefault="00CB6C62" w:rsidP="00CB6C62"/>
    <w:p w14:paraId="2F780D08" w14:textId="76623FCA" w:rsidR="00CB6C62" w:rsidRDefault="00CB6C62" w:rsidP="00CB6C62"/>
    <w:p w14:paraId="2B98AC32" w14:textId="77777777" w:rsidR="00CB6C62" w:rsidRDefault="00CB6C62" w:rsidP="00CB6C62"/>
    <w:p w14:paraId="1B12CE29" w14:textId="5C2F500F" w:rsidR="00CB6C62" w:rsidRDefault="003835A8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BB75BB" wp14:editId="2E8762DC">
                <wp:simplePos x="0" y="0"/>
                <wp:positionH relativeFrom="column">
                  <wp:posOffset>-461010</wp:posOffset>
                </wp:positionH>
                <wp:positionV relativeFrom="paragraph">
                  <wp:posOffset>401320</wp:posOffset>
                </wp:positionV>
                <wp:extent cx="6824345" cy="1809750"/>
                <wp:effectExtent l="0" t="0" r="14605" b="19050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989B5C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58ED71" w14:textId="77777777" w:rsidR="00CB6C62" w:rsidRPr="00EB5EF6" w:rsidRDefault="008D5E74" w:rsidP="009A2E5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Yandaki soruyu cevaplayınız. </w:t>
                              </w:r>
                              <w:r w:rsidR="00CB6C62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F7049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="00CB6C62"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ED56F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1481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311942" w14:textId="77777777" w:rsidR="00CB6C62" w:rsidRPr="009A2E5E" w:rsidRDefault="008D5E74" w:rsidP="00E13BBA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b/>
                                  <w:i/>
                                  <w:color w:val="FF0000"/>
                                </w:rPr>
                              </w:pPr>
                              <w:r>
                                <w:rPr>
                                  <w:rFonts w:ascii="Helveticaaci" w:hAnsi="Helveticaaci" w:cs="Helveticaaci"/>
                                </w:rPr>
                                <w:t>Hz. Süleyman (</w:t>
                              </w:r>
                              <w:proofErr w:type="spellStart"/>
                              <w:r>
                                <w:rPr>
                                  <w:rFonts w:ascii="Helveticaaci" w:hAnsi="Helveticaaci" w:cs="Helveticaaci"/>
                                </w:rPr>
                                <w:t>a.s</w:t>
                              </w:r>
                              <w:proofErr w:type="spellEnd"/>
                              <w:r>
                                <w:rPr>
                                  <w:rFonts w:ascii="Helveticaaci" w:hAnsi="Helveticaaci" w:cs="Helveticaaci"/>
                                </w:rPr>
                                <w:t>.) hakkında kısaca bilgi veriniz.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1544"/>
                            <a:ext cx="8144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65114B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56553626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.…………………………………………………………………………………………………</w:t>
                              </w:r>
                              <w:proofErr w:type="gramEnd"/>
                            </w:p>
                            <w:p w14:paraId="1E0B29B9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2D4C507C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  <w:p w14:paraId="63B87A50" w14:textId="77777777" w:rsidR="00CB6C62" w:rsidRDefault="00CB6C62" w:rsidP="00E13BBA">
                              <w:pPr>
                                <w:shd w:val="clear" w:color="auto" w:fill="FFFFFF" w:themeFill="background1"/>
                                <w:jc w:val="center"/>
                              </w:pPr>
                              <w:proofErr w:type="gramStart"/>
                              <w:r>
                                <w:t>…………………………………………………………………………………………………..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B75BB" id="Group 31" o:spid="_x0000_s1070" style="position:absolute;margin-left:-36.3pt;margin-top:31.6pt;width:537.35pt;height:142.5pt;z-index:251661312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">
                <v:shape id="Text Box 32" o:spid="_x0000_s1071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4B989B5C" w14:textId="77777777" w:rsidR="00CB6C62" w:rsidRDefault="00CB6C62" w:rsidP="00CB6C62"/>
                    </w:txbxContent>
                  </v:textbox>
                </v:shape>
                <v:shape id="Text Box 33" o:spid="_x0000_s1072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1458ED71" w14:textId="77777777" w:rsidR="00CB6C62" w:rsidRPr="00EB5EF6" w:rsidRDefault="008D5E74" w:rsidP="009A2E5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Yandaki soruyu cevaplayınız. </w:t>
                        </w:r>
                        <w:r w:rsidR="00CB6C6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3F7049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="00CB6C62"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3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520ED56F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4" type="#_x0000_t202" style="position:absolute;left:1602;top:1445;width:1481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22311942" w14:textId="77777777" w:rsidR="00CB6C62" w:rsidRPr="009A2E5E" w:rsidRDefault="008D5E74" w:rsidP="00E13BBA">
                        <w:pPr>
                          <w:shd w:val="clear" w:color="auto" w:fill="FFFFFF" w:themeFill="background1"/>
                          <w:jc w:val="center"/>
                          <w:rPr>
                            <w:b/>
                            <w:i/>
                            <w:color w:val="FF0000"/>
                          </w:rPr>
                        </w:pPr>
                        <w:r>
                          <w:rPr>
                            <w:rFonts w:ascii="Helveticaaci" w:hAnsi="Helveticaaci" w:cs="Helveticaaci"/>
                          </w:rPr>
                          <w:t>Hz. Süleyman (</w:t>
                        </w:r>
                        <w:proofErr w:type="spellStart"/>
                        <w:r>
                          <w:rPr>
                            <w:rFonts w:ascii="Helveticaaci" w:hAnsi="Helveticaaci" w:cs="Helveticaaci"/>
                          </w:rPr>
                          <w:t>a.s</w:t>
                        </w:r>
                        <w:proofErr w:type="spellEnd"/>
                        <w:r>
                          <w:rPr>
                            <w:rFonts w:ascii="Helveticaaci" w:hAnsi="Helveticaaci" w:cs="Helveticaaci"/>
                          </w:rPr>
                          <w:t>.) hakkında kısaca bilgi veriniz.</w:t>
                        </w:r>
                      </w:p>
                    </w:txbxContent>
                  </v:textbox>
                </v:shape>
                <v:shape id="Text Box 36" o:spid="_x0000_s1075" type="#_x0000_t202" style="position:absolute;left:3170;top:1544;width:814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0E65114B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56553626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.…………………………………………………………………………………………………</w:t>
                        </w:r>
                        <w:proofErr w:type="gramEnd"/>
                      </w:p>
                      <w:p w14:paraId="1E0B29B9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2D4C507C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  <w:p w14:paraId="63B87A50" w14:textId="77777777" w:rsidR="00CB6C62" w:rsidRDefault="00CB6C62" w:rsidP="00E13BBA">
                        <w:pPr>
                          <w:shd w:val="clear" w:color="auto" w:fill="FFFFFF" w:themeFill="background1"/>
                          <w:jc w:val="center"/>
                        </w:pPr>
                        <w:proofErr w:type="gramStart"/>
                        <w:r>
                          <w:t>…………………………………………………………………………………………………..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B7BC620" w14:textId="69C59699" w:rsidR="00CB6C62" w:rsidRDefault="00CB6C62" w:rsidP="00CB6C62"/>
    <w:p w14:paraId="166C7B31" w14:textId="77777777" w:rsidR="00CB6C62" w:rsidRDefault="00CB6C62" w:rsidP="00CB6C62"/>
    <w:p w14:paraId="5ABEB7CD" w14:textId="77777777" w:rsidR="00CB6C62" w:rsidRDefault="00CB6C62" w:rsidP="00CB6C62"/>
    <w:p w14:paraId="619E2BBB" w14:textId="77777777" w:rsidR="00CB6C62" w:rsidRDefault="00CB6C62" w:rsidP="00CB6C62"/>
    <w:p w14:paraId="0C00933B" w14:textId="77777777" w:rsidR="00CB6C62" w:rsidRDefault="00CB6C62" w:rsidP="00CB6C62"/>
    <w:p w14:paraId="0D1D004D" w14:textId="22F16522" w:rsidR="00CB6C62" w:rsidRDefault="00B952F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B59A0C" wp14:editId="2F5DA0DA">
                <wp:simplePos x="0" y="0"/>
                <wp:positionH relativeFrom="column">
                  <wp:posOffset>-509270</wp:posOffset>
                </wp:positionH>
                <wp:positionV relativeFrom="paragraph">
                  <wp:posOffset>417830</wp:posOffset>
                </wp:positionV>
                <wp:extent cx="6840220" cy="1576070"/>
                <wp:effectExtent l="0" t="0" r="17780" b="24130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760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8DE983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59A0C" id="Text Box 65" o:spid="_x0000_s1076" type="#_x0000_t202" style="position:absolute;margin-left:-40.1pt;margin-top:32.9pt;width:538.6pt;height:124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" fillcolor="#fde9d9 [665]" strokecolor="#f79646 [3209]" strokeweight="1.5pt">
                <v:shadow color="#868686"/>
                <v:textbox inset="15.5mm">
                  <w:txbxContent>
                    <w:p w14:paraId="468DE983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CA1307D" w14:textId="265B9860" w:rsidR="00CB6C62" w:rsidRDefault="003835A8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090271" wp14:editId="024BC168">
                <wp:simplePos x="0" y="0"/>
                <wp:positionH relativeFrom="column">
                  <wp:posOffset>-461645</wp:posOffset>
                </wp:positionH>
                <wp:positionV relativeFrom="paragraph">
                  <wp:posOffset>190500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F388C7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90271" id="Rectangle 66" o:spid="_x0000_s1077" style="position:absolute;margin-left:-36.35pt;margin-top:1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" fillcolor="#eaf1dd [662]" strokecolor="#9bbb59 [3206]" strokeweight="1.5pt">
                <v:shadow color="#868686"/>
                <v:textbox inset=",0,,0">
                  <w:txbxContent>
                    <w:p w14:paraId="2AF388C7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3ECDECD3" w14:textId="4ED1A985" w:rsidR="00CB6C62" w:rsidRDefault="003835A8" w:rsidP="00CB6C62">
      <w:bookmarkStart w:id="1" w:name="_GoBack"/>
      <w:bookmarkEnd w:id="1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243640" wp14:editId="36C8EA54">
                <wp:simplePos x="0" y="0"/>
                <wp:positionH relativeFrom="column">
                  <wp:posOffset>3694430</wp:posOffset>
                </wp:positionH>
                <wp:positionV relativeFrom="paragraph">
                  <wp:posOffset>22860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25EE96" w14:textId="47A65E2E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</w:t>
                            </w:r>
                            <w:r w:rsidR="00D26500">
                              <w:rPr>
                                <w:rFonts w:cstheme="minorHAnsi"/>
                                <w:b/>
                              </w:rPr>
                              <w:t>Adet</w:t>
                            </w:r>
                            <w:proofErr w:type="gramEnd"/>
                            <w:r w:rsidR="00D26500">
                              <w:rPr>
                                <w:rFonts w:cstheme="minorHAnsi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proofErr w:type="spellStart"/>
                            <w:r w:rsidR="00D26500">
                              <w:rPr>
                                <w:rFonts w:cstheme="minorHAnsi"/>
                                <w:b/>
                              </w:rPr>
                              <w:t>Mescid</w:t>
                            </w:r>
                            <w:proofErr w:type="spellEnd"/>
                          </w:p>
                          <w:p w14:paraId="343EE3F5" w14:textId="057B8894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r w:rsidR="00D26500">
                              <w:rPr>
                                <w:rFonts w:cstheme="minorHAnsi"/>
                                <w:b/>
                              </w:rPr>
                              <w:t>Mimari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D26500">
                              <w:rPr>
                                <w:rFonts w:cstheme="minorHAnsi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4 </w:t>
                            </w:r>
                            <w:r w:rsidR="00D26500">
                              <w:rPr>
                                <w:rFonts w:cstheme="minorHAnsi"/>
                                <w:b/>
                              </w:rPr>
                              <w:t>Süleyman</w:t>
                            </w:r>
                          </w:p>
                          <w:p w14:paraId="6BBC0465" w14:textId="7EBFCCA2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  <w:r w:rsidR="00D26500">
                              <w:rPr>
                                <w:rFonts w:cstheme="minorHAnsi"/>
                                <w:b/>
                              </w:rPr>
                              <w:t>Mihrap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D26500">
                              <w:rPr>
                                <w:rFonts w:cstheme="minorHAnsi"/>
                                <w:b/>
                              </w:rPr>
                              <w:t xml:space="preserve">    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6 </w:t>
                            </w:r>
                            <w:r w:rsidR="00D26500">
                              <w:rPr>
                                <w:rFonts w:cstheme="minorHAnsi"/>
                                <w:b/>
                              </w:rPr>
                              <w:t>Minber</w:t>
                            </w:r>
                          </w:p>
                          <w:p w14:paraId="27018117" w14:textId="14867678" w:rsidR="00CB6C62" w:rsidRPr="009C1E92" w:rsidRDefault="00CB6C62" w:rsidP="0040041E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  <w:r w:rsidR="00D26500">
                              <w:rPr>
                                <w:rFonts w:cstheme="minorHAnsi"/>
                                <w:b/>
                              </w:rPr>
                              <w:t>Edebiyat</w:t>
                            </w:r>
                            <w:proofErr w:type="gramEnd"/>
                            <w:r w:rsidR="00D26500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D26500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8</w:t>
                            </w:r>
                            <w:r w:rsidR="00D26500">
                              <w:rPr>
                                <w:rFonts w:cstheme="minorHAnsi"/>
                                <w:b/>
                              </w:rPr>
                              <w:t xml:space="preserve"> Mevlit 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3640" id="Text Box 67" o:spid="_x0000_s1078" type="#_x0000_t202" style="position:absolute;margin-left:290.9pt;margin-top:1.8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" fillcolor="#e5dfec [663]" strokecolor="#f79646 [3209]" strokeweight="1.5pt">
                <v:shadow color="#868686"/>
                <v:textbox inset="4.5mm">
                  <w:txbxContent>
                    <w:p w14:paraId="7225EE96" w14:textId="47A65E2E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 xml:space="preserve">1  </w:t>
                      </w:r>
                      <w:r w:rsidR="00D26500">
                        <w:rPr>
                          <w:rFonts w:cstheme="minorHAnsi"/>
                          <w:b/>
                        </w:rPr>
                        <w:t>Adet</w:t>
                      </w:r>
                      <w:proofErr w:type="gramEnd"/>
                      <w:r w:rsidR="00D26500">
                        <w:rPr>
                          <w:rFonts w:cstheme="minorHAnsi"/>
                          <w:b/>
                        </w:rPr>
                        <w:t xml:space="preserve">            </w:t>
                      </w:r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spellStart"/>
                      <w:r w:rsidR="00D26500">
                        <w:rPr>
                          <w:rFonts w:cstheme="minorHAnsi"/>
                          <w:b/>
                        </w:rPr>
                        <w:t>Mescid</w:t>
                      </w:r>
                      <w:proofErr w:type="spellEnd"/>
                    </w:p>
                    <w:p w14:paraId="343EE3F5" w14:textId="057B8894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r w:rsidR="00D26500">
                        <w:rPr>
                          <w:rFonts w:cstheme="minorHAnsi"/>
                          <w:b/>
                        </w:rPr>
                        <w:t>Mimari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D26500">
                        <w:rPr>
                          <w:rFonts w:cstheme="minorHAnsi"/>
                          <w:b/>
                        </w:rPr>
                        <w:t xml:space="preserve">       </w:t>
                      </w:r>
                      <w:r>
                        <w:rPr>
                          <w:rFonts w:cstheme="minorHAnsi"/>
                          <w:b/>
                        </w:rPr>
                        <w:t xml:space="preserve">4 </w:t>
                      </w:r>
                      <w:r w:rsidR="00D26500">
                        <w:rPr>
                          <w:rFonts w:cstheme="minorHAnsi"/>
                          <w:b/>
                        </w:rPr>
                        <w:t>Süleyman</w:t>
                      </w:r>
                    </w:p>
                    <w:p w14:paraId="6BBC0465" w14:textId="7EBFCCA2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</w:t>
                      </w:r>
                      <w:r w:rsidR="00D26500">
                        <w:rPr>
                          <w:rFonts w:cstheme="minorHAnsi"/>
                          <w:b/>
                        </w:rPr>
                        <w:t>Mihrap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D26500">
                        <w:rPr>
                          <w:rFonts w:cstheme="minorHAnsi"/>
                          <w:b/>
                        </w:rPr>
                        <w:t xml:space="preserve">        </w:t>
                      </w:r>
                      <w:r>
                        <w:rPr>
                          <w:rFonts w:cstheme="minorHAnsi"/>
                          <w:b/>
                        </w:rPr>
                        <w:t xml:space="preserve">6 </w:t>
                      </w:r>
                      <w:r w:rsidR="00D26500">
                        <w:rPr>
                          <w:rFonts w:cstheme="minorHAnsi"/>
                          <w:b/>
                        </w:rPr>
                        <w:t>Minber</w:t>
                      </w:r>
                    </w:p>
                    <w:p w14:paraId="27018117" w14:textId="14867678" w:rsidR="00CB6C62" w:rsidRPr="009C1E92" w:rsidRDefault="00CB6C62" w:rsidP="0040041E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</w:t>
                      </w:r>
                      <w:r w:rsidR="00D26500">
                        <w:rPr>
                          <w:rFonts w:cstheme="minorHAnsi"/>
                          <w:b/>
                        </w:rPr>
                        <w:t>Edebiyat</w:t>
                      </w:r>
                      <w:proofErr w:type="gramEnd"/>
                      <w:r w:rsidR="00D26500">
                        <w:rPr>
                          <w:rFonts w:cstheme="minorHAnsi"/>
                          <w:b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D26500">
                        <w:rPr>
                          <w:rFonts w:cstheme="minorHAnsi"/>
                          <w:b/>
                        </w:rPr>
                        <w:t xml:space="preserve">    </w:t>
                      </w:r>
                      <w:r>
                        <w:rPr>
                          <w:rFonts w:cstheme="minorHAnsi"/>
                          <w:b/>
                        </w:rPr>
                        <w:t>8</w:t>
                      </w:r>
                      <w:r w:rsidR="00D26500">
                        <w:rPr>
                          <w:rFonts w:cstheme="minorHAnsi"/>
                          <w:b/>
                        </w:rPr>
                        <w:t xml:space="preserve"> Mevlit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60CABE" wp14:editId="5B38D7F6">
                <wp:simplePos x="0" y="0"/>
                <wp:positionH relativeFrom="column">
                  <wp:posOffset>-17780</wp:posOffset>
                </wp:positionH>
                <wp:positionV relativeFrom="paragraph">
                  <wp:posOffset>782320</wp:posOffset>
                </wp:positionV>
                <wp:extent cx="504190" cy="252095"/>
                <wp:effectExtent l="15240" t="11430" r="13970" b="2222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5101DF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CABE" id="Text Box 69" o:spid="_x0000_s1079" type="#_x0000_t202" style="position:absolute;margin-left:-1.4pt;margin-top:61.6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05101DF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Mev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2C935" wp14:editId="087713A2">
                <wp:simplePos x="0" y="0"/>
                <wp:positionH relativeFrom="column">
                  <wp:posOffset>2931795</wp:posOffset>
                </wp:positionH>
                <wp:positionV relativeFrom="paragraph">
                  <wp:posOffset>1091565</wp:posOffset>
                </wp:positionV>
                <wp:extent cx="504190" cy="252095"/>
                <wp:effectExtent l="12065" t="6350" r="17145" b="273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4DF0AF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rap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2C935" id="Text Box 71" o:spid="_x0000_s1080" type="#_x0000_t202" style="position:absolute;margin-left:230.85pt;margin-top:85.95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B4DF0AF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rap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1F63A6" wp14:editId="0077A163">
                <wp:simplePos x="0" y="0"/>
                <wp:positionH relativeFrom="column">
                  <wp:posOffset>2057400</wp:posOffset>
                </wp:positionH>
                <wp:positionV relativeFrom="paragraph">
                  <wp:posOffset>591820</wp:posOffset>
                </wp:positionV>
                <wp:extent cx="504190" cy="252095"/>
                <wp:effectExtent l="13970" t="11430" r="15240" b="2222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AF70AF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yat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63A6" id="Text Box 72" o:spid="_x0000_s1081" type="#_x0000_t202" style="position:absolute;margin-left:162pt;margin-top:46.6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1AAF70AF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yat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799068" wp14:editId="55503114">
                <wp:simplePos x="0" y="0"/>
                <wp:positionH relativeFrom="column">
                  <wp:posOffset>1543685</wp:posOffset>
                </wp:positionH>
                <wp:positionV relativeFrom="paragraph">
                  <wp:posOffset>1039495</wp:posOffset>
                </wp:positionV>
                <wp:extent cx="504190" cy="252095"/>
                <wp:effectExtent l="14605" t="11430" r="14605" b="2222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FEE77E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cid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9068" id="Text Box 73" o:spid="_x0000_s1082" type="#_x0000_t202" style="position:absolute;margin-left:121.55pt;margin-top:81.85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04FEE77E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cid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BA23F5" wp14:editId="29E87152">
                <wp:simplePos x="0" y="0"/>
                <wp:positionH relativeFrom="column">
                  <wp:posOffset>2216785</wp:posOffset>
                </wp:positionH>
                <wp:positionV relativeFrom="paragraph">
                  <wp:posOffset>1034415</wp:posOffset>
                </wp:positionV>
                <wp:extent cx="504190" cy="252095"/>
                <wp:effectExtent l="11430" t="6350" r="8255" b="27305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710F16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Edebi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23F5" id="Text Box 77" o:spid="_x0000_s1083" type="#_x0000_t202" style="position:absolute;margin-left:174.55pt;margin-top:81.45pt;width:39.7pt;height:1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2710F16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Edebi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7B48D9" wp14:editId="76B57222">
                <wp:simplePos x="0" y="0"/>
                <wp:positionH relativeFrom="column">
                  <wp:posOffset>1331595</wp:posOffset>
                </wp:positionH>
                <wp:positionV relativeFrom="paragraph">
                  <wp:posOffset>530225</wp:posOffset>
                </wp:positionV>
                <wp:extent cx="504190" cy="252095"/>
                <wp:effectExtent l="12065" t="6985" r="17145" b="26670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1C77FC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48D9" id="Text Box 78" o:spid="_x0000_s1084" type="#_x0000_t202" style="position:absolute;margin-left:104.85pt;margin-top:41.75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4E1C77FC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457022" wp14:editId="23CC7BC8">
                <wp:simplePos x="0" y="0"/>
                <wp:positionH relativeFrom="column">
                  <wp:posOffset>-347345</wp:posOffset>
                </wp:positionH>
                <wp:positionV relativeFrom="paragraph">
                  <wp:posOffset>1091565</wp:posOffset>
                </wp:positionV>
                <wp:extent cx="504190" cy="252095"/>
                <wp:effectExtent l="9525" t="6350" r="10160" b="273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A151F1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57022" id="Text Box 79" o:spid="_x0000_s1085" type="#_x0000_t202" style="position:absolute;margin-left:-27.35pt;margin-top:85.95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1A151F1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ber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74364E" wp14:editId="1649AF08">
                <wp:simplePos x="0" y="0"/>
                <wp:positionH relativeFrom="column">
                  <wp:posOffset>595630</wp:posOffset>
                </wp:positionH>
                <wp:positionV relativeFrom="paragraph">
                  <wp:posOffset>682625</wp:posOffset>
                </wp:positionV>
                <wp:extent cx="504190" cy="252095"/>
                <wp:effectExtent l="9525" t="6985" r="10160" b="2667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59871C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364E" id="Text Box 82" o:spid="_x0000_s1086" type="#_x0000_t202" style="position:absolute;margin-left:46.9pt;margin-top:53.75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0659871C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D3D8C0" wp14:editId="7C3848B1">
                <wp:simplePos x="0" y="0"/>
                <wp:positionH relativeFrom="column">
                  <wp:posOffset>539115</wp:posOffset>
                </wp:positionH>
                <wp:positionV relativeFrom="paragraph">
                  <wp:posOffset>1091565</wp:posOffset>
                </wp:positionV>
                <wp:extent cx="504190" cy="252095"/>
                <wp:effectExtent l="10160" t="6350" r="9525" b="273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3EBAD3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D8C0" id="Text Box 83" o:spid="_x0000_s1087" type="#_x0000_t202" style="position:absolute;margin-left:42.45pt;margin-top:85.95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303EBAD3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Min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5D15CF" wp14:editId="5BC052E0">
                <wp:simplePos x="0" y="0"/>
                <wp:positionH relativeFrom="column">
                  <wp:posOffset>2809875</wp:posOffset>
                </wp:positionH>
                <wp:positionV relativeFrom="paragraph">
                  <wp:posOffset>440690</wp:posOffset>
                </wp:positionV>
                <wp:extent cx="504190" cy="252095"/>
                <wp:effectExtent l="13970" t="12700" r="15240" b="2095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2C3116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mari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15CF" id="Text Box 75" o:spid="_x0000_s1088" type="#_x0000_t202" style="position:absolute;margin-left:221.25pt;margin-top:34.7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5D2C3116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mari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96770C" wp14:editId="569CE314">
                <wp:simplePos x="0" y="0"/>
                <wp:positionH relativeFrom="column">
                  <wp:posOffset>645795</wp:posOffset>
                </wp:positionH>
                <wp:positionV relativeFrom="paragraph">
                  <wp:posOffset>287020</wp:posOffset>
                </wp:positionV>
                <wp:extent cx="504190" cy="252095"/>
                <wp:effectExtent l="12065" t="11430" r="17145" b="2222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A79204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Süley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770C" id="Text Box 70" o:spid="_x0000_s1089" type="#_x0000_t202" style="position:absolute;margin-left:50.85pt;margin-top:22.6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AA79204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Süley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293EE7" wp14:editId="4C5AE8AC">
                <wp:simplePos x="0" y="0"/>
                <wp:positionH relativeFrom="column">
                  <wp:posOffset>3048000</wp:posOffset>
                </wp:positionH>
                <wp:positionV relativeFrom="paragraph">
                  <wp:posOffset>87630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4BB97E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</w:pPr>
                            <w:proofErr w:type="gram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93EE7" id="Text Box 80" o:spid="_x0000_s1090" type="#_x0000_t202" style="position:absolute;margin-left:240pt;margin-top:6.9pt;width:39.7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564BB97E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</w:pPr>
                      <w:proofErr w:type="gram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980769" wp14:editId="061AC742">
                <wp:simplePos x="0" y="0"/>
                <wp:positionH relativeFrom="column">
                  <wp:posOffset>1518285</wp:posOffset>
                </wp:positionH>
                <wp:positionV relativeFrom="paragraph">
                  <wp:posOffset>87630</wp:posOffset>
                </wp:positionV>
                <wp:extent cx="504190" cy="252095"/>
                <wp:effectExtent l="8255" t="12065" r="11430" b="21590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4C9992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Â</w:t>
                            </w:r>
                            <w:r w:rsidR="00673764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80769" id="Text Box 74" o:spid="_x0000_s1091" type="#_x0000_t202" style="position:absolute;margin-left:119.55pt;margin-top:6.9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284C9992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Â</w:t>
                      </w:r>
                      <w:r w:rsidR="00673764">
                        <w:rPr>
                          <w:rFonts w:ascii="Titillium-Thin" w:hAnsi="Titillium-Thin" w:cs="Titillium-Thi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6F71A6" wp14:editId="61E76BAD">
                <wp:simplePos x="0" y="0"/>
                <wp:positionH relativeFrom="column">
                  <wp:posOffset>2308860</wp:posOffset>
                </wp:positionH>
                <wp:positionV relativeFrom="paragraph">
                  <wp:posOffset>118110</wp:posOffset>
                </wp:positionV>
                <wp:extent cx="504190" cy="252095"/>
                <wp:effectExtent l="8255" t="13970" r="11430" b="29210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EA5785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F71A6" id="Text Box 76" o:spid="_x0000_s1092" type="#_x0000_t202" style="position:absolute;margin-left:181.8pt;margin-top:9.3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1BEA5785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det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639668" wp14:editId="4F3B6CCB">
                <wp:simplePos x="0" y="0"/>
                <wp:positionH relativeFrom="column">
                  <wp:posOffset>-282575</wp:posOffset>
                </wp:positionH>
                <wp:positionV relativeFrom="paragraph">
                  <wp:posOffset>288290</wp:posOffset>
                </wp:positionV>
                <wp:extent cx="614476" cy="252095"/>
                <wp:effectExtent l="0" t="0" r="33655" b="5270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76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ED12FE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9668" id="Text Box 68" o:spid="_x0000_s1093" type="#_x0000_t202" style="position:absolute;margin-left:-22.25pt;margin-top:22.7pt;width:48.4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4BED12FE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lit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D032414" w14:textId="0B9E3130" w:rsidR="00CB6C62" w:rsidRDefault="00CB6C62" w:rsidP="00CB6C62"/>
    <w:p w14:paraId="7C8C13C4" w14:textId="00853D79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983EC5" wp14:editId="6D4096D5">
                <wp:simplePos x="0" y="0"/>
                <wp:positionH relativeFrom="column">
                  <wp:posOffset>3061970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8890" t="11430" r="10795" b="2222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900811" w14:textId="77777777" w:rsidR="00CB6C62" w:rsidRPr="00540191" w:rsidRDefault="00240FC6" w:rsidP="00240FC6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5A1E8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3EC5" id="Text Box 81" o:spid="_x0000_s1094" type="#_x0000_t202" style="position:absolute;margin-left:241.1pt;margin-top:10.7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44900811" w14:textId="77777777" w:rsidR="00CB6C62" w:rsidRPr="00540191" w:rsidRDefault="00240FC6" w:rsidP="00240FC6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5A1E89">
                        <w:rPr>
                          <w:rFonts w:cstheme="minorHAnsi"/>
                          <w:sz w:val="24"/>
                          <w:szCs w:val="24"/>
                        </w:rPr>
                        <w:t>Mih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4DF33D3" w14:textId="77777777" w:rsidR="00CB6C62" w:rsidRDefault="00671E72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6EF49B" wp14:editId="2AAAA5F1">
                <wp:simplePos x="0" y="0"/>
                <wp:positionH relativeFrom="column">
                  <wp:posOffset>-459848</wp:posOffset>
                </wp:positionH>
                <wp:positionV relativeFrom="paragraph">
                  <wp:posOffset>-537486</wp:posOffset>
                </wp:positionV>
                <wp:extent cx="6840220" cy="2104846"/>
                <wp:effectExtent l="19050" t="19050" r="36830" b="48260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04846"/>
                          <a:chOff x="748" y="1917"/>
                          <a:chExt cx="10772" cy="2826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120EB46" w14:textId="77777777" w:rsidR="00CB6C62" w:rsidRDefault="00CB6C62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6EE9F32" w14:textId="77777777" w:rsidR="00381E2D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21387DC4" w14:textId="77777777" w:rsidR="00D26500" w:rsidRPr="00D26500" w:rsidRDefault="00D26500" w:rsidP="00D26500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(Kubbe, minare, minber, mihrap, vaaz kürsüsü, şadırvan)</w:t>
                              </w:r>
                            </w:p>
                            <w:p w14:paraId="0F3D83D9" w14:textId="77777777" w:rsidR="00D26500" w:rsidRPr="00D26500" w:rsidRDefault="00D26500" w:rsidP="00D2650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1. Cami avlularında bulunan, çevresindeki musluklardan ve ortasındaki fıskiyeden su akan, üzeri kubbeli veya açık olan abdest alma yerine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şadırvan 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………………..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45F7E5C9" w14:textId="77777777" w:rsidR="00D26500" w:rsidRPr="00D26500" w:rsidRDefault="00D26500" w:rsidP="00D2650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2. Cuma ve bayram namazlarında hutbe okumak için çıkılan merdivenli, yüksekçe</w:t>
                              </w:r>
                            </w:p>
                            <w:p w14:paraId="52373493" w14:textId="77777777" w:rsidR="00D26500" w:rsidRPr="00D26500" w:rsidRDefault="00D26500" w:rsidP="00D2650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yere 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minber 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…………………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2AE8BC1A" w14:textId="77777777" w:rsidR="00D26500" w:rsidRPr="00D26500" w:rsidRDefault="00D26500" w:rsidP="00D2650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3. Kâbe yönünü gösteren ve imamın cemaate namaz kıldırırken durduğu yere 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mihrap 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……………….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3D84FCF9" w14:textId="77777777" w:rsidR="00D26500" w:rsidRPr="00D26500" w:rsidRDefault="00D26500" w:rsidP="00D2650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4. Camide vaaz verip cemaati dini konularda aydınlatan kişinin oturduğu yüksekçe yere 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vaaz kürsüsü 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…………………………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31E9B9E5" w14:textId="77777777" w:rsidR="00D26500" w:rsidRPr="00D26500" w:rsidRDefault="00D26500" w:rsidP="00D2650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5. Müezzinin ezan okuduğu, sala verdiği, şerefesi olan, yüksek ve ince yapıya 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minare 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………………..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6E8D4D12" w14:textId="77777777" w:rsidR="00D26500" w:rsidRPr="00D26500" w:rsidRDefault="00D26500" w:rsidP="00D26500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6. Yarım küre biçiminde olan ve caminin üzerini örten yapıya 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Kubbe </w:t>
                              </w:r>
                              <w:proofErr w:type="gramStart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proofErr w:type="gramEnd"/>
                              <w:r w:rsidRPr="00D2650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denir.</w:t>
                              </w:r>
                            </w:p>
                            <w:p w14:paraId="7626B926" w14:textId="77777777" w:rsidR="00381E2D" w:rsidRPr="00ED794E" w:rsidRDefault="00381E2D" w:rsidP="00381E2D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8E9CD5B" w14:textId="77777777" w:rsidR="00CB6C62" w:rsidRPr="00CB6C62" w:rsidRDefault="00CB6C62" w:rsidP="00AD5D89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AD5D89" w:rsidRPr="00AD5D89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cümlelerde 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EF49B" id="Group 41" o:spid="_x0000_s1095" style="position:absolute;margin-left:-36.2pt;margin-top:-42.3pt;width:538.6pt;height:165.75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">
                <v:shape id="Text Box 42" o:spid="_x0000_s1096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2120EB46" w14:textId="77777777" w:rsidR="00CB6C62" w:rsidRDefault="00CB6C62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6EE9F32" w14:textId="77777777" w:rsidR="00381E2D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21387DC4" w14:textId="77777777" w:rsidR="00D26500" w:rsidRPr="00D26500" w:rsidRDefault="00D26500" w:rsidP="00D26500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(Kubbe, minare, minber, mihrap, vaaz kürsüsü, şadırvan)</w:t>
                        </w:r>
                      </w:p>
                      <w:p w14:paraId="0F3D83D9" w14:textId="77777777" w:rsidR="00D26500" w:rsidRPr="00D26500" w:rsidRDefault="00D26500" w:rsidP="00D2650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1. Cami avlularında bulunan, çevresindeki musluklardan ve ortasındaki fıskiyeden su akan, üzeri kubbeli veya açık olan abdest alma yerine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D26500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şadırvan 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………………..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45F7E5C9" w14:textId="77777777" w:rsidR="00D26500" w:rsidRPr="00D26500" w:rsidRDefault="00D26500" w:rsidP="00D2650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2. Cuma ve bayram namazlarında hutbe okumak için çıkılan merdivenli, yüksekçe</w:t>
                        </w:r>
                      </w:p>
                      <w:p w14:paraId="52373493" w14:textId="77777777" w:rsidR="00D26500" w:rsidRPr="00D26500" w:rsidRDefault="00D26500" w:rsidP="00D2650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yere 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D26500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minber 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…………………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2AE8BC1A" w14:textId="77777777" w:rsidR="00D26500" w:rsidRPr="00D26500" w:rsidRDefault="00D26500" w:rsidP="00D2650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3. Kâbe yönünü gösteren ve imamın cemaate namaz kıldırırken durduğu yere 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D26500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mihrap 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……………….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3D84FCF9" w14:textId="77777777" w:rsidR="00D26500" w:rsidRPr="00D26500" w:rsidRDefault="00D26500" w:rsidP="00D2650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4. Camide vaaz verip cemaati dini konularda aydınlatan kişinin oturduğu yüksekçe yere 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D26500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vaaz kürsüsü 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…………………………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31E9B9E5" w14:textId="77777777" w:rsidR="00D26500" w:rsidRPr="00D26500" w:rsidRDefault="00D26500" w:rsidP="00D2650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5. Müezzinin ezan okuduğu, sala verdiği, şerefesi olan, yüksek ve ince yapıya 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D26500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minare 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………………..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6E8D4D12" w14:textId="77777777" w:rsidR="00D26500" w:rsidRPr="00D26500" w:rsidRDefault="00D26500" w:rsidP="00D26500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6. Yarım küre biçiminde olan ve caminin üzerini örten yapıya 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D26500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Kubbe </w:t>
                        </w:r>
                        <w:proofErr w:type="gramStart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……………</w:t>
                        </w:r>
                        <w:proofErr w:type="gramEnd"/>
                        <w:r w:rsidRPr="00D2650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denir.</w:t>
                        </w:r>
                      </w:p>
                      <w:p w14:paraId="7626B926" w14:textId="77777777" w:rsidR="00381E2D" w:rsidRPr="00ED794E" w:rsidRDefault="00381E2D" w:rsidP="00381E2D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97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18E9CD5B" w14:textId="77777777" w:rsidR="00CB6C62" w:rsidRPr="00CB6C62" w:rsidRDefault="00CB6C62" w:rsidP="00AD5D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AD5D89" w:rsidRPr="00AD5D89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cümlelerde 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ACDAE6" wp14:editId="5556AD47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A35272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CDAE6" id="Rectangle 45" o:spid="_x0000_s1098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7DA35272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26337" wp14:editId="02E540CD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7D4A2E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26337" id="Rectangle 44" o:spid="_x0000_s1099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4F7D4A2E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21D3F59A" w14:textId="77777777" w:rsidR="00CB6C62" w:rsidRDefault="00CB6C62" w:rsidP="00CB6C62"/>
    <w:p w14:paraId="5B81E784" w14:textId="77777777" w:rsidR="00CB6C62" w:rsidRDefault="00CB6C62" w:rsidP="00CB6C62"/>
    <w:p w14:paraId="219B933D" w14:textId="77777777" w:rsidR="00CB6C62" w:rsidRDefault="00CB6C62" w:rsidP="00CB6C62"/>
    <w:p w14:paraId="686C4E4B" w14:textId="77777777" w:rsidR="00CB6C62" w:rsidRDefault="00CB6C62" w:rsidP="00CB6C62"/>
    <w:p w14:paraId="1E0489DC" w14:textId="77777777" w:rsidR="00CB6C62" w:rsidRDefault="00671E7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F3A9DA" wp14:editId="31C7DE93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065" r="13335" b="1397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A7EEB0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3A9DA" id="AutoShape 64" o:spid="_x0000_s1100" style="position:absolute;margin-left:454.85pt;margin-top:12.15pt;width:42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" fillcolor="#eaf1dd [662]" strokecolor="#9bbb59 [3206]" strokeweight="1.5pt">
                <v:shadow color="#868686"/>
                <v:textbox inset=".5mm,0,.5mm,0">
                  <w:txbxContent>
                    <w:p w14:paraId="01A7EEB0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B277BB" wp14:editId="68A821F7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065" r="17780" b="1397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2C3F22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13BBA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277BB" id="Rectangle 62" o:spid="_x0000_s1101" style="position:absolute;margin-left:-32.5pt;margin-top:12.15pt;width:527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G/K&#10;KiP0AgAAGQYAAA4AAAAAAAAAAAAAAAAALgIAAGRycy9lMm9Eb2MueG1sUEsBAi0AFAAGAAgAAAAh&#10;AOBgGNDgAAAACQEAAA8AAAAAAAAAAAAAAAAATgUAAGRycy9kb3ducmV2LnhtbFBLBQYAAAAABAAE&#10;APMAAABbBgAAAAA=&#10;" fillcolor="#eaf1dd [662]" strokecolor="#f79646 [3209]" strokeweight="1.5pt">
                <v:shadow color="#868686"/>
                <v:textbox inset="15.5mm">
                  <w:txbxContent>
                    <w:p w14:paraId="1E2C3F22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E13BBA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>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2BE330" wp14:editId="4FB775D6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065" r="11430" b="13970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578D7D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BE330" id="AutoShape 63" o:spid="_x0000_s1102" style="position:absolute;margin-left:-36.1pt;margin-top:12.15pt;width:45.3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" fillcolor="#eaf1dd [662]" strokecolor="#9bbb59 [3206]" strokeweight="1.5pt">
                <v:shadow color="#868686"/>
                <v:textbox inset=",0,,0">
                  <w:txbxContent>
                    <w:p w14:paraId="72578D7D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298501" w14:textId="77777777" w:rsidR="00CB6C62" w:rsidRDefault="00CB6C62" w:rsidP="00CB6C62"/>
    <w:p w14:paraId="66E04729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516DAE4" w14:textId="77777777" w:rsidR="000D1EE0" w:rsidRPr="000D1EE0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D1EE0">
        <w:rPr>
          <w:rFonts w:cstheme="minorHAnsi"/>
          <w:b/>
          <w:bCs/>
          <w:sz w:val="24"/>
          <w:szCs w:val="24"/>
        </w:rPr>
        <w:t xml:space="preserve">1. </w:t>
      </w:r>
      <w:r w:rsidRPr="000D1EE0">
        <w:rPr>
          <w:rFonts w:cstheme="minorHAnsi"/>
          <w:sz w:val="24"/>
          <w:szCs w:val="24"/>
        </w:rPr>
        <w:t>Ömer babasıyla Cuma namazına gitmiştir. Caminin içinde yer olmadığı için caminin bahçesinde namazını kılmıştır.</w:t>
      </w:r>
    </w:p>
    <w:p w14:paraId="18D8455B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0D1EE0">
        <w:rPr>
          <w:rFonts w:cstheme="minorHAnsi"/>
          <w:b/>
          <w:bCs/>
          <w:sz w:val="24"/>
          <w:szCs w:val="24"/>
        </w:rPr>
        <w:t xml:space="preserve">Hutbeyi dinlerken caminin kısımlarını </w:t>
      </w:r>
      <w:r w:rsidRPr="00187D5D">
        <w:rPr>
          <w:rFonts w:cstheme="minorHAnsi"/>
          <w:b/>
          <w:bCs/>
          <w:sz w:val="24"/>
          <w:szCs w:val="24"/>
        </w:rPr>
        <w:t xml:space="preserve">inceleyen Ömer’in, caminin hangi bölümünü görmesi mümkün </w:t>
      </w:r>
      <w:r w:rsidRPr="00187D5D">
        <w:rPr>
          <w:rFonts w:cstheme="minorHAnsi"/>
          <w:b/>
          <w:bCs/>
          <w:sz w:val="24"/>
          <w:szCs w:val="24"/>
          <w:u w:val="single"/>
        </w:rPr>
        <w:t>değildir</w:t>
      </w:r>
      <w:r w:rsidRPr="00187D5D">
        <w:rPr>
          <w:rFonts w:cstheme="minorHAnsi"/>
          <w:b/>
          <w:bCs/>
          <w:sz w:val="24"/>
          <w:szCs w:val="24"/>
        </w:rPr>
        <w:t>?</w:t>
      </w:r>
    </w:p>
    <w:p w14:paraId="3BE97672" w14:textId="77777777" w:rsidR="00F3187A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r w:rsidRPr="00187D5D">
        <w:rPr>
          <w:rFonts w:cstheme="minorHAnsi"/>
          <w:sz w:val="24"/>
          <w:szCs w:val="24"/>
        </w:rPr>
        <w:t xml:space="preserve">Minare </w:t>
      </w:r>
    </w:p>
    <w:p w14:paraId="0671CAB6" w14:textId="77777777" w:rsidR="00F3187A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Pr="00187D5D">
        <w:rPr>
          <w:rFonts w:cstheme="minorHAnsi"/>
          <w:sz w:val="24"/>
          <w:szCs w:val="24"/>
        </w:rPr>
        <w:t xml:space="preserve">Kubbe </w:t>
      </w:r>
    </w:p>
    <w:p w14:paraId="567A4CAE" w14:textId="77777777" w:rsidR="00F3187A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>C</w:t>
      </w:r>
      <w:r w:rsidRPr="00D26500">
        <w:rPr>
          <w:rFonts w:cstheme="minorHAnsi"/>
          <w:b/>
          <w:bCs/>
          <w:color w:val="FF0000"/>
          <w:sz w:val="24"/>
          <w:szCs w:val="24"/>
        </w:rPr>
        <w:t xml:space="preserve">) </w:t>
      </w:r>
      <w:r w:rsidRPr="00D26500">
        <w:rPr>
          <w:rFonts w:cstheme="minorHAnsi"/>
          <w:color w:val="FF0000"/>
          <w:sz w:val="24"/>
          <w:szCs w:val="24"/>
        </w:rPr>
        <w:t xml:space="preserve">Minber </w:t>
      </w:r>
    </w:p>
    <w:p w14:paraId="2CDCA1A1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D) </w:t>
      </w:r>
      <w:r w:rsidRPr="00187D5D">
        <w:rPr>
          <w:rFonts w:cstheme="minorHAnsi"/>
          <w:sz w:val="24"/>
          <w:szCs w:val="24"/>
        </w:rPr>
        <w:t>Şadırvan</w:t>
      </w:r>
    </w:p>
    <w:p w14:paraId="27315EFA" w14:textId="77777777" w:rsidR="0065575C" w:rsidRPr="00187D5D" w:rsidRDefault="0065575C" w:rsidP="000D1EE0">
      <w:pPr>
        <w:spacing w:after="0" w:line="240" w:lineRule="auto"/>
        <w:rPr>
          <w:rFonts w:cstheme="minorHAnsi"/>
          <w:sz w:val="24"/>
          <w:szCs w:val="24"/>
        </w:rPr>
      </w:pPr>
    </w:p>
    <w:p w14:paraId="2C156D38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>2</w:t>
      </w:r>
      <w:r w:rsidRPr="00187D5D">
        <w:rPr>
          <w:rFonts w:cstheme="minorHAnsi"/>
          <w:sz w:val="24"/>
          <w:szCs w:val="24"/>
        </w:rPr>
        <w:t>. Osmanlılar döneminde Mimar Sinan tarafından yapılan bazı camiler günümüzde</w:t>
      </w:r>
    </w:p>
    <w:p w14:paraId="4D0BD35C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sz w:val="24"/>
          <w:szCs w:val="24"/>
        </w:rPr>
        <w:t>hâlâ hizmet vermekte ve mimari yapısıyla insanları hayran bırakmaktadır.</w:t>
      </w:r>
    </w:p>
    <w:p w14:paraId="59B85E57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>Aşağıdakilerden hangisi Mimar Sinan’ın yaptığı camilerden biridir?</w:t>
      </w:r>
    </w:p>
    <w:p w14:paraId="11081B5B" w14:textId="77777777" w:rsidR="00673FC1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proofErr w:type="spellStart"/>
      <w:r w:rsidRPr="00187D5D">
        <w:rPr>
          <w:rFonts w:cstheme="minorHAnsi"/>
          <w:sz w:val="24"/>
          <w:szCs w:val="24"/>
        </w:rPr>
        <w:t>Alaaddin</w:t>
      </w:r>
      <w:proofErr w:type="spellEnd"/>
      <w:r w:rsidRPr="00187D5D">
        <w:rPr>
          <w:rFonts w:cstheme="minorHAnsi"/>
          <w:sz w:val="24"/>
          <w:szCs w:val="24"/>
        </w:rPr>
        <w:t xml:space="preserve"> Cami </w:t>
      </w:r>
    </w:p>
    <w:p w14:paraId="7F0E2D2C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Pr="00D26500">
        <w:rPr>
          <w:rFonts w:cstheme="minorHAnsi"/>
          <w:color w:val="FF0000"/>
          <w:sz w:val="24"/>
          <w:szCs w:val="24"/>
        </w:rPr>
        <w:t>Selimiye Cami</w:t>
      </w:r>
    </w:p>
    <w:p w14:paraId="5DE7FD40" w14:textId="77777777" w:rsidR="00673FC1" w:rsidRPr="00187D5D" w:rsidRDefault="000D1EE0" w:rsidP="000D1EE0">
      <w:pPr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C) </w:t>
      </w:r>
      <w:r w:rsidRPr="00187D5D">
        <w:rPr>
          <w:rFonts w:cstheme="minorHAnsi"/>
          <w:sz w:val="24"/>
          <w:szCs w:val="24"/>
        </w:rPr>
        <w:t xml:space="preserve">Sultanahmet Cami </w:t>
      </w:r>
    </w:p>
    <w:p w14:paraId="27EB5B4A" w14:textId="77777777" w:rsidR="000D1EE0" w:rsidRPr="00187D5D" w:rsidRDefault="000D1EE0" w:rsidP="000D1EE0">
      <w:pPr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D) </w:t>
      </w:r>
      <w:r w:rsidRPr="00187D5D">
        <w:rPr>
          <w:rFonts w:cstheme="minorHAnsi"/>
          <w:sz w:val="24"/>
          <w:szCs w:val="24"/>
        </w:rPr>
        <w:t>Ortaköy Cami</w:t>
      </w:r>
    </w:p>
    <w:p w14:paraId="0B19F3F6" w14:textId="77777777" w:rsidR="0065575C" w:rsidRPr="00187D5D" w:rsidRDefault="0065575C" w:rsidP="000D1EE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DB0E22E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>3. Aşağıdakilerden hangisi İslam dininin mimarimizdeki etkilerinden biridir?</w:t>
      </w:r>
    </w:p>
    <w:p w14:paraId="05E1F94C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r w:rsidRPr="00187D5D">
        <w:rPr>
          <w:rFonts w:cstheme="minorHAnsi"/>
          <w:sz w:val="24"/>
          <w:szCs w:val="24"/>
        </w:rPr>
        <w:t>Bayram ziyaretleri yapmak</w:t>
      </w:r>
    </w:p>
    <w:p w14:paraId="49259261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Pr="00187D5D">
        <w:rPr>
          <w:rFonts w:cstheme="minorHAnsi"/>
          <w:sz w:val="24"/>
          <w:szCs w:val="24"/>
        </w:rPr>
        <w:t>Yeni doğan bebeğin kulağına ezan okumak</w:t>
      </w:r>
    </w:p>
    <w:p w14:paraId="416D6ECD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C) </w:t>
      </w:r>
      <w:r w:rsidRPr="00187D5D">
        <w:rPr>
          <w:rFonts w:cstheme="minorHAnsi"/>
          <w:sz w:val="24"/>
          <w:szCs w:val="24"/>
        </w:rPr>
        <w:t>Aşure pişirip herkese dağıtmak</w:t>
      </w:r>
    </w:p>
    <w:p w14:paraId="1E4086F7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D) </w:t>
      </w:r>
      <w:r w:rsidRPr="00D26500">
        <w:rPr>
          <w:rFonts w:cstheme="minorHAnsi"/>
          <w:color w:val="FF0000"/>
          <w:sz w:val="24"/>
          <w:szCs w:val="24"/>
        </w:rPr>
        <w:t>Cemaatle namaz için büyük camiler yapma</w:t>
      </w:r>
      <w:r w:rsidRPr="00187D5D">
        <w:rPr>
          <w:rFonts w:cstheme="minorHAnsi"/>
          <w:sz w:val="24"/>
          <w:szCs w:val="24"/>
        </w:rPr>
        <w:t>k</w:t>
      </w:r>
    </w:p>
    <w:p w14:paraId="2C867910" w14:textId="77777777" w:rsidR="0065575C" w:rsidRPr="00187D5D" w:rsidRDefault="0065575C" w:rsidP="000D1EE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DDF31A8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4. </w:t>
      </w:r>
      <w:r w:rsidRPr="00187D5D">
        <w:rPr>
          <w:rFonts w:cstheme="minorHAnsi"/>
          <w:sz w:val="24"/>
          <w:szCs w:val="24"/>
        </w:rPr>
        <w:t xml:space="preserve">“Namaz, sevap, günah, ahiret, </w:t>
      </w:r>
      <w:proofErr w:type="spellStart"/>
      <w:r w:rsidRPr="00187D5D">
        <w:rPr>
          <w:rFonts w:cstheme="minorHAnsi"/>
          <w:sz w:val="24"/>
          <w:szCs w:val="24"/>
        </w:rPr>
        <w:t>tesbih</w:t>
      </w:r>
      <w:proofErr w:type="spellEnd"/>
      <w:r w:rsidRPr="00187D5D">
        <w:rPr>
          <w:rFonts w:cstheme="minorHAnsi"/>
          <w:sz w:val="24"/>
          <w:szCs w:val="24"/>
        </w:rPr>
        <w:t>...” gibi kelimeler, İslam Dininin etkisiyle</w:t>
      </w:r>
    </w:p>
    <w:p w14:paraId="3680C184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 w:rsidRPr="00187D5D">
        <w:rPr>
          <w:rFonts w:cstheme="minorHAnsi"/>
          <w:sz w:val="24"/>
          <w:szCs w:val="24"/>
        </w:rPr>
        <w:t>....................</w:t>
      </w:r>
      <w:proofErr w:type="gramEnd"/>
      <w:r w:rsidRPr="00187D5D">
        <w:rPr>
          <w:rFonts w:cstheme="minorHAnsi"/>
          <w:sz w:val="24"/>
          <w:szCs w:val="24"/>
        </w:rPr>
        <w:t>yerleşmiş dinî kelimelerdir.”</w:t>
      </w:r>
    </w:p>
    <w:p w14:paraId="048CA35F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>Yukarıdaki cümlede yer alan boşluğa aşağıdaki kelimelerden hangisi yazılmalıdır?</w:t>
      </w:r>
    </w:p>
    <w:p w14:paraId="226432C1" w14:textId="77777777" w:rsidR="00673FC1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r w:rsidRPr="00187D5D">
        <w:rPr>
          <w:rFonts w:cstheme="minorHAnsi"/>
          <w:sz w:val="24"/>
          <w:szCs w:val="24"/>
        </w:rPr>
        <w:t xml:space="preserve">Mimarimize </w:t>
      </w:r>
    </w:p>
    <w:p w14:paraId="78FBD546" w14:textId="77777777" w:rsidR="000D1EE0" w:rsidRPr="00D26500" w:rsidRDefault="000D1EE0" w:rsidP="000D1EE0">
      <w:pPr>
        <w:autoSpaceDE w:val="0"/>
        <w:autoSpaceDN w:val="0"/>
        <w:adjustRightInd w:val="0"/>
        <w:spacing w:after="0"/>
        <w:rPr>
          <w:rFonts w:cstheme="minorHAnsi"/>
          <w:color w:val="FF0000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Pr="00D26500">
        <w:rPr>
          <w:rFonts w:cstheme="minorHAnsi"/>
          <w:color w:val="FF0000"/>
          <w:sz w:val="24"/>
          <w:szCs w:val="24"/>
        </w:rPr>
        <w:t>Dilimize</w:t>
      </w:r>
    </w:p>
    <w:p w14:paraId="7031E35A" w14:textId="77777777" w:rsidR="00673FC1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C) </w:t>
      </w:r>
      <w:r w:rsidRPr="00187D5D">
        <w:rPr>
          <w:rFonts w:cstheme="minorHAnsi"/>
          <w:sz w:val="24"/>
          <w:szCs w:val="24"/>
        </w:rPr>
        <w:t xml:space="preserve">Edebiyatımıza </w:t>
      </w:r>
    </w:p>
    <w:p w14:paraId="44EBD687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D) </w:t>
      </w:r>
      <w:r w:rsidRPr="00187D5D">
        <w:rPr>
          <w:rFonts w:cstheme="minorHAnsi"/>
          <w:sz w:val="24"/>
          <w:szCs w:val="24"/>
        </w:rPr>
        <w:t>Geleneklerimize</w:t>
      </w:r>
    </w:p>
    <w:p w14:paraId="2691C300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14:paraId="40F29531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5. </w:t>
      </w:r>
      <w:r w:rsidRPr="00187D5D">
        <w:rPr>
          <w:rFonts w:cstheme="minorHAnsi"/>
          <w:b/>
          <w:sz w:val="24"/>
          <w:szCs w:val="24"/>
        </w:rPr>
        <w:t>Aşağıdakilerden hangisi, din görevlilerinden biri değildir?</w:t>
      </w:r>
    </w:p>
    <w:p w14:paraId="35524980" w14:textId="77777777" w:rsidR="00673FC1" w:rsidRPr="00187D5D" w:rsidRDefault="008049EF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r w:rsidR="000D1EE0" w:rsidRPr="00187D5D">
        <w:rPr>
          <w:rFonts w:cstheme="minorHAnsi"/>
          <w:sz w:val="24"/>
          <w:szCs w:val="24"/>
        </w:rPr>
        <w:t xml:space="preserve">Müftü </w:t>
      </w:r>
      <w:r w:rsidR="00673FC1" w:rsidRPr="00187D5D">
        <w:rPr>
          <w:rFonts w:cstheme="minorHAnsi"/>
          <w:sz w:val="24"/>
          <w:szCs w:val="24"/>
        </w:rPr>
        <w:t xml:space="preserve">  </w:t>
      </w:r>
    </w:p>
    <w:p w14:paraId="30DA7F07" w14:textId="77777777" w:rsidR="00673FC1" w:rsidRPr="00187D5D" w:rsidRDefault="008049EF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="000D1EE0" w:rsidRPr="00187D5D">
        <w:rPr>
          <w:rFonts w:cstheme="minorHAnsi"/>
          <w:sz w:val="24"/>
          <w:szCs w:val="24"/>
        </w:rPr>
        <w:t xml:space="preserve">Vaiz </w:t>
      </w:r>
      <w:r w:rsidR="00673FC1" w:rsidRPr="00187D5D">
        <w:rPr>
          <w:rFonts w:cstheme="minorHAnsi"/>
          <w:sz w:val="24"/>
          <w:szCs w:val="24"/>
        </w:rPr>
        <w:t xml:space="preserve">  </w:t>
      </w:r>
    </w:p>
    <w:p w14:paraId="49480CFA" w14:textId="77777777" w:rsidR="00673FC1" w:rsidRPr="00187D5D" w:rsidRDefault="008049EF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C) </w:t>
      </w:r>
      <w:r w:rsidR="000D1EE0" w:rsidRPr="00187D5D">
        <w:rPr>
          <w:rFonts w:cstheme="minorHAnsi"/>
          <w:sz w:val="24"/>
          <w:szCs w:val="24"/>
        </w:rPr>
        <w:t xml:space="preserve"> İmam </w:t>
      </w:r>
      <w:r w:rsidR="00673FC1" w:rsidRPr="00187D5D">
        <w:rPr>
          <w:rFonts w:cstheme="minorHAnsi"/>
          <w:sz w:val="24"/>
          <w:szCs w:val="24"/>
        </w:rPr>
        <w:t xml:space="preserve"> </w:t>
      </w:r>
    </w:p>
    <w:p w14:paraId="6C26C010" w14:textId="77777777" w:rsidR="000D1EE0" w:rsidRPr="00D26500" w:rsidRDefault="008049EF" w:rsidP="000D1EE0">
      <w:pPr>
        <w:autoSpaceDE w:val="0"/>
        <w:autoSpaceDN w:val="0"/>
        <w:adjustRightInd w:val="0"/>
        <w:spacing w:after="0"/>
        <w:rPr>
          <w:rFonts w:cstheme="minorHAnsi"/>
          <w:color w:val="FF0000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D) </w:t>
      </w:r>
      <w:r w:rsidR="000D1EE0" w:rsidRPr="00D26500">
        <w:rPr>
          <w:rFonts w:cstheme="minorHAnsi"/>
          <w:color w:val="FF0000"/>
          <w:sz w:val="24"/>
          <w:szCs w:val="24"/>
        </w:rPr>
        <w:t>Kaymakam</w:t>
      </w:r>
    </w:p>
    <w:p w14:paraId="25A31F93" w14:textId="77777777" w:rsidR="0065575C" w:rsidRPr="00187D5D" w:rsidRDefault="0065575C" w:rsidP="000D1EE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DFF0452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>6. Edebiyatımızda dinin izlerini taşıyan en önemli eserler ve yazarlarından örnekler verilmiştir. Eşleştirmelerden hangisi yanlıştır?</w:t>
      </w:r>
    </w:p>
    <w:p w14:paraId="3B55A74A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A) </w:t>
      </w:r>
      <w:r w:rsidRPr="00187D5D">
        <w:rPr>
          <w:rFonts w:cstheme="minorHAnsi"/>
          <w:sz w:val="24"/>
          <w:szCs w:val="24"/>
        </w:rPr>
        <w:t xml:space="preserve">Mevlana </w:t>
      </w:r>
      <w:proofErr w:type="spellStart"/>
      <w:r w:rsidRPr="00187D5D">
        <w:rPr>
          <w:rFonts w:cstheme="minorHAnsi"/>
          <w:sz w:val="24"/>
          <w:szCs w:val="24"/>
        </w:rPr>
        <w:t>Celaleddin</w:t>
      </w:r>
      <w:proofErr w:type="spellEnd"/>
      <w:r w:rsidRPr="00187D5D">
        <w:rPr>
          <w:rFonts w:cstheme="minorHAnsi"/>
          <w:sz w:val="24"/>
          <w:szCs w:val="24"/>
        </w:rPr>
        <w:t xml:space="preserve"> Rumi-Mesnevi</w:t>
      </w:r>
    </w:p>
    <w:p w14:paraId="5FFF9221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B) </w:t>
      </w:r>
      <w:r w:rsidRPr="00187D5D">
        <w:rPr>
          <w:rFonts w:cstheme="minorHAnsi"/>
          <w:sz w:val="24"/>
          <w:szCs w:val="24"/>
        </w:rPr>
        <w:t>Yunus Emre-Divan</w:t>
      </w:r>
    </w:p>
    <w:p w14:paraId="6A95EA6E" w14:textId="77777777" w:rsidR="000D1EE0" w:rsidRPr="00187D5D" w:rsidRDefault="000D1EE0" w:rsidP="000D1EE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87D5D">
        <w:rPr>
          <w:rFonts w:cstheme="minorHAnsi"/>
          <w:b/>
          <w:bCs/>
          <w:sz w:val="24"/>
          <w:szCs w:val="24"/>
        </w:rPr>
        <w:t xml:space="preserve">C) </w:t>
      </w:r>
      <w:r w:rsidRPr="00187D5D">
        <w:rPr>
          <w:rFonts w:cstheme="minorHAnsi"/>
          <w:sz w:val="24"/>
          <w:szCs w:val="24"/>
        </w:rPr>
        <w:t>Süleyman Çelebi-</w:t>
      </w:r>
      <w:proofErr w:type="spellStart"/>
      <w:r w:rsidRPr="00187D5D">
        <w:rPr>
          <w:rFonts w:cstheme="minorHAnsi"/>
          <w:sz w:val="24"/>
          <w:szCs w:val="24"/>
        </w:rPr>
        <w:t>Mevlid</w:t>
      </w:r>
      <w:proofErr w:type="spellEnd"/>
    </w:p>
    <w:p w14:paraId="144F7420" w14:textId="77777777" w:rsidR="00547758" w:rsidRPr="00D26500" w:rsidRDefault="000D1EE0" w:rsidP="000D1EE0">
      <w:pPr>
        <w:pStyle w:val="AIKLAMA"/>
        <w:spacing w:after="0"/>
        <w:ind w:left="0"/>
        <w:rPr>
          <w:rFonts w:asciiTheme="minorHAnsi" w:hAnsiTheme="minorHAnsi" w:cstheme="minorHAnsi"/>
          <w:color w:val="FF0000"/>
          <w:sz w:val="24"/>
          <w:szCs w:val="24"/>
        </w:rPr>
      </w:pPr>
      <w:r w:rsidRPr="00187D5D">
        <w:rPr>
          <w:rFonts w:asciiTheme="minorHAnsi" w:hAnsiTheme="minorHAnsi" w:cstheme="minorHAnsi"/>
          <w:b/>
          <w:bCs/>
          <w:sz w:val="24"/>
          <w:szCs w:val="24"/>
        </w:rPr>
        <w:t xml:space="preserve">D) </w:t>
      </w:r>
      <w:r w:rsidRPr="00D26500">
        <w:rPr>
          <w:rFonts w:asciiTheme="minorHAnsi" w:hAnsiTheme="minorHAnsi" w:cstheme="minorHAnsi"/>
          <w:color w:val="FF0000"/>
          <w:sz w:val="24"/>
          <w:szCs w:val="24"/>
        </w:rPr>
        <w:t>Yunus Emre-Mesnevi</w:t>
      </w:r>
    </w:p>
    <w:p w14:paraId="4726B442" w14:textId="77777777" w:rsidR="00A97A71" w:rsidRPr="00D26500" w:rsidRDefault="00A97A71" w:rsidP="00A97A71">
      <w:pPr>
        <w:pStyle w:val="SORUMETN"/>
        <w:numPr>
          <w:ilvl w:val="0"/>
          <w:numId w:val="0"/>
        </w:numPr>
        <w:ind w:left="113"/>
        <w:rPr>
          <w:color w:val="FF0000"/>
        </w:rPr>
      </w:pPr>
    </w:p>
    <w:p w14:paraId="32DE3081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10F78741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030C798C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109F946D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550DE5A7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11301029" w14:textId="77777777" w:rsidR="00A97A71" w:rsidRDefault="00A97A71" w:rsidP="00A97A71">
      <w:pPr>
        <w:pStyle w:val="SEENEKLER"/>
        <w:numPr>
          <w:ilvl w:val="0"/>
          <w:numId w:val="0"/>
        </w:numPr>
        <w:ind w:left="454"/>
      </w:pPr>
    </w:p>
    <w:p w14:paraId="7BE8BC39" w14:textId="77777777" w:rsidR="00213C89" w:rsidRDefault="00213C89" w:rsidP="00A97A71">
      <w:pPr>
        <w:pStyle w:val="SEENEKLER"/>
        <w:numPr>
          <w:ilvl w:val="0"/>
          <w:numId w:val="0"/>
        </w:numPr>
        <w:ind w:left="454"/>
      </w:pPr>
    </w:p>
    <w:p w14:paraId="2A89D3EA" w14:textId="77777777" w:rsidR="00187D5D" w:rsidRPr="00A97A71" w:rsidRDefault="00187D5D" w:rsidP="00A97A71">
      <w:pPr>
        <w:pStyle w:val="SEENEKLER"/>
        <w:numPr>
          <w:ilvl w:val="0"/>
          <w:numId w:val="0"/>
        </w:numPr>
        <w:ind w:left="454"/>
      </w:pPr>
    </w:p>
    <w:p w14:paraId="21602817" w14:textId="21E15A76" w:rsidR="00A97A71" w:rsidRDefault="003E1C39" w:rsidP="00A97A71">
      <w:pPr>
        <w:pStyle w:val="SEENEKLER"/>
        <w:numPr>
          <w:ilvl w:val="0"/>
          <w:numId w:val="0"/>
        </w:numPr>
        <w:ind w:left="454" w:hanging="284"/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692FE1B" wp14:editId="1BE5E1E2">
                <wp:simplePos x="0" y="0"/>
                <wp:positionH relativeFrom="page">
                  <wp:posOffset>74930</wp:posOffset>
                </wp:positionH>
                <wp:positionV relativeFrom="paragraph">
                  <wp:posOffset>-827405</wp:posOffset>
                </wp:positionV>
                <wp:extent cx="7559675" cy="10691495"/>
                <wp:effectExtent l="0" t="0" r="3175" b="0"/>
                <wp:wrapNone/>
                <wp:docPr id="84" name="Gr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85" name="Resim 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328C2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01F9642" w14:textId="521D147E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E07D7F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6D43E84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76F0DF2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A76B509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0BF5FB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32894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8849D" w14:textId="77777777" w:rsidR="003E1C39" w:rsidRPr="000661E9" w:rsidRDefault="003E1C39" w:rsidP="003E1C3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1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43A1F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5A6B537" w14:textId="06BE4A74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E07D7F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782E5C8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3B60B97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9E762D7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CC7BAC8" w14:textId="77777777" w:rsidR="003E1C39" w:rsidRPr="001B0C3D" w:rsidRDefault="003E1C39" w:rsidP="003E1C3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2FE1B" id="Grup 84" o:spid="_x0000_s1103" style="position:absolute;left:0;text-align:left;margin-left:5.9pt;margin-top:-65.15pt;width:595.25pt;height:841.85pt;z-index:251709440;mso-position-horizontal-relative:page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W/+CsfifxL4V+DXw1vPC/iK+02a6/aG8B2lxLYXbwtLby63bpLCxQgsjqSrKeGBwQRX1JUd1Z2&#10;l6ix3tpHMqyK6rLGGCsDkMM9weh7V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/iHxV4Y8I2sF74q8Q2Omw3V5Da&#10;W8t9dJCstxKwSKJSxGXdiFVRyxOBk1oV8m/8Fgv+SI/C7/s5L4e/+n62r6y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v/gqH8MviD8VPhH8O9H+HHg7UNautN+PXgjVb+3063MjQWNrrMEtxcMB0jjjVnZugAzX0p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T8d/2gvhx+zl4d0bxR8Tbu6htNe8W6X4b09rS1MzNf6hcpbWykD7qmR1&#10;Bboo5rtq+Tf+CwX/ACRH4Xf9nJfD3/0/W1fW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h+3j+zV46/ai+Hfg3wj&#10;4A1bSbO58O/Fzwt4pvpNYnljjez03U4rqeNDHHITK0cZCKQFLYBZRyPb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b9sL9p1v2VfBHhfxgPCP9s/8ACSfErw94U8j7V5Pkf2nfx2n2jO1t3l+Zu28bsYyOtes18m/8&#10;Fgf+SI/C7/s5L4e/+n62r6y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f2mf2aPCH7UnhPw/4Q8aa5qVhb+HfHWi&#10;+KbSTS2jDyXWm3iXcMT70YeWzxgMAA20nBB5r0a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f8A/gov8ePiV+z7&#10;8MPAviX4X6xHZXmufGrwh4e1GSW1SUSWF/q0NvcxgOCAWjdgGHI6jBr6Ar5N/wCCwX/JEfhd/wBn&#10;JfD3/wBP1tX1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38T/hB8NvjPpOn6F8UPCVvrFnpOvWWtafBcs4EF/aTL&#10;NbTjaR80ciqwzxkcg10l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r/APBWzW9a0L4L/DO40PV7qzkm/aK8A280&#10;lrcNG0kT65bq8ZKkZVlJBU8EcGvqivk3/gsDk/BH4XYH/NyXw9/9P1tX1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Y3jb4h+BfhtYWeq+P/Fun6PbahqltptlPqN0sSz3lxII4IFLHmSRyFVepJAFb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m/8Fgv+SI/C7/s5L4e/+n62r6yr53/4KU/Bb4n/ABz+FfgHw98KvCsmr3mj/HDwbrup&#10;Qx3EUXk6fZavBcXU+ZGUEJEjNtBLHGFBPFfR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5/+0X+0f4F/Zk8L6F4&#10;s8f2WoT23iDxpo/hixXTYVdlvNRu0tYGYMy4jEjjcRkgZIB6V6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v/BY&#10;L/kiPwu/7OS+Hv8A6fravrKvGf23P2ZfEP7U/gHwj4P8N+JbPS5fDnxU8NeKria+jdlmg0zUYruS&#10;FdvR3WMqpPAJ5r2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8X/AG4f2mfE37LPw/8ACHi/wr4dsdSm8R/Fbwz4&#10;VuItQZwsVvqeoxWksy7CDvRZCy54yOQRX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m/wDBYL/kiPwu/wCzkvh7&#10;/wCn62r6yrz/APaM/Zu8B/tPeF9B8JfEK/1S3tfD3jXR/FFi2k3EcbteabdpdQI5dHBiMkYDqAGK&#10;5AZTzXo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GyzwwANPKqBmCqWbGSeg+tOr5Q/4K+Tz2/wAE/he0EzRlv2kPh+rFGIyp162BH0Nf&#10;V9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+BP+&#10;IjP9ir/onPxF/wDBTZ//ACVR/wARGf7FX/ROfiL/AOCmz/8Akqvvv7Ja/wDPrH/3wKPslr/z6x/9&#10;8Cj6xln/AD4f/gf/ANqH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MD4ifC34efFrTLHRfiV4QsdatdN1qz1fT7e+i3rBfWsomt7hfR45FVlPYit+iigAo&#10;oooAKKKKACiiigAooooAKKKKACiiigAooooAKKKKACiiigDM8a/8ibq3/YMuP/RbV8U/8G9n/Jiu&#10;qf8AZRtS/wDRFpX2t41/5E3Vv+wZcf8Aotq+Kf8Ag3s/5MV1T/so2pf+iLSvQo/8i2r/AIof+3H6&#10;Zkf/ACavOf8Ar/g/yxB900UUV55+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gooornPl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/8A+Cbv/KVT9rD/ALC0&#10;P/pTLX6AV+f/APwTd/5SqftYf9haH/0plr9AK78y/wB4X+GH/pET9M8Wv+Ssh/2DYP8A9RaQUUUV&#10;wH5mFFFFABRRRQAUUUUAFFFFABRRRQAUUUUAFFFFABRRRQBzfxN+Lvw3+Dek6frnxP8AFtto9pqu&#10;u2WjafPdBts9/dzLDbQDaD80kjKo7ZPJFdJXyb/wWC/5Ij8Lv+zkvh7/AOn62r6y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CnrXh3w/4lghtfEehWeoRW91HcwR3tqk&#10;qxzRtujlUMDh1YAqw5BGRirlVdV1vRtChjuNb1a1s45riOCGS6uFjV5XbakYLEZZicBRyTwKtUAF&#10;FFFABRRRQAUUUUAFFFFABRRRQAUUUUAFFFFABRRRQAUUUUAZnjX/AJE3Vv8AsGXH/otq+Kf+Dez/&#10;AJMV1T/so2pf+iLSvtbxr/yJurf9gy4/9FtXxT/wb2f8mK6p/wBlG1L/ANEWlehR/wCRbV/xQ/8A&#10;bj9MyP8A5NXnP/X/AAf5Yg+6aKKK88/M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M0AFFFFABRRRQA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f/APwTd/5SqftYf9haH/0plr9AK/P/AP4Ju/8AKVT9&#10;rD/sLQ/+lMtfoBXfmX+8L/DD/wBIifpni1/yVkP+wbB/+otIKKKK4D8zCiiigAooooAKKKKACiii&#10;gAooooAKKKKACiiigAooooAKK8F/4KFftB/Eb9nH4Z+B/FHwzurWG7174y+EvDeoNeWomU2OoarD&#10;bXKqD0cxu21v4TzXvV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cL8fv2h/h7+zb4b0XxT8SHvFtde8YaV4a0/7DbeaxvtQuktrcMMj&#10;CeY67m7Dnmu6r5N/4LBf8kR+F3/ZyXw9/wDT9bV9ZUAFFFFABRRRQAUUUUAFFFFABRRRQAUUUUAF&#10;FFFABRRRQAUUUUAZnjX/AJE3Vv8AsGXH/otq+Kf+Dez/AJMV1T/so2pf+iLSvtbxr/yJurf9gy4/&#10;9FtXxT/wb2f8mK6p/wBlG1L/ANEWlehR/wCRbV/xQ/8Abj9MyP8A5NXnP/X/AAf5Yg+6aKKK88/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V/4K5arqek/Bb4YzaVqNxavL+0Z4Ahka3mZC8b67bhkJB5Ug4I6Eda+qq+Vf+CuemalqvwW+GMOm&#10;afPctH+0Z4AlkW3hZyka67blnIA4UAZJ6AcmvqqgAooooAKKKKACiiigAooooAKKKKACiiigAooo&#10;oAKKKKACiiigDM8a/wDIm6t/2DLj/wBFtXxT/wAG9n/Jiuqf9lG1L/0RaV9reNf+RN1b/sGXH/ot&#10;q+Kf+Dez/kxXVP8Aso2pf+iLSvQo/wDItq/4of8Atx+mZH/yavOf+v8Ag/yxB900UUV55+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cX+0Z8GrP9&#10;ob4FeKvgfqGuyaXB4p0WbTpdQhgEjW6yLguFJAYj0yK7SiqjKUZKS3R0YTFYjA4qniaEuWcJKUX2&#10;lF3T100a66H55+H/APgg94p8J6PB4e8Lf8FFfiVpun2qlbax0+N4YYgSSQqJdBVGSTwOpq5/w5A+&#10;JH/STH4rf9/pv/kuv0Aoru/tTHPVz/Bf5H6PLxk8RqknKWMTb1bdGhdv/wAFH5//APDkD4kf9JMf&#10;it/3+m/+S6P+HIHxI/6SY/Fb/v8ATf8AyXX6AUUv7Tx3834L/In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1337G/8AwSXt/wBk79o5v2ktW/aa8SeONWk0SbTZF1+xG90k&#10;2YYzGV2O0IAB0x6V9hUUpZljJwcXLR6PRbfcc2O8VuPcxwNXB18WnTqxcJpUqMeaL3V4007PyaCi&#10;iiuE/O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x39tT9pzV/2&#10;VfAfhPxho3hS21eTxJ8UPDfhSaG6uGiEEWp6hFaPOCoOWjEm4L0JGCRXsVeJft2/CPw38ZPh34N0&#10;PxPe31vDpXxa8L61btYSIrNcWmpRTxq29GBQsoDAAEjoQea9t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5" o:spid="_x0000_s1104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">
                  <v:imagedata r:id="rId10" o:title=""/>
                  <v:path arrowok="t"/>
                </v:shape>
                <v:shape id="Metin Kutusu 2" o:spid="_x0000_s1105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" stroked="f">
                  <v:textbox style="layout-flow:vertical;mso-layout-flow-alt:bottom-to-top">
                    <w:txbxContent>
                      <w:p w14:paraId="7D6328C2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01F9642" w14:textId="521D147E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E07D7F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6D43E84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76F0DF2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A76B509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0BF5FB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106" type="#_x0000_t202" href="https://www.dindersi.com/icerik/din-kulturu-ve-ahlak-bilgisi-c93" style="position:absolute;left:14415;top:5132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30E8849D" w14:textId="77777777" w:rsidR="003E1C39" w:rsidRPr="000661E9" w:rsidRDefault="003E1C39" w:rsidP="003E1C3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107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" stroked="f">
                  <v:textbox style="layout-flow:vertical;mso-layout-flow-alt:bottom-to-top">
                    <w:txbxContent>
                      <w:p w14:paraId="63343A1F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5A6B537" w14:textId="06BE4A74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E07D7F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782E5C8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3B60B97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9E762D7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CC7BAC8" w14:textId="77777777" w:rsidR="003E1C39" w:rsidRPr="001B0C3D" w:rsidRDefault="003E1C39" w:rsidP="003E1C3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0EEB3E8" w14:textId="08AE4D8A" w:rsidR="00A97A71" w:rsidRDefault="00A97A71" w:rsidP="00A97A71">
      <w:pPr>
        <w:pStyle w:val="SEENEKLER"/>
        <w:numPr>
          <w:ilvl w:val="0"/>
          <w:numId w:val="0"/>
        </w:numPr>
        <w:ind w:left="454" w:hanging="284"/>
      </w:pPr>
    </w:p>
    <w:p w14:paraId="60786B93" w14:textId="77777777" w:rsidR="00A97A71" w:rsidRDefault="00A97A71" w:rsidP="00A97A71">
      <w:pPr>
        <w:pStyle w:val="SEENEKLER"/>
        <w:numPr>
          <w:ilvl w:val="0"/>
          <w:numId w:val="0"/>
        </w:numPr>
        <w:ind w:left="454" w:hanging="284"/>
      </w:pPr>
    </w:p>
    <w:p w14:paraId="06C3CB43" w14:textId="27426C1F" w:rsidR="003E1C39" w:rsidRDefault="003E1C39" w:rsidP="00A97A71">
      <w:pPr>
        <w:pStyle w:val="SEENEKLER"/>
        <w:numPr>
          <w:ilvl w:val="0"/>
          <w:numId w:val="0"/>
        </w:numPr>
        <w:ind w:left="454" w:hanging="284"/>
      </w:pPr>
    </w:p>
    <w:p w14:paraId="3A3ABB8D" w14:textId="414EAA41" w:rsidR="003E1C39" w:rsidRDefault="003E1C39">
      <w:pPr>
        <w:rPr>
          <w:rFonts w:ascii="Arial" w:eastAsia="Calibri" w:hAnsi="Arial" w:cs="Arial"/>
          <w:sz w:val="18"/>
          <w:szCs w:val="16"/>
        </w:rPr>
      </w:pPr>
      <w:r>
        <w:br w:type="page"/>
      </w:r>
    </w:p>
    <w:p w14:paraId="23AC6243" w14:textId="01E64454" w:rsidR="003E1C39" w:rsidRDefault="003E1C39" w:rsidP="00A97A71">
      <w:pPr>
        <w:pStyle w:val="SEENEKLER"/>
        <w:numPr>
          <w:ilvl w:val="0"/>
          <w:numId w:val="0"/>
        </w:numPr>
        <w:ind w:left="454" w:hanging="284"/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95D0D8B" wp14:editId="19DF4A81">
                <wp:simplePos x="0" y="0"/>
                <wp:positionH relativeFrom="column">
                  <wp:posOffset>-882869</wp:posOffset>
                </wp:positionH>
                <wp:positionV relativeFrom="paragraph">
                  <wp:posOffset>-899269</wp:posOffset>
                </wp:positionV>
                <wp:extent cx="7595870" cy="10669905"/>
                <wp:effectExtent l="0" t="0" r="5080" b="0"/>
                <wp:wrapNone/>
                <wp:docPr id="89" name="Gr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0" name="Resim 9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Oval 91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Oval 93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Oval 94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Oval 95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Oval 96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Oval 98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Dikdörtgen 99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Dikdörtgen 100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5A308" w14:textId="77777777" w:rsidR="003E1C39" w:rsidRPr="00501EC5" w:rsidRDefault="003E1C39" w:rsidP="003E1C3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D0D8B" id="Grup 89" o:spid="_x0000_s1108" style="position:absolute;left:0;text-align:left;margin-left:-69.5pt;margin-top:-70.8pt;width:598.1pt;height:840.15pt;z-index:2517114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s0giTzHcKq8szdqAHUV8Jftmf8F2fgJ+z14hufh58GPD7eP9es2a&#10;O+ure7EOm2kgOCnm4ZpmBHIQbR/fyCK+W7//AIOM/wBqKe5aTTvg14Mt4v4Y5PtMhH47x/Kvn8Vx&#10;PkuFqOnKpdreyb/HY/aOH/o/+KXEWAjjKGC9nTkrx9pOMG09nyt8yT6XSutVofsjRX40/wDERZ+1&#10;d/0SfwT/AN+bn/47R/xEWftXf9En8E/9+bn/AOO1z/64ZH/M/wDwFnu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GOTSAZGA1OooAb5fOc0u3HSlooAQrk80oAH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IB600&#10;p6GnUUAJsHegoO1LRQA3BTmjzPanEA9aTavpQAoOR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jNigBaKQFmO1V3H2qVLHUH6WM34RGjQCO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hiQOBTdzE4C8+lADqKsQ6R&#10;qs4zHYSfVlx/Opf+Ee1j/nzP/fQ/xo5o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nqKKKADp0FIFw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m1fSlooAbJBDMnlyxKynqrLkGlVVRQiLgDgAdqWigAooooAKKKKACiiigAooooAKKKKACiiigA&#10;ooooAKKKKACiiigAooooAKKKKACiiigAooooAKKKKACiiigAooooAKKKKACiiigAooooAKKKKACi&#10;iigAooooAKKKKACiiigAooooAKKKKACiiigAooooAKKKKACiiigAooooAKCAeCKKKAE2r6UoG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">
                <v:shape id="Resim 90" o:spid="_x0000_s110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">
                  <v:imagedata r:id="rId23" o:title=""/>
                  <v:path arrowok="t"/>
                </v:shape>
                <v:oval id="Oval 91" o:spid="_x0000_s1110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" o:button="t" filled="f" stroked="f" strokeweight="2pt">
                  <v:fill o:detectmouseclick="t"/>
                </v:oval>
                <v:oval id="Oval 92" o:spid="_x0000_s1111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lY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fAS/X9IPkIsHAAAA//8DAFBLAQItABQABgAIAAAAIQDb4fbL7gAAAIUBAAATAAAAAAAAAAAA&#10;AAAAAAAAAABbQ29udGVudF9UeXBlc10ueG1sUEsBAi0AFAAGAAgAAAAhAFr0LFu/AAAAFQEAAAsA&#10;AAAAAAAAAAAAAAAAHwEAAF9yZWxzLy5yZWxzUEsBAi0AFAAGAAgAAAAhAJoCKVjEAAAA2wAAAA8A&#10;AAAAAAAAAAAAAAAABwIAAGRycy9kb3ducmV2LnhtbFBLBQYAAAAAAwADALcAAAD4AgAAAAA=&#10;" o:button="t" filled="f" stroked="f" strokeweight="2pt">
                  <v:fill o:detectmouseclick="t"/>
                </v:oval>
                <v:oval id="Oval 93" o:spid="_x0000_s1112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zDxAAAANs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PVOjMPEAAAA2wAAAA8A&#10;AAAAAAAAAAAAAAAABwIAAGRycy9kb3ducmV2LnhtbFBLBQYAAAAAAwADALcAAAD4AgAAAAA=&#10;" o:button="t" filled="f" stroked="f" strokeweight="2pt">
                  <v:fill o:detectmouseclick="t"/>
                </v:oval>
                <v:oval id="Oval 94" o:spid="_x0000_s1113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S3xAAAANs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+Qj+vqQfIOe/AAAA//8DAFBLAQItABQABgAIAAAAIQDb4fbL7gAAAIUBAAATAAAAAAAAAAAA&#10;AAAAAAAAAABbQ29udGVudF9UeXBlc10ueG1sUEsBAi0AFAAGAAgAAAAhAFr0LFu/AAAAFQEAAAsA&#10;AAAAAAAAAAAAAAAAHwEAAF9yZWxzLy5yZWxzUEsBAi0AFAAGAAgAAAAhAHqnFLfEAAAA2wAAAA8A&#10;AAAAAAAAAAAAAAAABwIAAGRycy9kb3ducmV2LnhtbFBLBQYAAAAAAwADALcAAAD4AgAAAAA=&#10;" o:button="t" filled="f" stroked="f" strokeweight="2pt">
                  <v:fill o:detectmouseclick="t"/>
                </v:oval>
                <v:oval id="Oval 95" o:spid="_x0000_s1114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7EsxAAAANs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pBPobfL+kHyMUPAAAA//8DAFBLAQItABQABgAIAAAAIQDb4fbL7gAAAIUBAAATAAAAAAAAAAAA&#10;AAAAAAAAAABbQ29udGVudF9UeXBlc10ueG1sUEsBAi0AFAAGAAgAAAAhAFr0LFu/AAAAFQEAAAsA&#10;AAAAAAAAAAAAAAAAHwEAAF9yZWxzLy5yZWxzUEsBAi0AFAAGAAgAAAAhABXrsSzEAAAA2wAAAA8A&#10;AAAAAAAAAAAAAAAABwIAAGRycy9kb3ducmV2LnhtbFBLBQYAAAAAAwADALcAAAD4AgAAAAA=&#10;" o:button="t" filled="f" stroked="f" strokeweight="2pt">
                  <v:fill o:detectmouseclick="t"/>
                </v:oval>
                <v:oval id="Oval 96" o:spid="_x0000_s1115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9bxAAAANs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ihxuX9IPkNM/AAAA//8DAFBLAQItABQABgAIAAAAIQDb4fbL7gAAAIUBAAATAAAAAAAAAAAA&#10;AAAAAAAAAABbQ29udGVudF9UeXBlc10ueG1sUEsBAi0AFAAGAAgAAAAhAFr0LFu/AAAAFQEAAAsA&#10;AAAAAAAAAAAAAAAAHwEAAF9yZWxzLy5yZWxzUEsBAi0AFAAGAAgAAAAhAOU5L1vEAAAA2wAAAA8A&#10;AAAAAAAAAAAAAAAABwIAAGRycy9kb3ducmV2LnhtbFBLBQYAAAAAAwADALcAAAD4AgAAAAA=&#10;" o:button="t" filled="f" stroked="f" strokeweight="2pt">
                  <v:fill o:detectmouseclick="t"/>
                </v:oval>
                <v:oval id="Oval 97" o:spid="_x0000_s1116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rAxAAAANs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/Bn+vqQfIBe/AAAA//8DAFBLAQItABQABgAIAAAAIQDb4fbL7gAAAIUBAAATAAAAAAAAAAAA&#10;AAAAAAAAAABbQ29udGVudF9UeXBlc10ueG1sUEsBAi0AFAAGAAgAAAAhAFr0LFu/AAAAFQEAAAsA&#10;AAAAAAAAAAAAAAAAHwEAAF9yZWxzLy5yZWxzUEsBAi0AFAAGAAgAAAAhAIp1isDEAAAA2wAAAA8A&#10;AAAAAAAAAAAAAAAABwIAAGRycy9kb3ducmV2LnhtbFBLBQYAAAAAAwADALcAAAD4AgAAAAA=&#10;" o:button="t" filled="f" stroked="f" strokeweight="2pt">
                  <v:fill o:detectmouseclick="t"/>
                </v:oval>
                <v:oval id="Oval 98" o:spid="_x0000_s1117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" o:button="t" filled="f" stroked="f" strokeweight="2pt">
                  <v:fill o:detectmouseclick="t"/>
                </v:oval>
                <v:rect id="Dikdörtgen 99" o:spid="_x0000_s1118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" o:button="t" filled="f" stroked="f" strokeweight="2pt">
                  <v:fill o:detectmouseclick="t"/>
                </v:rect>
                <v:rect id="Dikdörtgen 100" o:spid="_x0000_s1119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3HxAAAANw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JXgyzMygV7+AgAA//8DAFBLAQItABQABgAIAAAAIQDb4fbL7gAAAIUBAAATAAAAAAAAAAAA&#10;AAAAAAAAAABbQ29udGVudF9UeXBlc10ueG1sUEsBAi0AFAAGAAgAAAAhAFr0LFu/AAAAFQEAAAsA&#10;AAAAAAAAAAAAAAAAHwEAAF9yZWxzLy5yZWxzUEsBAi0AFAAGAAgAAAAhACe1fcfEAAAA3AAAAA8A&#10;AAAAAAAAAAAAAAAABwIAAGRycy9kb3ducmV2LnhtbFBLBQYAAAAAAwADALcAAAD4AgAAAAA=&#10;" o:button="t" filled="f" stroked="f" strokeweight="2pt">
                  <v:fill o:detectmouseclick="t"/>
                </v:rect>
                <v:shape id="Metin Kutusu 2" o:spid="_x0000_s1120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D45A308" w14:textId="77777777" w:rsidR="003E1C39" w:rsidRPr="00501EC5" w:rsidRDefault="003E1C39" w:rsidP="003E1C3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7D7172" w14:textId="77777777" w:rsidR="003E1C39" w:rsidRDefault="003E1C39">
      <w:pPr>
        <w:rPr>
          <w:rFonts w:ascii="Arial" w:eastAsia="Calibri" w:hAnsi="Arial" w:cs="Arial"/>
          <w:sz w:val="18"/>
          <w:szCs w:val="16"/>
        </w:rPr>
      </w:pPr>
      <w:r>
        <w:br w:type="page"/>
      </w:r>
    </w:p>
    <w:p w14:paraId="4D7A3F67" w14:textId="0DDF046B" w:rsidR="00A97A71" w:rsidRPr="00A97A71" w:rsidRDefault="003E1C39" w:rsidP="00A97A71">
      <w:pPr>
        <w:pStyle w:val="SEENEKLER"/>
        <w:numPr>
          <w:ilvl w:val="0"/>
          <w:numId w:val="0"/>
        </w:numPr>
        <w:ind w:left="454" w:hanging="284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13536" behindDoc="0" locked="0" layoutInCell="1" allowOverlap="1" wp14:anchorId="3FB92A6E" wp14:editId="3F163BBD">
            <wp:simplePos x="0" y="0"/>
            <wp:positionH relativeFrom="page">
              <wp:align>left</wp:align>
            </wp:positionH>
            <wp:positionV relativeFrom="paragraph">
              <wp:posOffset>-1135380</wp:posOffset>
            </wp:positionV>
            <wp:extent cx="7711651" cy="10902599"/>
            <wp:effectExtent l="0" t="0" r="3810" b="0"/>
            <wp:wrapNone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97A71" w:rsidRPr="00A97A71" w:rsidSect="00547758">
      <w:type w:val="continuous"/>
      <w:pgSz w:w="11906" w:h="16838"/>
      <w:pgMar w:top="1418" w:right="1418" w:bottom="567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C3733D" w14:textId="77777777" w:rsidR="006F7CED" w:rsidRDefault="006F7CED" w:rsidP="003835A8">
      <w:pPr>
        <w:spacing w:after="0" w:line="240" w:lineRule="auto"/>
      </w:pPr>
      <w:r>
        <w:separator/>
      </w:r>
    </w:p>
  </w:endnote>
  <w:endnote w:type="continuationSeparator" w:id="0">
    <w:p w14:paraId="5E30B399" w14:textId="77777777" w:rsidR="006F7CED" w:rsidRDefault="006F7CED" w:rsidP="0038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Kalam-Regular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79589" w14:textId="13D0ABDB" w:rsidR="003835A8" w:rsidRDefault="00B952F6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98F5CE1" wp14:editId="75179345">
          <wp:simplePos x="0" y="0"/>
          <wp:positionH relativeFrom="column">
            <wp:posOffset>3921125</wp:posOffset>
          </wp:positionH>
          <wp:positionV relativeFrom="paragraph">
            <wp:posOffset>202565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5DF4D68" wp14:editId="2CF8DA0F">
          <wp:simplePos x="0" y="0"/>
          <wp:positionH relativeFrom="column">
            <wp:posOffset>2459355</wp:posOffset>
          </wp:positionH>
          <wp:positionV relativeFrom="paragraph">
            <wp:posOffset>205740</wp:posOffset>
          </wp:positionV>
          <wp:extent cx="991870" cy="251460"/>
          <wp:effectExtent l="0" t="0" r="0" b="0"/>
          <wp:wrapNone/>
          <wp:docPr id="80" name="Resim 8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35A8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6D98A9" wp14:editId="470F870F">
              <wp:simplePos x="0" y="0"/>
              <wp:positionH relativeFrom="column">
                <wp:posOffset>-370205</wp:posOffset>
              </wp:positionH>
              <wp:positionV relativeFrom="paragraph">
                <wp:posOffset>141605</wp:posOffset>
              </wp:positionV>
              <wp:extent cx="2552700" cy="393700"/>
              <wp:effectExtent l="0" t="19050" r="38100" b="44450"/>
              <wp:wrapNone/>
              <wp:docPr id="79" name="Ok: Sağ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678916C" w14:textId="77777777" w:rsidR="003835A8" w:rsidRPr="001016DC" w:rsidRDefault="003835A8" w:rsidP="003835A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6D98A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9" o:spid="_x0000_s1121" type="#_x0000_t13" style="position:absolute;margin-left:-29.15pt;margin-top:11.1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" adj="19934" fillcolor="#fac090" strokecolor="#e46c0a" strokeweight=".25pt">
              <v:textbox>
                <w:txbxContent>
                  <w:p w14:paraId="4678916C" w14:textId="77777777" w:rsidR="003835A8" w:rsidRPr="001016DC" w:rsidRDefault="003835A8" w:rsidP="003835A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3E36C" w14:textId="77777777" w:rsidR="006F7CED" w:rsidRDefault="006F7CED" w:rsidP="003835A8">
      <w:pPr>
        <w:spacing w:after="0" w:line="240" w:lineRule="auto"/>
      </w:pPr>
      <w:r>
        <w:separator/>
      </w:r>
    </w:p>
  </w:footnote>
  <w:footnote w:type="continuationSeparator" w:id="0">
    <w:p w14:paraId="6359914D" w14:textId="77777777" w:rsidR="006F7CED" w:rsidRDefault="006F7CED" w:rsidP="003835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"/>
  </w:num>
  <w:num w:numId="33">
    <w:abstractNumId w:val="0"/>
  </w:num>
  <w:num w:numId="34">
    <w:abstractNumId w:val="7"/>
  </w:num>
  <w:num w:numId="35">
    <w:abstractNumId w:val="3"/>
  </w:num>
  <w:num w:numId="36">
    <w:abstractNumId w:val="4"/>
    <w:lvlOverride w:ilvl="0">
      <w:startOverride w:val="1"/>
    </w:lvlOverride>
  </w:num>
  <w:num w:numId="37">
    <w:abstractNumId w:val="4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4"/>
    <w:lvlOverride w:ilvl="0">
      <w:startOverride w:val="1"/>
    </w:lvlOverride>
  </w:num>
  <w:num w:numId="40">
    <w:abstractNumId w:val="4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2188B"/>
    <w:rsid w:val="00064669"/>
    <w:rsid w:val="000718B7"/>
    <w:rsid w:val="000A2B32"/>
    <w:rsid w:val="000A6365"/>
    <w:rsid w:val="000D1EE0"/>
    <w:rsid w:val="00187D5D"/>
    <w:rsid w:val="001C3B80"/>
    <w:rsid w:val="001D57BE"/>
    <w:rsid w:val="001D6437"/>
    <w:rsid w:val="001E3CB3"/>
    <w:rsid w:val="00213C89"/>
    <w:rsid w:val="00217EF4"/>
    <w:rsid w:val="00232D1D"/>
    <w:rsid w:val="00240FC6"/>
    <w:rsid w:val="0027154F"/>
    <w:rsid w:val="002C1C38"/>
    <w:rsid w:val="00370AA7"/>
    <w:rsid w:val="0038090A"/>
    <w:rsid w:val="00381E2D"/>
    <w:rsid w:val="003835A8"/>
    <w:rsid w:val="003957B1"/>
    <w:rsid w:val="003D42D3"/>
    <w:rsid w:val="003E1C39"/>
    <w:rsid w:val="003F7049"/>
    <w:rsid w:val="0040041E"/>
    <w:rsid w:val="00401657"/>
    <w:rsid w:val="00426B9F"/>
    <w:rsid w:val="004578EE"/>
    <w:rsid w:val="004620F2"/>
    <w:rsid w:val="00495D75"/>
    <w:rsid w:val="00540191"/>
    <w:rsid w:val="00547758"/>
    <w:rsid w:val="00557498"/>
    <w:rsid w:val="00595251"/>
    <w:rsid w:val="005D18C5"/>
    <w:rsid w:val="005D58BB"/>
    <w:rsid w:val="00607B95"/>
    <w:rsid w:val="0061075C"/>
    <w:rsid w:val="00636BC5"/>
    <w:rsid w:val="0065575C"/>
    <w:rsid w:val="00671E72"/>
    <w:rsid w:val="00673764"/>
    <w:rsid w:val="00673FC1"/>
    <w:rsid w:val="006B0CA3"/>
    <w:rsid w:val="006B2433"/>
    <w:rsid w:val="006C6ED3"/>
    <w:rsid w:val="006F7CED"/>
    <w:rsid w:val="00707FFC"/>
    <w:rsid w:val="00714F08"/>
    <w:rsid w:val="007841BD"/>
    <w:rsid w:val="007C5C6C"/>
    <w:rsid w:val="008049EF"/>
    <w:rsid w:val="00866749"/>
    <w:rsid w:val="00867EB3"/>
    <w:rsid w:val="008A7B4E"/>
    <w:rsid w:val="008D5E74"/>
    <w:rsid w:val="0092235A"/>
    <w:rsid w:val="0092343E"/>
    <w:rsid w:val="009336E0"/>
    <w:rsid w:val="009441AD"/>
    <w:rsid w:val="00956A34"/>
    <w:rsid w:val="0098052E"/>
    <w:rsid w:val="009A2E5E"/>
    <w:rsid w:val="00A3738E"/>
    <w:rsid w:val="00A83480"/>
    <w:rsid w:val="00A97A71"/>
    <w:rsid w:val="00AD5D89"/>
    <w:rsid w:val="00B67338"/>
    <w:rsid w:val="00B952F6"/>
    <w:rsid w:val="00C23134"/>
    <w:rsid w:val="00C30287"/>
    <w:rsid w:val="00CB6C62"/>
    <w:rsid w:val="00CC1E93"/>
    <w:rsid w:val="00D21860"/>
    <w:rsid w:val="00D26500"/>
    <w:rsid w:val="00D316E0"/>
    <w:rsid w:val="00DB1495"/>
    <w:rsid w:val="00DB6FB8"/>
    <w:rsid w:val="00E07D7F"/>
    <w:rsid w:val="00E13BBA"/>
    <w:rsid w:val="00E71579"/>
    <w:rsid w:val="00EE57A3"/>
    <w:rsid w:val="00EE7729"/>
    <w:rsid w:val="00F3187A"/>
    <w:rsid w:val="00F34887"/>
    <w:rsid w:val="00F948B6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EDF22F"/>
  <w15:docId w15:val="{F6AE91DB-59B4-4656-858E-DD6BE7CCF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rsid w:val="001D6437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3E1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3E1C3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E1C3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E1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1C39"/>
  </w:style>
  <w:style w:type="paragraph" w:styleId="AltBilgi">
    <w:name w:val="footer"/>
    <w:basedOn w:val="Normal"/>
    <w:link w:val="AltBilgiChar"/>
    <w:uiPriority w:val="99"/>
    <w:unhideWhenUsed/>
    <w:rsid w:val="00383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83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footer" Target="footer1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160</TotalTime>
  <Pages>5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40</cp:revision>
  <dcterms:created xsi:type="dcterms:W3CDTF">2014-12-21T13:11:00Z</dcterms:created>
  <dcterms:modified xsi:type="dcterms:W3CDTF">2023-02-06T09:44:00Z</dcterms:modified>
</cp:coreProperties>
</file>