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1445AEF0" w:rsidR="00151DA8" w:rsidRDefault="00646356" w:rsidP="0064635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09C6608" w:rsidR="00151DA8" w:rsidRDefault="00E72F61" w:rsidP="0064635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64635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FE949C2" w14:textId="77777777" w:rsidR="0008334F" w:rsidRPr="0058526D" w:rsidRDefault="0008334F" w:rsidP="0008334F">
      <w:pPr>
        <w:pStyle w:val="SORUMETN"/>
        <w:numPr>
          <w:ilvl w:val="0"/>
          <w:numId w:val="0"/>
        </w:numPr>
        <w:ind w:left="113"/>
      </w:pPr>
      <w:r w:rsidRPr="0058526D">
        <w:t>A) Aşağıdaki boş bırakılan yerlere uygun olan kelimeleri yazınız.</w:t>
      </w:r>
      <w:r>
        <w:t>(6*3=18p)</w:t>
      </w:r>
    </w:p>
    <w:p w14:paraId="43BF6660" w14:textId="77777777" w:rsidR="0008334F" w:rsidRPr="00453351" w:rsidRDefault="0008334F" w:rsidP="0008334F">
      <w:pPr>
        <w:spacing w:after="0"/>
        <w:rPr>
          <w:b/>
          <w:bCs/>
          <w:sz w:val="18"/>
          <w:szCs w:val="18"/>
        </w:rPr>
      </w:pPr>
    </w:p>
    <w:p w14:paraId="20C754FB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1) Kur’an’da peygamber hayatlarından bir bölümün anlatılmasına</w:t>
      </w:r>
      <w:proofErr w:type="gramStart"/>
      <w:r>
        <w:rPr>
          <w:rFonts w:cstheme="minorHAnsi"/>
          <w:sz w:val="18"/>
          <w:szCs w:val="18"/>
        </w:rPr>
        <w:t>……………...............</w:t>
      </w:r>
      <w:proofErr w:type="gramEnd"/>
      <w:r>
        <w:rPr>
          <w:rFonts w:cstheme="minorHAnsi"/>
          <w:sz w:val="18"/>
          <w:szCs w:val="18"/>
        </w:rPr>
        <w:t>denir.</w:t>
      </w:r>
    </w:p>
    <w:p w14:paraId="1A13EE70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2)Allah’a isteklerimizi bildirmek, dertlerimizi söylemek amacıyla el açarak Allah ile konuşmaya </w:t>
      </w:r>
      <w:proofErr w:type="gramStart"/>
      <w:r>
        <w:rPr>
          <w:rFonts w:cstheme="minorHAnsi"/>
          <w:sz w:val="18"/>
          <w:szCs w:val="18"/>
        </w:rPr>
        <w:t>…………………………</w:t>
      </w:r>
      <w:proofErr w:type="gramEnd"/>
      <w:r>
        <w:rPr>
          <w:rFonts w:cstheme="minorHAnsi"/>
          <w:sz w:val="18"/>
          <w:szCs w:val="18"/>
        </w:rPr>
        <w:t>denir.</w:t>
      </w:r>
    </w:p>
    <w:p w14:paraId="09AEFC95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3) Kendisine eş olarak Hz. Havva’nın yaratıldığı peygamber</w:t>
      </w:r>
      <w:proofErr w:type="gramStart"/>
      <w:r>
        <w:rPr>
          <w:rFonts w:cstheme="minorHAnsi"/>
          <w:sz w:val="18"/>
          <w:szCs w:val="18"/>
        </w:rPr>
        <w:t>…………………………….…</w:t>
      </w:r>
      <w:proofErr w:type="spellStart"/>
      <w:proofErr w:type="gramEnd"/>
      <w:r>
        <w:rPr>
          <w:rFonts w:cstheme="minorHAnsi"/>
          <w:sz w:val="18"/>
          <w:szCs w:val="18"/>
        </w:rPr>
        <w:t>dir</w:t>
      </w:r>
      <w:proofErr w:type="spellEnd"/>
      <w:r>
        <w:rPr>
          <w:rFonts w:cstheme="minorHAnsi"/>
          <w:sz w:val="18"/>
          <w:szCs w:val="18"/>
        </w:rPr>
        <w:t>.</w:t>
      </w:r>
    </w:p>
    <w:p w14:paraId="191C94F5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4)</w:t>
      </w:r>
      <w:r w:rsidRPr="00827EB7">
        <w:t xml:space="preserve"> </w:t>
      </w:r>
      <w:r w:rsidRPr="00827EB7">
        <w:rPr>
          <w:rFonts w:cstheme="minorHAnsi"/>
          <w:sz w:val="18"/>
          <w:szCs w:val="18"/>
        </w:rPr>
        <w:t>Kur’an-ı okumak ve öğrenmek ibadettir ve biz</w:t>
      </w:r>
      <w:r>
        <w:rPr>
          <w:rFonts w:cstheme="minorHAnsi"/>
          <w:sz w:val="18"/>
          <w:szCs w:val="18"/>
        </w:rPr>
        <w:t>ler</w:t>
      </w:r>
      <w:r w:rsidRPr="00827EB7">
        <w:rPr>
          <w:rFonts w:cstheme="minorHAnsi"/>
          <w:sz w:val="18"/>
          <w:szCs w:val="18"/>
        </w:rPr>
        <w:t xml:space="preserve">e </w:t>
      </w:r>
      <w:proofErr w:type="gramStart"/>
      <w:r w:rsidRPr="00827EB7">
        <w:rPr>
          <w:rFonts w:cstheme="minorHAnsi"/>
          <w:sz w:val="18"/>
          <w:szCs w:val="18"/>
        </w:rPr>
        <w:t>………</w:t>
      </w:r>
      <w:r>
        <w:rPr>
          <w:rFonts w:cstheme="minorHAnsi"/>
          <w:sz w:val="18"/>
          <w:szCs w:val="18"/>
        </w:rPr>
        <w:t>…….</w:t>
      </w:r>
      <w:r w:rsidRPr="00827EB7">
        <w:rPr>
          <w:rFonts w:cstheme="minorHAnsi"/>
          <w:sz w:val="18"/>
          <w:szCs w:val="18"/>
        </w:rPr>
        <w:t>……..</w:t>
      </w:r>
      <w:proofErr w:type="gramEnd"/>
      <w:r w:rsidRPr="00827EB7">
        <w:rPr>
          <w:rFonts w:cstheme="minorHAnsi"/>
          <w:sz w:val="18"/>
          <w:szCs w:val="18"/>
        </w:rPr>
        <w:t xml:space="preserve"> </w:t>
      </w:r>
      <w:proofErr w:type="gramStart"/>
      <w:r w:rsidRPr="00827EB7">
        <w:rPr>
          <w:rFonts w:cstheme="minorHAnsi"/>
          <w:sz w:val="18"/>
          <w:szCs w:val="18"/>
        </w:rPr>
        <w:t>kazandırır</w:t>
      </w:r>
      <w:proofErr w:type="gramEnd"/>
      <w:r>
        <w:rPr>
          <w:rFonts w:cstheme="minorHAnsi"/>
          <w:sz w:val="18"/>
          <w:szCs w:val="18"/>
        </w:rPr>
        <w:t>.</w:t>
      </w:r>
    </w:p>
    <w:p w14:paraId="788B30A6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5) Kur’an insanlığa gönderilen bir </w:t>
      </w:r>
      <w:proofErr w:type="gramStart"/>
      <w:r>
        <w:rPr>
          <w:rFonts w:cstheme="minorHAnsi"/>
          <w:sz w:val="18"/>
          <w:szCs w:val="18"/>
        </w:rPr>
        <w:t>………………………………….</w:t>
      </w:r>
      <w:proofErr w:type="spellStart"/>
      <w:proofErr w:type="gramEnd"/>
      <w:r>
        <w:rPr>
          <w:rFonts w:cstheme="minorHAnsi"/>
          <w:sz w:val="18"/>
          <w:szCs w:val="18"/>
        </w:rPr>
        <w:t>dir</w:t>
      </w:r>
      <w:proofErr w:type="spellEnd"/>
      <w:r>
        <w:rPr>
          <w:rFonts w:cstheme="minorHAnsi"/>
          <w:sz w:val="18"/>
          <w:szCs w:val="18"/>
        </w:rPr>
        <w:t>.</w:t>
      </w:r>
    </w:p>
    <w:p w14:paraId="0ED6529C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6)</w:t>
      </w:r>
      <w:r w:rsidRPr="00374ADF">
        <w:t xml:space="preserve"> </w:t>
      </w:r>
      <w:r w:rsidRPr="00374ADF">
        <w:rPr>
          <w:rFonts w:cstheme="minorHAnsi"/>
          <w:sz w:val="18"/>
          <w:szCs w:val="18"/>
        </w:rPr>
        <w:t xml:space="preserve">“Sizin en hayırlı/üstün olanınız, Kur’an’ı </w:t>
      </w:r>
      <w:r>
        <w:rPr>
          <w:rFonts w:cstheme="minorHAnsi"/>
          <w:sz w:val="18"/>
          <w:szCs w:val="18"/>
        </w:rPr>
        <w:t xml:space="preserve"> </w:t>
      </w:r>
      <w:proofErr w:type="gramStart"/>
      <w:r>
        <w:rPr>
          <w:rFonts w:cstheme="minorHAnsi"/>
          <w:sz w:val="18"/>
          <w:szCs w:val="18"/>
        </w:rPr>
        <w:t>…………………………</w:t>
      </w:r>
      <w:proofErr w:type="gramEnd"/>
      <w:r>
        <w:rPr>
          <w:rFonts w:cstheme="minorHAnsi"/>
          <w:sz w:val="18"/>
          <w:szCs w:val="18"/>
        </w:rPr>
        <w:t xml:space="preserve"> </w:t>
      </w:r>
      <w:proofErr w:type="gramStart"/>
      <w:r w:rsidRPr="00374ADF">
        <w:rPr>
          <w:rFonts w:cstheme="minorHAnsi"/>
          <w:sz w:val="18"/>
          <w:szCs w:val="18"/>
        </w:rPr>
        <w:t>ve</w:t>
      </w:r>
      <w:proofErr w:type="gramEnd"/>
      <w:r w:rsidRPr="00374ADF">
        <w:rPr>
          <w:rFonts w:cstheme="minorHAnsi"/>
          <w:sz w:val="18"/>
          <w:szCs w:val="18"/>
        </w:rPr>
        <w:t xml:space="preserve"> öğretendir.”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68"/>
        <w:gridCol w:w="2370"/>
      </w:tblGrid>
      <w:tr w:rsidR="0008334F" w14:paraId="4D078DB5" w14:textId="77777777" w:rsidTr="00756EAE">
        <w:trPr>
          <w:trHeight w:val="371"/>
        </w:trPr>
        <w:tc>
          <w:tcPr>
            <w:tcW w:w="2414" w:type="dxa"/>
          </w:tcPr>
          <w:p w14:paraId="4F2BD95A" w14:textId="77777777" w:rsidR="0008334F" w:rsidRDefault="0008334F" w:rsidP="00756EAE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Öğrenen</w:t>
            </w:r>
          </w:p>
        </w:tc>
        <w:tc>
          <w:tcPr>
            <w:tcW w:w="2414" w:type="dxa"/>
          </w:tcPr>
          <w:p w14:paraId="603E31C0" w14:textId="77777777" w:rsidR="0008334F" w:rsidRDefault="0008334F" w:rsidP="00756EAE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Sevap</w:t>
            </w:r>
          </w:p>
        </w:tc>
      </w:tr>
      <w:tr w:rsidR="0008334F" w14:paraId="6A5FCC2B" w14:textId="77777777" w:rsidTr="00756EAE">
        <w:trPr>
          <w:trHeight w:val="371"/>
        </w:trPr>
        <w:tc>
          <w:tcPr>
            <w:tcW w:w="2414" w:type="dxa"/>
          </w:tcPr>
          <w:p w14:paraId="35D4355E" w14:textId="77777777" w:rsidR="0008334F" w:rsidRDefault="0008334F" w:rsidP="00756EAE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Rehber</w:t>
            </w:r>
          </w:p>
        </w:tc>
        <w:tc>
          <w:tcPr>
            <w:tcW w:w="2414" w:type="dxa"/>
          </w:tcPr>
          <w:p w14:paraId="29101E1B" w14:textId="77777777" w:rsidR="0008334F" w:rsidRDefault="0008334F" w:rsidP="00756EAE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Hz. Âdem (</w:t>
            </w:r>
            <w:proofErr w:type="spellStart"/>
            <w:r>
              <w:rPr>
                <w:rFonts w:cstheme="minorHAnsi"/>
                <w:sz w:val="18"/>
                <w:szCs w:val="18"/>
              </w:rPr>
              <w:t>a.s</w:t>
            </w:r>
            <w:proofErr w:type="spellEnd"/>
            <w:r>
              <w:rPr>
                <w:rFonts w:cstheme="minorHAnsi"/>
                <w:sz w:val="18"/>
                <w:szCs w:val="18"/>
              </w:rPr>
              <w:t>)</w:t>
            </w:r>
          </w:p>
        </w:tc>
      </w:tr>
      <w:tr w:rsidR="0008334F" w14:paraId="7A0E1742" w14:textId="77777777" w:rsidTr="00756EAE">
        <w:trPr>
          <w:trHeight w:val="384"/>
        </w:trPr>
        <w:tc>
          <w:tcPr>
            <w:tcW w:w="2414" w:type="dxa"/>
          </w:tcPr>
          <w:p w14:paraId="78289011" w14:textId="77777777" w:rsidR="0008334F" w:rsidRDefault="0008334F" w:rsidP="00756EAE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Dua</w:t>
            </w:r>
          </w:p>
        </w:tc>
        <w:tc>
          <w:tcPr>
            <w:tcW w:w="2414" w:type="dxa"/>
          </w:tcPr>
          <w:p w14:paraId="472BE572" w14:textId="77777777" w:rsidR="0008334F" w:rsidRDefault="0008334F" w:rsidP="00756EAE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Kıssa</w:t>
            </w:r>
          </w:p>
        </w:tc>
      </w:tr>
    </w:tbl>
    <w:p w14:paraId="099F3ECF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</w:p>
    <w:p w14:paraId="3D393A2E" w14:textId="77777777" w:rsidR="0008334F" w:rsidRDefault="0008334F" w:rsidP="0008334F">
      <w:pPr>
        <w:pStyle w:val="SORUMETN"/>
        <w:numPr>
          <w:ilvl w:val="0"/>
          <w:numId w:val="0"/>
        </w:numPr>
        <w:ind w:left="360"/>
      </w:pPr>
      <w:r w:rsidRPr="0058526D">
        <w:t>B) Aşağıdaki cümlelerden doğru olanların başına D, yanlış olanların başına Y koyunuz.</w:t>
      </w:r>
      <w:r>
        <w:t>(4*3=12p)</w:t>
      </w:r>
    </w:p>
    <w:p w14:paraId="5779CC47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(    ) </w:t>
      </w:r>
      <w:r w:rsidRPr="00BB60B9">
        <w:rPr>
          <w:rFonts w:cstheme="minorHAnsi"/>
          <w:sz w:val="18"/>
          <w:szCs w:val="18"/>
        </w:rPr>
        <w:t>Kur’an Allah tarafından indirilen ilahi kitapların sonuncusudur.</w:t>
      </w:r>
    </w:p>
    <w:p w14:paraId="769EAA43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(    ) </w:t>
      </w:r>
      <w:r w:rsidRPr="00BB60B9">
        <w:rPr>
          <w:rFonts w:cstheme="minorHAnsi"/>
          <w:sz w:val="18"/>
          <w:szCs w:val="18"/>
        </w:rPr>
        <w:t xml:space="preserve">Hz Nuh, </w:t>
      </w:r>
      <w:proofErr w:type="spellStart"/>
      <w:r w:rsidRPr="00BB60B9">
        <w:rPr>
          <w:rFonts w:cstheme="minorHAnsi"/>
          <w:sz w:val="18"/>
          <w:szCs w:val="18"/>
        </w:rPr>
        <w:t>Semud</w:t>
      </w:r>
      <w:proofErr w:type="spellEnd"/>
      <w:r w:rsidRPr="00BB60B9">
        <w:rPr>
          <w:rFonts w:cstheme="minorHAnsi"/>
          <w:sz w:val="18"/>
          <w:szCs w:val="18"/>
        </w:rPr>
        <w:t xml:space="preserve"> kavmine peygamber olarak gönderilmiştir</w:t>
      </w:r>
      <w:r>
        <w:rPr>
          <w:rFonts w:cstheme="minorHAnsi"/>
          <w:sz w:val="18"/>
          <w:szCs w:val="18"/>
        </w:rPr>
        <w:t>.</w:t>
      </w:r>
    </w:p>
    <w:p w14:paraId="3FF6D0D0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(    ) </w:t>
      </w:r>
      <w:r w:rsidRPr="00BB60B9">
        <w:rPr>
          <w:rFonts w:cstheme="minorHAnsi"/>
          <w:sz w:val="18"/>
          <w:szCs w:val="18"/>
        </w:rPr>
        <w:t>Hz. Salih’in mucizesi</w:t>
      </w:r>
      <w:r>
        <w:rPr>
          <w:rFonts w:cstheme="minorHAnsi"/>
          <w:sz w:val="18"/>
          <w:szCs w:val="18"/>
        </w:rPr>
        <w:t xml:space="preserve">, kayanın içinden bir dişi deve </w:t>
      </w:r>
      <w:r w:rsidRPr="00BB60B9">
        <w:rPr>
          <w:rFonts w:cstheme="minorHAnsi"/>
          <w:sz w:val="18"/>
          <w:szCs w:val="18"/>
        </w:rPr>
        <w:t>çıkar</w:t>
      </w:r>
      <w:r>
        <w:rPr>
          <w:rFonts w:cstheme="minorHAnsi"/>
          <w:sz w:val="18"/>
          <w:szCs w:val="18"/>
        </w:rPr>
        <w:t>masıdır.</w:t>
      </w:r>
    </w:p>
    <w:p w14:paraId="7AB59ACB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(    ) </w:t>
      </w:r>
      <w:r w:rsidRPr="00DF4319">
        <w:t xml:space="preserve"> </w:t>
      </w:r>
      <w:r w:rsidRPr="00DF4319">
        <w:rPr>
          <w:rFonts w:cstheme="minorHAnsi"/>
          <w:sz w:val="18"/>
          <w:szCs w:val="18"/>
        </w:rPr>
        <w:t>Allah, Hz. Âdem’i ateşten, Hz. Havva’yı ise topraktan ya</w:t>
      </w:r>
      <w:r>
        <w:rPr>
          <w:rFonts w:cstheme="minorHAnsi"/>
          <w:sz w:val="18"/>
          <w:szCs w:val="18"/>
        </w:rPr>
        <w:t>ratıp onlara ruhundan üflemişti.</w:t>
      </w:r>
    </w:p>
    <w:p w14:paraId="240058C8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</w:p>
    <w:p w14:paraId="3C5AAE06" w14:textId="77777777" w:rsidR="0008334F" w:rsidRDefault="0008334F" w:rsidP="0008334F">
      <w:pPr>
        <w:pStyle w:val="SORUMETN"/>
        <w:numPr>
          <w:ilvl w:val="0"/>
          <w:numId w:val="0"/>
        </w:numPr>
        <w:ind w:left="113"/>
      </w:pPr>
    </w:p>
    <w:p w14:paraId="7DD2ECF3" w14:textId="77777777" w:rsidR="0008334F" w:rsidRDefault="0008334F" w:rsidP="0008334F">
      <w:pPr>
        <w:pStyle w:val="SORUMETN"/>
        <w:numPr>
          <w:ilvl w:val="0"/>
          <w:numId w:val="0"/>
        </w:numPr>
        <w:ind w:left="113"/>
        <w:rPr>
          <w:bCs/>
          <w:i/>
          <w:iCs/>
        </w:rPr>
      </w:pPr>
      <w:r w:rsidRPr="00BB60B9">
        <w:rPr>
          <w:bCs/>
          <w:i/>
          <w:iCs/>
        </w:rPr>
        <w:t>C) Aş</w:t>
      </w:r>
      <w:r>
        <w:rPr>
          <w:bCs/>
          <w:i/>
          <w:iCs/>
        </w:rPr>
        <w:t xml:space="preserve">ağıda verilen bilgilerden uygun </w:t>
      </w:r>
      <w:r w:rsidRPr="00BB60B9">
        <w:rPr>
          <w:bCs/>
          <w:i/>
          <w:iCs/>
        </w:rPr>
        <w:t>olanları eşleştiriniz.</w:t>
      </w:r>
      <w:r>
        <w:rPr>
          <w:bCs/>
          <w:i/>
          <w:iCs/>
        </w:rPr>
        <w:t>5*3=15p</w:t>
      </w:r>
    </w:p>
    <w:tbl>
      <w:tblPr>
        <w:tblpPr w:leftFromText="141" w:rightFromText="141" w:vertAnchor="text" w:horzAnchor="page" w:tblpX="2197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"/>
        <w:gridCol w:w="3051"/>
      </w:tblGrid>
      <w:tr w:rsidR="0008334F" w:rsidRPr="00BB60B9" w14:paraId="0E8FE909" w14:textId="77777777" w:rsidTr="00756EAE">
        <w:trPr>
          <w:trHeight w:val="497"/>
        </w:trPr>
        <w:tc>
          <w:tcPr>
            <w:tcW w:w="255" w:type="dxa"/>
          </w:tcPr>
          <w:p w14:paraId="1FD91F24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51" w:type="dxa"/>
          </w:tcPr>
          <w:p w14:paraId="678C5B1A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Ad kavmine gönderilmiş </w:t>
            </w:r>
            <w:r w:rsidRPr="00BB60B9">
              <w:rPr>
                <w:rFonts w:cstheme="minorHAnsi"/>
                <w:sz w:val="18"/>
                <w:szCs w:val="18"/>
              </w:rPr>
              <w:t>peygamberdir.</w:t>
            </w:r>
          </w:p>
        </w:tc>
      </w:tr>
      <w:tr w:rsidR="0008334F" w:rsidRPr="00BB60B9" w14:paraId="03BC236B" w14:textId="77777777" w:rsidTr="00756EAE">
        <w:trPr>
          <w:trHeight w:val="381"/>
        </w:trPr>
        <w:tc>
          <w:tcPr>
            <w:tcW w:w="255" w:type="dxa"/>
          </w:tcPr>
          <w:p w14:paraId="41EBCA06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51" w:type="dxa"/>
          </w:tcPr>
          <w:p w14:paraId="0DB21429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  <w:r w:rsidRPr="00BB60B9">
              <w:rPr>
                <w:rFonts w:cstheme="minorHAnsi"/>
                <w:sz w:val="18"/>
                <w:szCs w:val="18"/>
              </w:rPr>
              <w:t>Kavmi büyük bir gürültü(ses) duyarak helak oldu.</w:t>
            </w:r>
          </w:p>
        </w:tc>
      </w:tr>
      <w:tr w:rsidR="0008334F" w:rsidRPr="00BB60B9" w14:paraId="6B567483" w14:textId="77777777" w:rsidTr="00756EAE">
        <w:trPr>
          <w:trHeight w:val="381"/>
        </w:trPr>
        <w:tc>
          <w:tcPr>
            <w:tcW w:w="255" w:type="dxa"/>
          </w:tcPr>
          <w:p w14:paraId="63A76E06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51" w:type="dxa"/>
          </w:tcPr>
          <w:p w14:paraId="2934D830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  <w:r w:rsidRPr="00BB60B9">
              <w:rPr>
                <w:rFonts w:cstheme="minorHAnsi"/>
                <w:sz w:val="18"/>
                <w:szCs w:val="18"/>
              </w:rPr>
              <w:t>Yeryüzünde kardeşini öldürerek ilk cinayeti işlemiştir.</w:t>
            </w:r>
          </w:p>
        </w:tc>
      </w:tr>
      <w:tr w:rsidR="0008334F" w:rsidRPr="00BB60B9" w14:paraId="033B6BFE" w14:textId="77777777" w:rsidTr="00756EAE">
        <w:trPr>
          <w:trHeight w:val="762"/>
        </w:trPr>
        <w:tc>
          <w:tcPr>
            <w:tcW w:w="255" w:type="dxa"/>
          </w:tcPr>
          <w:p w14:paraId="6EC0C5F1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51" w:type="dxa"/>
          </w:tcPr>
          <w:p w14:paraId="74768E3B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  <w:r w:rsidRPr="00BB60B9">
              <w:rPr>
                <w:rFonts w:cstheme="minorHAnsi"/>
                <w:sz w:val="18"/>
                <w:szCs w:val="18"/>
              </w:rPr>
              <w:t xml:space="preserve"> Eşi ve çocuğu kendisine inanmadığı için büyük tufanda helak olmuşlardır. </w:t>
            </w:r>
          </w:p>
        </w:tc>
      </w:tr>
      <w:tr w:rsidR="0008334F" w:rsidRPr="00BB60B9" w14:paraId="7B0E5437" w14:textId="77777777" w:rsidTr="00756EAE">
        <w:trPr>
          <w:trHeight w:val="484"/>
        </w:trPr>
        <w:tc>
          <w:tcPr>
            <w:tcW w:w="255" w:type="dxa"/>
          </w:tcPr>
          <w:p w14:paraId="19AA9ACF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51" w:type="dxa"/>
          </w:tcPr>
          <w:p w14:paraId="4101BF22" w14:textId="77777777" w:rsidR="0008334F" w:rsidRPr="00BB60B9" w:rsidRDefault="0008334F" w:rsidP="00756EAE">
            <w:pPr>
              <w:spacing w:after="0" w:line="360" w:lineRule="auto"/>
              <w:rPr>
                <w:rFonts w:cstheme="minorHAnsi"/>
                <w:sz w:val="18"/>
                <w:szCs w:val="18"/>
              </w:rPr>
            </w:pPr>
            <w:r w:rsidRPr="00BB60B9">
              <w:rPr>
                <w:rFonts w:cstheme="minorHAnsi"/>
                <w:sz w:val="18"/>
                <w:szCs w:val="18"/>
              </w:rPr>
              <w:t>İlk peygamberdir.</w:t>
            </w:r>
          </w:p>
        </w:tc>
      </w:tr>
    </w:tbl>
    <w:p w14:paraId="6FC1AC27" w14:textId="77777777" w:rsidR="0008334F" w:rsidRPr="00BB60B9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1.</w:t>
      </w:r>
      <w:r w:rsidRPr="00BB60B9">
        <w:rPr>
          <w:rFonts w:cstheme="minorHAnsi"/>
          <w:sz w:val="18"/>
          <w:szCs w:val="18"/>
        </w:rPr>
        <w:t xml:space="preserve">Hz. </w:t>
      </w:r>
      <w:proofErr w:type="gramStart"/>
      <w:r w:rsidRPr="00BB60B9">
        <w:rPr>
          <w:rFonts w:cstheme="minorHAnsi"/>
          <w:sz w:val="18"/>
          <w:szCs w:val="18"/>
        </w:rPr>
        <w:t>Adem</w:t>
      </w:r>
      <w:proofErr w:type="gramEnd"/>
      <w:r w:rsidRPr="00BB60B9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                               </w:t>
      </w:r>
    </w:p>
    <w:p w14:paraId="73F63CD7" w14:textId="77777777" w:rsidR="0008334F" w:rsidRPr="00BB60B9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2.</w:t>
      </w:r>
      <w:r w:rsidRPr="00BB60B9">
        <w:rPr>
          <w:rFonts w:cstheme="minorHAnsi"/>
          <w:sz w:val="18"/>
          <w:szCs w:val="18"/>
        </w:rPr>
        <w:t>Hz. Nuh</w:t>
      </w:r>
    </w:p>
    <w:p w14:paraId="4888FADE" w14:textId="77777777" w:rsidR="0008334F" w:rsidRPr="00BB60B9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 w:rsidRPr="00BB60B9">
        <w:rPr>
          <w:rFonts w:cstheme="minorHAnsi"/>
          <w:sz w:val="18"/>
          <w:szCs w:val="18"/>
        </w:rPr>
        <w:t>3</w:t>
      </w:r>
      <w:r>
        <w:rPr>
          <w:rFonts w:cstheme="minorHAnsi"/>
          <w:sz w:val="18"/>
          <w:szCs w:val="18"/>
        </w:rPr>
        <w:t>.</w:t>
      </w:r>
      <w:r w:rsidRPr="00BB60B9">
        <w:rPr>
          <w:rFonts w:cstheme="minorHAnsi"/>
          <w:sz w:val="18"/>
          <w:szCs w:val="18"/>
        </w:rPr>
        <w:t>Hz. Hud</w:t>
      </w:r>
    </w:p>
    <w:p w14:paraId="4A0CECBE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4.</w:t>
      </w:r>
      <w:r w:rsidRPr="00BB60B9">
        <w:rPr>
          <w:rFonts w:cstheme="minorHAnsi"/>
          <w:sz w:val="18"/>
          <w:szCs w:val="18"/>
        </w:rPr>
        <w:t>Hz. Salih</w:t>
      </w:r>
    </w:p>
    <w:p w14:paraId="6CE3038C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 w:rsidRPr="00BB60B9">
        <w:rPr>
          <w:rFonts w:cstheme="minorHAnsi"/>
          <w:sz w:val="18"/>
          <w:szCs w:val="18"/>
        </w:rPr>
        <w:t>5</w:t>
      </w:r>
      <w:r>
        <w:rPr>
          <w:rFonts w:cstheme="minorHAnsi"/>
          <w:sz w:val="18"/>
          <w:szCs w:val="18"/>
        </w:rPr>
        <w:t>.</w:t>
      </w:r>
      <w:r w:rsidRPr="00BB60B9">
        <w:rPr>
          <w:rFonts w:cstheme="minorHAnsi"/>
          <w:sz w:val="18"/>
          <w:szCs w:val="18"/>
        </w:rPr>
        <w:t>Kabil</w:t>
      </w:r>
    </w:p>
    <w:p w14:paraId="5C0BF97C" w14:textId="77777777" w:rsidR="0008334F" w:rsidRPr="00BB60B9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6.Habil</w:t>
      </w:r>
    </w:p>
    <w:p w14:paraId="526EEBFA" w14:textId="77777777" w:rsidR="0008334F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</w:p>
    <w:p w14:paraId="045FBF2C" w14:textId="77777777" w:rsidR="0008334F" w:rsidRPr="00BB60B9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</w:p>
    <w:p w14:paraId="6835BD4B" w14:textId="77777777" w:rsidR="0008334F" w:rsidRPr="00827EB7" w:rsidRDefault="0008334F" w:rsidP="0008334F">
      <w:pPr>
        <w:spacing w:after="0" w:line="360" w:lineRule="auto"/>
        <w:rPr>
          <w:rFonts w:cstheme="minorHAnsi"/>
          <w:sz w:val="18"/>
          <w:szCs w:val="18"/>
        </w:rPr>
      </w:pPr>
    </w:p>
    <w:p w14:paraId="70ABDCEE" w14:textId="77777777" w:rsidR="0008334F" w:rsidRDefault="0008334F" w:rsidP="0008334F">
      <w:pPr>
        <w:spacing w:after="0"/>
        <w:rPr>
          <w:sz w:val="18"/>
          <w:szCs w:val="18"/>
        </w:rPr>
      </w:pPr>
    </w:p>
    <w:p w14:paraId="0C478BE1" w14:textId="77777777" w:rsidR="0008334F" w:rsidRDefault="0008334F" w:rsidP="0008334F">
      <w:pPr>
        <w:spacing w:after="0"/>
        <w:rPr>
          <w:sz w:val="18"/>
          <w:szCs w:val="18"/>
        </w:rPr>
      </w:pPr>
    </w:p>
    <w:p w14:paraId="2FCDDC21" w14:textId="77777777" w:rsidR="0008334F" w:rsidRDefault="0008334F" w:rsidP="0008334F">
      <w:pPr>
        <w:spacing w:after="0"/>
        <w:rPr>
          <w:sz w:val="18"/>
          <w:szCs w:val="18"/>
        </w:rPr>
      </w:pPr>
    </w:p>
    <w:p w14:paraId="6E0FB705" w14:textId="6CA3F204" w:rsidR="0008334F" w:rsidRDefault="0008334F" w:rsidP="0008334F">
      <w:pPr>
        <w:pStyle w:val="SORUMETN"/>
        <w:numPr>
          <w:ilvl w:val="0"/>
          <w:numId w:val="0"/>
        </w:numPr>
        <w:ind w:left="113"/>
      </w:pPr>
      <w:r w:rsidRPr="00105C03">
        <w:t>D) Aşağıda verilen çoktan seçmeli soruları cevaplayınız.</w:t>
      </w:r>
      <w:r>
        <w:t>10*5=50</w:t>
      </w:r>
      <w:r w:rsidRPr="00105C03">
        <w:t>p</w:t>
      </w:r>
    </w:p>
    <w:p w14:paraId="6888751F" w14:textId="560205CB" w:rsidR="0008334F" w:rsidRDefault="0008334F" w:rsidP="0008334F">
      <w:pPr>
        <w:pStyle w:val="SEENEKLER"/>
      </w:pPr>
    </w:p>
    <w:p w14:paraId="26A52D4A" w14:textId="77777777" w:rsidR="0008334F" w:rsidRPr="0008334F" w:rsidRDefault="0008334F" w:rsidP="0008334F">
      <w:pPr>
        <w:pStyle w:val="SEENEKLER"/>
      </w:pPr>
    </w:p>
    <w:p w14:paraId="6BED3027" w14:textId="77777777" w:rsidR="0008334F" w:rsidRPr="00C01567" w:rsidRDefault="0008334F" w:rsidP="0008334F">
      <w:pPr>
        <w:pStyle w:val="ListeParagraf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b/>
          <w:sz w:val="18"/>
          <w:szCs w:val="18"/>
        </w:rPr>
      </w:pPr>
      <w:proofErr w:type="spellStart"/>
      <w:r w:rsidRPr="00C01567">
        <w:rPr>
          <w:sz w:val="18"/>
          <w:szCs w:val="18"/>
        </w:rPr>
        <w:t>Semûd</w:t>
      </w:r>
      <w:proofErr w:type="spellEnd"/>
      <w:r w:rsidRPr="00C01567">
        <w:rPr>
          <w:sz w:val="18"/>
          <w:szCs w:val="18"/>
        </w:rPr>
        <w:t xml:space="preserve"> milletinin yaşadığı yerler onların gücünü</w:t>
      </w:r>
      <w:r w:rsidRPr="00C01567">
        <w:rPr>
          <w:b/>
          <w:sz w:val="18"/>
          <w:szCs w:val="18"/>
        </w:rPr>
        <w:t xml:space="preserve"> </w:t>
      </w:r>
      <w:r w:rsidRPr="00C01567">
        <w:rPr>
          <w:sz w:val="18"/>
          <w:szCs w:val="18"/>
        </w:rPr>
        <w:t>ve zenginliğini gösteren verimli topraklarla doluydu.</w:t>
      </w:r>
    </w:p>
    <w:p w14:paraId="055D3365" w14:textId="77777777" w:rsidR="0008334F" w:rsidRPr="007A4486" w:rsidRDefault="0008334F" w:rsidP="0008334F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sz w:val="18"/>
          <w:szCs w:val="18"/>
        </w:rPr>
      </w:pPr>
      <w:r w:rsidRPr="007A4486">
        <w:rPr>
          <w:rFonts w:ascii="Calibri" w:eastAsia="Calibri" w:hAnsi="Calibri" w:cs="Arial"/>
          <w:sz w:val="18"/>
          <w:szCs w:val="18"/>
        </w:rPr>
        <w:t xml:space="preserve">Taşları yontarak süslü saraylar inşa yapmışlardı. </w:t>
      </w:r>
    </w:p>
    <w:p w14:paraId="7CA637E5" w14:textId="02FADAAE" w:rsidR="0008334F" w:rsidRPr="0008334F" w:rsidRDefault="0008334F" w:rsidP="0008334F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sz w:val="18"/>
          <w:szCs w:val="18"/>
        </w:rPr>
      </w:pPr>
      <w:proofErr w:type="spellStart"/>
      <w:r w:rsidRPr="007A4486">
        <w:rPr>
          <w:rFonts w:ascii="Calibri" w:eastAsia="Calibri" w:hAnsi="Calibri" w:cs="Arial"/>
          <w:sz w:val="18"/>
          <w:szCs w:val="18"/>
        </w:rPr>
        <w:t>Semûd</w:t>
      </w:r>
      <w:proofErr w:type="spellEnd"/>
      <w:r w:rsidRPr="007A4486">
        <w:rPr>
          <w:rFonts w:ascii="Calibri" w:eastAsia="Calibri" w:hAnsi="Calibri" w:cs="Arial"/>
          <w:sz w:val="18"/>
          <w:szCs w:val="18"/>
        </w:rPr>
        <w:t xml:space="preserve"> halkı, ovalarında yüksek katlı binalar yapmakla ün salmışlardı. Görenleri hayran</w:t>
      </w:r>
      <w:r>
        <w:rPr>
          <w:rFonts w:ascii="Calibri" w:eastAsia="Calibri" w:hAnsi="Calibri" w:cs="Arial"/>
          <w:sz w:val="18"/>
          <w:szCs w:val="18"/>
        </w:rPr>
        <w:t xml:space="preserve"> bırakacak şehirler kurmuşlardı.</w:t>
      </w:r>
    </w:p>
    <w:p w14:paraId="276090F3" w14:textId="55AE8C4A" w:rsidR="0008334F" w:rsidRPr="007A4486" w:rsidRDefault="0008334F" w:rsidP="0008334F">
      <w:pPr>
        <w:pStyle w:val="SORUMETN"/>
      </w:pPr>
      <w:r w:rsidRPr="007A4486">
        <w:t xml:space="preserve">Yukarıdaki metinde anlatılan </w:t>
      </w:r>
      <w:proofErr w:type="spellStart"/>
      <w:r w:rsidRPr="007A4486">
        <w:t>Semûd</w:t>
      </w:r>
      <w:proofErr w:type="spellEnd"/>
      <w:r w:rsidRPr="007A4486">
        <w:t xml:space="preserve"> milletine Allah hangi peygamberi göndermiştir?</w:t>
      </w:r>
    </w:p>
    <w:p w14:paraId="614B6C9D" w14:textId="2EF28BB2" w:rsidR="0008334F" w:rsidRDefault="0008334F" w:rsidP="0008334F">
      <w:pPr>
        <w:pStyle w:val="SEENEKLER"/>
      </w:pPr>
      <w:r w:rsidRPr="007A4486">
        <w:rPr>
          <w:b/>
        </w:rPr>
        <w:t>A)</w:t>
      </w:r>
      <w:r w:rsidRPr="007A4486">
        <w:t xml:space="preserve"> Hz. Nuh                  </w:t>
      </w:r>
      <w:r>
        <w:rPr>
          <w:b/>
        </w:rPr>
        <w:t>B</w:t>
      </w:r>
      <w:r w:rsidRPr="007A4486">
        <w:rPr>
          <w:b/>
        </w:rPr>
        <w:t>)</w:t>
      </w:r>
      <w:r w:rsidRPr="007A4486">
        <w:t xml:space="preserve"> Hz. Salih   </w:t>
      </w:r>
    </w:p>
    <w:p w14:paraId="3EA58E92" w14:textId="2DBE1C29" w:rsidR="0008334F" w:rsidRDefault="0008334F" w:rsidP="0008334F">
      <w:pPr>
        <w:pStyle w:val="SEENEKLER"/>
      </w:pPr>
      <w:r w:rsidRPr="007A4486">
        <w:t xml:space="preserve"> </w:t>
      </w:r>
      <w:r>
        <w:rPr>
          <w:b/>
        </w:rPr>
        <w:t xml:space="preserve">C) </w:t>
      </w:r>
      <w:r>
        <w:t xml:space="preserve">Hz. Hud   </w:t>
      </w:r>
      <w:r>
        <w:t xml:space="preserve">              </w:t>
      </w:r>
      <w:r>
        <w:rPr>
          <w:b/>
        </w:rPr>
        <w:t xml:space="preserve">D) </w:t>
      </w:r>
      <w:r>
        <w:t xml:space="preserve">Hz. </w:t>
      </w:r>
      <w:proofErr w:type="gramStart"/>
      <w:r>
        <w:t>Adem</w:t>
      </w:r>
      <w:proofErr w:type="gramEnd"/>
      <w:r w:rsidRPr="007A4486">
        <w:t xml:space="preserve"> </w:t>
      </w:r>
    </w:p>
    <w:p w14:paraId="705B5E23" w14:textId="004E3353" w:rsidR="0008334F" w:rsidRDefault="0008334F" w:rsidP="0008334F">
      <w:pPr>
        <w:autoSpaceDE w:val="0"/>
        <w:autoSpaceDN w:val="0"/>
        <w:adjustRightInd w:val="0"/>
        <w:spacing w:after="0"/>
        <w:ind w:firstLine="142"/>
        <w:rPr>
          <w:rFonts w:ascii="Calibri" w:eastAsia="Calibri" w:hAnsi="Calibri" w:cs="Arial"/>
          <w:sz w:val="18"/>
          <w:szCs w:val="18"/>
        </w:rPr>
      </w:pPr>
    </w:p>
    <w:p w14:paraId="5313B20C" w14:textId="77777777" w:rsidR="0008334F" w:rsidRPr="007A4486" w:rsidRDefault="0008334F" w:rsidP="0008334F">
      <w:pPr>
        <w:autoSpaceDE w:val="0"/>
        <w:autoSpaceDN w:val="0"/>
        <w:adjustRightInd w:val="0"/>
        <w:spacing w:after="0"/>
        <w:ind w:firstLine="142"/>
        <w:rPr>
          <w:rFonts w:ascii="Calibri" w:eastAsia="Calibri" w:hAnsi="Calibri" w:cs="Arial"/>
          <w:sz w:val="18"/>
          <w:szCs w:val="18"/>
        </w:rPr>
      </w:pPr>
    </w:p>
    <w:p w14:paraId="7C376284" w14:textId="2448D471" w:rsidR="0008334F" w:rsidRPr="007A4486" w:rsidRDefault="0008334F" w:rsidP="0008334F">
      <w:pPr>
        <w:pStyle w:val="SORUMETN"/>
      </w:pPr>
      <w:r w:rsidRPr="007A4486">
        <w:t>Hz. Salih</w:t>
      </w:r>
      <w:r>
        <w:t>’in</w:t>
      </w:r>
      <w:r w:rsidRPr="007A4486">
        <w:t xml:space="preserve"> (</w:t>
      </w:r>
      <w:proofErr w:type="spellStart"/>
      <w:r w:rsidRPr="007A4486">
        <w:t>a.s</w:t>
      </w:r>
      <w:proofErr w:type="spellEnd"/>
      <w:r w:rsidRPr="007A4486">
        <w:t>) kavmine Allah taraf</w:t>
      </w:r>
      <w:r>
        <w:t>ından gösterdiği mucize nedir?</w:t>
      </w:r>
    </w:p>
    <w:p w14:paraId="73CB6141" w14:textId="77777777" w:rsidR="0008334F" w:rsidRPr="007A4486" w:rsidRDefault="0008334F" w:rsidP="0008334F">
      <w:pPr>
        <w:pStyle w:val="SEENEKLER"/>
      </w:pPr>
      <w:r w:rsidRPr="007A4486">
        <w:t xml:space="preserve">     A)</w:t>
      </w:r>
      <w:r w:rsidRPr="0008334F">
        <w:t xml:space="preserve"> </w:t>
      </w:r>
      <w:r w:rsidRPr="007A4486">
        <w:t xml:space="preserve">Ayı ikiye bölmesi        </w:t>
      </w:r>
      <w:r>
        <w:t xml:space="preserve">             </w:t>
      </w:r>
      <w:r w:rsidRPr="007A4486">
        <w:t xml:space="preserve">  </w:t>
      </w:r>
      <w:r>
        <w:t xml:space="preserve"> C) Kayadan d</w:t>
      </w:r>
      <w:r w:rsidRPr="007A4486">
        <w:t xml:space="preserve">eve çıkarması                  </w:t>
      </w:r>
    </w:p>
    <w:p w14:paraId="5C5EEBD4" w14:textId="77777777" w:rsidR="0008334F" w:rsidRDefault="0008334F" w:rsidP="0008334F">
      <w:pPr>
        <w:pStyle w:val="SEENEKLER"/>
      </w:pPr>
      <w:r>
        <w:t xml:space="preserve">     B) Denizi i</w:t>
      </w:r>
      <w:r w:rsidRPr="007A4486">
        <w:t xml:space="preserve">kiye bölmesi     </w:t>
      </w:r>
      <w:r>
        <w:t xml:space="preserve">             </w:t>
      </w:r>
      <w:r w:rsidRPr="007A4486">
        <w:t>D)</w:t>
      </w:r>
      <w:r>
        <w:t xml:space="preserve"> Asasını y</w:t>
      </w:r>
      <w:r w:rsidRPr="007A4486">
        <w:t xml:space="preserve">ılana çevirmesi </w:t>
      </w:r>
    </w:p>
    <w:p w14:paraId="408A0F8A" w14:textId="77777777" w:rsidR="0008334F" w:rsidRDefault="0008334F" w:rsidP="0008334F">
      <w:pPr>
        <w:autoSpaceDE w:val="0"/>
        <w:autoSpaceDN w:val="0"/>
        <w:adjustRightInd w:val="0"/>
        <w:spacing w:after="0"/>
        <w:ind w:firstLine="142"/>
        <w:rPr>
          <w:sz w:val="18"/>
          <w:szCs w:val="18"/>
        </w:rPr>
      </w:pPr>
      <w:r w:rsidRPr="007A4486">
        <w:rPr>
          <w:sz w:val="18"/>
          <w:szCs w:val="18"/>
        </w:rPr>
        <w:t xml:space="preserve">   </w:t>
      </w:r>
    </w:p>
    <w:p w14:paraId="0B82EDB7" w14:textId="190AB990" w:rsidR="0008334F" w:rsidRPr="007A4486" w:rsidRDefault="0008334F" w:rsidP="0008334F">
      <w:pPr>
        <w:pStyle w:val="SORUMETN"/>
      </w:pPr>
      <w:r w:rsidRPr="007A4486">
        <w:t>Aşağıdakilerden hangisi Kuran</w:t>
      </w:r>
      <w:r>
        <w:t>’</w:t>
      </w:r>
      <w:r w:rsidRPr="007A4486">
        <w:t xml:space="preserve">ın gönderiliş amaçlarından </w:t>
      </w:r>
      <w:r w:rsidRPr="007A4486">
        <w:rPr>
          <w:u w:val="single"/>
        </w:rPr>
        <w:t>değildir?</w:t>
      </w:r>
    </w:p>
    <w:p w14:paraId="38E62B05" w14:textId="77777777" w:rsidR="0008334F" w:rsidRPr="007A4486" w:rsidRDefault="0008334F" w:rsidP="0008334F">
      <w:pPr>
        <w:pStyle w:val="SEENEKLER"/>
      </w:pPr>
      <w:r w:rsidRPr="007A4486">
        <w:t>A) Sadece zengin olmamızı sağlamak</w:t>
      </w:r>
    </w:p>
    <w:p w14:paraId="710D38BA" w14:textId="77777777" w:rsidR="0008334F" w:rsidRDefault="0008334F" w:rsidP="0008334F">
      <w:pPr>
        <w:pStyle w:val="SEENEKLER"/>
      </w:pPr>
      <w:r w:rsidRPr="007A4486">
        <w:t xml:space="preserve">B) Her iki dünyada da mutlu olmamızı sağlamak                         </w:t>
      </w:r>
    </w:p>
    <w:p w14:paraId="23463693" w14:textId="77777777" w:rsidR="0008334F" w:rsidRPr="007A4486" w:rsidRDefault="0008334F" w:rsidP="0008334F">
      <w:pPr>
        <w:pStyle w:val="SEENEKLER"/>
      </w:pPr>
      <w:r w:rsidRPr="007A4486">
        <w:t>C) İnsanları doğruya, güzele ulaştırmak</w:t>
      </w:r>
      <w:r w:rsidRPr="007A4486">
        <w:tab/>
      </w:r>
      <w:r w:rsidRPr="007A4486">
        <w:tab/>
      </w:r>
    </w:p>
    <w:p w14:paraId="57A87ABF" w14:textId="77777777" w:rsidR="0008334F" w:rsidRDefault="0008334F" w:rsidP="0008334F">
      <w:pPr>
        <w:pStyle w:val="SEENEKLER"/>
      </w:pPr>
      <w:r w:rsidRPr="007A4486">
        <w:t>D) İnsanlar arası barış ve adaleti sağlamak</w:t>
      </w:r>
    </w:p>
    <w:p w14:paraId="7579C6F4" w14:textId="35A2475C" w:rsidR="0008334F" w:rsidRDefault="0008334F" w:rsidP="0008334F">
      <w:pPr>
        <w:pStyle w:val="SEENEKLER"/>
        <w:rPr>
          <w:sz w:val="18"/>
          <w:szCs w:val="18"/>
        </w:rPr>
      </w:pPr>
    </w:p>
    <w:p w14:paraId="2D9863D9" w14:textId="77777777" w:rsidR="0008334F" w:rsidRDefault="0008334F" w:rsidP="0008334F">
      <w:pPr>
        <w:pStyle w:val="SEENEKLER"/>
        <w:rPr>
          <w:sz w:val="18"/>
          <w:szCs w:val="18"/>
        </w:rPr>
      </w:pPr>
    </w:p>
    <w:p w14:paraId="5BD2691D" w14:textId="4B7D79DE" w:rsidR="0008334F" w:rsidRPr="007A4486" w:rsidRDefault="0008334F" w:rsidP="0008334F">
      <w:pPr>
        <w:pStyle w:val="SORUMETN"/>
      </w:pPr>
      <w:r>
        <w:t xml:space="preserve">İblis(şeytan), </w:t>
      </w:r>
      <w:r w:rsidRPr="007A4486">
        <w:t>Allah’ın emrine hangi nedenle karşı çıktı?</w:t>
      </w:r>
    </w:p>
    <w:p w14:paraId="32175BB9" w14:textId="77777777" w:rsidR="0008334F" w:rsidRPr="007A4486" w:rsidRDefault="0008334F" w:rsidP="0008334F">
      <w:pPr>
        <w:pStyle w:val="SEENEKLER"/>
      </w:pPr>
      <w:r w:rsidRPr="007A4486">
        <w:t>A) Kendisini Hz Âdem’de</w:t>
      </w:r>
      <w:r>
        <w:t>n üstün görüp büyüklendiği için</w:t>
      </w:r>
    </w:p>
    <w:p w14:paraId="4526880C" w14:textId="77777777" w:rsidR="0008334F" w:rsidRPr="007A4486" w:rsidRDefault="0008334F" w:rsidP="0008334F">
      <w:pPr>
        <w:pStyle w:val="SEENEKLER"/>
      </w:pPr>
      <w:r w:rsidRPr="007A4486">
        <w:t xml:space="preserve">B) Allah’ın emrini anlayamadığı için </w:t>
      </w:r>
    </w:p>
    <w:p w14:paraId="723E04E8" w14:textId="77777777" w:rsidR="0008334F" w:rsidRPr="007A4486" w:rsidRDefault="0008334F" w:rsidP="0008334F">
      <w:pPr>
        <w:pStyle w:val="SEENEKLER"/>
      </w:pPr>
      <w:r w:rsidRPr="007A4486">
        <w:t xml:space="preserve">C) Hz Âdem’i sevmediği için </w:t>
      </w:r>
    </w:p>
    <w:p w14:paraId="504F1C3C" w14:textId="77777777" w:rsidR="0008334F" w:rsidRDefault="0008334F" w:rsidP="0008334F">
      <w:pPr>
        <w:pStyle w:val="SEENEKLER"/>
      </w:pPr>
      <w:r w:rsidRPr="007A4486">
        <w:t>D) Kendisini melek sandığı için</w:t>
      </w:r>
    </w:p>
    <w:p w14:paraId="05FB0FA1" w14:textId="4A3B43FD" w:rsidR="0008334F" w:rsidRDefault="0008334F" w:rsidP="0008334F">
      <w:pPr>
        <w:pStyle w:val="SEENEKLER"/>
        <w:rPr>
          <w:sz w:val="18"/>
          <w:szCs w:val="18"/>
        </w:rPr>
      </w:pPr>
    </w:p>
    <w:p w14:paraId="5EAC17AD" w14:textId="77777777" w:rsidR="0008334F" w:rsidRDefault="0008334F" w:rsidP="0008334F">
      <w:pPr>
        <w:pStyle w:val="SEENEKLER"/>
        <w:rPr>
          <w:sz w:val="18"/>
          <w:szCs w:val="18"/>
        </w:rPr>
      </w:pPr>
    </w:p>
    <w:p w14:paraId="0B934133" w14:textId="27B9081A" w:rsidR="0008334F" w:rsidRPr="000115F6" w:rsidRDefault="0008334F" w:rsidP="0008334F">
      <w:pPr>
        <w:pStyle w:val="SORUMETN"/>
      </w:pPr>
      <w:r w:rsidRPr="000115F6">
        <w:t>Kuran’daki kıssaların gerçek amacı nedir?</w:t>
      </w:r>
    </w:p>
    <w:p w14:paraId="2B38ED5D" w14:textId="77777777" w:rsidR="0008334F" w:rsidRPr="000115F6" w:rsidRDefault="0008334F" w:rsidP="0008334F">
      <w:pPr>
        <w:pStyle w:val="SEENEKLER"/>
      </w:pPr>
      <w:r w:rsidRPr="000115F6">
        <w:t>A) Tarih</w:t>
      </w:r>
      <w:r>
        <w:t>i</w:t>
      </w:r>
      <w:r w:rsidRPr="000115F6">
        <w:t xml:space="preserve"> bilgiler verip geçmişe ışık tutmak</w:t>
      </w:r>
    </w:p>
    <w:p w14:paraId="41F6C63A" w14:textId="77777777" w:rsidR="0008334F" w:rsidRPr="000115F6" w:rsidRDefault="0008334F" w:rsidP="0008334F">
      <w:pPr>
        <w:pStyle w:val="SEENEKLER"/>
      </w:pPr>
      <w:r w:rsidRPr="000115F6">
        <w:t>B) Hoş vakit geçirmemizi sağlamak</w:t>
      </w:r>
    </w:p>
    <w:p w14:paraId="331F76D0" w14:textId="77777777" w:rsidR="0008334F" w:rsidRPr="000115F6" w:rsidRDefault="0008334F" w:rsidP="0008334F">
      <w:pPr>
        <w:pStyle w:val="SEENEKLER"/>
      </w:pPr>
      <w:r w:rsidRPr="000115F6">
        <w:t>C)  Onlardan ders almamızı, iyi ve güzel davranışlara devam ed</w:t>
      </w:r>
      <w:r>
        <w:t>ip kötülüklerden uzak durmamızı</w:t>
      </w:r>
      <w:r w:rsidRPr="000115F6">
        <w:t xml:space="preserve"> sağlamak</w:t>
      </w:r>
    </w:p>
    <w:p w14:paraId="591DD7F0" w14:textId="77777777" w:rsidR="0008334F" w:rsidRDefault="0008334F" w:rsidP="0008334F">
      <w:pPr>
        <w:pStyle w:val="SEENEKLER"/>
      </w:pPr>
      <w:r w:rsidRPr="000115F6">
        <w:t>D) Geçmiş milletleri tanıtmak</w:t>
      </w:r>
    </w:p>
    <w:p w14:paraId="68F1EBE0" w14:textId="0B152EBA" w:rsidR="0008334F" w:rsidRDefault="0008334F" w:rsidP="0008334F">
      <w:pPr>
        <w:pStyle w:val="SEENEKLER"/>
        <w:rPr>
          <w:sz w:val="18"/>
          <w:szCs w:val="18"/>
        </w:rPr>
      </w:pPr>
    </w:p>
    <w:p w14:paraId="46AE581B" w14:textId="77777777" w:rsidR="0008334F" w:rsidRPr="000115F6" w:rsidRDefault="0008334F" w:rsidP="0008334F">
      <w:pPr>
        <w:pStyle w:val="SEENEKLER"/>
        <w:rPr>
          <w:sz w:val="18"/>
          <w:szCs w:val="18"/>
        </w:rPr>
      </w:pPr>
    </w:p>
    <w:p w14:paraId="23F2DA7A" w14:textId="77777777" w:rsidR="0008334F" w:rsidRPr="0008334F" w:rsidRDefault="0008334F" w:rsidP="0008334F">
      <w:pPr>
        <w:pStyle w:val="sorubilgisistili"/>
      </w:pPr>
      <w:r w:rsidRPr="0008334F">
        <w:t>İlk insan ve ilk peygamberdir.</w:t>
      </w:r>
    </w:p>
    <w:p w14:paraId="36B43597" w14:textId="77777777" w:rsidR="0008334F" w:rsidRPr="0008334F" w:rsidRDefault="0008334F" w:rsidP="0008334F">
      <w:pPr>
        <w:pStyle w:val="sorubilgisistili"/>
      </w:pPr>
      <w:r w:rsidRPr="0008334F">
        <w:t>Allah topraktan yaratmış, onu diğer varlıklara üstün kılmıştı.</w:t>
      </w:r>
    </w:p>
    <w:p w14:paraId="3A78AF55" w14:textId="007887BE" w:rsidR="0008334F" w:rsidRDefault="0008334F" w:rsidP="0008334F">
      <w:pPr>
        <w:pStyle w:val="SORUMETN"/>
        <w:rPr>
          <w:rFonts w:cstheme="minorHAnsi"/>
        </w:rPr>
      </w:pPr>
      <w:r w:rsidRPr="007A4486">
        <w:t>Yukarıda hangi peygamberden bahsedilmektedir?</w:t>
      </w:r>
    </w:p>
    <w:p w14:paraId="42EB22AD" w14:textId="57ABAC39" w:rsidR="0008334F" w:rsidRDefault="0008334F" w:rsidP="0008334F">
      <w:pPr>
        <w:pStyle w:val="SEENEKLER"/>
        <w:rPr>
          <w:rFonts w:cstheme="minorHAnsi"/>
          <w:b/>
          <w:sz w:val="18"/>
          <w:szCs w:val="18"/>
        </w:rPr>
      </w:pPr>
      <w:r w:rsidRPr="00C86C35">
        <w:rPr>
          <w:rFonts w:cstheme="minorHAnsi"/>
          <w:b/>
          <w:bCs/>
        </w:rPr>
        <w:t>A)</w:t>
      </w:r>
      <w:r w:rsidRPr="00C86C35">
        <w:t>Hz. Âdem</w:t>
      </w:r>
      <w:r>
        <w:t xml:space="preserve"> (as</w:t>
      </w:r>
      <w:r w:rsidRPr="00C86C35">
        <w:t>)</w:t>
      </w:r>
      <w:r w:rsidRPr="00C86C35">
        <w:tab/>
      </w:r>
      <w:r w:rsidRPr="00C86C35">
        <w:tab/>
      </w:r>
      <w:r>
        <w:rPr>
          <w:rFonts w:cstheme="minorHAnsi"/>
        </w:rPr>
        <w:t xml:space="preserve">  </w:t>
      </w:r>
      <w:r>
        <w:rPr>
          <w:rFonts w:cstheme="minorHAnsi"/>
        </w:rPr>
        <w:t xml:space="preserve">    </w:t>
      </w:r>
      <w:r w:rsidRPr="00C86C35">
        <w:rPr>
          <w:b/>
        </w:rPr>
        <w:t xml:space="preserve">C) </w:t>
      </w:r>
      <w:r>
        <w:t>Hz. Salih (as</w:t>
      </w:r>
      <w:r w:rsidRPr="00C86C35">
        <w:t>)</w:t>
      </w:r>
    </w:p>
    <w:p w14:paraId="519E15AC" w14:textId="77777777" w:rsidR="0008334F" w:rsidRDefault="0008334F" w:rsidP="0008334F">
      <w:pPr>
        <w:pStyle w:val="SEENEKLER"/>
      </w:pPr>
      <w:r w:rsidRPr="00C86C35">
        <w:rPr>
          <w:rFonts w:cstheme="minorHAnsi"/>
          <w:b/>
          <w:bCs/>
        </w:rPr>
        <w:t>B)</w:t>
      </w:r>
      <w:r>
        <w:t>Hz. Nuh (as</w:t>
      </w:r>
      <w:r w:rsidRPr="00C86C35">
        <w:t>)</w:t>
      </w:r>
      <w:r w:rsidRPr="00C86C35">
        <w:tab/>
      </w:r>
      <w:r w:rsidRPr="00C86C35">
        <w:tab/>
      </w:r>
      <w:r>
        <w:rPr>
          <w:rFonts w:cstheme="minorHAnsi"/>
        </w:rPr>
        <w:t xml:space="preserve">                      </w:t>
      </w:r>
      <w:r w:rsidRPr="00C86C35">
        <w:rPr>
          <w:b/>
        </w:rPr>
        <w:t>D)</w:t>
      </w:r>
      <w:r>
        <w:t xml:space="preserve"> Hz. Hud (as</w:t>
      </w:r>
      <w:r w:rsidRPr="00C86C35">
        <w:t>)</w:t>
      </w:r>
    </w:p>
    <w:p w14:paraId="38B2449F" w14:textId="2976E90A" w:rsidR="0008334F" w:rsidRDefault="0008334F" w:rsidP="0008334F">
      <w:pPr>
        <w:pStyle w:val="SEENEKLER"/>
        <w:rPr>
          <w:rFonts w:cstheme="minorHAnsi"/>
          <w:sz w:val="16"/>
        </w:rPr>
      </w:pPr>
    </w:p>
    <w:p w14:paraId="51D6E751" w14:textId="6FFAFB4B" w:rsidR="0008334F" w:rsidRDefault="0008334F" w:rsidP="0008334F">
      <w:pPr>
        <w:pStyle w:val="SEENEKLER"/>
        <w:rPr>
          <w:rFonts w:cstheme="minorHAnsi"/>
          <w:sz w:val="16"/>
        </w:rPr>
      </w:pPr>
    </w:p>
    <w:p w14:paraId="0A875E5E" w14:textId="77777777" w:rsidR="0008334F" w:rsidRDefault="0008334F" w:rsidP="0008334F">
      <w:pPr>
        <w:pStyle w:val="SEENEKLER"/>
        <w:rPr>
          <w:rFonts w:cstheme="minorHAnsi"/>
          <w:sz w:val="16"/>
        </w:rPr>
      </w:pPr>
    </w:p>
    <w:p w14:paraId="29FF5923" w14:textId="2AFC43A4" w:rsidR="0008334F" w:rsidRPr="0008334F" w:rsidRDefault="0008334F" w:rsidP="0008334F">
      <w:pPr>
        <w:pStyle w:val="sorubilgisistili"/>
        <w:rPr>
          <w:rStyle w:val="SORUMETNChar"/>
          <w:b w:val="0"/>
        </w:rPr>
      </w:pPr>
      <w:r w:rsidRPr="0008334F">
        <w:rPr>
          <w:rStyle w:val="SORUMETNChar"/>
          <w:b w:val="0"/>
        </w:rPr>
        <w:lastRenderedPageBreak/>
        <w:t xml:space="preserve">Hz Âdem ve eşi Hz Havva, Şeytan tarafından kandırılıp, yasak meyveden yediler ve Allah’ın emrine uymadılar. </w:t>
      </w:r>
    </w:p>
    <w:p w14:paraId="440B513B" w14:textId="77777777" w:rsidR="0008334F" w:rsidRPr="00DF4319" w:rsidRDefault="0008334F" w:rsidP="0008334F">
      <w:pPr>
        <w:pStyle w:val="SORUMETN"/>
      </w:pPr>
      <w:r w:rsidRPr="00DF4319">
        <w:t>Daha sonra yanlışlarını anlayınca ne yaptılar?</w:t>
      </w:r>
    </w:p>
    <w:p w14:paraId="01382326" w14:textId="77777777" w:rsidR="0008334F" w:rsidRPr="00DF4319" w:rsidRDefault="0008334F" w:rsidP="0008334F">
      <w:pPr>
        <w:pStyle w:val="SEENEKLER"/>
      </w:pPr>
      <w:r w:rsidRPr="00DF4319">
        <w:t xml:space="preserve">A) Allah’ın huzurundan kaçtılar </w:t>
      </w:r>
    </w:p>
    <w:p w14:paraId="61A90CB2" w14:textId="77777777" w:rsidR="0008334F" w:rsidRPr="00DF4319" w:rsidRDefault="0008334F" w:rsidP="0008334F">
      <w:pPr>
        <w:pStyle w:val="SEENEKLER"/>
      </w:pPr>
      <w:r w:rsidRPr="00DF4319">
        <w:t>B) Ne yapacaklarını şaşırdılar</w:t>
      </w:r>
    </w:p>
    <w:p w14:paraId="2D58E2BB" w14:textId="77777777" w:rsidR="0008334F" w:rsidRPr="00DF4319" w:rsidRDefault="0008334F" w:rsidP="0008334F">
      <w:pPr>
        <w:pStyle w:val="SEENEKLER"/>
      </w:pPr>
      <w:r w:rsidRPr="00DF4319">
        <w:t xml:space="preserve">C) Şeytana lanet ettiler  </w:t>
      </w:r>
    </w:p>
    <w:p w14:paraId="45FEEB9C" w14:textId="77777777" w:rsidR="0008334F" w:rsidRDefault="0008334F" w:rsidP="0008334F">
      <w:pPr>
        <w:pStyle w:val="SEENEKLER"/>
      </w:pPr>
      <w:r w:rsidRPr="00DF4319">
        <w:t>D) Pişman olup tövbe ettiler</w:t>
      </w:r>
    </w:p>
    <w:p w14:paraId="5FA1AB0B" w14:textId="77777777" w:rsidR="0008334F" w:rsidRDefault="0008334F" w:rsidP="0008334F">
      <w:pPr>
        <w:pStyle w:val="SEENEKLER"/>
        <w:rPr>
          <w:rFonts w:cstheme="minorHAnsi"/>
          <w:bCs/>
          <w:sz w:val="18"/>
          <w:szCs w:val="18"/>
        </w:rPr>
      </w:pPr>
    </w:p>
    <w:p w14:paraId="0EFA4E1A" w14:textId="77777777" w:rsidR="0008334F" w:rsidRDefault="0008334F" w:rsidP="0008334F">
      <w:pPr>
        <w:pStyle w:val="SORUMETN"/>
        <w:numPr>
          <w:ilvl w:val="0"/>
          <w:numId w:val="0"/>
        </w:numPr>
        <w:ind w:left="113"/>
      </w:pPr>
    </w:p>
    <w:p w14:paraId="582BAA00" w14:textId="7BE4AE29" w:rsidR="0008334F" w:rsidRPr="00DF4319" w:rsidRDefault="0008334F" w:rsidP="0008334F">
      <w:pPr>
        <w:pStyle w:val="SORUMETN"/>
      </w:pPr>
      <w:r w:rsidRPr="00DF4319">
        <w:t xml:space="preserve">Kur’an-ı Kerim’i niçin okumalıyız?                                                          </w:t>
      </w:r>
    </w:p>
    <w:p w14:paraId="1E259626" w14:textId="77777777" w:rsidR="0008334F" w:rsidRPr="00DF4319" w:rsidRDefault="0008334F" w:rsidP="0008334F">
      <w:pPr>
        <w:pStyle w:val="SEENEKLER"/>
      </w:pPr>
      <w:r w:rsidRPr="00DF4319">
        <w:t>A) Dinimizin ilkelerini öğrenip hayatımızda uygulamak için</w:t>
      </w:r>
    </w:p>
    <w:p w14:paraId="22FDE29C" w14:textId="77777777" w:rsidR="0008334F" w:rsidRPr="00DF4319" w:rsidRDefault="0008334F" w:rsidP="0008334F">
      <w:pPr>
        <w:pStyle w:val="SEENEKLER"/>
      </w:pPr>
      <w:r w:rsidRPr="00DF4319">
        <w:t>B) İnsanların takdir etmesi için</w:t>
      </w:r>
    </w:p>
    <w:p w14:paraId="00EB33FF" w14:textId="77777777" w:rsidR="0008334F" w:rsidRPr="00DF4319" w:rsidRDefault="0008334F" w:rsidP="0008334F">
      <w:pPr>
        <w:pStyle w:val="SEENEKLER"/>
      </w:pPr>
      <w:r w:rsidRPr="00DF4319">
        <w:t>C) Para kazanmak için</w:t>
      </w:r>
    </w:p>
    <w:p w14:paraId="5A366F63" w14:textId="77777777" w:rsidR="0008334F" w:rsidRDefault="0008334F" w:rsidP="0008334F">
      <w:pPr>
        <w:pStyle w:val="SEENEKLER"/>
      </w:pPr>
      <w:r w:rsidRPr="00DF4319">
        <w:t>D) Meslek sahibi olmak için</w:t>
      </w:r>
    </w:p>
    <w:p w14:paraId="755C1A2E" w14:textId="77777777" w:rsidR="0008334F" w:rsidRDefault="0008334F" w:rsidP="0008334F">
      <w:pPr>
        <w:pStyle w:val="SEENEKLER"/>
        <w:rPr>
          <w:rFonts w:cstheme="minorHAnsi"/>
          <w:bCs/>
          <w:sz w:val="18"/>
          <w:szCs w:val="18"/>
        </w:rPr>
      </w:pPr>
    </w:p>
    <w:p w14:paraId="2AB28664" w14:textId="2F861F1A" w:rsidR="0008334F" w:rsidRDefault="0008334F" w:rsidP="0008334F">
      <w:pPr>
        <w:spacing w:after="0"/>
        <w:rPr>
          <w:rFonts w:cstheme="minorHAnsi"/>
          <w:bCs/>
          <w:sz w:val="18"/>
          <w:szCs w:val="18"/>
        </w:rPr>
      </w:pPr>
    </w:p>
    <w:p w14:paraId="1DDA80C2" w14:textId="77777777" w:rsidR="0008334F" w:rsidRPr="0008334F" w:rsidRDefault="0008334F" w:rsidP="0008334F">
      <w:pPr>
        <w:pStyle w:val="sorubilgisistili"/>
      </w:pPr>
      <w:r w:rsidRPr="0008334F">
        <w:t>_Kıyamete kadar insanlığın düşmanıdır.</w:t>
      </w:r>
    </w:p>
    <w:p w14:paraId="628A562C" w14:textId="77777777" w:rsidR="0008334F" w:rsidRPr="0008334F" w:rsidRDefault="0008334F" w:rsidP="0008334F">
      <w:pPr>
        <w:pStyle w:val="sorubilgisistili"/>
      </w:pPr>
      <w:r w:rsidRPr="0008334F">
        <w:t xml:space="preserve"> _Kibirli varlıktır.</w:t>
      </w:r>
    </w:p>
    <w:p w14:paraId="7018C750" w14:textId="77777777" w:rsidR="0008334F" w:rsidRPr="0008334F" w:rsidRDefault="0008334F" w:rsidP="0008334F">
      <w:pPr>
        <w:pStyle w:val="sorubilgisistili"/>
      </w:pPr>
      <w:r w:rsidRPr="0008334F">
        <w:t>_ Hz. Âdem ’in cennetten yeryüzüne inmesine</w:t>
      </w:r>
    </w:p>
    <w:p w14:paraId="01A32AD2" w14:textId="77777777" w:rsidR="0008334F" w:rsidRPr="0008334F" w:rsidRDefault="0008334F" w:rsidP="0008334F">
      <w:pPr>
        <w:pStyle w:val="sorubilgisistili"/>
      </w:pPr>
      <w:r w:rsidRPr="0008334F">
        <w:t xml:space="preserve">   </w:t>
      </w:r>
      <w:proofErr w:type="gramStart"/>
      <w:r w:rsidRPr="0008334F">
        <w:t>neden</w:t>
      </w:r>
      <w:proofErr w:type="gramEnd"/>
      <w:r w:rsidRPr="0008334F">
        <w:t xml:space="preserve"> olmuştur.</w:t>
      </w:r>
    </w:p>
    <w:p w14:paraId="6BAE7D59" w14:textId="7EAA22F5" w:rsidR="0008334F" w:rsidRPr="0008334F" w:rsidRDefault="0008334F" w:rsidP="0008334F">
      <w:pPr>
        <w:pStyle w:val="SORUMETN"/>
        <w:rPr>
          <w:rStyle w:val="SORUMETNChar"/>
          <w:b/>
        </w:rPr>
      </w:pPr>
      <w:r w:rsidRPr="0008334F">
        <w:rPr>
          <w:rStyle w:val="SORUMETNChar"/>
          <w:b/>
        </w:rPr>
        <w:t>Yukarıda bazı özellikleri verilen varlık aşağıdakilerden hangisidir?</w:t>
      </w:r>
    </w:p>
    <w:p w14:paraId="200BAEFB" w14:textId="77777777" w:rsidR="0008334F" w:rsidRPr="00DF4319" w:rsidRDefault="0008334F" w:rsidP="0008334F">
      <w:pPr>
        <w:pStyle w:val="SEENEKLER"/>
      </w:pPr>
      <w:r w:rsidRPr="00DF4319">
        <w:t xml:space="preserve">      A) Şeytan                       </w:t>
      </w:r>
      <w:r>
        <w:t xml:space="preserve">                    </w:t>
      </w:r>
      <w:r w:rsidRPr="00DF4319">
        <w:t xml:space="preserve">C)Kabil                       </w:t>
      </w:r>
    </w:p>
    <w:p w14:paraId="7B44848F" w14:textId="77777777" w:rsidR="0008334F" w:rsidRDefault="0008334F" w:rsidP="0008334F">
      <w:pPr>
        <w:pStyle w:val="SEENEKLER"/>
      </w:pPr>
      <w:r w:rsidRPr="00DF4319">
        <w:t xml:space="preserve">      B) Melekler                    </w:t>
      </w:r>
      <w:r>
        <w:t xml:space="preserve">                   </w:t>
      </w:r>
      <w:r w:rsidRPr="00DF4319">
        <w:t>D) Habil</w:t>
      </w:r>
    </w:p>
    <w:p w14:paraId="0E9E56B1" w14:textId="063BE1D7" w:rsidR="0008334F" w:rsidRDefault="0008334F" w:rsidP="0008334F">
      <w:pPr>
        <w:pStyle w:val="SEENEKLER"/>
      </w:pPr>
    </w:p>
    <w:p w14:paraId="4253B698" w14:textId="2090B59E" w:rsidR="0008334F" w:rsidRDefault="0008334F" w:rsidP="0008334F">
      <w:pPr>
        <w:pStyle w:val="SEENEKLER"/>
      </w:pPr>
    </w:p>
    <w:p w14:paraId="6A94446A" w14:textId="77777777" w:rsidR="0008334F" w:rsidRDefault="0008334F" w:rsidP="0008334F">
      <w:pPr>
        <w:pStyle w:val="SEENEKLER"/>
      </w:pPr>
    </w:p>
    <w:p w14:paraId="6B7077C6" w14:textId="32830E59" w:rsidR="0008334F" w:rsidRPr="0008334F" w:rsidRDefault="0008334F" w:rsidP="0008334F">
      <w:pPr>
        <w:pStyle w:val="SORUMETN"/>
        <w:rPr>
          <w:rStyle w:val="SORUMETNChar"/>
          <w:b/>
        </w:rPr>
      </w:pPr>
      <w:r w:rsidRPr="0008334F">
        <w:rPr>
          <w:rStyle w:val="SORUMETNChar"/>
          <w:b/>
        </w:rPr>
        <w:t>Allah’ın bir gemi yapmasını ve ona inanan insanları ve hayvanları o gemiye bindirmesini emrettiği peygamber kimdir?</w:t>
      </w:r>
    </w:p>
    <w:p w14:paraId="54AFDEF7" w14:textId="77777777" w:rsidR="0008334F" w:rsidRPr="002B5260" w:rsidRDefault="0008334F" w:rsidP="0008334F">
      <w:pPr>
        <w:pStyle w:val="SEENEKLER"/>
      </w:pPr>
      <w:r>
        <w:t xml:space="preserve">A) Hz. </w:t>
      </w:r>
      <w:proofErr w:type="gramStart"/>
      <w:r>
        <w:t>Nuh       B</w:t>
      </w:r>
      <w:proofErr w:type="gramEnd"/>
      <w:r>
        <w:t xml:space="preserve">) </w:t>
      </w:r>
      <w:proofErr w:type="spellStart"/>
      <w:r>
        <w:t>Hz.Adem</w:t>
      </w:r>
      <w:proofErr w:type="spellEnd"/>
      <w:r>
        <w:t xml:space="preserve">        C)Hz. Salih             D)</w:t>
      </w:r>
      <w:proofErr w:type="spellStart"/>
      <w:r>
        <w:t>Hz.Hud</w:t>
      </w:r>
      <w:proofErr w:type="spellEnd"/>
    </w:p>
    <w:p w14:paraId="77095C4B" w14:textId="77777777" w:rsidR="002D31AD" w:rsidRDefault="002D31AD" w:rsidP="0008334F">
      <w:pPr>
        <w:pStyle w:val="SEENEKLER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511846D" w:rsidR="00E709B5" w:rsidRDefault="00B55F14">
      <w:pPr>
        <w:rPr>
          <w:rFonts w:cstheme="minorHAnsi"/>
          <w:sz w:val="24"/>
          <w:szCs w:val="24"/>
        </w:rPr>
      </w:pPr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BD0B313">
                <wp:simplePos x="0" y="0"/>
                <wp:positionH relativeFrom="column">
                  <wp:posOffset>-530861</wp:posOffset>
                </wp:positionH>
                <wp:positionV relativeFrom="paragraph">
                  <wp:posOffset>-1374684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108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/+CsfifxL4V+DXw1vPC/iK+02a6/aG8B2lxLYXbwtLby63bpLCxQgsjqSrKeGBwQR&#10;X1JUd1Z2l6ix3tpHMqyK6rLGGCsDkMM9weh7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HxV4Y8I2sF74q8Q2&#10;Omw3V5DaW8t9dJCstxKwSKJSxGXdiFVRyxOBk1oV8m/8Fgv+SI/C7/s5L4e/+n62r6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v/gqH8MviD8VPhH8O9H+HHg7UNautN+PXgjVb+3063MjQWNrrMEtxcMB0jjjVnZu&#10;gAzX0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T8d/2gvhx+zl4d0bxR8Tbu6htNe8W6X4b09rS1MzNf6hcpbW&#10;ykD7qmR1Bboo5rtq+Tf+CwX/ACRH4Xf9n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h+3j+zV46/a&#10;i+Hfg3wj4A1bSbO58O/Fzwt4pvpNYnljjez03U4rqeNDHHITK0cZCKQFLYBZRyPb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b9sL9p1v2VfBHhfxgPCP9s/8ACSfErw94U8j7V5Pkf2nfx2n2jO1t3l+Zu28bsYyO&#10;tes18m/8Fgf+SI/C7/s5L4e/+n62r6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f2mf2aPCH7UnhPw/4Q8aa5qV&#10;hb+HfHWi+KbSTS2jDyXWm3iXcMT70YeWzxgMAA20nBB5r0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f8A/gov&#10;8ePiV+z78MPAviX4X6xHZXmufGrwh4e1GSW1SUSWF/q0NvcxgOCAWjdgGHI6jBr6Ar5N/wCCwX/J&#10;Efhd/wBnJfD3/wBP1tX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38T/hB8NvjPpOn6F8UPCVvrFnpOvWWtafBc&#10;s4EF/aTLNbTjaR80ciqwzxkcg10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r/APBWzW9a0L4L/DO40PV7qzkm&#10;/aK8A280lrcNG0kT65bq8ZKkZVlJBU8EcGvqivk3/gsDk/BH4XYH/N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Y3jb4h+BfhtYWeq+P/Fun6PbahqltptlPqN0sSz3lxII4IFLHmSRyFVepJAFb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m/8Fgv+SI/C7/s5L4e/+n62r6yr53/4KU/Bb4n/ABz+FfgHw98KvCsmr3mj&#10;/HDwbrupQx3EUXk6fZavBcXU+ZGUEJEjNtBLHGFBPFf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5/+0X+0f4F&#10;/Zk8L6F4s8f2WoT23iDxpo/hixXTYVdlvNRu0tYGYMy4jEjjcRkgZIB6V6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v/BYL/kiPwu/7OS+Hv8A6fravrKvGf23P2ZfEP7U/gHwj4P8N+JbPS5fDnxU8NeKria+jdlm&#10;g0zUYruSFdvR3WMqpPAJ5r2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X/AG4f2mfE37LPw/8ACHi/wr4dsdSm&#10;8R/Fbwz4VuItQZwsVvqeoxWksy7CDvRZCy54yOQRX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m/wDBYL/kiPwu&#10;/wCzkvh7/wCn62r6yrz/APaM/Zu8B/tPeF9B8JfEK/1S3tfD3jXR/FFi2k3EcbteabdpdQI5dHBi&#10;MkYDqAGK5AZTzXo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//wDBN3/lKp+1&#10;h/2Fof8A0plr9AK/P/8A4Ju/8pVP2sP+wtD/AOlMtfoBXfmX+8L/AAw/9Iifpni1/wAlZD/sGwf/&#10;AKi0gooorgPzMKKKKACiiigAooooAKKKKACiiigAooooAKKKKACiiigD5N/4LBf8kR+F3/ZyXw9/&#10;9P1tX1lWN42+HfgP4lWFnpXxC8G6Zrdrp+qW2p2Nvqlkk6W95byCWC4QOCFkjkUOjjlWAIINbN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GyzwwANPKqBmCqWbGSeg+tOr5Q/4K+Tz2/wAE/he0EzRlv2kPh+rFGIyp&#10;162BH0NfV9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/AP4Ju/8A&#10;KVT9rD/sLQ/+lMtfoBX5/wD/AATd/wCUqn7WH/YWh/8ASmWv0ArvzL/eF/hh/wCkRP0zxa/5KyH/&#10;AGDYP/1FpBRRRXAfmYUUUUAFFFFABRRRQAUUUUAFFFFABRRRQAUUUUAFFFFAHm37T/7THhf9lrwl&#10;4d8X+LPD+oalD4j8eaJ4VtYtO2borjU7yO0ilbewHlo8gZsZOAcAnivSa+Tf+CwX/JEfhd/2cl8P&#10;f/T9bV9ZU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8l/bC/Zhb9qzwR4W8HL4x/sT/hG/iV4e8WfaPsPn/aP7Mv&#10;47v7Pjeu3zPL2b8nbnOG6V61RR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N/4LBf8AJEfhd/2cl8Pf/T9bV9ZV8y/8FTvh/wCOPiN8IPhzpfgLwlqGsXFj&#10;8fvA+pXsGm2rTNBZ2+tW8s9wwUHbHGilmY8KASa+mqACiiigAooooAKKKKACiiigAooooAKKKKAC&#10;iiigAooooAKKKKAMzxr/AMibq3/YMuP/AEW1fFP/AAb2f8mK6p/2UbUv/RFpX2t41/5E3Vv+wZcf&#10;+i2r4p/4N7P+TFdU/wCyjal/6ItK9Cj/AMi2r/ih/wC3H6Zkf/Jq85/6/wCD/LEH3T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AUVx/xn+O/w&#10;x/Z+0LSfEnxV1+TTrPW/FGm+HtNljs5Z/N1C+uFt7WLESsVDyuq7yAq5yxA5rsKACiiigAooooAK&#10;KKKACiiigAooooAKKKKACiiigAooooAKKKKAMzxr/wAibq3/AGDLj/0W1fFP/BvZ/wAmK6p/2UbU&#10;v/RFpX2t41/5E3Vv+wZcf+i2r4p/4N7P+TFdU/7KNqX/AKItK9Cj/wAi2r/ih/7cfpmR/wDJq85/&#10;6/4P8sQfdN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AUV4P/AMFBP2h/iH+zZ8NfBPir4bNYi61/4xeE/DWofb7XzV+w6jqk&#10;NrcbRkYfy3ba3ODzg9K94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fP/wDwUV+PXxM/Z6+GHgXxN8LNZhsb&#10;zXPjT4Q8O6lJNZxzCTT7/Voba5jAkBClonYBh8ynkEGvoC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MD4ifC34efFrTLHRfiV4QsdatdN1qz1fT7e+i3rBfWsomt7hfR45FVlPY&#10;it+iigAooooAKKKKACiiigAooooAKKKKACiiigAooooAKKKKACiiigDM8a/8ibq3/YMuP/RbV8U/&#10;8G9n/Jiuqf8AZRtS/wDRFpX2t41/5E3Vv+wZcf8Aotq+Kf8Ag3s/5MV1T/so2pf+iLSvQo/8i2r/&#10;AIof+3H6Zkf/ACavOf8Ar/g/yxB900UUV55+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AUV43+23+01r&#10;/wCyv4B8I+MPDvhmz1STxH8U/DXhWeG9ldFhh1PUYrSSZdvV0WQsoPBI5r2SgAooooAKKKKACiii&#10;gAooooAKKKKACiiigAooooAKKKKACiiigDM8a/8AIm6t/wBgy4/9FtXxT/wb2f8AJiuqf9lG1L/0&#10;RaV9reNf+RN1b/sGXH/otq+Kf+Dez/kxXVP+yjal/wCiLSvQo/8AItq/4of+3H6Zkf8AyavOf+v+&#10;D/LEH3T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zfxN+Lvw3+Dek6frnxP8A&#10;Ftto9pquu2WjafPdBts9/dzLDbQDaD80kjKo7ZPJFdJXyb/wWC/5Ij8Lv+zkvh7/AOn62r6yoAKK&#10;KKACiiigAooooAKKKKACiiigAooooAKKKKACiiigAooooAzPGv8AyJurf9gy4/8ARbV8U/8ABvZ/&#10;yYrqn/ZRtS/9EWlfa3jX/kTdW/7Blx/6Lavin/g3s/5MV1T/ALKNqX/oi0r0KP8AyLav+KH/ALcf&#10;pmR/8mrzn/r/AIP8sQfdNFFFeef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5r/AOCoHxQ+IXwo+Enw71n4b+ML7RbrUvj14J0m/uNPmMbT2N1rMENxbsR1SSNmVh3B&#10;r6U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CnrXh3w/4lghtfEehWeoRW91&#10;HcwR3tqkqxzRtujlUMDh1YAqw5BGRirlVdV1vRtChjuNb1a1s45riOCGS6uFjV5XbakYLEZZicBR&#10;yTwKtUAFFFFABRRRQAUUUUAFFFFABRRRQAUUUUAFFFFABRRRQAUUUUAZnjX/AJE3Vv8AsGXH/otq&#10;+Kf+Dez/AJMV1T/so2pf+iLSvtbxr/yJurf9gy4/9FtXxT/wb2f8mK6p/wBlG1L/ANEWlehR/wCR&#10;bV/xQ/8Abj9MyP8A5NXnP/X/AAf5Yg+6aKKK88/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0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/APwTd/5SqftYf9haH/0plr9AK/P/AP4J&#10;u/8AKVT9rD/sLQ/+lMtfoBXfmX+8L/DD/wBIifpni1/yVkP+wbB/+otIKKKK4D8zCiiigAooooAK&#10;KKKACiiigAooooAKKKKACiiigAooooAKK8F/4KFftB/Eb9nH4Z+B/FHwzurWG7174y+EvDeoNeWo&#10;mU2OoarDbXKqD0cxu21v4TzXv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V/4K5arqek/Bb4YzaVqNxavL+0Z4Ahka3mZC8b67bhkJB5Ug4I6Eda+qq+Vf+Cuemalq&#10;vwW+GMOmafPctH+0Z4AlkW3hZyka67blnIA4UAZJ6Acmvq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Pk3/gsF/yRH4Xf9nJfD3/ANP1tX1lXC/H79nj&#10;4eftJ+G9F8K/Elb42ugeMNK8S6f9guvKb7dp90lzb7jg5TzEXcvccZFd1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RRRXOf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Crq+haH4ggitte0a1vo4biO4hjvLdZFjmRtySKGBwysAQw5B5FWqp6&#10;14i8P+GoIbrxHrtnp8VxdR20El7dJEsk0jbY4lLEZdmICqOSTgZq5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NP/BUf4bfED4ofCL4d6R8OvB2o63daf8fPA+qX1vptq0zw&#10;WVtrMEtxcOFB2xxxqzsx4UAk19L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f2sP+wtD/wClMtfoBXfmX+8L/DD/ANIifpni1/yVkP8A&#10;sGwf/qLSCiiiuA/MwooooAKKKKACiiigAooooAKKKKACiiigAooooAKKKKAPk3/gsF/yRH4Xf9nJ&#10;fD3/ANP1tX1lXL/Ff4MfDX44aNpvh/4o+GI9Vs9H8Q2GuadDJK6eTf2c6z20w2EElJFVgDkHHII4&#10;rq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cX&#10;+0Z8GrP9ob4FeKvgfqGuyaXB4p0WbTpdQhgEjW6yLguFJAYj0yK7SiqjKUZKS3R0YTFYjA4qniaE&#10;uWcJKUX2lF3T100a66H55+H/APgg94p8J6PB4e8Lf8FFfiVpun2qlbax0+N4YYgSSQqJdBVGSTwO&#10;pq5/w5A+JH/STH4rf9/pv/kuv0Aoru/tTHPVz/Bf5H6PLxk8RqknKWMTb1bdGhdv/wAFH5//APDk&#10;D4kf9JMfit/3+m/+S6P+HIHxI/6SY/Fb/v8ATf8AyXX6AUUv7Tx3834L/In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1337G/8AwSXt/wBk79o5v2ktW/aa8SeONWk0SbTZ&#10;F1+xG90k2YYzGV2O0IAB0x6V9hUUpZljJwcXLR6PRbfcc2O8VuPcxwNXB18WnTqxcJpUqMeaL3V4&#10;007PyaCiiiuE/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39&#10;tT9pzV/2VfAfhPxho3hS21eTxJ8UPDfhSaG6uGiEEWp6hFaPOCoOWjEm4L0JGCRXsVeJft2/CPw3&#10;8ZPh34N0PxPe31vDpXxa8L61btYSIrNcWmpRTxq29GBQsoDAAEjoQea9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2"/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37A88" w14:textId="77777777" w:rsidR="00A97AA3" w:rsidRDefault="00A97AA3" w:rsidP="00ED544D">
      <w:pPr>
        <w:spacing w:after="0" w:line="240" w:lineRule="auto"/>
      </w:pPr>
      <w:r>
        <w:separator/>
      </w:r>
    </w:p>
  </w:endnote>
  <w:endnote w:type="continuationSeparator" w:id="0">
    <w:p w14:paraId="4EBF98A4" w14:textId="77777777" w:rsidR="00A97AA3" w:rsidRDefault="00A97AA3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42080" w14:textId="77777777" w:rsidR="00A97AA3" w:rsidRDefault="00A97AA3" w:rsidP="00ED544D">
      <w:pPr>
        <w:spacing w:after="0" w:line="240" w:lineRule="auto"/>
      </w:pPr>
      <w:r>
        <w:separator/>
      </w:r>
    </w:p>
  </w:footnote>
  <w:footnote w:type="continuationSeparator" w:id="0">
    <w:p w14:paraId="289B0DB3" w14:textId="77777777" w:rsidR="00A97AA3" w:rsidRDefault="00A97AA3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6406"/>
    <w:multiLevelType w:val="hybridMultilevel"/>
    <w:tmpl w:val="74F095F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98100BD4"/>
    <w:lvl w:ilvl="0" w:tplc="0502573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0F0ECE"/>
    <w:multiLevelType w:val="hybridMultilevel"/>
    <w:tmpl w:val="1376F8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4"/>
  </w:num>
  <w:num w:numId="33">
    <w:abstractNumId w:val="2"/>
  </w:num>
  <w:num w:numId="34">
    <w:abstractNumId w:val="11"/>
  </w:num>
  <w:num w:numId="35">
    <w:abstractNumId w:val="6"/>
  </w:num>
  <w:num w:numId="36">
    <w:abstractNumId w:val="1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3"/>
  </w:num>
  <w:num w:numId="43">
    <w:abstractNumId w:val="0"/>
  </w:num>
  <w:num w:numId="44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8334F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5F5CB8"/>
    <w:rsid w:val="00607B95"/>
    <w:rsid w:val="00636BC5"/>
    <w:rsid w:val="00645386"/>
    <w:rsid w:val="0064635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97AA3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027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08334F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08334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08334F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08334F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A2468-D646-4B2E-82BD-31AEF13F4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7</TotalTime>
  <Pages>5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2024-10-23T09:07:00Z</dcterms:created>
  <dcterms:modified xsi:type="dcterms:W3CDTF">2024-10-23T09:07:00Z</dcterms:modified>
</cp:coreProperties>
</file>