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4954262"/>
            <w:bookmarkStart w:id="1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1445AEF0" w:rsidR="00151DA8" w:rsidRDefault="00646356" w:rsidP="0064635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109C6608" w:rsidR="00151DA8" w:rsidRDefault="00E72F61" w:rsidP="0064635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64635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1"/>
    <w:p w14:paraId="0E8CEB34" w14:textId="77777777" w:rsidR="00730F8E" w:rsidRPr="003516EA" w:rsidRDefault="00730F8E" w:rsidP="0015464C">
      <w:pPr>
        <w:pStyle w:val="ListeParagraf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3516EA">
        <w:rPr>
          <w:sz w:val="24"/>
          <w:szCs w:val="24"/>
        </w:rPr>
        <w:t>İlk insan ve ilk peygamberdir.</w:t>
      </w:r>
    </w:p>
    <w:p w14:paraId="4F27D726" w14:textId="77777777" w:rsidR="00730F8E" w:rsidRPr="003516EA" w:rsidRDefault="00730F8E" w:rsidP="0015464C">
      <w:pPr>
        <w:pStyle w:val="ListeParagraf"/>
        <w:numPr>
          <w:ilvl w:val="0"/>
          <w:numId w:val="5"/>
        </w:numPr>
        <w:spacing w:after="0" w:line="240" w:lineRule="auto"/>
        <w:ind w:left="326" w:hanging="326"/>
        <w:jc w:val="both"/>
        <w:rPr>
          <w:sz w:val="24"/>
          <w:szCs w:val="24"/>
        </w:rPr>
      </w:pPr>
      <w:r w:rsidRPr="003516EA">
        <w:rPr>
          <w:sz w:val="24"/>
          <w:szCs w:val="24"/>
        </w:rPr>
        <w:t>Allah topraktan yaratmış, onu diğer varlıklara üstün kılmıştı.</w:t>
      </w:r>
    </w:p>
    <w:p w14:paraId="46759B8E" w14:textId="77777777" w:rsidR="00730F8E" w:rsidRPr="003516EA" w:rsidRDefault="00730F8E" w:rsidP="00730F8E">
      <w:pPr>
        <w:pStyle w:val="SORUMETN"/>
      </w:pPr>
      <w:r w:rsidRPr="003516EA">
        <w:t>Yukarıda hangi peygamberden bahsedilmektedir?</w:t>
      </w:r>
    </w:p>
    <w:p w14:paraId="28DD6CC1" w14:textId="1ED5AA6B" w:rsidR="00730F8E" w:rsidRPr="003516EA" w:rsidRDefault="00A52E4D" w:rsidP="00A52E4D">
      <w:pPr>
        <w:pStyle w:val="SEENEKLER"/>
      </w:pPr>
      <w:r>
        <w:t xml:space="preserve">A) </w:t>
      </w:r>
      <w:r w:rsidR="00730F8E" w:rsidRPr="003516EA">
        <w:t xml:space="preserve">Hz. </w:t>
      </w:r>
      <w:proofErr w:type="gramStart"/>
      <w:r w:rsidR="00730F8E" w:rsidRPr="003516EA">
        <w:t>Adem</w:t>
      </w:r>
      <w:proofErr w:type="gramEnd"/>
      <w:r w:rsidR="00730F8E" w:rsidRPr="003516EA">
        <w:t xml:space="preserve"> (AS)</w:t>
      </w:r>
      <w:r w:rsidR="00730F8E" w:rsidRPr="003516EA">
        <w:tab/>
      </w:r>
      <w:r w:rsidR="00730F8E" w:rsidRPr="003516EA">
        <w:tab/>
      </w:r>
      <w:r w:rsidR="00730F8E" w:rsidRPr="003516EA">
        <w:rPr>
          <w:b/>
        </w:rPr>
        <w:t xml:space="preserve">C) </w:t>
      </w:r>
      <w:r w:rsidR="00730F8E" w:rsidRPr="003516EA">
        <w:t>Hz. Salih (AS)</w:t>
      </w:r>
    </w:p>
    <w:p w14:paraId="51A1FD9B" w14:textId="65D82FE2" w:rsidR="00730F8E" w:rsidRPr="0080681C" w:rsidRDefault="00A52E4D" w:rsidP="00A52E4D">
      <w:pPr>
        <w:pStyle w:val="SEENEKLER"/>
      </w:pPr>
      <w:r>
        <w:t xml:space="preserve">B) </w:t>
      </w:r>
      <w:r w:rsidR="00730F8E" w:rsidRPr="003516EA">
        <w:t>Hz. Nuh (AS)</w:t>
      </w:r>
      <w:r w:rsidR="00730F8E" w:rsidRPr="003516EA">
        <w:tab/>
      </w:r>
      <w:r w:rsidR="00730F8E" w:rsidRPr="003516EA">
        <w:tab/>
      </w:r>
      <w:r w:rsidR="00730F8E" w:rsidRPr="003516EA">
        <w:rPr>
          <w:b/>
        </w:rPr>
        <w:t>D)</w:t>
      </w:r>
      <w:r w:rsidR="00730F8E" w:rsidRPr="003516EA">
        <w:t xml:space="preserve"> Hz. Hud (AS</w:t>
      </w:r>
      <w:r w:rsidR="00730F8E" w:rsidRPr="0080681C">
        <w:t>)</w:t>
      </w:r>
    </w:p>
    <w:p w14:paraId="4E8B06D0" w14:textId="77777777" w:rsidR="00730F8E" w:rsidRDefault="00730F8E" w:rsidP="00A52E4D">
      <w:pPr>
        <w:pStyle w:val="SEENEKLER"/>
      </w:pPr>
    </w:p>
    <w:p w14:paraId="46913BCB" w14:textId="77777777" w:rsidR="00730F8E" w:rsidRPr="0080681C" w:rsidRDefault="00730F8E" w:rsidP="00730F8E">
      <w:pPr>
        <w:pStyle w:val="ListeParagraf"/>
      </w:pPr>
    </w:p>
    <w:p w14:paraId="4CAFB99B" w14:textId="77777777" w:rsidR="00730F8E" w:rsidRPr="00652C11" w:rsidRDefault="00730F8E" w:rsidP="0015464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b/>
        </w:rPr>
      </w:pPr>
      <w:proofErr w:type="spellStart"/>
      <w:r w:rsidRPr="00652C11">
        <w:t>Semûd</w:t>
      </w:r>
      <w:proofErr w:type="spellEnd"/>
      <w:r w:rsidRPr="00652C11">
        <w:t xml:space="preserve"> milletinin yaşadığı yerler onların gücünü</w:t>
      </w:r>
    </w:p>
    <w:p w14:paraId="0C704781" w14:textId="77777777" w:rsidR="00730F8E" w:rsidRPr="00652C11" w:rsidRDefault="00730F8E" w:rsidP="00730F8E">
      <w:pPr>
        <w:autoSpaceDE w:val="0"/>
        <w:autoSpaceDN w:val="0"/>
        <w:adjustRightInd w:val="0"/>
      </w:pPr>
      <w:r w:rsidRPr="00652C11">
        <w:t xml:space="preserve">          </w:t>
      </w:r>
      <w:proofErr w:type="gramStart"/>
      <w:r w:rsidRPr="00652C11">
        <w:t>ve</w:t>
      </w:r>
      <w:proofErr w:type="gramEnd"/>
      <w:r w:rsidRPr="00652C11">
        <w:t xml:space="preserve"> zenginliğini gösteren verimli topraklarla doluydu.</w:t>
      </w:r>
    </w:p>
    <w:p w14:paraId="4A73CB52" w14:textId="77777777" w:rsidR="00730F8E" w:rsidRPr="003516EA" w:rsidRDefault="00730F8E" w:rsidP="0015464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</w:pPr>
      <w:r w:rsidRPr="003516EA">
        <w:t xml:space="preserve">Taşları yontarak süslü saraylar inşa yapmışlardı. </w:t>
      </w:r>
    </w:p>
    <w:p w14:paraId="574BF01D" w14:textId="77777777" w:rsidR="00730F8E" w:rsidRPr="001E3DF9" w:rsidRDefault="00730F8E" w:rsidP="0015464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</w:pPr>
      <w:proofErr w:type="spellStart"/>
      <w:r w:rsidRPr="00652C11">
        <w:t>Semûd</w:t>
      </w:r>
      <w:proofErr w:type="spellEnd"/>
      <w:r w:rsidRPr="00652C11">
        <w:t xml:space="preserve"> halkı, ovalarında yüksek katlı binalar yapmakla ün salmışlardı. Görenleri hayran bırakacak şehirler kurmuşlardı</w:t>
      </w:r>
      <w:r w:rsidRPr="0080681C">
        <w:t>.</w:t>
      </w:r>
    </w:p>
    <w:p w14:paraId="174774E2" w14:textId="3ACACF6E" w:rsidR="00730F8E" w:rsidRPr="0080681C" w:rsidRDefault="00730F8E" w:rsidP="00730F8E">
      <w:pPr>
        <w:pStyle w:val="SORUMETN"/>
      </w:pPr>
      <w:r w:rsidRPr="0080681C">
        <w:t xml:space="preserve">Yukarıdaki metinde anlatılan </w:t>
      </w:r>
      <w:proofErr w:type="spellStart"/>
      <w:r w:rsidRPr="0080681C">
        <w:t>Semûd</w:t>
      </w:r>
      <w:proofErr w:type="spellEnd"/>
      <w:r w:rsidRPr="0080681C">
        <w:t xml:space="preserve"> milletine Allah hangi peygamberi göndermiştir?</w:t>
      </w:r>
    </w:p>
    <w:p w14:paraId="2B5BCE9B" w14:textId="77777777" w:rsidR="00730F8E" w:rsidRDefault="00730F8E" w:rsidP="00A52E4D">
      <w:pPr>
        <w:pStyle w:val="SEENEKLER"/>
      </w:pPr>
      <w:r>
        <w:t xml:space="preserve">     </w:t>
      </w:r>
      <w:r w:rsidRPr="0080681C">
        <w:rPr>
          <w:b/>
        </w:rPr>
        <w:t>A)</w:t>
      </w:r>
      <w:r w:rsidRPr="0080681C">
        <w:t xml:space="preserve"> Hz. </w:t>
      </w:r>
      <w:r>
        <w:t>Nuh</w:t>
      </w:r>
      <w:r w:rsidRPr="0080681C">
        <w:t xml:space="preserve">    </w:t>
      </w:r>
      <w:r>
        <w:t xml:space="preserve">              </w:t>
      </w:r>
      <w:r>
        <w:rPr>
          <w:b/>
        </w:rPr>
        <w:t>C</w:t>
      </w:r>
      <w:r w:rsidRPr="0080681C">
        <w:rPr>
          <w:b/>
        </w:rPr>
        <w:t>)</w:t>
      </w:r>
      <w:r w:rsidRPr="0080681C">
        <w:t xml:space="preserve"> Hz. Salih     </w:t>
      </w:r>
    </w:p>
    <w:p w14:paraId="7C11D53D" w14:textId="77777777" w:rsidR="00730F8E" w:rsidRDefault="00730F8E" w:rsidP="00A52E4D">
      <w:pPr>
        <w:pStyle w:val="SEENEKLER"/>
      </w:pPr>
      <w:r>
        <w:t xml:space="preserve">     </w:t>
      </w:r>
      <w:r>
        <w:rPr>
          <w:b/>
        </w:rPr>
        <w:t>B</w:t>
      </w:r>
      <w:r w:rsidRPr="0080681C">
        <w:rPr>
          <w:b/>
        </w:rPr>
        <w:t>)</w:t>
      </w:r>
      <w:r w:rsidRPr="0080681C">
        <w:t xml:space="preserve"> Hz. Hud </w:t>
      </w:r>
      <w:r>
        <w:t xml:space="preserve">                </w:t>
      </w:r>
      <w:r w:rsidRPr="0080681C">
        <w:t xml:space="preserve"> </w:t>
      </w:r>
      <w:r w:rsidRPr="0080681C">
        <w:rPr>
          <w:b/>
        </w:rPr>
        <w:t>D)</w:t>
      </w:r>
      <w:r>
        <w:rPr>
          <w:b/>
        </w:rPr>
        <w:t xml:space="preserve"> </w:t>
      </w:r>
      <w:proofErr w:type="spellStart"/>
      <w:r w:rsidRPr="0080681C">
        <w:t>Hz.</w:t>
      </w:r>
      <w:r>
        <w:t>Adem</w:t>
      </w:r>
      <w:proofErr w:type="spellEnd"/>
      <w:r w:rsidRPr="0080681C">
        <w:t xml:space="preserve"> </w:t>
      </w:r>
    </w:p>
    <w:p w14:paraId="3B600B4A" w14:textId="42697734" w:rsidR="00730F8E" w:rsidRDefault="00730F8E" w:rsidP="00730F8E">
      <w:pPr>
        <w:autoSpaceDE w:val="0"/>
        <w:autoSpaceDN w:val="0"/>
        <w:adjustRightInd w:val="0"/>
      </w:pPr>
    </w:p>
    <w:p w14:paraId="6E9DF5A3" w14:textId="11846FC7" w:rsidR="00730F8E" w:rsidRPr="003516EA" w:rsidRDefault="00730F8E" w:rsidP="00730F8E">
      <w:pPr>
        <w:pStyle w:val="SORUMETN"/>
      </w:pPr>
      <w:r w:rsidRPr="003516EA">
        <w:t>Peygamberlerin, peygamberliklerini ispat için, insanlar inansın diye</w:t>
      </w:r>
      <w:r>
        <w:t xml:space="preserve"> </w:t>
      </w:r>
      <w:r w:rsidRPr="003516EA">
        <w:t xml:space="preserve">gösterdikleri </w:t>
      </w:r>
      <w:r w:rsidRPr="003516EA">
        <w:rPr>
          <w:u w:val="single"/>
        </w:rPr>
        <w:t>olağanüstü</w:t>
      </w:r>
      <w:r w:rsidRPr="003516EA">
        <w:t xml:space="preserve"> olaylara ne denir?</w:t>
      </w:r>
    </w:p>
    <w:p w14:paraId="3CE573AA" w14:textId="77777777" w:rsidR="00730F8E" w:rsidRPr="003516EA" w:rsidRDefault="00730F8E" w:rsidP="00730F8E">
      <w:pPr>
        <w:pStyle w:val="SEENEKLER"/>
      </w:pPr>
      <w:r w:rsidRPr="003516EA">
        <w:rPr>
          <w:b/>
        </w:rPr>
        <w:t xml:space="preserve">     A)</w:t>
      </w:r>
      <w:r w:rsidRPr="003516EA">
        <w:t xml:space="preserve"> </w:t>
      </w:r>
      <w:proofErr w:type="gramStart"/>
      <w:r w:rsidRPr="003516EA">
        <w:t xml:space="preserve">Mucize     </w:t>
      </w:r>
      <w:r w:rsidRPr="003516EA">
        <w:rPr>
          <w:b/>
        </w:rPr>
        <w:t>B</w:t>
      </w:r>
      <w:proofErr w:type="gramEnd"/>
      <w:r w:rsidRPr="003516EA">
        <w:rPr>
          <w:b/>
        </w:rPr>
        <w:t>)</w:t>
      </w:r>
      <w:r w:rsidRPr="003516EA">
        <w:t xml:space="preserve"> Kıssa         </w:t>
      </w:r>
      <w:r w:rsidRPr="003516EA">
        <w:rPr>
          <w:b/>
        </w:rPr>
        <w:t xml:space="preserve">C) </w:t>
      </w:r>
      <w:r w:rsidRPr="003516EA">
        <w:t xml:space="preserve">Sure         </w:t>
      </w:r>
      <w:r w:rsidRPr="003516EA">
        <w:rPr>
          <w:b/>
        </w:rPr>
        <w:t>D)</w:t>
      </w:r>
      <w:r w:rsidRPr="003516EA">
        <w:t xml:space="preserve"> Sihir</w:t>
      </w:r>
    </w:p>
    <w:p w14:paraId="2896121B" w14:textId="630ECD98" w:rsidR="00730F8E" w:rsidRDefault="00730F8E" w:rsidP="00730F8E">
      <w:pPr>
        <w:autoSpaceDE w:val="0"/>
        <w:autoSpaceDN w:val="0"/>
        <w:adjustRightInd w:val="0"/>
      </w:pPr>
    </w:p>
    <w:p w14:paraId="204153C7" w14:textId="77777777" w:rsidR="00730F8E" w:rsidRPr="0080681C" w:rsidRDefault="00730F8E" w:rsidP="00730F8E">
      <w:pPr>
        <w:pStyle w:val="SORUMETN"/>
        <w:numPr>
          <w:ilvl w:val="0"/>
          <w:numId w:val="0"/>
        </w:numPr>
        <w:ind w:left="113"/>
      </w:pPr>
    </w:p>
    <w:p w14:paraId="0537B517" w14:textId="20C0DD57" w:rsidR="00730F8E" w:rsidRPr="003516EA" w:rsidRDefault="00730F8E" w:rsidP="00730F8E">
      <w:pPr>
        <w:pStyle w:val="SORUMETN"/>
      </w:pPr>
      <w:r w:rsidRPr="003516EA">
        <w:t>Hz. Salih (</w:t>
      </w:r>
      <w:proofErr w:type="spellStart"/>
      <w:r w:rsidRPr="003516EA">
        <w:t>a.s</w:t>
      </w:r>
      <w:proofErr w:type="spellEnd"/>
      <w:r w:rsidRPr="003516EA">
        <w:t>) kavmine Allah tarafından hangi mucizeyi gösterdi</w:t>
      </w:r>
      <w:proofErr w:type="gramStart"/>
      <w:r w:rsidRPr="003516EA">
        <w:t>.?</w:t>
      </w:r>
      <w:proofErr w:type="gramEnd"/>
      <w:r w:rsidRPr="003516EA">
        <w:t xml:space="preserve"> </w:t>
      </w:r>
    </w:p>
    <w:p w14:paraId="452AE4E2" w14:textId="77777777" w:rsidR="00730F8E" w:rsidRPr="0080681C" w:rsidRDefault="00730F8E" w:rsidP="00A52E4D">
      <w:pPr>
        <w:pStyle w:val="SEENEKLER"/>
      </w:pPr>
      <w:r>
        <w:t xml:space="preserve">     </w:t>
      </w:r>
      <w:r w:rsidRPr="00652C11">
        <w:rPr>
          <w:b/>
        </w:rPr>
        <w:t>A)</w:t>
      </w:r>
      <w:r w:rsidRPr="0080681C">
        <w:t xml:space="preserve"> Ayı ikiye </w:t>
      </w:r>
      <w:proofErr w:type="gramStart"/>
      <w:r w:rsidRPr="0080681C">
        <w:t xml:space="preserve">bölmesi       </w:t>
      </w:r>
      <w:r>
        <w:t xml:space="preserve">   </w:t>
      </w:r>
      <w:r w:rsidRPr="00652C11">
        <w:rPr>
          <w:b/>
        </w:rPr>
        <w:t>C</w:t>
      </w:r>
      <w:proofErr w:type="gramEnd"/>
      <w:r w:rsidRPr="00652C11">
        <w:rPr>
          <w:b/>
        </w:rPr>
        <w:t>)</w:t>
      </w:r>
      <w:r w:rsidRPr="0080681C">
        <w:t xml:space="preserve"> Kayadan Deve çıkarması       </w:t>
      </w:r>
      <w:r>
        <w:t xml:space="preserve">           </w:t>
      </w:r>
    </w:p>
    <w:p w14:paraId="0E7B9651" w14:textId="2B945320" w:rsidR="00A52E4D" w:rsidRDefault="00730F8E" w:rsidP="00A52E4D">
      <w:pPr>
        <w:pStyle w:val="SEENEKLER"/>
      </w:pPr>
      <w:r>
        <w:t xml:space="preserve">     </w:t>
      </w:r>
      <w:r w:rsidRPr="00652C11">
        <w:rPr>
          <w:b/>
        </w:rPr>
        <w:t>B)</w:t>
      </w:r>
      <w:r w:rsidRPr="0080681C">
        <w:t xml:space="preserve"> Denizi İkiye </w:t>
      </w:r>
      <w:proofErr w:type="gramStart"/>
      <w:r w:rsidRPr="0080681C">
        <w:t xml:space="preserve">bölmesi    </w:t>
      </w:r>
      <w:r>
        <w:t xml:space="preserve"> </w:t>
      </w:r>
      <w:r w:rsidRPr="00652C11">
        <w:rPr>
          <w:b/>
        </w:rPr>
        <w:t>D</w:t>
      </w:r>
      <w:proofErr w:type="gramEnd"/>
      <w:r w:rsidRPr="00652C11">
        <w:rPr>
          <w:b/>
        </w:rPr>
        <w:t>)</w:t>
      </w:r>
      <w:r w:rsidRPr="0080681C">
        <w:t xml:space="preserve"> Asasını Yılana çevirmesi</w:t>
      </w:r>
      <w:r>
        <w:t xml:space="preserve"> </w:t>
      </w:r>
      <w:r w:rsidRPr="0080681C">
        <w:t xml:space="preserve">   </w:t>
      </w:r>
    </w:p>
    <w:p w14:paraId="0C5454D8" w14:textId="1A4788C2" w:rsidR="00A52E4D" w:rsidRDefault="00A52E4D" w:rsidP="00730F8E">
      <w:pPr>
        <w:pStyle w:val="ListeParagraf"/>
        <w:ind w:left="142"/>
      </w:pPr>
    </w:p>
    <w:p w14:paraId="70B715A3" w14:textId="3AC60653" w:rsidR="00A52E4D" w:rsidRPr="0080681C" w:rsidRDefault="00A52E4D" w:rsidP="00730F8E">
      <w:pPr>
        <w:pStyle w:val="ListeParagraf"/>
        <w:ind w:left="142"/>
      </w:pPr>
    </w:p>
    <w:p w14:paraId="6C049625" w14:textId="77777777" w:rsidR="00730F8E" w:rsidRPr="0080681C" w:rsidRDefault="00730F8E" w:rsidP="0015464C">
      <w:pPr>
        <w:pStyle w:val="ListeParagraf"/>
        <w:numPr>
          <w:ilvl w:val="0"/>
          <w:numId w:val="6"/>
        </w:numPr>
        <w:spacing w:after="0" w:line="240" w:lineRule="auto"/>
        <w:ind w:left="142" w:hanging="142"/>
      </w:pPr>
      <w:r w:rsidRPr="0080681C">
        <w:t xml:space="preserve">Allah O’na ‘’Bizim denetimimiz ve vahyimizle bir gemi yap.’’ diye </w:t>
      </w:r>
      <w:proofErr w:type="spellStart"/>
      <w:r w:rsidRPr="0080681C">
        <w:t>vahyetti</w:t>
      </w:r>
      <w:proofErr w:type="spellEnd"/>
    </w:p>
    <w:p w14:paraId="07010860" w14:textId="77777777" w:rsidR="00730F8E" w:rsidRPr="0080681C" w:rsidRDefault="00730F8E" w:rsidP="0015464C">
      <w:pPr>
        <w:pStyle w:val="ListeParagraf"/>
        <w:numPr>
          <w:ilvl w:val="0"/>
          <w:numId w:val="6"/>
        </w:numPr>
        <w:spacing w:after="0" w:line="240" w:lineRule="auto"/>
        <w:ind w:left="142" w:hanging="142"/>
      </w:pPr>
      <w:r w:rsidRPr="0080681C">
        <w:t xml:space="preserve">Yüce </w:t>
      </w:r>
      <w:proofErr w:type="gramStart"/>
      <w:r w:rsidRPr="0080681C">
        <w:t>Allah</w:t>
      </w:r>
      <w:r>
        <w:t xml:space="preserve"> </w:t>
      </w:r>
      <w:r w:rsidRPr="0080681C">
        <w:t xml:space="preserve"> O</w:t>
      </w:r>
      <w:r>
        <w:t>’</w:t>
      </w:r>
      <w:r w:rsidRPr="0080681C">
        <w:t>na</w:t>
      </w:r>
      <w:proofErr w:type="gramEnd"/>
      <w:r w:rsidRPr="0080681C">
        <w:t xml:space="preserve"> her cinsten birer çifti, ailesini ve inananları gemiye bindirmesini emretti.</w:t>
      </w:r>
    </w:p>
    <w:p w14:paraId="4DAAF2F6" w14:textId="77777777" w:rsidR="00730F8E" w:rsidRDefault="00730F8E" w:rsidP="0015464C">
      <w:pPr>
        <w:pStyle w:val="ListeParagraf"/>
        <w:numPr>
          <w:ilvl w:val="0"/>
          <w:numId w:val="6"/>
        </w:numPr>
        <w:spacing w:after="0" w:line="240" w:lineRule="auto"/>
        <w:ind w:left="142" w:hanging="142"/>
      </w:pPr>
      <w:r w:rsidRPr="0080681C">
        <w:t>Fakat O</w:t>
      </w:r>
      <w:r>
        <w:t xml:space="preserve"> </w:t>
      </w:r>
      <w:r w:rsidRPr="0080681C">
        <w:t>’</w:t>
      </w:r>
      <w:proofErr w:type="spellStart"/>
      <w:r w:rsidRPr="0080681C">
        <w:t>nun</w:t>
      </w:r>
      <w:proofErr w:type="spellEnd"/>
      <w:r w:rsidRPr="0080681C">
        <w:t xml:space="preserve"> oğlu ve eşi kendisine inanmadı ve gemiye binmedi.</w:t>
      </w:r>
    </w:p>
    <w:p w14:paraId="3237A807" w14:textId="21F8275A" w:rsidR="00730F8E" w:rsidRPr="00652C11" w:rsidRDefault="00730F8E" w:rsidP="00730F8E">
      <w:pPr>
        <w:pStyle w:val="SORUMETN"/>
      </w:pPr>
      <w:r w:rsidRPr="00652C11">
        <w:t>Yukarıda hangi peygamberden bahsedilmektedir?</w:t>
      </w:r>
    </w:p>
    <w:p w14:paraId="1C35D429" w14:textId="2DA78EB0" w:rsidR="00730F8E" w:rsidRPr="0080681C" w:rsidRDefault="00A52E4D" w:rsidP="00A52E4D">
      <w:pPr>
        <w:pStyle w:val="SEENEKLER"/>
      </w:pPr>
      <w:r>
        <w:t xml:space="preserve">A) </w:t>
      </w:r>
      <w:r w:rsidR="00730F8E" w:rsidRPr="0080681C">
        <w:t xml:space="preserve">Hz. </w:t>
      </w:r>
      <w:proofErr w:type="gramStart"/>
      <w:r w:rsidR="00730F8E" w:rsidRPr="0080681C">
        <w:t>Adem</w:t>
      </w:r>
      <w:proofErr w:type="gramEnd"/>
      <w:r w:rsidR="00730F8E" w:rsidRPr="0080681C">
        <w:t xml:space="preserve"> (AS)</w:t>
      </w:r>
      <w:r w:rsidR="00730F8E" w:rsidRPr="0080681C">
        <w:tab/>
      </w:r>
      <w:r w:rsidR="00730F8E" w:rsidRPr="0080681C">
        <w:tab/>
      </w:r>
      <w:r w:rsidR="00730F8E" w:rsidRPr="0080681C">
        <w:rPr>
          <w:b/>
        </w:rPr>
        <w:t xml:space="preserve">C) </w:t>
      </w:r>
      <w:r w:rsidR="00730F8E" w:rsidRPr="0080681C">
        <w:t>Hz. Salih (AS)</w:t>
      </w:r>
    </w:p>
    <w:p w14:paraId="789EE78E" w14:textId="3D2F4187" w:rsidR="00730F8E" w:rsidRPr="00A52E4D" w:rsidRDefault="00A52E4D" w:rsidP="00A52E4D">
      <w:pPr>
        <w:pStyle w:val="SEENEKLER"/>
      </w:pPr>
      <w:r>
        <w:t xml:space="preserve">B) </w:t>
      </w:r>
      <w:r w:rsidR="00730F8E" w:rsidRPr="0080681C">
        <w:t>Hz. Nuh (AS)</w:t>
      </w:r>
      <w:r w:rsidR="00730F8E" w:rsidRPr="0080681C">
        <w:tab/>
      </w:r>
      <w:r w:rsidR="00730F8E" w:rsidRPr="0080681C">
        <w:tab/>
      </w:r>
      <w:r>
        <w:t xml:space="preserve">               </w:t>
      </w:r>
      <w:r w:rsidR="00730F8E" w:rsidRPr="0080681C">
        <w:rPr>
          <w:b/>
        </w:rPr>
        <w:t>D)</w:t>
      </w:r>
      <w:r w:rsidR="00730F8E" w:rsidRPr="0080681C">
        <w:t xml:space="preserve"> Hz. Hud (AS)</w:t>
      </w:r>
    </w:p>
    <w:p w14:paraId="0326247B" w14:textId="480A6BE1" w:rsidR="00730F8E" w:rsidRPr="00EC1AB9" w:rsidRDefault="00730F8E" w:rsidP="00730F8E">
      <w:pPr>
        <w:pStyle w:val="SORUMETN"/>
        <w:rPr>
          <w:noProof/>
        </w:rPr>
      </w:pPr>
      <w:r w:rsidRPr="00EC1AB9">
        <w:rPr>
          <w:noProof/>
        </w:rPr>
        <w:t>Kuran-ı Kerim’deki, geçmişte yaşamış peygamberlerin ve toplumların başından geçen ibret verici olayların anlatıldığı hikayelere ne denir?</w:t>
      </w:r>
    </w:p>
    <w:p w14:paraId="695239C1" w14:textId="1FB6A8AC" w:rsidR="00730F8E" w:rsidRPr="00EC1AB9" w:rsidRDefault="00A52E4D" w:rsidP="00A52E4D">
      <w:pPr>
        <w:pStyle w:val="SEENEKLER"/>
      </w:pPr>
      <w:r>
        <w:t xml:space="preserve">A) </w:t>
      </w:r>
      <w:r w:rsidR="00730F8E" w:rsidRPr="00EC1AB9">
        <w:t>Sure</w:t>
      </w:r>
      <w:r w:rsidR="00730F8E" w:rsidRPr="00EC1AB9">
        <w:tab/>
      </w:r>
      <w:r w:rsidR="00730F8E" w:rsidRPr="00EC1AB9">
        <w:tab/>
      </w:r>
      <w:r w:rsidR="00730F8E" w:rsidRPr="00EC1AB9">
        <w:tab/>
      </w:r>
      <w:r w:rsidR="00730F8E" w:rsidRPr="00EC1AB9">
        <w:rPr>
          <w:b/>
        </w:rPr>
        <w:t xml:space="preserve">C) </w:t>
      </w:r>
      <w:r w:rsidR="00730F8E" w:rsidRPr="00EC1AB9">
        <w:t>Kıssa</w:t>
      </w:r>
    </w:p>
    <w:p w14:paraId="127E8E5D" w14:textId="33612A4C" w:rsidR="00730F8E" w:rsidRPr="00EC1AB9" w:rsidRDefault="00A52E4D" w:rsidP="00A52E4D">
      <w:pPr>
        <w:pStyle w:val="SEENEKLER"/>
        <w:rPr>
          <w:noProof/>
          <w:lang w:eastAsia="tr-TR"/>
        </w:rPr>
      </w:pPr>
      <w:r>
        <w:t xml:space="preserve">B) </w:t>
      </w:r>
      <w:r w:rsidR="00730F8E" w:rsidRPr="00EC1AB9">
        <w:t>Metin</w:t>
      </w:r>
      <w:r w:rsidR="00730F8E" w:rsidRPr="00EC1AB9">
        <w:tab/>
      </w:r>
      <w:r w:rsidR="00730F8E" w:rsidRPr="00EC1AB9">
        <w:tab/>
      </w:r>
      <w:r w:rsidR="00730F8E" w:rsidRPr="00EC1AB9">
        <w:tab/>
      </w:r>
      <w:r w:rsidR="00730F8E" w:rsidRPr="00EC1AB9">
        <w:rPr>
          <w:b/>
        </w:rPr>
        <w:t>D)</w:t>
      </w:r>
      <w:r w:rsidR="00730F8E" w:rsidRPr="00EC1AB9">
        <w:t xml:space="preserve"> </w:t>
      </w:r>
      <w:proofErr w:type="gramStart"/>
      <w:r w:rsidR="00730F8E" w:rsidRPr="00EC1AB9">
        <w:t>Hikaye</w:t>
      </w:r>
      <w:proofErr w:type="gramEnd"/>
    </w:p>
    <w:p w14:paraId="7EFFF1EC" w14:textId="58F19B41" w:rsidR="00730F8E" w:rsidRDefault="00730F8E" w:rsidP="00730F8E">
      <w:pPr>
        <w:autoSpaceDE w:val="0"/>
        <w:autoSpaceDN w:val="0"/>
        <w:adjustRightInd w:val="0"/>
        <w:jc w:val="both"/>
        <w:rPr>
          <w:b/>
          <w:noProof/>
        </w:rPr>
      </w:pPr>
    </w:p>
    <w:p w14:paraId="3BF0D4E9" w14:textId="77777777" w:rsidR="00730F8E" w:rsidRPr="003516EA" w:rsidRDefault="00730F8E" w:rsidP="0015464C">
      <w:pPr>
        <w:pStyle w:val="ListeParagraf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3516EA">
        <w:rPr>
          <w:sz w:val="24"/>
          <w:szCs w:val="24"/>
        </w:rPr>
        <w:t>Kendilerine hiç kimsenin güç yetiremeyeceğini zannettiler.</w:t>
      </w:r>
    </w:p>
    <w:p w14:paraId="2124B0F5" w14:textId="77777777" w:rsidR="00730F8E" w:rsidRPr="003516EA" w:rsidRDefault="00730F8E" w:rsidP="0015464C">
      <w:pPr>
        <w:pStyle w:val="ListeParagraf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3516EA">
        <w:rPr>
          <w:sz w:val="24"/>
          <w:szCs w:val="24"/>
        </w:rPr>
        <w:t xml:space="preserve">Ad Kavmi Verimli topraklara sahipti. Bundan dolayı yaşadıkları bölgeye İrem Şehri deniliyordu. </w:t>
      </w:r>
    </w:p>
    <w:p w14:paraId="17A57754" w14:textId="77777777" w:rsidR="00730F8E" w:rsidRPr="003516EA" w:rsidRDefault="00730F8E" w:rsidP="0015464C">
      <w:pPr>
        <w:pStyle w:val="ListeParagraf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proofErr w:type="spellStart"/>
      <w:r w:rsidRPr="003516EA">
        <w:rPr>
          <w:sz w:val="24"/>
          <w:szCs w:val="24"/>
        </w:rPr>
        <w:t>Âd</w:t>
      </w:r>
      <w:proofErr w:type="spellEnd"/>
      <w:r w:rsidRPr="003516EA">
        <w:rPr>
          <w:sz w:val="24"/>
          <w:szCs w:val="24"/>
        </w:rPr>
        <w:t xml:space="preserve"> kavmi her şeyi kasıp kavuran bir rüzgârla yok edildi.</w:t>
      </w:r>
    </w:p>
    <w:p w14:paraId="41DFA091" w14:textId="52D97BD1" w:rsidR="00730F8E" w:rsidRPr="0080681C" w:rsidRDefault="00730F8E" w:rsidP="00730F8E">
      <w:pPr>
        <w:pStyle w:val="SORUMETN"/>
      </w:pPr>
      <w:r w:rsidRPr="0080681C">
        <w:t>Yuka</w:t>
      </w:r>
      <w:r>
        <w:t xml:space="preserve">rıda bahsedilen Ad kavmine </w:t>
      </w:r>
      <w:r w:rsidRPr="0080681C">
        <w:t>hangi peygamber</w:t>
      </w:r>
      <w:r>
        <w:t xml:space="preserve"> gönderilmiştir</w:t>
      </w:r>
      <w:r w:rsidRPr="0080681C">
        <w:t>?</w:t>
      </w:r>
    </w:p>
    <w:p w14:paraId="3B1FA65B" w14:textId="2ADB8B06" w:rsidR="00730F8E" w:rsidRPr="0080681C" w:rsidRDefault="00A52E4D" w:rsidP="00A52E4D">
      <w:pPr>
        <w:pStyle w:val="SEENEKLER"/>
      </w:pPr>
      <w:r>
        <w:t xml:space="preserve">A) </w:t>
      </w:r>
      <w:r w:rsidR="00730F8E" w:rsidRPr="0080681C">
        <w:t xml:space="preserve">Hz. </w:t>
      </w:r>
      <w:proofErr w:type="gramStart"/>
      <w:r w:rsidR="00730F8E" w:rsidRPr="0080681C">
        <w:t>Adem</w:t>
      </w:r>
      <w:proofErr w:type="gramEnd"/>
      <w:r w:rsidR="00730F8E" w:rsidRPr="0080681C">
        <w:t xml:space="preserve"> (AS)</w:t>
      </w:r>
      <w:r w:rsidR="00730F8E" w:rsidRPr="0080681C">
        <w:tab/>
      </w:r>
      <w:r w:rsidR="00730F8E" w:rsidRPr="0080681C">
        <w:tab/>
      </w:r>
      <w:r w:rsidR="00730F8E" w:rsidRPr="0080681C">
        <w:rPr>
          <w:b/>
        </w:rPr>
        <w:t xml:space="preserve">C) </w:t>
      </w:r>
      <w:r w:rsidR="00730F8E" w:rsidRPr="0080681C">
        <w:t>Hz. Salih (AS)</w:t>
      </w:r>
    </w:p>
    <w:p w14:paraId="483DB611" w14:textId="7DC88108" w:rsidR="00730F8E" w:rsidRPr="0080681C" w:rsidRDefault="00A52E4D" w:rsidP="00A52E4D">
      <w:pPr>
        <w:pStyle w:val="SEENEKLER"/>
      </w:pPr>
      <w:r>
        <w:t xml:space="preserve">B) </w:t>
      </w:r>
      <w:r w:rsidR="00730F8E" w:rsidRPr="0080681C">
        <w:t>Hz. Nuh (AS)</w:t>
      </w:r>
      <w:r w:rsidR="00730F8E" w:rsidRPr="0080681C">
        <w:tab/>
      </w:r>
      <w:r w:rsidR="00730F8E" w:rsidRPr="0080681C">
        <w:tab/>
      </w:r>
      <w:r w:rsidR="00730F8E" w:rsidRPr="0080681C">
        <w:rPr>
          <w:b/>
        </w:rPr>
        <w:t>D)</w:t>
      </w:r>
      <w:r w:rsidR="00730F8E" w:rsidRPr="0080681C">
        <w:t xml:space="preserve"> Hz. Hud (AS)</w:t>
      </w:r>
    </w:p>
    <w:p w14:paraId="7498C9B9" w14:textId="7D130CFA" w:rsidR="00730F8E" w:rsidRDefault="00730F8E" w:rsidP="00730F8E">
      <w:pPr>
        <w:autoSpaceDE w:val="0"/>
        <w:autoSpaceDN w:val="0"/>
        <w:adjustRightInd w:val="0"/>
        <w:jc w:val="both"/>
        <w:rPr>
          <w:b/>
          <w:noProof/>
        </w:rPr>
      </w:pPr>
    </w:p>
    <w:p w14:paraId="247FB4E5" w14:textId="4DF769E3" w:rsidR="00730F8E" w:rsidRPr="00EC1AB9" w:rsidRDefault="00730F8E" w:rsidP="00730F8E">
      <w:pPr>
        <w:pStyle w:val="SORUMETN"/>
        <w:rPr>
          <w:noProof/>
        </w:rPr>
      </w:pPr>
      <w:r w:rsidRPr="00EC1AB9">
        <w:rPr>
          <w:noProof/>
        </w:rPr>
        <w:t>Yeryüzünde ilk cinayeti işleyen, kardeşini öldüren Hz. Adem (as)’ın oğlu aşağıdakilerden hangisidir?</w:t>
      </w:r>
    </w:p>
    <w:p w14:paraId="524B843D" w14:textId="7EE0CB0F" w:rsidR="00730F8E" w:rsidRPr="00EC1AB9" w:rsidRDefault="00A52E4D" w:rsidP="00A52E4D">
      <w:pPr>
        <w:pStyle w:val="SEENEKLER"/>
      </w:pPr>
      <w:r>
        <w:t xml:space="preserve">A) </w:t>
      </w:r>
      <w:r w:rsidR="00730F8E" w:rsidRPr="00EC1AB9">
        <w:t>Habil</w:t>
      </w:r>
      <w:r w:rsidR="00730F8E" w:rsidRPr="00EC1AB9">
        <w:tab/>
      </w:r>
      <w:r w:rsidR="00730F8E" w:rsidRPr="00EC1AB9">
        <w:tab/>
      </w:r>
      <w:r w:rsidR="00730F8E" w:rsidRPr="00EC1AB9">
        <w:tab/>
      </w:r>
      <w:r w:rsidR="00730F8E" w:rsidRPr="00EC1AB9">
        <w:rPr>
          <w:b/>
        </w:rPr>
        <w:t xml:space="preserve">C) </w:t>
      </w:r>
      <w:r w:rsidR="00730F8E" w:rsidRPr="00EC1AB9">
        <w:t>İblis</w:t>
      </w:r>
    </w:p>
    <w:p w14:paraId="361D0A34" w14:textId="63A528D6" w:rsidR="00730F8E" w:rsidRPr="00EC1AB9" w:rsidRDefault="00A52E4D" w:rsidP="00A52E4D">
      <w:pPr>
        <w:pStyle w:val="SEENEKLER"/>
        <w:rPr>
          <w:noProof/>
          <w:lang w:eastAsia="tr-TR"/>
        </w:rPr>
      </w:pPr>
      <w:r>
        <w:t xml:space="preserve">B) </w:t>
      </w:r>
      <w:r w:rsidR="00730F8E" w:rsidRPr="00EC1AB9">
        <w:t>Kabil</w:t>
      </w:r>
      <w:r w:rsidR="00730F8E" w:rsidRPr="00EC1AB9">
        <w:tab/>
      </w:r>
      <w:r w:rsidR="00730F8E" w:rsidRPr="00EC1AB9">
        <w:tab/>
      </w:r>
      <w:r w:rsidR="00730F8E" w:rsidRPr="00EC1AB9">
        <w:tab/>
      </w:r>
      <w:r w:rsidR="00730F8E" w:rsidRPr="00EC1AB9">
        <w:rPr>
          <w:b/>
        </w:rPr>
        <w:t>D)</w:t>
      </w:r>
      <w:r w:rsidR="00730F8E" w:rsidRPr="00EC1AB9">
        <w:t xml:space="preserve"> Havva</w:t>
      </w:r>
    </w:p>
    <w:p w14:paraId="6210298E" w14:textId="50C9F2A3" w:rsidR="00730F8E" w:rsidRPr="0080681C" w:rsidRDefault="00730F8E" w:rsidP="00730F8E">
      <w:hyperlink r:id="rId8" w:history="1"/>
    </w:p>
    <w:p w14:paraId="21172719" w14:textId="1BE1132A" w:rsidR="00730F8E" w:rsidRPr="0080681C" w:rsidRDefault="00730F8E" w:rsidP="00730F8E">
      <w:pPr>
        <w:pStyle w:val="SORUMETN"/>
      </w:pPr>
      <w:r w:rsidRPr="0080681C">
        <w:t>İblis Allah’ın emrine hangi nedenle karşı çıktı?</w:t>
      </w:r>
    </w:p>
    <w:p w14:paraId="10439CE3" w14:textId="77777777" w:rsidR="00730F8E" w:rsidRPr="0080681C" w:rsidRDefault="00730F8E" w:rsidP="00A52E4D">
      <w:pPr>
        <w:pStyle w:val="SEENEKLER"/>
      </w:pPr>
      <w:r w:rsidRPr="001E3DF9">
        <w:rPr>
          <w:b/>
        </w:rPr>
        <w:t>A)</w:t>
      </w:r>
      <w:r>
        <w:t xml:space="preserve"> </w:t>
      </w:r>
      <w:r w:rsidRPr="0080681C">
        <w:t>Kendisini Hz Âdem’den üstün görüp büyüklendiği için.</w:t>
      </w:r>
    </w:p>
    <w:p w14:paraId="0CE669CA" w14:textId="77777777" w:rsidR="00730F8E" w:rsidRPr="0080681C" w:rsidRDefault="00730F8E" w:rsidP="00A52E4D">
      <w:pPr>
        <w:pStyle w:val="SEENEKLER"/>
      </w:pPr>
      <w:r w:rsidRPr="001E3DF9">
        <w:rPr>
          <w:b/>
        </w:rPr>
        <w:t>B)</w:t>
      </w:r>
      <w:r>
        <w:t xml:space="preserve"> </w:t>
      </w:r>
      <w:r w:rsidRPr="0080681C">
        <w:t xml:space="preserve">Allah’ın emrini anlayamadığı için </w:t>
      </w:r>
    </w:p>
    <w:p w14:paraId="7E751C22" w14:textId="77777777" w:rsidR="00730F8E" w:rsidRPr="0080681C" w:rsidRDefault="00730F8E" w:rsidP="00A52E4D">
      <w:pPr>
        <w:pStyle w:val="SEENEKLER"/>
      </w:pPr>
      <w:r w:rsidRPr="001E3DF9">
        <w:rPr>
          <w:b/>
        </w:rPr>
        <w:t>C)</w:t>
      </w:r>
      <w:r>
        <w:t xml:space="preserve"> </w:t>
      </w:r>
      <w:r w:rsidRPr="0080681C">
        <w:t>Hz Âdem</w:t>
      </w:r>
      <w:r>
        <w:t>’</w:t>
      </w:r>
      <w:r w:rsidRPr="0080681C">
        <w:t xml:space="preserve">i sevmediği için </w:t>
      </w:r>
    </w:p>
    <w:p w14:paraId="6DC53591" w14:textId="77777777" w:rsidR="00730F8E" w:rsidRPr="0080681C" w:rsidRDefault="00730F8E" w:rsidP="00A52E4D">
      <w:pPr>
        <w:pStyle w:val="SEENEKLER"/>
      </w:pPr>
      <w:r w:rsidRPr="001E3DF9">
        <w:rPr>
          <w:b/>
        </w:rPr>
        <w:t>D)</w:t>
      </w:r>
      <w:r>
        <w:t xml:space="preserve"> </w:t>
      </w:r>
      <w:r w:rsidRPr="0080681C">
        <w:t>Kendisini melek sandığı için</w:t>
      </w:r>
    </w:p>
    <w:p w14:paraId="371DA7C8" w14:textId="5D41C133" w:rsidR="00A52E4D" w:rsidRPr="0080681C" w:rsidRDefault="00A52E4D" w:rsidP="00730F8E">
      <w:pPr>
        <w:rPr>
          <w:b/>
        </w:rPr>
      </w:pPr>
    </w:p>
    <w:p w14:paraId="1C4B2396" w14:textId="24A8FA91" w:rsidR="00730F8E" w:rsidRPr="00EC1AB9" w:rsidRDefault="00730F8E" w:rsidP="00730F8E">
      <w:pPr>
        <w:pStyle w:val="SORUMETN"/>
      </w:pPr>
      <w:r w:rsidRPr="00EC1AB9">
        <w:t xml:space="preserve"> “Sizin en hayırlı olanınız, Kur’an’ı </w:t>
      </w:r>
      <w:proofErr w:type="gramStart"/>
      <w:r w:rsidRPr="00EC1AB9">
        <w:t>…………</w:t>
      </w:r>
      <w:proofErr w:type="gramEnd"/>
      <w:r w:rsidRPr="00EC1AB9">
        <w:t>ve öğreteninizdir.” (Hadisi Şerif)</w:t>
      </w:r>
    </w:p>
    <w:p w14:paraId="09A0E113" w14:textId="77777777" w:rsidR="00730F8E" w:rsidRPr="00EC1AB9" w:rsidRDefault="00730F8E" w:rsidP="00730F8E">
      <w:pPr>
        <w:autoSpaceDE w:val="0"/>
        <w:autoSpaceDN w:val="0"/>
        <w:adjustRightInd w:val="0"/>
        <w:rPr>
          <w:rFonts w:eastAsia="Calibri"/>
          <w:bCs/>
          <w:iCs/>
          <w:color w:val="000000"/>
        </w:rPr>
      </w:pPr>
      <w:r w:rsidRPr="00EC1AB9">
        <w:rPr>
          <w:rFonts w:eastAsia="Calibri"/>
          <w:bCs/>
          <w:iCs/>
          <w:color w:val="000000"/>
        </w:rPr>
        <w:t>Yukarıdaki boşluğa hangi kelime gelmelidir?</w:t>
      </w:r>
    </w:p>
    <w:p w14:paraId="7BE7567D" w14:textId="77777777" w:rsidR="00730F8E" w:rsidRPr="00EC1AB9" w:rsidRDefault="00730F8E" w:rsidP="00A52E4D">
      <w:pPr>
        <w:pStyle w:val="SEENEKLER"/>
      </w:pPr>
      <w:r w:rsidRPr="00EC1AB9">
        <w:t xml:space="preserve">   </w:t>
      </w:r>
      <w:r w:rsidRPr="00EC1AB9">
        <w:rPr>
          <w:b/>
        </w:rPr>
        <w:t xml:space="preserve">A) </w:t>
      </w:r>
      <w:r w:rsidRPr="00EC1AB9">
        <w:t xml:space="preserve">Yazan              </w:t>
      </w:r>
      <w:r w:rsidRPr="00EC1AB9">
        <w:rPr>
          <w:b/>
        </w:rPr>
        <w:t>C)</w:t>
      </w:r>
      <w:r w:rsidRPr="00EC1AB9">
        <w:t xml:space="preserve"> Belden yukarıda tutan</w:t>
      </w:r>
    </w:p>
    <w:p w14:paraId="14B8AD7D" w14:textId="73982101" w:rsidR="00A52E4D" w:rsidRPr="00A52E4D" w:rsidRDefault="00730F8E" w:rsidP="00A52E4D">
      <w:pPr>
        <w:pStyle w:val="SEENEKLER"/>
      </w:pPr>
      <w:r w:rsidRPr="00EC1AB9">
        <w:t xml:space="preserve">   </w:t>
      </w:r>
      <w:r w:rsidRPr="00EC1AB9">
        <w:rPr>
          <w:b/>
        </w:rPr>
        <w:t xml:space="preserve">B) </w:t>
      </w:r>
      <w:r w:rsidRPr="00EC1AB9">
        <w:t xml:space="preserve">Satın </w:t>
      </w:r>
      <w:proofErr w:type="gramStart"/>
      <w:r w:rsidRPr="00EC1AB9">
        <w:t xml:space="preserve">alan         </w:t>
      </w:r>
      <w:r w:rsidRPr="00EC1AB9">
        <w:rPr>
          <w:b/>
        </w:rPr>
        <w:t>D</w:t>
      </w:r>
      <w:proofErr w:type="gramEnd"/>
      <w:r w:rsidRPr="00EC1AB9">
        <w:rPr>
          <w:b/>
        </w:rPr>
        <w:t>)</w:t>
      </w:r>
      <w:r w:rsidRPr="00EC1AB9">
        <w:t xml:space="preserve"> </w:t>
      </w:r>
      <w:r w:rsidR="00A52E4D">
        <w:t>Öğrenen</w:t>
      </w:r>
    </w:p>
    <w:p w14:paraId="30AB2874" w14:textId="313BC6AE" w:rsidR="00A52E4D" w:rsidRPr="0080681C" w:rsidRDefault="00A52E4D" w:rsidP="00730F8E">
      <w:pPr>
        <w:rPr>
          <w:b/>
        </w:rPr>
      </w:pPr>
    </w:p>
    <w:p w14:paraId="4189C13A" w14:textId="23C7B717" w:rsidR="00730F8E" w:rsidRPr="00EC1AB9" w:rsidRDefault="00730F8E" w:rsidP="00730F8E">
      <w:pPr>
        <w:pStyle w:val="SORUMETN"/>
      </w:pPr>
      <w:r w:rsidRPr="00EC1AB9">
        <w:t>Kuran’daki kıssaların gerçek amacı nedir?</w:t>
      </w:r>
    </w:p>
    <w:p w14:paraId="5CC69686" w14:textId="77777777" w:rsidR="00730F8E" w:rsidRPr="00EC1AB9" w:rsidRDefault="00730F8E" w:rsidP="00A52E4D">
      <w:pPr>
        <w:pStyle w:val="SEENEKLER"/>
      </w:pPr>
      <w:r w:rsidRPr="00EC1AB9">
        <w:rPr>
          <w:b/>
        </w:rPr>
        <w:t>A)</w:t>
      </w:r>
      <w:r w:rsidRPr="00EC1AB9">
        <w:t xml:space="preserve"> Tarih bilgiler verip geçmişe ışık tutmak</w:t>
      </w:r>
    </w:p>
    <w:p w14:paraId="49898552" w14:textId="77777777" w:rsidR="00730F8E" w:rsidRPr="00EC1AB9" w:rsidRDefault="00730F8E" w:rsidP="00A52E4D">
      <w:pPr>
        <w:pStyle w:val="SEENEKLER"/>
      </w:pPr>
      <w:r w:rsidRPr="00EC1AB9">
        <w:rPr>
          <w:b/>
        </w:rPr>
        <w:t>B)</w:t>
      </w:r>
      <w:r w:rsidRPr="00EC1AB9">
        <w:t xml:space="preserve"> Hoş vakit geçirmemizi sağlamak</w:t>
      </w:r>
    </w:p>
    <w:p w14:paraId="3BCC712F" w14:textId="77777777" w:rsidR="00730F8E" w:rsidRPr="00EC1AB9" w:rsidRDefault="00730F8E" w:rsidP="00A52E4D">
      <w:pPr>
        <w:pStyle w:val="SEENEKLER"/>
      </w:pPr>
      <w:r w:rsidRPr="00EC1AB9">
        <w:rPr>
          <w:b/>
        </w:rPr>
        <w:t>C)</w:t>
      </w:r>
      <w:r w:rsidRPr="00EC1AB9">
        <w:t xml:space="preserve">  Onlardan ders almamızı, iyi ve güzel davranışlara devam edip kötülüklerden uzak durmamızı, sağlamak</w:t>
      </w:r>
    </w:p>
    <w:p w14:paraId="2D1EDC1C" w14:textId="77777777" w:rsidR="00730F8E" w:rsidRPr="00EC1AB9" w:rsidRDefault="00730F8E" w:rsidP="00A52E4D">
      <w:pPr>
        <w:pStyle w:val="SEENEKLER"/>
      </w:pPr>
      <w:r w:rsidRPr="00EC1AB9">
        <w:rPr>
          <w:b/>
        </w:rPr>
        <w:t>D)</w:t>
      </w:r>
      <w:r w:rsidRPr="00EC1AB9">
        <w:t xml:space="preserve"> Geçmiş milletleri tanıtmak</w:t>
      </w:r>
    </w:p>
    <w:p w14:paraId="00E59A2B" w14:textId="078B21D6" w:rsidR="00730F8E" w:rsidRPr="0080681C" w:rsidRDefault="00730F8E" w:rsidP="00730F8E"/>
    <w:p w14:paraId="0358245D" w14:textId="7C6FDC09" w:rsidR="00730F8E" w:rsidRPr="00EC1AB9" w:rsidRDefault="00730F8E" w:rsidP="00730F8E">
      <w:pPr>
        <w:pStyle w:val="SORUMETN"/>
      </w:pPr>
      <w:r w:rsidRPr="00EC1AB9">
        <w:lastRenderedPageBreak/>
        <w:t xml:space="preserve">Aşağıdakilerden hangisi Kuranın gönderiliş amaçlarından </w:t>
      </w:r>
      <w:r w:rsidRPr="00EC1AB9">
        <w:rPr>
          <w:u w:val="single"/>
        </w:rPr>
        <w:t>değildir?</w:t>
      </w:r>
    </w:p>
    <w:p w14:paraId="6777B4DD" w14:textId="77777777" w:rsidR="00730F8E" w:rsidRPr="00EC1AB9" w:rsidRDefault="00730F8E" w:rsidP="00A52E4D">
      <w:pPr>
        <w:pStyle w:val="SEENEKLER"/>
      </w:pPr>
      <w:r w:rsidRPr="00EC1AB9">
        <w:rPr>
          <w:b/>
        </w:rPr>
        <w:t>A)</w:t>
      </w:r>
      <w:r w:rsidRPr="00EC1AB9">
        <w:t xml:space="preserve"> Sadece zengin olmamızı sağlamak</w:t>
      </w:r>
    </w:p>
    <w:p w14:paraId="766266A5" w14:textId="77777777" w:rsidR="00730F8E" w:rsidRPr="00EC1AB9" w:rsidRDefault="00730F8E" w:rsidP="00A52E4D">
      <w:pPr>
        <w:pStyle w:val="SEENEKLER"/>
      </w:pPr>
      <w:r w:rsidRPr="00EC1AB9">
        <w:rPr>
          <w:b/>
        </w:rPr>
        <w:t>B)</w:t>
      </w:r>
      <w:r w:rsidRPr="00EC1AB9">
        <w:t xml:space="preserve"> Her iki dünyada da mutlu olmamızı sağlamak                         </w:t>
      </w:r>
      <w:r w:rsidRPr="00EC1AB9">
        <w:rPr>
          <w:b/>
        </w:rPr>
        <w:t>C)</w:t>
      </w:r>
      <w:r w:rsidRPr="00EC1AB9">
        <w:t xml:space="preserve"> İnsanları doğruya, güzele ulaştırmak</w:t>
      </w:r>
      <w:r w:rsidRPr="00EC1AB9">
        <w:tab/>
      </w:r>
      <w:r w:rsidRPr="00EC1AB9">
        <w:tab/>
      </w:r>
    </w:p>
    <w:p w14:paraId="66C9010D" w14:textId="7F9DC43D" w:rsidR="00730F8E" w:rsidRDefault="00730F8E" w:rsidP="00A52E4D">
      <w:pPr>
        <w:pStyle w:val="SEENEKLER"/>
      </w:pPr>
      <w:r w:rsidRPr="00EC1AB9">
        <w:rPr>
          <w:b/>
        </w:rPr>
        <w:t>D)</w:t>
      </w:r>
      <w:r w:rsidRPr="00EC1AB9">
        <w:t xml:space="preserve"> İnsanlar </w:t>
      </w:r>
      <w:r>
        <w:t>arası barış ve adaleti sağlamak</w:t>
      </w:r>
    </w:p>
    <w:p w14:paraId="627E4C86" w14:textId="224A8DF8" w:rsidR="00A52E4D" w:rsidRDefault="00A52E4D" w:rsidP="00A52E4D">
      <w:pPr>
        <w:pStyle w:val="SEENEKLER"/>
      </w:pPr>
    </w:p>
    <w:p w14:paraId="21351C0B" w14:textId="77777777" w:rsidR="00A52E4D" w:rsidRPr="00730F8E" w:rsidRDefault="00A52E4D" w:rsidP="00A52E4D">
      <w:pPr>
        <w:pStyle w:val="SEENEKLER"/>
        <w:rPr>
          <w:sz w:val="22"/>
          <w:szCs w:val="22"/>
        </w:rPr>
      </w:pPr>
    </w:p>
    <w:p w14:paraId="483A2D75" w14:textId="01A14B05" w:rsidR="00730F8E" w:rsidRPr="00EC1AB9" w:rsidRDefault="00730F8E" w:rsidP="00730F8E">
      <w:pPr>
        <w:pStyle w:val="SORUMETN"/>
      </w:pPr>
      <w:r w:rsidRPr="00EC1AB9">
        <w:t xml:space="preserve">Kur’an kaç yılında, hangi ayda, hangi gecede indirilmeye başlanmıştır? </w:t>
      </w:r>
    </w:p>
    <w:p w14:paraId="7AEEC442" w14:textId="77777777" w:rsidR="00730F8E" w:rsidRPr="00EC1AB9" w:rsidRDefault="00730F8E" w:rsidP="00A52E4D">
      <w:pPr>
        <w:pStyle w:val="SEENEKLER"/>
      </w:pPr>
      <w:r w:rsidRPr="00EC1AB9">
        <w:rPr>
          <w:b/>
        </w:rPr>
        <w:t>A)</w:t>
      </w:r>
      <w:r w:rsidRPr="00EC1AB9">
        <w:t xml:space="preserve"> 610 yılında, Şaban ayında, Miraç gecesinde</w:t>
      </w:r>
    </w:p>
    <w:p w14:paraId="34EC0140" w14:textId="77777777" w:rsidR="00730F8E" w:rsidRPr="00EC1AB9" w:rsidRDefault="00730F8E" w:rsidP="00A52E4D">
      <w:pPr>
        <w:pStyle w:val="SEENEKLER"/>
      </w:pPr>
      <w:r w:rsidRPr="00EC1AB9">
        <w:rPr>
          <w:b/>
        </w:rPr>
        <w:t>B)</w:t>
      </w:r>
      <w:r w:rsidRPr="00EC1AB9">
        <w:t xml:space="preserve"> 622 yılında, Ramazan ayında, Kadir Gecesinde</w:t>
      </w:r>
    </w:p>
    <w:p w14:paraId="5CF8D608" w14:textId="77777777" w:rsidR="00730F8E" w:rsidRPr="00EC1AB9" w:rsidRDefault="00730F8E" w:rsidP="00A52E4D">
      <w:pPr>
        <w:pStyle w:val="SEENEKLER"/>
      </w:pPr>
      <w:r w:rsidRPr="00EC1AB9">
        <w:rPr>
          <w:b/>
        </w:rPr>
        <w:t>C)</w:t>
      </w:r>
      <w:r w:rsidRPr="00EC1AB9">
        <w:t xml:space="preserve"> 571 yılında, Şaban ayında, </w:t>
      </w:r>
      <w:proofErr w:type="spellStart"/>
      <w:r w:rsidRPr="00EC1AB9">
        <w:t>Mevlid</w:t>
      </w:r>
      <w:proofErr w:type="spellEnd"/>
      <w:r w:rsidRPr="00EC1AB9">
        <w:t xml:space="preserve"> Gecesinde</w:t>
      </w:r>
    </w:p>
    <w:p w14:paraId="5137CC51" w14:textId="77777777" w:rsidR="00730F8E" w:rsidRPr="00EC1AB9" w:rsidRDefault="00730F8E" w:rsidP="00A52E4D">
      <w:pPr>
        <w:pStyle w:val="SEENEKLER"/>
      </w:pPr>
      <w:r w:rsidRPr="00EC1AB9">
        <w:rPr>
          <w:b/>
        </w:rPr>
        <w:t>D)</w:t>
      </w:r>
      <w:r w:rsidRPr="00EC1AB9">
        <w:t xml:space="preserve"> 610 yılında, Ramazan ayında, Kadir gecesinde </w:t>
      </w:r>
    </w:p>
    <w:p w14:paraId="64A63057" w14:textId="77777777" w:rsidR="00730F8E" w:rsidRDefault="00730F8E" w:rsidP="00730F8E">
      <w:pPr>
        <w:tabs>
          <w:tab w:val="left" w:pos="284"/>
        </w:tabs>
        <w:spacing w:after="40"/>
      </w:pPr>
    </w:p>
    <w:p w14:paraId="56996F8B" w14:textId="77777777" w:rsidR="00730F8E" w:rsidRDefault="00730F8E" w:rsidP="00730F8E">
      <w:pPr>
        <w:tabs>
          <w:tab w:val="left" w:pos="284"/>
        </w:tabs>
        <w:spacing w:after="40"/>
      </w:pPr>
    </w:p>
    <w:p w14:paraId="5758FD96" w14:textId="6AD06D43" w:rsidR="00730F8E" w:rsidRPr="00730F8E" w:rsidRDefault="00730F8E" w:rsidP="00730F8E">
      <w:pPr>
        <w:pStyle w:val="SORUMETN"/>
      </w:pPr>
      <w:r w:rsidRPr="00730F8E">
        <w:rPr>
          <w:rStyle w:val="SORUMETNChar"/>
          <w:b/>
          <w:bCs/>
        </w:rPr>
        <w:t>Aşağıdakilerden hangisi Lokman Suresinin özelliklerinden biri değildir</w:t>
      </w:r>
      <w:r w:rsidRPr="00730F8E">
        <w:t>?</w:t>
      </w:r>
    </w:p>
    <w:p w14:paraId="0C055862" w14:textId="77777777" w:rsidR="00730F8E" w:rsidRPr="00EC1AB9" w:rsidRDefault="00730F8E" w:rsidP="00A52E4D">
      <w:pPr>
        <w:pStyle w:val="SEENEKLER"/>
      </w:pPr>
      <w:r w:rsidRPr="00EC1AB9">
        <w:rPr>
          <w:b/>
          <w:bCs/>
        </w:rPr>
        <w:t>A)</w:t>
      </w:r>
      <w:r w:rsidRPr="00EC1AB9">
        <w:t xml:space="preserve"> 34 ayetten oluşur </w:t>
      </w:r>
      <w:r w:rsidRPr="00EC1AB9">
        <w:tab/>
      </w:r>
    </w:p>
    <w:p w14:paraId="441C68DD" w14:textId="77777777" w:rsidR="00730F8E" w:rsidRPr="00EC1AB9" w:rsidRDefault="00730F8E" w:rsidP="00A52E4D">
      <w:pPr>
        <w:pStyle w:val="SEENEKLER"/>
      </w:pPr>
      <w:r w:rsidRPr="00EC1AB9">
        <w:rPr>
          <w:b/>
          <w:bCs/>
        </w:rPr>
        <w:t>B)</w:t>
      </w:r>
      <w:r w:rsidRPr="00EC1AB9">
        <w:t xml:space="preserve"> Kur’an’ın 31. Suresidir. </w:t>
      </w:r>
    </w:p>
    <w:p w14:paraId="10EFC825" w14:textId="77777777" w:rsidR="00730F8E" w:rsidRPr="00EC1AB9" w:rsidRDefault="00730F8E" w:rsidP="00A52E4D">
      <w:pPr>
        <w:pStyle w:val="SEENEKLER"/>
      </w:pPr>
      <w:r w:rsidRPr="00EC1AB9">
        <w:rPr>
          <w:b/>
          <w:bCs/>
        </w:rPr>
        <w:t>C)</w:t>
      </w:r>
      <w:r w:rsidRPr="00EC1AB9">
        <w:t xml:space="preserve"> Rabbena duaları bu sure içerisindedir.</w:t>
      </w:r>
    </w:p>
    <w:p w14:paraId="59DDEF75" w14:textId="77777777" w:rsidR="00730F8E" w:rsidRPr="0080681C" w:rsidRDefault="00730F8E" w:rsidP="00A52E4D">
      <w:pPr>
        <w:pStyle w:val="SEENEKLER"/>
        <w:rPr>
          <w:sz w:val="22"/>
          <w:szCs w:val="22"/>
        </w:rPr>
      </w:pPr>
      <w:r w:rsidRPr="00EC1AB9">
        <w:rPr>
          <w:b/>
        </w:rPr>
        <w:t>D</w:t>
      </w:r>
      <w:r w:rsidRPr="00EC1AB9">
        <w:rPr>
          <w:b/>
          <w:bCs/>
        </w:rPr>
        <w:t xml:space="preserve">) </w:t>
      </w:r>
      <w:r w:rsidRPr="00EC1AB9">
        <w:rPr>
          <w:bCs/>
        </w:rPr>
        <w:t>Hz.</w:t>
      </w:r>
      <w:r w:rsidRPr="00EC1AB9">
        <w:rPr>
          <w:b/>
          <w:bCs/>
        </w:rPr>
        <w:t xml:space="preserve"> </w:t>
      </w:r>
      <w:r w:rsidRPr="00EC1AB9">
        <w:t>Lokman’ın oğluna verdiği öğütlerden bahseder</w:t>
      </w:r>
      <w:r w:rsidRPr="0080681C">
        <w:rPr>
          <w:sz w:val="22"/>
          <w:szCs w:val="22"/>
        </w:rPr>
        <w:t>.</w:t>
      </w:r>
    </w:p>
    <w:p w14:paraId="3238484D" w14:textId="77777777" w:rsidR="00730F8E" w:rsidRDefault="00730F8E" w:rsidP="00730F8E">
      <w:pPr>
        <w:rPr>
          <w:b/>
        </w:rPr>
      </w:pPr>
    </w:p>
    <w:p w14:paraId="343A81EC" w14:textId="77777777" w:rsidR="00730F8E" w:rsidRPr="0080681C" w:rsidRDefault="00730F8E" w:rsidP="00730F8E">
      <w:pPr>
        <w:rPr>
          <w:b/>
        </w:rPr>
      </w:pPr>
    </w:p>
    <w:p w14:paraId="43970D4E" w14:textId="3FC7B0A5" w:rsidR="00730F8E" w:rsidRPr="00EC1AB9" w:rsidRDefault="00730F8E" w:rsidP="00730F8E">
      <w:r w:rsidRPr="00730F8E">
        <w:rPr>
          <w:rStyle w:val="SORUMETNChar"/>
        </w:rPr>
        <w:t>Hz Âdem ve eşi Hz Havva, Şeytan tarafından kandırılıp, yasak meyveden yediler ve Allah’ın emrine uymadılar</w:t>
      </w:r>
      <w:r w:rsidRPr="00EC1AB9">
        <w:t xml:space="preserve">. </w:t>
      </w:r>
    </w:p>
    <w:p w14:paraId="14E6499F" w14:textId="77777777" w:rsidR="00730F8E" w:rsidRPr="00EC1AB9" w:rsidRDefault="00730F8E" w:rsidP="00730F8E">
      <w:pPr>
        <w:pStyle w:val="SORUMETN"/>
      </w:pPr>
      <w:r w:rsidRPr="00EC1AB9">
        <w:t>Daha sonra yanlışlarını anlayınca ne yaptılar?</w:t>
      </w:r>
    </w:p>
    <w:p w14:paraId="61A31BE5" w14:textId="77777777" w:rsidR="00730F8E" w:rsidRPr="00EC1AB9" w:rsidRDefault="00730F8E" w:rsidP="00A52E4D">
      <w:pPr>
        <w:pStyle w:val="SEENEKLER"/>
      </w:pPr>
      <w:r w:rsidRPr="00EC1AB9">
        <w:rPr>
          <w:b/>
        </w:rPr>
        <w:t>A)</w:t>
      </w:r>
      <w:r w:rsidRPr="00EC1AB9">
        <w:t xml:space="preserve"> Allah’ın huzurundan kaçtılar </w:t>
      </w:r>
    </w:p>
    <w:p w14:paraId="497216CD" w14:textId="77777777" w:rsidR="00730F8E" w:rsidRPr="00EC1AB9" w:rsidRDefault="00730F8E" w:rsidP="00A52E4D">
      <w:pPr>
        <w:pStyle w:val="SEENEKLER"/>
      </w:pPr>
      <w:r w:rsidRPr="00EC1AB9">
        <w:rPr>
          <w:b/>
        </w:rPr>
        <w:t>B)</w:t>
      </w:r>
      <w:r w:rsidRPr="00EC1AB9">
        <w:t xml:space="preserve"> Ne yapacaklarını şaşırdılar</w:t>
      </w:r>
    </w:p>
    <w:p w14:paraId="38E1A4EB" w14:textId="77777777" w:rsidR="00730F8E" w:rsidRPr="00EC1AB9" w:rsidRDefault="00730F8E" w:rsidP="00A52E4D">
      <w:pPr>
        <w:pStyle w:val="SEENEKLER"/>
      </w:pPr>
      <w:r w:rsidRPr="00EC1AB9">
        <w:rPr>
          <w:b/>
        </w:rPr>
        <w:t>C)</w:t>
      </w:r>
      <w:r w:rsidRPr="00EC1AB9">
        <w:t xml:space="preserve"> Şeytana lanet ettiler  </w:t>
      </w:r>
    </w:p>
    <w:p w14:paraId="43809B2B" w14:textId="77777777" w:rsidR="00730F8E" w:rsidRPr="00EC1AB9" w:rsidRDefault="00730F8E" w:rsidP="00A52E4D">
      <w:pPr>
        <w:pStyle w:val="SEENEKLER"/>
      </w:pPr>
      <w:r w:rsidRPr="00EC1AB9">
        <w:rPr>
          <w:b/>
        </w:rPr>
        <w:t>D)</w:t>
      </w:r>
      <w:r w:rsidRPr="00EC1AB9">
        <w:t xml:space="preserve"> Pişman olup tövbe ettiler</w:t>
      </w:r>
    </w:p>
    <w:p w14:paraId="683DB4EC" w14:textId="2E372152" w:rsidR="00730F8E" w:rsidRDefault="00730F8E" w:rsidP="00730F8E"/>
    <w:p w14:paraId="2252AA7C" w14:textId="77777777" w:rsidR="00730F8E" w:rsidRPr="0080681C" w:rsidRDefault="00730F8E" w:rsidP="00730F8E"/>
    <w:p w14:paraId="58632E56" w14:textId="27A80C77" w:rsidR="00730F8E" w:rsidRPr="00EC1AB9" w:rsidRDefault="00730F8E" w:rsidP="00730F8E">
      <w:pPr>
        <w:pStyle w:val="SORUMETN"/>
      </w:pPr>
      <w:r w:rsidRPr="00EC1AB9">
        <w:t xml:space="preserve">Dua ile ilgili aşağıdakilerden hangisi </w:t>
      </w:r>
      <w:r w:rsidRPr="00EC1AB9">
        <w:rPr>
          <w:u w:val="single"/>
        </w:rPr>
        <w:t>yanlıştır?</w:t>
      </w:r>
    </w:p>
    <w:p w14:paraId="6FF58A88" w14:textId="77777777" w:rsidR="00730F8E" w:rsidRPr="00EC1AB9" w:rsidRDefault="00730F8E" w:rsidP="00A52E4D">
      <w:pPr>
        <w:pStyle w:val="SEENEKLER"/>
      </w:pPr>
      <w:r w:rsidRPr="00EC1AB9">
        <w:rPr>
          <w:b/>
        </w:rPr>
        <w:t>A)</w:t>
      </w:r>
      <w:r w:rsidRPr="00EC1AB9">
        <w:t xml:space="preserve"> Dua, Allah’la iletişim kurmaktır.</w:t>
      </w:r>
    </w:p>
    <w:p w14:paraId="39D075D3" w14:textId="77777777" w:rsidR="00730F8E" w:rsidRPr="00EC1AB9" w:rsidRDefault="00730F8E" w:rsidP="00A52E4D">
      <w:pPr>
        <w:pStyle w:val="SEENEKLER"/>
      </w:pPr>
      <w:r w:rsidRPr="00EC1AB9">
        <w:rPr>
          <w:b/>
        </w:rPr>
        <w:t>B)</w:t>
      </w:r>
      <w:r w:rsidRPr="00EC1AB9">
        <w:t xml:space="preserve"> Allah’tan sadece kendimiz için istekte bulunmalıyız.</w:t>
      </w:r>
    </w:p>
    <w:p w14:paraId="0D44E138" w14:textId="77777777" w:rsidR="00730F8E" w:rsidRPr="0080681C" w:rsidRDefault="00730F8E" w:rsidP="00A52E4D">
      <w:pPr>
        <w:pStyle w:val="SEENEKLER"/>
        <w:rPr>
          <w:sz w:val="22"/>
          <w:szCs w:val="22"/>
        </w:rPr>
      </w:pPr>
      <w:r w:rsidRPr="00EC1AB9">
        <w:rPr>
          <w:b/>
        </w:rPr>
        <w:t>C)</w:t>
      </w:r>
      <w:r w:rsidRPr="00EC1AB9">
        <w:t xml:space="preserve"> Allah’tan sadece dünya için değil, ahiret hayatına yönelik de istekte bulunmalıyız</w:t>
      </w:r>
      <w:r w:rsidRPr="0080681C">
        <w:rPr>
          <w:sz w:val="22"/>
          <w:szCs w:val="22"/>
        </w:rPr>
        <w:t xml:space="preserve">. </w:t>
      </w:r>
    </w:p>
    <w:p w14:paraId="2680D259" w14:textId="77777777" w:rsidR="00730F8E" w:rsidRPr="0080681C" w:rsidRDefault="00730F8E" w:rsidP="00A52E4D">
      <w:pPr>
        <w:pStyle w:val="SEENEKLER"/>
        <w:rPr>
          <w:sz w:val="22"/>
          <w:szCs w:val="22"/>
        </w:rPr>
      </w:pPr>
      <w:r w:rsidRPr="0080681C">
        <w:rPr>
          <w:b/>
          <w:sz w:val="22"/>
          <w:szCs w:val="22"/>
        </w:rPr>
        <w:t>D)</w:t>
      </w:r>
      <w:r w:rsidRPr="0080681C">
        <w:rPr>
          <w:sz w:val="22"/>
          <w:szCs w:val="22"/>
        </w:rPr>
        <w:t xml:space="preserve"> Dua etmek ibadettir</w:t>
      </w:r>
      <w:r>
        <w:rPr>
          <w:sz w:val="22"/>
          <w:szCs w:val="22"/>
        </w:rPr>
        <w:t>.</w:t>
      </w:r>
    </w:p>
    <w:p w14:paraId="3712723B" w14:textId="77777777" w:rsidR="00730F8E" w:rsidRDefault="00730F8E" w:rsidP="00730F8E"/>
    <w:p w14:paraId="59B5095D" w14:textId="77777777" w:rsidR="00730F8E" w:rsidRPr="0080681C" w:rsidRDefault="00730F8E" w:rsidP="00730F8E"/>
    <w:p w14:paraId="11351D03" w14:textId="77777777" w:rsidR="00730F8E" w:rsidRPr="00EC1AB9" w:rsidRDefault="00730F8E" w:rsidP="00730F8E">
      <w:r w:rsidRPr="00EC1AB9">
        <w:rPr>
          <w:b/>
        </w:rPr>
        <w:t>Zeynep</w:t>
      </w:r>
      <w:r w:rsidRPr="00EC1AB9">
        <w:t>: Biz Kur’an-ı Kerim’i çok severiz çünkü; Kur’an-ı Kerim bizlere</w:t>
      </w:r>
      <w:proofErr w:type="gramStart"/>
      <w:r w:rsidRPr="00EC1AB9">
        <w:t>………….………..</w:t>
      </w:r>
      <w:proofErr w:type="gramEnd"/>
    </w:p>
    <w:p w14:paraId="3DA6C8F7" w14:textId="1441495C" w:rsidR="00730F8E" w:rsidRPr="00EC1AB9" w:rsidRDefault="00730F8E" w:rsidP="00730F8E">
      <w:pPr>
        <w:pStyle w:val="SORUMETN"/>
      </w:pPr>
      <w:r w:rsidRPr="00EC1AB9">
        <w:t xml:space="preserve">Zeynep cümlesini hangi ifade ile tamamlarsa anlamlı </w:t>
      </w:r>
      <w:r w:rsidRPr="00EC1AB9">
        <w:rPr>
          <w:u w:val="single"/>
        </w:rPr>
        <w:t>olmaz?</w:t>
      </w:r>
    </w:p>
    <w:p w14:paraId="42789382" w14:textId="77777777" w:rsidR="00730F8E" w:rsidRPr="00EC1AB9" w:rsidRDefault="00730F8E" w:rsidP="00A52E4D">
      <w:pPr>
        <w:pStyle w:val="SEENEKLER"/>
      </w:pPr>
      <w:r w:rsidRPr="00EC1AB9">
        <w:rPr>
          <w:b/>
          <w:bCs/>
        </w:rPr>
        <w:t>A)</w:t>
      </w:r>
      <w:r w:rsidRPr="00EC1AB9">
        <w:t xml:space="preserve"> Yüce Allah’ı tanıtır.</w:t>
      </w:r>
    </w:p>
    <w:p w14:paraId="26BFABA8" w14:textId="77777777" w:rsidR="00730F8E" w:rsidRPr="00EC1AB9" w:rsidRDefault="00730F8E" w:rsidP="00A52E4D">
      <w:pPr>
        <w:pStyle w:val="SEENEKLER"/>
      </w:pPr>
      <w:r w:rsidRPr="00EC1AB9">
        <w:rPr>
          <w:b/>
          <w:bCs/>
        </w:rPr>
        <w:t>B)</w:t>
      </w:r>
      <w:r w:rsidRPr="00EC1AB9">
        <w:t xml:space="preserve"> Hangi hastalığa hangi ilaç iyi geliyor söyler.</w:t>
      </w:r>
    </w:p>
    <w:p w14:paraId="2229262C" w14:textId="77777777" w:rsidR="00730F8E" w:rsidRPr="00EC1AB9" w:rsidRDefault="00730F8E" w:rsidP="00A52E4D">
      <w:pPr>
        <w:pStyle w:val="SEENEKLER"/>
      </w:pPr>
      <w:r w:rsidRPr="00EC1AB9">
        <w:rPr>
          <w:b/>
          <w:bCs/>
        </w:rPr>
        <w:t>C)</w:t>
      </w:r>
      <w:r w:rsidRPr="00EC1AB9">
        <w:t xml:space="preserve"> İyi-kötü, faydalı-zararlı şeyleri açıklar.</w:t>
      </w:r>
    </w:p>
    <w:p w14:paraId="5E939386" w14:textId="78E2393D" w:rsidR="00730F8E" w:rsidRPr="00A52E4D" w:rsidRDefault="00730F8E" w:rsidP="00A52E4D">
      <w:pPr>
        <w:pStyle w:val="SEENEKLER"/>
      </w:pPr>
      <w:r w:rsidRPr="00EC1AB9">
        <w:rPr>
          <w:b/>
          <w:bCs/>
        </w:rPr>
        <w:t>D)</w:t>
      </w:r>
      <w:r w:rsidRPr="00EC1AB9">
        <w:t xml:space="preserve"> Ahiret hayatı hakkında bilgiler verir.</w:t>
      </w:r>
    </w:p>
    <w:p w14:paraId="5E8F71C4" w14:textId="77777777" w:rsidR="00730F8E" w:rsidRPr="0080681C" w:rsidRDefault="00730F8E" w:rsidP="00730F8E"/>
    <w:p w14:paraId="400C503C" w14:textId="0ACB0212" w:rsidR="00730F8E" w:rsidRPr="00EC1AB9" w:rsidRDefault="00730F8E" w:rsidP="00730F8E">
      <w:pPr>
        <w:pStyle w:val="SORUMETN"/>
      </w:pPr>
      <w:r w:rsidRPr="00EC1AB9">
        <w:t xml:space="preserve">Kur’an-ı Kerim’i </w:t>
      </w:r>
      <w:r w:rsidRPr="00EC1AB9">
        <w:rPr>
          <w:u w:val="single"/>
        </w:rPr>
        <w:t>niçin</w:t>
      </w:r>
      <w:r w:rsidRPr="00EC1AB9">
        <w:t xml:space="preserve"> okumalıyız?                                                          </w:t>
      </w:r>
    </w:p>
    <w:p w14:paraId="336ED415" w14:textId="77777777" w:rsidR="00730F8E" w:rsidRPr="00EC1AB9" w:rsidRDefault="00730F8E" w:rsidP="00A52E4D">
      <w:pPr>
        <w:pStyle w:val="SEENEKLER"/>
      </w:pPr>
      <w:r w:rsidRPr="00EC1AB9">
        <w:rPr>
          <w:b/>
        </w:rPr>
        <w:t>A)</w:t>
      </w:r>
      <w:r w:rsidRPr="00EC1AB9">
        <w:t xml:space="preserve"> Dinimizin ilkelerini öğrenip hayatımızda uygulamak için</w:t>
      </w:r>
    </w:p>
    <w:p w14:paraId="3DCAEBA4" w14:textId="77777777" w:rsidR="00730F8E" w:rsidRPr="00EC1AB9" w:rsidRDefault="00730F8E" w:rsidP="00A52E4D">
      <w:pPr>
        <w:pStyle w:val="SEENEKLER"/>
      </w:pPr>
      <w:r w:rsidRPr="00EC1AB9">
        <w:rPr>
          <w:b/>
        </w:rPr>
        <w:t>B)</w:t>
      </w:r>
      <w:r w:rsidRPr="00EC1AB9">
        <w:t xml:space="preserve"> İnsanların takdir etmesi için</w:t>
      </w:r>
    </w:p>
    <w:p w14:paraId="2CBECD65" w14:textId="77777777" w:rsidR="00730F8E" w:rsidRPr="00EC1AB9" w:rsidRDefault="00730F8E" w:rsidP="00A52E4D">
      <w:pPr>
        <w:pStyle w:val="SEENEKLER"/>
      </w:pPr>
      <w:r w:rsidRPr="00EC1AB9">
        <w:rPr>
          <w:b/>
        </w:rPr>
        <w:t>C)</w:t>
      </w:r>
      <w:r w:rsidRPr="00EC1AB9">
        <w:t xml:space="preserve"> Para kazanmak için</w:t>
      </w:r>
    </w:p>
    <w:p w14:paraId="2EDA54DD" w14:textId="77777777" w:rsidR="00730F8E" w:rsidRPr="00EC1AB9" w:rsidRDefault="00730F8E" w:rsidP="00A52E4D">
      <w:pPr>
        <w:pStyle w:val="SEENEKLER"/>
      </w:pPr>
      <w:r w:rsidRPr="00EC1AB9">
        <w:rPr>
          <w:b/>
        </w:rPr>
        <w:t>D)</w:t>
      </w:r>
      <w:r w:rsidRPr="00EC1AB9">
        <w:t xml:space="preserve"> Meslek sahibi olmak için</w:t>
      </w:r>
    </w:p>
    <w:p w14:paraId="4830B0B4" w14:textId="41A00A83" w:rsidR="00730F8E" w:rsidRPr="0080681C" w:rsidRDefault="00730F8E" w:rsidP="00730F8E">
      <w:pPr>
        <w:autoSpaceDE w:val="0"/>
        <w:autoSpaceDN w:val="0"/>
        <w:adjustRightInd w:val="0"/>
        <w:rPr>
          <w:color w:val="000000"/>
          <w:lang w:val="en-US"/>
        </w:rPr>
      </w:pPr>
    </w:p>
    <w:p w14:paraId="0EF7BF30" w14:textId="77777777" w:rsidR="00730F8E" w:rsidRPr="0080681C" w:rsidRDefault="00730F8E" w:rsidP="00730F8E"/>
    <w:p w14:paraId="516E4717" w14:textId="77777777" w:rsidR="00730F8E" w:rsidRPr="00EC1AB9" w:rsidRDefault="00730F8E" w:rsidP="0015464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bCs/>
        </w:rPr>
      </w:pPr>
      <w:r w:rsidRPr="00EC1AB9">
        <w:rPr>
          <w:bCs/>
        </w:rPr>
        <w:t xml:space="preserve"> Kıyamete kadar insanlığın düşmanıdır.</w:t>
      </w:r>
    </w:p>
    <w:p w14:paraId="0EAA0F1B" w14:textId="77777777" w:rsidR="00730F8E" w:rsidRPr="00EC1AB9" w:rsidRDefault="00730F8E" w:rsidP="0015464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bCs/>
        </w:rPr>
      </w:pPr>
      <w:r w:rsidRPr="00EC1AB9">
        <w:rPr>
          <w:bCs/>
        </w:rPr>
        <w:t xml:space="preserve"> Kibirli varlıktır.</w:t>
      </w:r>
    </w:p>
    <w:p w14:paraId="2D1238CE" w14:textId="77777777" w:rsidR="00730F8E" w:rsidRPr="00EC1AB9" w:rsidRDefault="00730F8E" w:rsidP="0015464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bCs/>
        </w:rPr>
      </w:pPr>
      <w:r w:rsidRPr="00EC1AB9">
        <w:rPr>
          <w:bCs/>
        </w:rPr>
        <w:t xml:space="preserve"> Hz. </w:t>
      </w:r>
      <w:proofErr w:type="gramStart"/>
      <w:r w:rsidRPr="00EC1AB9">
        <w:rPr>
          <w:bCs/>
        </w:rPr>
        <w:t>Adem</w:t>
      </w:r>
      <w:proofErr w:type="gramEnd"/>
      <w:r w:rsidRPr="00EC1AB9">
        <w:rPr>
          <w:bCs/>
        </w:rPr>
        <w:t xml:space="preserve"> ’in cennetten yeryüzüne inmesine</w:t>
      </w:r>
    </w:p>
    <w:p w14:paraId="2F1A00F1" w14:textId="77777777" w:rsidR="00730F8E" w:rsidRPr="00EC1AB9" w:rsidRDefault="00730F8E" w:rsidP="00730F8E">
      <w:pPr>
        <w:autoSpaceDE w:val="0"/>
        <w:autoSpaceDN w:val="0"/>
        <w:adjustRightInd w:val="0"/>
        <w:ind w:left="585"/>
        <w:rPr>
          <w:bCs/>
        </w:rPr>
      </w:pPr>
      <w:r w:rsidRPr="00EC1AB9">
        <w:rPr>
          <w:bCs/>
        </w:rPr>
        <w:t xml:space="preserve">   </w:t>
      </w:r>
      <w:proofErr w:type="gramStart"/>
      <w:r w:rsidRPr="00EC1AB9">
        <w:rPr>
          <w:bCs/>
        </w:rPr>
        <w:t>neden</w:t>
      </w:r>
      <w:proofErr w:type="gramEnd"/>
      <w:r w:rsidRPr="00EC1AB9">
        <w:rPr>
          <w:bCs/>
        </w:rPr>
        <w:t xml:space="preserve"> olmuştur.</w:t>
      </w:r>
    </w:p>
    <w:p w14:paraId="13A2E9AE" w14:textId="291B1B85" w:rsidR="00730F8E" w:rsidRPr="00EC1AB9" w:rsidRDefault="00730F8E" w:rsidP="00730F8E">
      <w:pPr>
        <w:pStyle w:val="SORUMETN"/>
      </w:pPr>
      <w:r w:rsidRPr="00EC1AB9">
        <w:t>Yukarıda bazı özellikleri verilen varlık aşağıdakilerden hangisidir?</w:t>
      </w:r>
    </w:p>
    <w:p w14:paraId="6BEB80AA" w14:textId="77777777" w:rsidR="00730F8E" w:rsidRPr="00EC1AB9" w:rsidRDefault="00730F8E" w:rsidP="00A52E4D">
      <w:pPr>
        <w:pStyle w:val="SEENEKLER"/>
      </w:pPr>
      <w:r w:rsidRPr="00EC1AB9">
        <w:rPr>
          <w:b/>
        </w:rPr>
        <w:t xml:space="preserve">      A)</w:t>
      </w:r>
      <w:r w:rsidRPr="00EC1AB9">
        <w:t xml:space="preserve"> Şeytan                       </w:t>
      </w:r>
      <w:r w:rsidRPr="00EC1AB9">
        <w:rPr>
          <w:b/>
        </w:rPr>
        <w:t>C)</w:t>
      </w:r>
      <w:r w:rsidRPr="00EC1AB9">
        <w:t xml:space="preserve">Kabil                       </w:t>
      </w:r>
    </w:p>
    <w:p w14:paraId="44B3EC66" w14:textId="77777777" w:rsidR="00730F8E" w:rsidRPr="00EC1AB9" w:rsidRDefault="00730F8E" w:rsidP="00A52E4D">
      <w:pPr>
        <w:pStyle w:val="SEENEKLER"/>
      </w:pPr>
      <w:r w:rsidRPr="00EC1AB9">
        <w:rPr>
          <w:b/>
        </w:rPr>
        <w:t xml:space="preserve">      B)</w:t>
      </w:r>
      <w:r w:rsidRPr="00EC1AB9">
        <w:t xml:space="preserve"> Melekler                    </w:t>
      </w:r>
      <w:r w:rsidRPr="00EC1AB9">
        <w:rPr>
          <w:b/>
        </w:rPr>
        <w:t xml:space="preserve">D) </w:t>
      </w:r>
      <w:r w:rsidRPr="00EC1AB9">
        <w:t>Habil</w:t>
      </w:r>
    </w:p>
    <w:p w14:paraId="4580DB99" w14:textId="77777777" w:rsidR="00730F8E" w:rsidRPr="0080681C" w:rsidRDefault="00730F8E" w:rsidP="00730F8E">
      <w:pPr>
        <w:autoSpaceDE w:val="0"/>
        <w:autoSpaceDN w:val="0"/>
        <w:adjustRightInd w:val="0"/>
      </w:pPr>
    </w:p>
    <w:p w14:paraId="5E536C7C" w14:textId="1406074E" w:rsidR="00730F8E" w:rsidRPr="0080681C" w:rsidRDefault="00730F8E" w:rsidP="00730F8E">
      <w:pPr>
        <w:autoSpaceDE w:val="0"/>
        <w:autoSpaceDN w:val="0"/>
        <w:adjustRightInd w:val="0"/>
      </w:pPr>
    </w:p>
    <w:p w14:paraId="4175B53A" w14:textId="77777777" w:rsidR="00730F8E" w:rsidRPr="00EC1AB9" w:rsidRDefault="00730F8E" w:rsidP="0015464C">
      <w:pPr>
        <w:pStyle w:val="ListeParagraf"/>
        <w:numPr>
          <w:ilvl w:val="0"/>
          <w:numId w:val="8"/>
        </w:numPr>
        <w:spacing w:after="0" w:line="240" w:lineRule="auto"/>
        <w:ind w:left="284" w:hanging="142"/>
        <w:rPr>
          <w:sz w:val="24"/>
          <w:szCs w:val="24"/>
        </w:rPr>
      </w:pPr>
      <w:r w:rsidRPr="00EC1AB9">
        <w:rPr>
          <w:sz w:val="24"/>
          <w:szCs w:val="24"/>
        </w:rPr>
        <w:t xml:space="preserve"> (</w:t>
      </w:r>
      <w:proofErr w:type="spellStart"/>
      <w:r w:rsidRPr="00EC1AB9">
        <w:rPr>
          <w:sz w:val="24"/>
          <w:szCs w:val="24"/>
        </w:rPr>
        <w:t>Resûlüm</w:t>
      </w:r>
      <w:proofErr w:type="spellEnd"/>
      <w:r w:rsidRPr="00EC1AB9">
        <w:rPr>
          <w:sz w:val="24"/>
          <w:szCs w:val="24"/>
        </w:rPr>
        <w:t xml:space="preserve">!) Sana bu </w:t>
      </w:r>
      <w:proofErr w:type="spellStart"/>
      <w:r w:rsidRPr="00EC1AB9">
        <w:rPr>
          <w:sz w:val="24"/>
          <w:szCs w:val="24"/>
        </w:rPr>
        <w:t>Kitab'ı</w:t>
      </w:r>
      <w:proofErr w:type="spellEnd"/>
      <w:r w:rsidRPr="00EC1AB9">
        <w:rPr>
          <w:sz w:val="24"/>
          <w:szCs w:val="24"/>
        </w:rPr>
        <w:t xml:space="preserve">, </w:t>
      </w:r>
      <w:proofErr w:type="spellStart"/>
      <w:r w:rsidRPr="00EC1AB9">
        <w:rPr>
          <w:sz w:val="24"/>
          <w:szCs w:val="24"/>
        </w:rPr>
        <w:t>âyetlerini</w:t>
      </w:r>
      <w:proofErr w:type="spellEnd"/>
      <w:r w:rsidRPr="00EC1AB9">
        <w:rPr>
          <w:sz w:val="24"/>
          <w:szCs w:val="24"/>
        </w:rPr>
        <w:t xml:space="preserve"> düşünsünler ve aklı olanlar öğüt alsınlar diye indirdik.</w:t>
      </w:r>
    </w:p>
    <w:p w14:paraId="5BB6464A" w14:textId="77777777" w:rsidR="00730F8E" w:rsidRPr="00EC1AB9" w:rsidRDefault="00730F8E" w:rsidP="0015464C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142"/>
        <w:rPr>
          <w:i/>
          <w:noProof/>
          <w:sz w:val="24"/>
          <w:szCs w:val="24"/>
          <w:lang w:eastAsia="tr-TR"/>
        </w:rPr>
      </w:pPr>
      <w:r w:rsidRPr="00EC1AB9">
        <w:rPr>
          <w:sz w:val="24"/>
          <w:szCs w:val="24"/>
        </w:rPr>
        <w:t>İnsanlara kendilerine indirileni açıklaman için ve düşünüp anlasınlar diye sana da bu Kuran’ı indirdik</w:t>
      </w:r>
      <w:r>
        <w:rPr>
          <w:sz w:val="24"/>
          <w:szCs w:val="24"/>
        </w:rPr>
        <w:t>.</w:t>
      </w:r>
    </w:p>
    <w:p w14:paraId="7AB36503" w14:textId="74F2F3FD" w:rsidR="00730F8E" w:rsidRPr="00EC1AB9" w:rsidRDefault="00730F8E" w:rsidP="00730F8E">
      <w:pPr>
        <w:pStyle w:val="SORUMETN"/>
      </w:pPr>
      <w:r w:rsidRPr="00EC1AB9">
        <w:t xml:space="preserve">Yukarıdaki ayetlere göre Kuran’ı Kerim </w:t>
      </w:r>
      <w:r w:rsidRPr="00EC1AB9">
        <w:rPr>
          <w:u w:val="single"/>
        </w:rPr>
        <w:t xml:space="preserve">niçin </w:t>
      </w:r>
      <w:r w:rsidRPr="00EC1AB9">
        <w:t>indirilmiştir?</w:t>
      </w:r>
    </w:p>
    <w:p w14:paraId="4F372604" w14:textId="77777777" w:rsidR="00730F8E" w:rsidRPr="00EC1AB9" w:rsidRDefault="00730F8E" w:rsidP="0015464C">
      <w:pPr>
        <w:pStyle w:val="SEENEKLER"/>
        <w:numPr>
          <w:ilvl w:val="0"/>
          <w:numId w:val="11"/>
        </w:numPr>
      </w:pPr>
      <w:r w:rsidRPr="00EC1AB9">
        <w:t>Düşünmemiz ve öğüt almamız için</w:t>
      </w:r>
    </w:p>
    <w:p w14:paraId="11BA4019" w14:textId="77777777" w:rsidR="00730F8E" w:rsidRPr="00EC1AB9" w:rsidRDefault="00730F8E" w:rsidP="0015464C">
      <w:pPr>
        <w:pStyle w:val="SEENEKLER"/>
        <w:numPr>
          <w:ilvl w:val="0"/>
          <w:numId w:val="11"/>
        </w:numPr>
      </w:pPr>
      <w:r w:rsidRPr="00EC1AB9">
        <w:t>Mezarlıkta okumak için</w:t>
      </w:r>
    </w:p>
    <w:p w14:paraId="3139ADFD" w14:textId="77777777" w:rsidR="00730F8E" w:rsidRPr="00EC1AB9" w:rsidRDefault="00730F8E" w:rsidP="0015464C">
      <w:pPr>
        <w:pStyle w:val="SEENEKLER"/>
        <w:numPr>
          <w:ilvl w:val="0"/>
          <w:numId w:val="11"/>
        </w:numPr>
      </w:pPr>
      <w:r w:rsidRPr="00EC1AB9">
        <w:t>Sadece okuyup sevap kazanmak için</w:t>
      </w:r>
    </w:p>
    <w:p w14:paraId="0CD49183" w14:textId="77777777" w:rsidR="00730F8E" w:rsidRPr="0080681C" w:rsidRDefault="00730F8E" w:rsidP="0015464C">
      <w:pPr>
        <w:pStyle w:val="SEENEKLER"/>
        <w:numPr>
          <w:ilvl w:val="0"/>
          <w:numId w:val="11"/>
        </w:numPr>
        <w:rPr>
          <w:sz w:val="22"/>
        </w:rPr>
      </w:pPr>
      <w:r w:rsidRPr="00EC1AB9">
        <w:t>Sınavlarda başarılı olmak için</w:t>
      </w:r>
    </w:p>
    <w:p w14:paraId="77095C4B" w14:textId="77777777" w:rsidR="002D31AD" w:rsidRDefault="002D31AD" w:rsidP="00730F8E">
      <w:pPr>
        <w:pStyle w:val="SEENEKLER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7400B255" w14:textId="19BAC23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0"/>
      <w:bookmarkEnd w:id="2"/>
    </w:p>
    <w:p w14:paraId="28093790" w14:textId="467432FE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B55F14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5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6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7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4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6"/>
      <w:footerReference w:type="default" r:id="rId27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13441" w14:textId="77777777" w:rsidR="0015464C" w:rsidRDefault="0015464C" w:rsidP="00ED544D">
      <w:pPr>
        <w:spacing w:after="0" w:line="240" w:lineRule="auto"/>
      </w:pPr>
      <w:r>
        <w:separator/>
      </w:r>
    </w:p>
  </w:endnote>
  <w:endnote w:type="continuationSeparator" w:id="0">
    <w:p w14:paraId="14FE263C" w14:textId="77777777" w:rsidR="0015464C" w:rsidRDefault="0015464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5CF226F6">
              <wp:simplePos x="0" y="0"/>
              <wp:positionH relativeFrom="column">
                <wp:posOffset>124206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9.8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17F91" w14:textId="77777777" w:rsidR="0015464C" w:rsidRDefault="0015464C" w:rsidP="00ED544D">
      <w:pPr>
        <w:spacing w:after="0" w:line="240" w:lineRule="auto"/>
      </w:pPr>
      <w:r>
        <w:separator/>
      </w:r>
    </w:p>
  </w:footnote>
  <w:footnote w:type="continuationSeparator" w:id="0">
    <w:p w14:paraId="5CEA4E81" w14:textId="77777777" w:rsidR="0015464C" w:rsidRDefault="0015464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E496EC3" w:rsidR="00C150A7" w:rsidRDefault="00E72F61" w:rsidP="00C150A7">
    <w:pPr>
      <w:pStyle w:val="stBilgi"/>
      <w:jc w:val="center"/>
    </w:pPr>
    <w:r>
      <w:t>5</w:t>
    </w:r>
    <w:r w:rsidR="00C150A7">
      <w:t xml:space="preserve">. Sınıf 2.Dönem 1.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pt;height:12pt" o:bullet="t">
        <v:imagedata r:id="rId1" o:title="mso44EF"/>
      </v:shape>
    </w:pict>
  </w:numPicBullet>
  <w:abstractNum w:abstractNumId="0" w15:restartNumberingAfterBreak="0">
    <w:nsid w:val="02496406"/>
    <w:multiLevelType w:val="hybridMultilevel"/>
    <w:tmpl w:val="74F095F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1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984331"/>
    <w:multiLevelType w:val="hybridMultilevel"/>
    <w:tmpl w:val="C77E9F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 w15:restartNumberingAfterBreak="0">
    <w:nsid w:val="396D3CFD"/>
    <w:multiLevelType w:val="hybridMultilevel"/>
    <w:tmpl w:val="4B9E3CC4"/>
    <w:lvl w:ilvl="0" w:tplc="A91E8952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C0E2B"/>
    <w:multiLevelType w:val="hybridMultilevel"/>
    <w:tmpl w:val="A60C8AA6"/>
    <w:lvl w:ilvl="0" w:tplc="8996C7F2">
      <w:start w:val="1"/>
      <w:numFmt w:val="upperRoman"/>
      <w:lvlText w:val="%1."/>
      <w:lvlJc w:val="right"/>
      <w:pPr>
        <w:ind w:left="720" w:hanging="360"/>
      </w:pPr>
      <w:rPr>
        <w:i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0F0ECE"/>
    <w:multiLevelType w:val="hybridMultilevel"/>
    <w:tmpl w:val="7832BB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4086E"/>
    <w:multiLevelType w:val="hybridMultilevel"/>
    <w:tmpl w:val="C6A407CC"/>
    <w:lvl w:ilvl="0" w:tplc="041F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7" w15:restartNumberingAfterBreak="0">
    <w:nsid w:val="51392F2D"/>
    <w:multiLevelType w:val="hybridMultilevel"/>
    <w:tmpl w:val="137A862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8" w15:restartNumberingAfterBreak="0">
    <w:nsid w:val="59891BAA"/>
    <w:multiLevelType w:val="hybridMultilevel"/>
    <w:tmpl w:val="EF10C4A2"/>
    <w:lvl w:ilvl="0" w:tplc="218AFEAA">
      <w:start w:val="1"/>
      <w:numFmt w:val="upperLetter"/>
      <w:lvlText w:val="%1)"/>
      <w:lvlJc w:val="left"/>
      <w:pPr>
        <w:ind w:left="89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610" w:hanging="360"/>
      </w:pPr>
    </w:lvl>
    <w:lvl w:ilvl="2" w:tplc="041F001B" w:tentative="1">
      <w:start w:val="1"/>
      <w:numFmt w:val="lowerRoman"/>
      <w:lvlText w:val="%3."/>
      <w:lvlJc w:val="right"/>
      <w:pPr>
        <w:ind w:left="2330" w:hanging="180"/>
      </w:pPr>
    </w:lvl>
    <w:lvl w:ilvl="3" w:tplc="041F000F" w:tentative="1">
      <w:start w:val="1"/>
      <w:numFmt w:val="decimal"/>
      <w:lvlText w:val="%4."/>
      <w:lvlJc w:val="left"/>
      <w:pPr>
        <w:ind w:left="3050" w:hanging="360"/>
      </w:pPr>
    </w:lvl>
    <w:lvl w:ilvl="4" w:tplc="041F0019" w:tentative="1">
      <w:start w:val="1"/>
      <w:numFmt w:val="lowerLetter"/>
      <w:lvlText w:val="%5."/>
      <w:lvlJc w:val="left"/>
      <w:pPr>
        <w:ind w:left="3770" w:hanging="360"/>
      </w:pPr>
    </w:lvl>
    <w:lvl w:ilvl="5" w:tplc="041F001B" w:tentative="1">
      <w:start w:val="1"/>
      <w:numFmt w:val="lowerRoman"/>
      <w:lvlText w:val="%6."/>
      <w:lvlJc w:val="right"/>
      <w:pPr>
        <w:ind w:left="4490" w:hanging="180"/>
      </w:pPr>
    </w:lvl>
    <w:lvl w:ilvl="6" w:tplc="041F000F" w:tentative="1">
      <w:start w:val="1"/>
      <w:numFmt w:val="decimal"/>
      <w:lvlText w:val="%7."/>
      <w:lvlJc w:val="left"/>
      <w:pPr>
        <w:ind w:left="5210" w:hanging="360"/>
      </w:pPr>
    </w:lvl>
    <w:lvl w:ilvl="7" w:tplc="041F0019" w:tentative="1">
      <w:start w:val="1"/>
      <w:numFmt w:val="lowerLetter"/>
      <w:lvlText w:val="%8."/>
      <w:lvlJc w:val="left"/>
      <w:pPr>
        <w:ind w:left="5930" w:hanging="360"/>
      </w:pPr>
    </w:lvl>
    <w:lvl w:ilvl="8" w:tplc="041F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6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0E246D"/>
    <w:rsid w:val="00151DA8"/>
    <w:rsid w:val="0015464C"/>
    <w:rsid w:val="00161802"/>
    <w:rsid w:val="00195DD9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5F5CB8"/>
    <w:rsid w:val="00607B95"/>
    <w:rsid w:val="00636BC5"/>
    <w:rsid w:val="00645386"/>
    <w:rsid w:val="00646356"/>
    <w:rsid w:val="006871B2"/>
    <w:rsid w:val="006A1847"/>
    <w:rsid w:val="006B0CA3"/>
    <w:rsid w:val="006B2433"/>
    <w:rsid w:val="006C7645"/>
    <w:rsid w:val="006E160A"/>
    <w:rsid w:val="00707FFC"/>
    <w:rsid w:val="00714F08"/>
    <w:rsid w:val="00730F8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52E4D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027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730F8E"/>
    <w:pPr>
      <w:numPr>
        <w:numId w:val="3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bCs/>
      <w:color w:val="000000"/>
    </w:rPr>
  </w:style>
  <w:style w:type="paragraph" w:customStyle="1" w:styleId="SEENEKLER">
    <w:name w:val="SEÇENEKLER"/>
    <w:basedOn w:val="Normal"/>
    <w:autoRedefine/>
    <w:qFormat/>
    <w:rsid w:val="00730F8E"/>
    <w:pPr>
      <w:spacing w:after="0" w:line="240" w:lineRule="auto"/>
      <w:ind w:left="17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1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2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730F8E"/>
    <w:rPr>
      <w:rFonts w:ascii="Arial" w:eastAsia="Calibri" w:hAnsi="Arial" w:cs="Arial"/>
      <w:b/>
      <w:bCs/>
      <w:color w:val="00000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730F8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r/imgres?imgurl=http://img03.blogcu.com/images/g/e/n/gencmumine/b7c155b8c2d91f079a9c9154f2070337_1273468729.jpg&amp;imgrefurl=http://gencmumine.blogcu.com/kabe-ortusunun-hazirlanisi/7825920&amp;usg=__BG9D9rgXrCco82Yeg5FWeEZ2ab0=&amp;h=600&amp;w=800&amp;sz=71&amp;hl=tr&amp;start=10&amp;zoom=1&amp;tbnid=fODlSxfEFXSaGM:&amp;tbnh=107&amp;tbnw=143&amp;ei=_wpqT6C0DInD0QWJ99nyCA&amp;prev=/search%3Fq%3Dkabe%26hl%3Dtr%26sa%3DN%26gbv%3D2%26tbm%3Disch%26prmd%3Divnsm&amp;itbs=1" TargetMode="Externa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6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E08CC-B501-4945-B33B-E3BD101C9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5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2024-10-23T09:49:00Z</dcterms:created>
  <dcterms:modified xsi:type="dcterms:W3CDTF">2024-10-23T09:49:00Z</dcterms:modified>
</cp:coreProperties>
</file>